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jpg"/>
  <Override PartName="/word/media/image16.jpg" ContentType="image/jpg"/>
  <Override PartName="/word/media/image18.jpg" ContentType="image/jp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600" w:firstRow="0" w:lastRow="0" w:firstColumn="0" w:lastColumn="0" w:noHBand="1" w:noVBand="1"/>
      </w:tblPr>
      <w:tblGrid>
        <w:gridCol w:w="4111"/>
        <w:gridCol w:w="6679"/>
      </w:tblGrid>
      <w:tr w:rsidR="00A81248" w:rsidRPr="003A798E" w14:paraId="74C4DDD1" w14:textId="77777777" w:rsidTr="00E93F3E">
        <w:tc>
          <w:tcPr>
            <w:tcW w:w="4111" w:type="dxa"/>
          </w:tcPr>
          <w:p w14:paraId="2BD76E04" w14:textId="56C21008" w:rsidR="00A81248" w:rsidRPr="003A798E" w:rsidRDefault="00A81248" w:rsidP="00A81248">
            <w:pPr>
              <w:pStyle w:val="GraphicAnchor"/>
            </w:pPr>
            <w:bookmarkStart w:id="0" w:name="_GoBack"/>
            <w:bookmarkEnd w:id="0"/>
          </w:p>
        </w:tc>
        <w:tc>
          <w:tcPr>
            <w:tcW w:w="6679" w:type="dxa"/>
          </w:tcPr>
          <w:p w14:paraId="02A45105" w14:textId="77777777" w:rsidR="00A81248" w:rsidRPr="003A798E" w:rsidRDefault="00A81248" w:rsidP="00A81248">
            <w:pPr>
              <w:pStyle w:val="GraphicAnchor"/>
            </w:pPr>
          </w:p>
        </w:tc>
      </w:tr>
      <w:tr w:rsidR="00A81248" w:rsidRPr="003A798E" w14:paraId="65AD56AB" w14:textId="77777777" w:rsidTr="00E93F3E">
        <w:trPr>
          <w:trHeight w:val="2719"/>
        </w:trPr>
        <w:tc>
          <w:tcPr>
            <w:tcW w:w="4111" w:type="dxa"/>
          </w:tcPr>
          <w:p w14:paraId="3F7E9330" w14:textId="6DEDF94A" w:rsidR="00A81248" w:rsidRPr="003A798E" w:rsidRDefault="000E08EB" w:rsidP="00EB7C3D">
            <w:pPr>
              <w:pStyle w:val="Heading1"/>
              <w:jc w:val="center"/>
            </w:pPr>
            <w:r>
              <w:rPr>
                <w:noProof/>
              </w:rPr>
              <w:drawing>
                <wp:anchor distT="0" distB="0" distL="114300" distR="114300" simplePos="0" relativeHeight="251674624" behindDoc="0" locked="0" layoutInCell="1" allowOverlap="1" wp14:anchorId="7D618D19" wp14:editId="5C8F6032">
                  <wp:simplePos x="0" y="0"/>
                  <wp:positionH relativeFrom="column">
                    <wp:posOffset>205740</wp:posOffset>
                  </wp:positionH>
                  <wp:positionV relativeFrom="paragraph">
                    <wp:posOffset>-400050</wp:posOffset>
                  </wp:positionV>
                  <wp:extent cx="2842260" cy="250515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VENA 2 nov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2505155"/>
                          </a:xfrm>
                          <a:prstGeom prst="rect">
                            <a:avLst/>
                          </a:prstGeom>
                        </pic:spPr>
                      </pic:pic>
                    </a:graphicData>
                  </a:graphic>
                  <wp14:sizeRelH relativeFrom="page">
                    <wp14:pctWidth>0</wp14:pctWidth>
                  </wp14:sizeRelH>
                  <wp14:sizeRelV relativeFrom="page">
                    <wp14:pctHeight>0</wp14:pctHeight>
                  </wp14:sizeRelV>
                </wp:anchor>
              </w:drawing>
            </w:r>
          </w:p>
        </w:tc>
        <w:tc>
          <w:tcPr>
            <w:tcW w:w="6679" w:type="dxa"/>
          </w:tcPr>
          <w:p w14:paraId="75E1775E" w14:textId="77777777" w:rsidR="00A81248" w:rsidRPr="003A798E" w:rsidRDefault="00A81248"/>
        </w:tc>
      </w:tr>
      <w:tr w:rsidR="00A81248" w:rsidRPr="003A798E" w14:paraId="04034AC8" w14:textId="77777777" w:rsidTr="00E93F3E">
        <w:trPr>
          <w:trHeight w:val="8059"/>
        </w:trPr>
        <w:tc>
          <w:tcPr>
            <w:tcW w:w="4111" w:type="dxa"/>
          </w:tcPr>
          <w:p w14:paraId="45E2D256" w14:textId="7C80113D" w:rsidR="000E08EB" w:rsidRPr="003A798E" w:rsidRDefault="00A81248" w:rsidP="000E08EB">
            <w:pPr>
              <w:jc w:val="center"/>
            </w:pPr>
            <w:r w:rsidRPr="00EB7C3D">
              <w:rPr>
                <w:noProof/>
                <w:sz w:val="28"/>
                <w:szCs w:val="28"/>
              </w:rPr>
              <mc:AlternateContent>
                <mc:Choice Requires="wpg">
                  <w:drawing>
                    <wp:anchor distT="0" distB="0" distL="114300" distR="114300" simplePos="0" relativeHeight="251659264" behindDoc="1" locked="0" layoutInCell="1" allowOverlap="1" wp14:anchorId="787684CA" wp14:editId="7290F921">
                      <wp:simplePos x="0" y="0"/>
                      <wp:positionH relativeFrom="margin">
                        <wp:posOffset>-445477</wp:posOffset>
                      </wp:positionH>
                      <wp:positionV relativeFrom="page">
                        <wp:posOffset>-2242527</wp:posOffset>
                      </wp:positionV>
                      <wp:extent cx="7772400" cy="10054800"/>
                      <wp:effectExtent l="0" t="0" r="0" b="381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7772400" cy="100548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3888CA1" id="Group 1" o:spid="_x0000_s1026" style="position:absolute;margin-left:-35.1pt;margin-top:-176.6pt;width:612pt;height:791.7pt;z-index:-251657216;mso-position-horizontal-relative:margin;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8ab833 [3205]"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549e39 [3204]"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p w14:paraId="29ABFC85" w14:textId="03E44E40" w:rsidR="00EB7C3D" w:rsidRPr="003A798E" w:rsidRDefault="00EB7C3D" w:rsidP="00EB7C3D">
            <w:pPr>
              <w:jc w:val="center"/>
            </w:pPr>
          </w:p>
        </w:tc>
        <w:tc>
          <w:tcPr>
            <w:tcW w:w="6679" w:type="dxa"/>
          </w:tcPr>
          <w:p w14:paraId="46033489" w14:textId="77777777" w:rsidR="00A81248" w:rsidRPr="00184D52" w:rsidRDefault="00A81248" w:rsidP="00184D52">
            <w:pPr>
              <w:pStyle w:val="Heading3"/>
              <w:jc w:val="center"/>
            </w:pPr>
          </w:p>
        </w:tc>
      </w:tr>
      <w:tr w:rsidR="00A81248" w:rsidRPr="003A798E" w14:paraId="0BC515A4" w14:textId="77777777" w:rsidTr="00E93F3E">
        <w:trPr>
          <w:trHeight w:val="1299"/>
        </w:trPr>
        <w:tc>
          <w:tcPr>
            <w:tcW w:w="4111" w:type="dxa"/>
          </w:tcPr>
          <w:p w14:paraId="0D589A6C" w14:textId="77777777" w:rsidR="00A81248" w:rsidRPr="003A798E" w:rsidRDefault="00A81248"/>
        </w:tc>
        <w:tc>
          <w:tcPr>
            <w:tcW w:w="6679" w:type="dxa"/>
          </w:tcPr>
          <w:p w14:paraId="73185B41" w14:textId="77777777" w:rsidR="00E93F3E" w:rsidRDefault="00E93F3E" w:rsidP="00184D52">
            <w:pPr>
              <w:pStyle w:val="Heading3"/>
              <w:jc w:val="center"/>
            </w:pPr>
          </w:p>
          <w:p w14:paraId="3E3F8343" w14:textId="77777777" w:rsidR="00E93F3E" w:rsidRDefault="00E93F3E" w:rsidP="00184D52">
            <w:pPr>
              <w:pStyle w:val="Heading3"/>
              <w:jc w:val="center"/>
            </w:pPr>
          </w:p>
          <w:p w14:paraId="387F2D5A" w14:textId="45969E30" w:rsidR="00EB7C3D" w:rsidRDefault="00EB7C3D" w:rsidP="00184D52">
            <w:pPr>
              <w:pStyle w:val="Heading3"/>
              <w:jc w:val="center"/>
            </w:pPr>
            <w:r w:rsidRPr="00184D52">
              <w:t>PRIRUČNIK ZA TAKMIČEN</w:t>
            </w:r>
            <w:r w:rsidR="00184D52" w:rsidRPr="00184D52">
              <w:t>JA IZ OBLASTI ŽIVOTNE SREDINE I ODRŽIVOG RAZVOJA</w:t>
            </w:r>
          </w:p>
          <w:p w14:paraId="068A5836" w14:textId="77777777" w:rsidR="00E93F3E" w:rsidRDefault="00E93F3E" w:rsidP="00E93F3E"/>
          <w:p w14:paraId="1B28EAD1" w14:textId="3FE67103" w:rsidR="00E93F3E" w:rsidRPr="00E93F3E" w:rsidRDefault="00E93F3E" w:rsidP="00E93F3E"/>
        </w:tc>
      </w:tr>
    </w:tbl>
    <w:tbl>
      <w:tblPr>
        <w:tblStyle w:val="TableGrid"/>
        <w:tblpPr w:leftFromText="180" w:rightFromText="180" w:vertAnchor="text" w:horzAnchor="margin" w:tblpY="1213"/>
        <w:tblW w:w="0" w:type="auto"/>
        <w:tblLook w:val="04A0" w:firstRow="1" w:lastRow="0" w:firstColumn="1" w:lastColumn="0" w:noHBand="0" w:noVBand="1"/>
      </w:tblPr>
      <w:tblGrid>
        <w:gridCol w:w="7508"/>
      </w:tblGrid>
      <w:tr w:rsidR="00B83529" w14:paraId="74080DCF" w14:textId="77777777" w:rsidTr="00877535">
        <w:tc>
          <w:tcPr>
            <w:tcW w:w="7508" w:type="dxa"/>
          </w:tcPr>
          <w:p w14:paraId="2E645FDE"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lastRenderedPageBreak/>
              <w:t>Izdavač: Regionalni Centar za Talente „Nikola Tesla“, Beograd</w:t>
            </w:r>
          </w:p>
          <w:p w14:paraId="5BBE969F"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Za izdavača: Ankica Dmitrović</w:t>
            </w:r>
          </w:p>
          <w:p w14:paraId="39A53CD6"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Autori: Nevena Nekić i Nikola Srzentić</w:t>
            </w:r>
          </w:p>
          <w:p w14:paraId="131BA6E0"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Saradnici: Dijana Vukadinović</w:t>
            </w:r>
          </w:p>
          <w:p w14:paraId="26DD9DA4" w14:textId="202054C1"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Štampa: BIGRAF PLUS</w:t>
            </w:r>
            <w:r w:rsidR="00814E2F" w:rsidRPr="009700E9">
              <w:rPr>
                <w:rFonts w:ascii="Times New Roman" w:hAnsi="Times New Roman" w:cs="Times New Roman"/>
                <w:sz w:val="28"/>
                <w:lang w:val="sr-Latn-RS"/>
              </w:rPr>
              <w:t xml:space="preserve"> </w:t>
            </w:r>
          </w:p>
          <w:p w14:paraId="1EF5743F"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Tiraž: 200</w:t>
            </w:r>
          </w:p>
          <w:p w14:paraId="49795C4B"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ISBN:</w:t>
            </w:r>
            <w:r w:rsidRPr="009700E9">
              <w:rPr>
                <w:rFonts w:ascii="Times New Roman" w:hAnsi="Times New Roman" w:cs="Times New Roman"/>
                <w:sz w:val="28"/>
              </w:rPr>
              <w:t xml:space="preserve"> 978-86-916225-3-4</w:t>
            </w:r>
          </w:p>
          <w:p w14:paraId="4FD6870E" w14:textId="77777777" w:rsidR="00B83529" w:rsidRPr="009700E9" w:rsidRDefault="00B83529" w:rsidP="00B83529">
            <w:pPr>
              <w:spacing w:line="480" w:lineRule="auto"/>
              <w:rPr>
                <w:rFonts w:ascii="Times New Roman" w:hAnsi="Times New Roman" w:cs="Times New Roman"/>
                <w:sz w:val="28"/>
                <w:lang w:val="sr-Latn-RS"/>
              </w:rPr>
            </w:pPr>
            <w:r w:rsidRPr="009700E9">
              <w:rPr>
                <w:rFonts w:ascii="Times New Roman" w:hAnsi="Times New Roman" w:cs="Times New Roman"/>
                <w:sz w:val="28"/>
                <w:lang w:val="sr-Latn-RS"/>
              </w:rPr>
              <w:t>Beograd, 2022</w:t>
            </w:r>
          </w:p>
        </w:tc>
      </w:tr>
    </w:tbl>
    <w:p w14:paraId="2A1D47BD" w14:textId="77777777" w:rsidR="00B83529" w:rsidRDefault="00B83529">
      <w:r>
        <w:br w:type="page"/>
      </w:r>
    </w:p>
    <w:p w14:paraId="7112F4AC" w14:textId="35B6FACB" w:rsidR="00B83529" w:rsidRPr="00BB0E0A" w:rsidRDefault="00B83529" w:rsidP="00B83529">
      <w:pPr>
        <w:jc w:val="center"/>
        <w:rPr>
          <w:rFonts w:ascii="Georgia" w:hAnsi="Georgia"/>
          <w:b/>
          <w:sz w:val="28"/>
        </w:rPr>
      </w:pPr>
      <w:r w:rsidRPr="00BB0E0A">
        <w:rPr>
          <w:rFonts w:ascii="Georgia" w:hAnsi="Georgia"/>
          <w:b/>
          <w:sz w:val="28"/>
        </w:rPr>
        <w:t>Misija olimpijade je:</w:t>
      </w:r>
    </w:p>
    <w:p w14:paraId="7F416BA8" w14:textId="77777777" w:rsidR="00B83529" w:rsidRPr="00BB0E0A" w:rsidRDefault="00B83529" w:rsidP="00B83529">
      <w:pPr>
        <w:jc w:val="center"/>
        <w:rPr>
          <w:rFonts w:ascii="Georgia" w:hAnsi="Georgia"/>
          <w:b/>
          <w:sz w:val="28"/>
        </w:rPr>
      </w:pPr>
    </w:p>
    <w:p w14:paraId="0BCC11EE" w14:textId="77777777" w:rsidR="00B83529" w:rsidRPr="00BB0E0A" w:rsidRDefault="00B83529" w:rsidP="00B83529">
      <w:pPr>
        <w:jc w:val="both"/>
        <w:rPr>
          <w:rFonts w:ascii="Georgia" w:hAnsi="Georgia"/>
          <w:sz w:val="28"/>
          <w:szCs w:val="28"/>
        </w:rPr>
      </w:pPr>
      <w:r w:rsidRPr="00BB0E0A">
        <w:rPr>
          <w:rFonts w:ascii="Georgia" w:hAnsi="Georgia"/>
        </w:rPr>
        <w:t xml:space="preserve">• </w:t>
      </w:r>
      <w:r w:rsidRPr="00BB0E0A">
        <w:rPr>
          <w:rFonts w:ascii="Georgia" w:hAnsi="Georgia"/>
          <w:sz w:val="28"/>
          <w:szCs w:val="28"/>
        </w:rPr>
        <w:t>Da učenici razvijaju svoja znanja i veštine kako bi koristili društvu i poboljšali uslove života;</w:t>
      </w:r>
    </w:p>
    <w:p w14:paraId="2ED8A1B7" w14:textId="77777777" w:rsidR="00B83529" w:rsidRPr="00BB0E0A" w:rsidRDefault="00B83529" w:rsidP="00B83529">
      <w:pPr>
        <w:jc w:val="both"/>
        <w:rPr>
          <w:rFonts w:ascii="Georgia" w:hAnsi="Georgia"/>
          <w:sz w:val="28"/>
          <w:szCs w:val="28"/>
        </w:rPr>
      </w:pPr>
      <w:r w:rsidRPr="00BB0E0A">
        <w:rPr>
          <w:rFonts w:ascii="Georgia" w:hAnsi="Georgia"/>
          <w:sz w:val="28"/>
          <w:szCs w:val="28"/>
        </w:rPr>
        <w:t xml:space="preserve">• Da inspiriše sledeće generacije velikih umova da postanu lideri u nauci i inovacijama; </w:t>
      </w:r>
    </w:p>
    <w:p w14:paraId="47C0C38B" w14:textId="77777777" w:rsidR="00B83529" w:rsidRPr="00BB0E0A" w:rsidRDefault="00B83529" w:rsidP="00B83529">
      <w:pPr>
        <w:jc w:val="both"/>
        <w:rPr>
          <w:rFonts w:ascii="Georgia" w:hAnsi="Georgia"/>
          <w:sz w:val="28"/>
          <w:szCs w:val="28"/>
        </w:rPr>
      </w:pPr>
      <w:r w:rsidRPr="00BB0E0A">
        <w:rPr>
          <w:rFonts w:ascii="Georgia" w:hAnsi="Georgia"/>
          <w:sz w:val="28"/>
          <w:szCs w:val="28"/>
        </w:rPr>
        <w:t xml:space="preserve">• Da učenici neguju sveobuhvatne sposobnosti uključujući samopouzdanje, komunikaciju i liderstvo; </w:t>
      </w:r>
    </w:p>
    <w:p w14:paraId="491A9213" w14:textId="77777777" w:rsidR="00B83529" w:rsidRPr="00BB0E0A" w:rsidRDefault="00B83529" w:rsidP="00B83529">
      <w:pPr>
        <w:jc w:val="both"/>
        <w:rPr>
          <w:rFonts w:ascii="Georgia" w:hAnsi="Georgia"/>
          <w:sz w:val="28"/>
          <w:szCs w:val="28"/>
        </w:rPr>
      </w:pPr>
      <w:r w:rsidRPr="00BB0E0A">
        <w:rPr>
          <w:rFonts w:ascii="Georgia" w:hAnsi="Georgia"/>
          <w:sz w:val="28"/>
          <w:szCs w:val="28"/>
        </w:rPr>
        <w:t>• Da učenici studiozno pristupaju rešavanju problema u oblasti održivog razvoja i zaštite životne sredine;</w:t>
      </w:r>
    </w:p>
    <w:p w14:paraId="1B62AFEE" w14:textId="77777777" w:rsidR="00B83529" w:rsidRPr="00BB0E0A" w:rsidRDefault="00B83529" w:rsidP="00B83529">
      <w:pPr>
        <w:jc w:val="both"/>
        <w:rPr>
          <w:rFonts w:ascii="Georgia" w:hAnsi="Georgia"/>
          <w:sz w:val="28"/>
          <w:szCs w:val="28"/>
        </w:rPr>
      </w:pPr>
      <w:r w:rsidRPr="00BB0E0A">
        <w:rPr>
          <w:rFonts w:ascii="Georgia" w:hAnsi="Georgia"/>
          <w:sz w:val="28"/>
          <w:szCs w:val="28"/>
        </w:rPr>
        <w:t>• Da učenici prezentuju svoje stavove i rezultate istraživanja za rešavanje problema u oblasti održivog razvoja i zaštite životne sredine i</w:t>
      </w:r>
    </w:p>
    <w:p w14:paraId="34040CD0" w14:textId="77777777" w:rsidR="00B83529" w:rsidRPr="00BB0E0A" w:rsidRDefault="00B83529" w:rsidP="00B83529">
      <w:pPr>
        <w:jc w:val="both"/>
        <w:rPr>
          <w:rFonts w:ascii="Georgia" w:hAnsi="Georgia"/>
          <w:sz w:val="28"/>
          <w:szCs w:val="28"/>
        </w:rPr>
      </w:pPr>
      <w:r w:rsidRPr="00BB0E0A">
        <w:rPr>
          <w:rFonts w:ascii="Georgia" w:hAnsi="Georgia"/>
          <w:sz w:val="28"/>
          <w:szCs w:val="28"/>
        </w:rPr>
        <w:t>• Da učenici daju konkretne predloge (rešenja) problema u oblasti održivog razvoja i zaštite životne sredine.</w:t>
      </w:r>
    </w:p>
    <w:p w14:paraId="1A6C48C1" w14:textId="77777777" w:rsidR="00B83529" w:rsidRDefault="00B83529" w:rsidP="00B83529"/>
    <w:p w14:paraId="472FC8A3" w14:textId="77777777" w:rsidR="00B83529" w:rsidRDefault="00B83529" w:rsidP="00B83529"/>
    <w:p w14:paraId="0F30FBB8" w14:textId="77777777" w:rsidR="00B83529" w:rsidRPr="00AC3274" w:rsidRDefault="00B83529" w:rsidP="00B83529">
      <w:pPr>
        <w:jc w:val="center"/>
      </w:pPr>
      <w:r>
        <w:rPr>
          <w:noProof/>
        </w:rPr>
        <w:drawing>
          <wp:inline distT="0" distB="0" distL="0" distR="0" wp14:anchorId="307BBF18" wp14:editId="165EB9FD">
            <wp:extent cx="5733415" cy="29324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tinica.jpg"/>
                    <pic:cNvPicPr/>
                  </pic:nvPicPr>
                  <pic:blipFill>
                    <a:blip r:embed="rId11">
                      <a:extLst>
                        <a:ext uri="{28A0092B-C50C-407E-A947-70E740481C1C}">
                          <a14:useLocalDpi xmlns:a14="http://schemas.microsoft.com/office/drawing/2010/main" val="0"/>
                        </a:ext>
                      </a:extLst>
                    </a:blip>
                    <a:stretch>
                      <a:fillRect/>
                    </a:stretch>
                  </pic:blipFill>
                  <pic:spPr>
                    <a:xfrm>
                      <a:off x="0" y="0"/>
                      <a:ext cx="5733415" cy="2932430"/>
                    </a:xfrm>
                    <a:prstGeom prst="rect">
                      <a:avLst/>
                    </a:prstGeom>
                  </pic:spPr>
                </pic:pic>
              </a:graphicData>
            </a:graphic>
          </wp:inline>
        </w:drawing>
      </w:r>
    </w:p>
    <w:p w14:paraId="653587E6" w14:textId="77777777" w:rsidR="00B83529" w:rsidRDefault="00B83529" w:rsidP="00B83529"/>
    <w:p w14:paraId="51AB7C63" w14:textId="77777777" w:rsidR="00B83529" w:rsidRPr="00AC3274" w:rsidRDefault="00B83529" w:rsidP="00B83529"/>
    <w:p w14:paraId="3ACFC924" w14:textId="77777777" w:rsidR="00B83529" w:rsidRDefault="00B83529" w:rsidP="00B83529"/>
    <w:p w14:paraId="5064487D" w14:textId="77777777" w:rsidR="00B83529" w:rsidRDefault="00B83529" w:rsidP="00B83529"/>
    <w:p w14:paraId="323DB828" w14:textId="569AAE04" w:rsidR="00B83529" w:rsidRDefault="00B83529" w:rsidP="00B83529">
      <w:pPr>
        <w:tabs>
          <w:tab w:val="left" w:pos="1008"/>
        </w:tabs>
      </w:pPr>
      <w:r>
        <w:tab/>
      </w:r>
    </w:p>
    <w:p w14:paraId="0712A207" w14:textId="11F00C2F" w:rsidR="00B83529" w:rsidRDefault="00B83529" w:rsidP="00B83529">
      <w:pPr>
        <w:tabs>
          <w:tab w:val="left" w:pos="1008"/>
        </w:tabs>
      </w:pPr>
    </w:p>
    <w:p w14:paraId="41103201" w14:textId="4AA1E341" w:rsidR="00B83529" w:rsidRDefault="00B83529" w:rsidP="00B83529">
      <w:pPr>
        <w:tabs>
          <w:tab w:val="left" w:pos="1008"/>
        </w:tabs>
      </w:pPr>
    </w:p>
    <w:p w14:paraId="3F98205C" w14:textId="460EFD09" w:rsidR="00B83529" w:rsidRDefault="00B83529" w:rsidP="00B83529">
      <w:pPr>
        <w:tabs>
          <w:tab w:val="left" w:pos="1008"/>
        </w:tabs>
      </w:pPr>
    </w:p>
    <w:p w14:paraId="480E167D" w14:textId="03DEB51E" w:rsidR="00B83529" w:rsidRDefault="00B83529" w:rsidP="00B83529">
      <w:pPr>
        <w:tabs>
          <w:tab w:val="left" w:pos="1008"/>
        </w:tabs>
      </w:pPr>
    </w:p>
    <w:p w14:paraId="11D6F207" w14:textId="5E6B7A9A" w:rsidR="00B83529" w:rsidRDefault="00B83529" w:rsidP="00B83529">
      <w:pPr>
        <w:tabs>
          <w:tab w:val="left" w:pos="1008"/>
        </w:tabs>
      </w:pPr>
    </w:p>
    <w:p w14:paraId="5C4B59C8" w14:textId="31098AE2" w:rsidR="00B83529" w:rsidRDefault="00B83529" w:rsidP="00B83529">
      <w:pPr>
        <w:tabs>
          <w:tab w:val="left" w:pos="1008"/>
        </w:tabs>
      </w:pPr>
    </w:p>
    <w:p w14:paraId="5621C27D" w14:textId="31EE368B" w:rsidR="00B83529" w:rsidRDefault="00B83529" w:rsidP="00B83529">
      <w:pPr>
        <w:tabs>
          <w:tab w:val="left" w:pos="1008"/>
        </w:tabs>
      </w:pPr>
    </w:p>
    <w:p w14:paraId="1AAF4239" w14:textId="4044211E" w:rsidR="00B83529" w:rsidRDefault="00B83529" w:rsidP="00B83529">
      <w:pPr>
        <w:tabs>
          <w:tab w:val="left" w:pos="1008"/>
        </w:tabs>
      </w:pPr>
    </w:p>
    <w:p w14:paraId="10B75059" w14:textId="6D3FB097" w:rsidR="00B83529" w:rsidRDefault="00B83529" w:rsidP="00B83529">
      <w:pPr>
        <w:tabs>
          <w:tab w:val="left" w:pos="1008"/>
        </w:tabs>
      </w:pPr>
    </w:p>
    <w:p w14:paraId="3F66928F" w14:textId="77AA3542" w:rsidR="00B83529" w:rsidRDefault="00B83529" w:rsidP="00B83529">
      <w:pPr>
        <w:tabs>
          <w:tab w:val="left" w:pos="1008"/>
        </w:tabs>
      </w:pPr>
    </w:p>
    <w:p w14:paraId="57CA1298" w14:textId="6480CA89" w:rsidR="00B83529" w:rsidRDefault="00B83529" w:rsidP="00B83529">
      <w:pPr>
        <w:tabs>
          <w:tab w:val="left" w:pos="1008"/>
        </w:tabs>
      </w:pPr>
    </w:p>
    <w:p w14:paraId="3BE6D0A6" w14:textId="77777777" w:rsidR="00B83529" w:rsidRDefault="00B83529" w:rsidP="00B83529">
      <w:pPr>
        <w:tabs>
          <w:tab w:val="left" w:pos="1008"/>
        </w:tabs>
      </w:pPr>
    </w:p>
    <w:p w14:paraId="04CE9AB8" w14:textId="50741050" w:rsidR="00B83529" w:rsidRDefault="00B83529" w:rsidP="00B83529">
      <w:pPr>
        <w:tabs>
          <w:tab w:val="left" w:pos="1008"/>
        </w:tabs>
        <w:jc w:val="center"/>
        <w:rPr>
          <w:rFonts w:ascii="Georgia" w:hAnsi="Georgia"/>
          <w:b/>
          <w:sz w:val="28"/>
          <w:szCs w:val="28"/>
        </w:rPr>
      </w:pPr>
      <w:r w:rsidRPr="00BB0E0A">
        <w:rPr>
          <w:rFonts w:ascii="Georgia" w:hAnsi="Georgia"/>
          <w:b/>
          <w:sz w:val="28"/>
          <w:szCs w:val="28"/>
        </w:rPr>
        <w:t>P R A V I L N I K</w:t>
      </w:r>
    </w:p>
    <w:p w14:paraId="0FA2BBCF" w14:textId="77777777" w:rsidR="00B83529" w:rsidRPr="00BB0E0A" w:rsidRDefault="00B83529" w:rsidP="00B83529">
      <w:pPr>
        <w:tabs>
          <w:tab w:val="left" w:pos="1008"/>
        </w:tabs>
        <w:jc w:val="center"/>
        <w:rPr>
          <w:rFonts w:ascii="Georgia" w:hAnsi="Georgia"/>
          <w:b/>
          <w:sz w:val="28"/>
          <w:szCs w:val="28"/>
        </w:rPr>
      </w:pPr>
    </w:p>
    <w:p w14:paraId="05124390" w14:textId="77777777" w:rsidR="00B83529" w:rsidRPr="00BB0E0A" w:rsidRDefault="00B83529" w:rsidP="00B83529">
      <w:pPr>
        <w:tabs>
          <w:tab w:val="left" w:pos="1008"/>
        </w:tabs>
        <w:jc w:val="center"/>
        <w:rPr>
          <w:rFonts w:ascii="Georgia" w:hAnsi="Georgia"/>
          <w:b/>
          <w:sz w:val="28"/>
          <w:szCs w:val="28"/>
        </w:rPr>
      </w:pPr>
      <w:r w:rsidRPr="00BB0E0A">
        <w:rPr>
          <w:rFonts w:ascii="Georgia" w:hAnsi="Georgia"/>
          <w:b/>
          <w:sz w:val="28"/>
          <w:szCs w:val="28"/>
        </w:rPr>
        <w:t>Takmičenja za</w:t>
      </w:r>
    </w:p>
    <w:p w14:paraId="28B6A010" w14:textId="77777777" w:rsidR="00B83529" w:rsidRPr="00BB0E0A" w:rsidRDefault="00B83529" w:rsidP="00B83529">
      <w:pPr>
        <w:tabs>
          <w:tab w:val="left" w:pos="1008"/>
        </w:tabs>
        <w:jc w:val="center"/>
        <w:rPr>
          <w:rFonts w:ascii="Georgia" w:hAnsi="Georgia"/>
          <w:b/>
          <w:sz w:val="28"/>
          <w:szCs w:val="28"/>
        </w:rPr>
      </w:pPr>
      <w:r w:rsidRPr="00BB0E0A">
        <w:rPr>
          <w:rFonts w:ascii="Georgia" w:hAnsi="Georgia"/>
          <w:b/>
          <w:sz w:val="28"/>
          <w:szCs w:val="28"/>
        </w:rPr>
        <w:t>NACIONALNU OLIMPIJADU ODRŽIVOG RAZVOJA I ZAŠTITE ŽIVOTNE SREDINE</w:t>
      </w:r>
    </w:p>
    <w:p w14:paraId="01275ADC" w14:textId="77777777" w:rsidR="00B83529" w:rsidRPr="00BB0E0A" w:rsidRDefault="00B83529" w:rsidP="00B83529">
      <w:pPr>
        <w:tabs>
          <w:tab w:val="left" w:pos="1008"/>
        </w:tabs>
        <w:jc w:val="both"/>
        <w:rPr>
          <w:rFonts w:ascii="Georgia" w:hAnsi="Georgia"/>
          <w:sz w:val="28"/>
          <w:szCs w:val="28"/>
        </w:rPr>
      </w:pPr>
    </w:p>
    <w:p w14:paraId="5DD5639D" w14:textId="14F05E7B"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1.</w:t>
      </w:r>
    </w:p>
    <w:p w14:paraId="64654443" w14:textId="77777777" w:rsidR="00B83529" w:rsidRPr="00BB0E0A" w:rsidRDefault="00B83529" w:rsidP="00B83529">
      <w:pPr>
        <w:tabs>
          <w:tab w:val="left" w:pos="1008"/>
        </w:tabs>
        <w:jc w:val="center"/>
        <w:rPr>
          <w:rFonts w:ascii="Georgia" w:hAnsi="Georgia" w:cstheme="minorHAnsi"/>
          <w:b/>
          <w:sz w:val="28"/>
          <w:szCs w:val="28"/>
        </w:rPr>
      </w:pPr>
    </w:p>
    <w:p w14:paraId="5E5B78FE"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Nacionalna olimpijada održivog razvoja i zaštite životne sredine je takmičenje učenika osnovnih i srednjih škola.  Na ovom takmičenju mogu da učestvuju svi zainteresovani učenici osnovnih i srednjih škola. Nacionalna olimpijada održivog razvoja i zaštite životne sredine je pojedinačno takmičenje.  </w:t>
      </w:r>
    </w:p>
    <w:p w14:paraId="763D9059" w14:textId="77777777" w:rsidR="00B83529" w:rsidRPr="00BB0E0A" w:rsidRDefault="00B83529" w:rsidP="00B83529">
      <w:pPr>
        <w:tabs>
          <w:tab w:val="left" w:pos="1008"/>
        </w:tabs>
        <w:jc w:val="center"/>
        <w:rPr>
          <w:rFonts w:ascii="Georgia" w:hAnsi="Georgia" w:cstheme="minorHAnsi"/>
          <w:sz w:val="28"/>
          <w:szCs w:val="28"/>
        </w:rPr>
      </w:pPr>
    </w:p>
    <w:p w14:paraId="32D78BA3" w14:textId="2407814E"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2.</w:t>
      </w:r>
    </w:p>
    <w:p w14:paraId="4EF847DB" w14:textId="77777777" w:rsidR="00B83529" w:rsidRPr="00BB0E0A" w:rsidRDefault="00B83529" w:rsidP="00B83529">
      <w:pPr>
        <w:tabs>
          <w:tab w:val="left" w:pos="1008"/>
        </w:tabs>
        <w:jc w:val="center"/>
        <w:rPr>
          <w:rFonts w:ascii="Georgia" w:hAnsi="Georgia" w:cstheme="minorHAnsi"/>
          <w:b/>
          <w:sz w:val="28"/>
          <w:szCs w:val="28"/>
        </w:rPr>
      </w:pPr>
    </w:p>
    <w:p w14:paraId="1214B5DF"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Pravila, smernice i način sprovođenja takmičenja je u skladu sa  Svetskom olimpijadom održivog razvoja i zaštite životne sredine. </w:t>
      </w:r>
    </w:p>
    <w:p w14:paraId="3F91F4B1" w14:textId="77777777" w:rsidR="00B83529" w:rsidRPr="00BB0E0A" w:rsidRDefault="00B83529" w:rsidP="00B83529">
      <w:pPr>
        <w:tabs>
          <w:tab w:val="left" w:pos="1008"/>
        </w:tabs>
        <w:jc w:val="center"/>
        <w:rPr>
          <w:rFonts w:ascii="Georgia" w:hAnsi="Georgia" w:cstheme="minorHAnsi"/>
          <w:sz w:val="28"/>
          <w:szCs w:val="28"/>
        </w:rPr>
      </w:pPr>
    </w:p>
    <w:p w14:paraId="5D650B7B" w14:textId="5B01D706"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3.</w:t>
      </w:r>
    </w:p>
    <w:p w14:paraId="70A2F444" w14:textId="77777777" w:rsidR="00B83529" w:rsidRPr="00BB0E0A" w:rsidRDefault="00B83529" w:rsidP="00B83529">
      <w:pPr>
        <w:tabs>
          <w:tab w:val="left" w:pos="1008"/>
        </w:tabs>
        <w:jc w:val="center"/>
        <w:rPr>
          <w:rFonts w:ascii="Georgia" w:hAnsi="Georgia" w:cstheme="minorHAnsi"/>
          <w:b/>
          <w:sz w:val="28"/>
          <w:szCs w:val="28"/>
        </w:rPr>
      </w:pPr>
    </w:p>
    <w:p w14:paraId="08765E14"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Prijave za učešće na Nacionalnoj olimpijada održivog razvoja i zaštite životne sredine je   podnese se isključivo elektronskom prijavom, koja se nalazi na sajtu: www.centarzatalente.com. </w:t>
      </w:r>
    </w:p>
    <w:p w14:paraId="4003EA6D" w14:textId="77777777" w:rsidR="00B83529" w:rsidRPr="00BB0E0A" w:rsidRDefault="00B83529" w:rsidP="00B83529">
      <w:pPr>
        <w:tabs>
          <w:tab w:val="left" w:pos="1008"/>
        </w:tabs>
        <w:jc w:val="both"/>
        <w:rPr>
          <w:rFonts w:ascii="Georgia" w:hAnsi="Georgia" w:cstheme="minorHAnsi"/>
          <w:sz w:val="28"/>
          <w:szCs w:val="28"/>
        </w:rPr>
      </w:pPr>
    </w:p>
    <w:p w14:paraId="7145242C" w14:textId="77777777" w:rsidR="00B83529" w:rsidRPr="00BB0E0A"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4.</w:t>
      </w:r>
    </w:p>
    <w:p w14:paraId="04899E41"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Uzrasne kategorije: </w:t>
      </w:r>
    </w:p>
    <w:p w14:paraId="2E88D73E"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Učenici V i VI razreda Osnovnih škola;</w:t>
      </w:r>
    </w:p>
    <w:p w14:paraId="52B61EC5"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Učenici VII i VIII razreda Osnovnih škola i</w:t>
      </w:r>
    </w:p>
    <w:p w14:paraId="6F0F39CC" w14:textId="4B601C37" w:rsidR="00B83529"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Učeni</w:t>
      </w:r>
      <w:r>
        <w:rPr>
          <w:rFonts w:ascii="Georgia" w:hAnsi="Georgia" w:cstheme="minorHAnsi"/>
          <w:sz w:val="28"/>
          <w:szCs w:val="28"/>
        </w:rPr>
        <w:t>ci svih razreda Srednjih škola.</w:t>
      </w:r>
    </w:p>
    <w:p w14:paraId="36294524" w14:textId="77777777" w:rsidR="00B83529" w:rsidRPr="00BB0E0A" w:rsidRDefault="00B83529" w:rsidP="00B83529">
      <w:pPr>
        <w:tabs>
          <w:tab w:val="left" w:pos="1008"/>
        </w:tabs>
        <w:jc w:val="both"/>
        <w:rPr>
          <w:rFonts w:ascii="Georgia" w:hAnsi="Georgia" w:cstheme="minorHAnsi"/>
          <w:sz w:val="28"/>
          <w:szCs w:val="28"/>
        </w:rPr>
      </w:pPr>
    </w:p>
    <w:p w14:paraId="684E3DA2" w14:textId="6FA40508"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5.</w:t>
      </w:r>
    </w:p>
    <w:p w14:paraId="0262005E" w14:textId="77777777" w:rsidR="00B83529" w:rsidRPr="00BB0E0A" w:rsidRDefault="00B83529" w:rsidP="00B83529">
      <w:pPr>
        <w:tabs>
          <w:tab w:val="left" w:pos="1008"/>
        </w:tabs>
        <w:jc w:val="center"/>
        <w:rPr>
          <w:rFonts w:ascii="Georgia" w:hAnsi="Georgia" w:cstheme="minorHAnsi"/>
          <w:b/>
          <w:sz w:val="28"/>
          <w:szCs w:val="28"/>
        </w:rPr>
      </w:pPr>
    </w:p>
    <w:p w14:paraId="1C9F5B9A"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Takmičenje se sprovodi na ČETIRI nivoa: </w:t>
      </w:r>
    </w:p>
    <w:p w14:paraId="2889DE11"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ŠKOLSKI NIVO TAKMIČENjA;</w:t>
      </w:r>
    </w:p>
    <w:p w14:paraId="4C18F1B7"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OPŠTINSKI NIVO TAKMIČENjA;</w:t>
      </w:r>
    </w:p>
    <w:p w14:paraId="73FDD484"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REGIONALNI NIVO TAKMIČENjA i</w:t>
      </w:r>
    </w:p>
    <w:p w14:paraId="6BCEC064" w14:textId="0A880C0F" w:rsidR="00B83529"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REPUBLIČKI NIVO TAKMIČENjA.</w:t>
      </w:r>
    </w:p>
    <w:p w14:paraId="20436302" w14:textId="79E023A1" w:rsidR="00B83529" w:rsidRDefault="00B83529" w:rsidP="00B83529">
      <w:pPr>
        <w:tabs>
          <w:tab w:val="left" w:pos="1008"/>
        </w:tabs>
        <w:jc w:val="both"/>
        <w:rPr>
          <w:rFonts w:ascii="Georgia" w:hAnsi="Georgia" w:cstheme="minorHAnsi"/>
          <w:sz w:val="28"/>
          <w:szCs w:val="28"/>
        </w:rPr>
      </w:pPr>
    </w:p>
    <w:p w14:paraId="26C3D4B2" w14:textId="6629CA89" w:rsidR="00B83529" w:rsidRDefault="00B83529" w:rsidP="00B83529">
      <w:pPr>
        <w:tabs>
          <w:tab w:val="left" w:pos="1008"/>
        </w:tabs>
        <w:jc w:val="both"/>
        <w:rPr>
          <w:rFonts w:ascii="Georgia" w:hAnsi="Georgia" w:cstheme="minorHAnsi"/>
          <w:sz w:val="28"/>
          <w:szCs w:val="28"/>
        </w:rPr>
      </w:pPr>
    </w:p>
    <w:p w14:paraId="6C4BC4A8" w14:textId="5A00663F" w:rsidR="00B83529" w:rsidRDefault="00B83529" w:rsidP="00B83529">
      <w:pPr>
        <w:tabs>
          <w:tab w:val="left" w:pos="1008"/>
        </w:tabs>
        <w:jc w:val="both"/>
        <w:rPr>
          <w:rFonts w:ascii="Georgia" w:hAnsi="Georgia" w:cstheme="minorHAnsi"/>
          <w:sz w:val="28"/>
          <w:szCs w:val="28"/>
        </w:rPr>
      </w:pPr>
    </w:p>
    <w:p w14:paraId="5C5F62B1" w14:textId="43F47499" w:rsidR="00B83529" w:rsidRDefault="00B83529" w:rsidP="00B83529">
      <w:pPr>
        <w:tabs>
          <w:tab w:val="left" w:pos="1008"/>
        </w:tabs>
        <w:jc w:val="both"/>
        <w:rPr>
          <w:rFonts w:ascii="Georgia" w:hAnsi="Georgia" w:cstheme="minorHAnsi"/>
          <w:sz w:val="28"/>
          <w:szCs w:val="28"/>
        </w:rPr>
      </w:pPr>
    </w:p>
    <w:p w14:paraId="1429FC5C" w14:textId="67ED47DB" w:rsidR="00B83529" w:rsidRDefault="00B83529" w:rsidP="00B83529">
      <w:pPr>
        <w:tabs>
          <w:tab w:val="left" w:pos="1008"/>
        </w:tabs>
        <w:jc w:val="both"/>
        <w:rPr>
          <w:rFonts w:ascii="Georgia" w:hAnsi="Georgia" w:cstheme="minorHAnsi"/>
          <w:sz w:val="28"/>
          <w:szCs w:val="28"/>
        </w:rPr>
      </w:pPr>
    </w:p>
    <w:p w14:paraId="14EA8709" w14:textId="77777777" w:rsidR="00B83529" w:rsidRPr="00BB0E0A" w:rsidRDefault="00B83529" w:rsidP="00B83529">
      <w:pPr>
        <w:tabs>
          <w:tab w:val="left" w:pos="1008"/>
        </w:tabs>
        <w:jc w:val="both"/>
        <w:rPr>
          <w:rFonts w:ascii="Georgia" w:hAnsi="Georgia" w:cstheme="minorHAnsi"/>
          <w:sz w:val="28"/>
          <w:szCs w:val="28"/>
        </w:rPr>
      </w:pPr>
    </w:p>
    <w:p w14:paraId="75B7A0A7" w14:textId="77777777" w:rsidR="00B83529" w:rsidRDefault="00B83529" w:rsidP="00B83529">
      <w:pPr>
        <w:tabs>
          <w:tab w:val="left" w:pos="1008"/>
        </w:tabs>
        <w:jc w:val="center"/>
        <w:rPr>
          <w:rFonts w:ascii="Georgia" w:hAnsi="Georgia" w:cstheme="minorHAnsi"/>
          <w:b/>
          <w:sz w:val="28"/>
          <w:szCs w:val="28"/>
        </w:rPr>
      </w:pPr>
    </w:p>
    <w:p w14:paraId="209B2F44" w14:textId="23CD0C3B"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6.</w:t>
      </w:r>
    </w:p>
    <w:p w14:paraId="0C5AEA36" w14:textId="77777777" w:rsidR="00B83529" w:rsidRPr="00BB0E0A" w:rsidRDefault="00B83529" w:rsidP="00B83529">
      <w:pPr>
        <w:tabs>
          <w:tab w:val="left" w:pos="1008"/>
        </w:tabs>
        <w:jc w:val="center"/>
        <w:rPr>
          <w:rFonts w:ascii="Georgia" w:hAnsi="Georgia" w:cstheme="minorHAnsi"/>
          <w:b/>
          <w:sz w:val="28"/>
          <w:szCs w:val="28"/>
        </w:rPr>
      </w:pPr>
    </w:p>
    <w:p w14:paraId="7C70FC45"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Školski i Opštinski nivo takmičenja obuhvata izradu multimedijalnog testa.</w:t>
      </w:r>
    </w:p>
    <w:p w14:paraId="158AE897"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xml:space="preserve">Regionalni i Republički nivo takmičenja obuhvata: </w:t>
      </w:r>
    </w:p>
    <w:p w14:paraId="0D09B6B6"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xml:space="preserve">• Multimedijalni test i </w:t>
      </w:r>
    </w:p>
    <w:p w14:paraId="48B30D07"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xml:space="preserve">• Istraživački rad na jednu od tri zadate teme.                                                                                                                                    </w:t>
      </w:r>
    </w:p>
    <w:p w14:paraId="1807A621"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Učenik bira jednu od 3 teme koje je odredio organizator i koje će biti objavljene na početku ciklusa takmičenja.</w:t>
      </w:r>
    </w:p>
    <w:p w14:paraId="787CF8A2"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Istraživanje učenik prikazuje u vidu APSTRAKTA. Apstrakt treba da sadrži: </w:t>
      </w:r>
    </w:p>
    <w:p w14:paraId="6D5B44FA"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xml:space="preserve">• Uvod  </w:t>
      </w:r>
    </w:p>
    <w:p w14:paraId="61721AD6"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xml:space="preserve">• Analizu problema  </w:t>
      </w:r>
    </w:p>
    <w:p w14:paraId="717C72DC"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Predlog rešenja problema /Sopstveni predlozi rešavanja problema</w:t>
      </w:r>
    </w:p>
    <w:p w14:paraId="4E4F4A12" w14:textId="77777777" w:rsidR="00B83529" w:rsidRPr="00BB0E0A" w:rsidRDefault="00B83529" w:rsidP="00B83529">
      <w:pPr>
        <w:tabs>
          <w:tab w:val="left" w:pos="1008"/>
        </w:tabs>
        <w:spacing w:after="120"/>
        <w:jc w:val="both"/>
        <w:rPr>
          <w:rFonts w:ascii="Georgia" w:hAnsi="Georgia" w:cstheme="minorHAnsi"/>
          <w:sz w:val="28"/>
          <w:szCs w:val="28"/>
        </w:rPr>
      </w:pPr>
      <w:r w:rsidRPr="00BB0E0A">
        <w:rPr>
          <w:rFonts w:ascii="Georgia" w:hAnsi="Georgia" w:cstheme="minorHAnsi"/>
          <w:sz w:val="28"/>
          <w:szCs w:val="28"/>
        </w:rPr>
        <w:t xml:space="preserve">• Literaturu </w:t>
      </w:r>
    </w:p>
    <w:p w14:paraId="52D980F6"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Apstrakt je veličine dva lista A4 formata, i potrebno ga je predati u predviđenom roku.  Pored Apstrakta učesnik je u obavezi da pripremi Power Point prezentaciju, za usmeno izlaganje pred Komisijom.</w:t>
      </w:r>
    </w:p>
    <w:p w14:paraId="7D3530D5"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Maksimalno vreme za prezentaciju je 8 minuta. Broj slajdova na prezentaciji nije limitiran ali se mora uklopiti u vreme predviđeno za prezentaciju. Nakon prezentacije učenika, Komisija postavlja pitanja na osnovu prezentacije i apstrakta.</w:t>
      </w:r>
    </w:p>
    <w:p w14:paraId="3FB3F659" w14:textId="0C2A8571" w:rsidR="00B83529" w:rsidRDefault="00B83529" w:rsidP="00B83529">
      <w:pPr>
        <w:tabs>
          <w:tab w:val="left" w:pos="1008"/>
        </w:tabs>
        <w:rPr>
          <w:rFonts w:ascii="Georgia" w:hAnsi="Georgia" w:cstheme="minorHAnsi"/>
          <w:b/>
          <w:sz w:val="28"/>
          <w:szCs w:val="28"/>
        </w:rPr>
      </w:pPr>
    </w:p>
    <w:p w14:paraId="55BC9C49" w14:textId="77777777" w:rsidR="00B83529" w:rsidRDefault="00B83529" w:rsidP="00B83529">
      <w:pPr>
        <w:tabs>
          <w:tab w:val="left" w:pos="1008"/>
        </w:tabs>
        <w:jc w:val="center"/>
        <w:rPr>
          <w:rFonts w:ascii="Georgia" w:hAnsi="Georgia" w:cstheme="minorHAnsi"/>
          <w:b/>
          <w:sz w:val="28"/>
          <w:szCs w:val="28"/>
        </w:rPr>
      </w:pPr>
    </w:p>
    <w:p w14:paraId="75FE7B5C" w14:textId="656B0571"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7.</w:t>
      </w:r>
    </w:p>
    <w:p w14:paraId="6430F3D1" w14:textId="77777777" w:rsidR="00B83529" w:rsidRPr="00BB0E0A" w:rsidRDefault="00B83529" w:rsidP="00B83529">
      <w:pPr>
        <w:tabs>
          <w:tab w:val="left" w:pos="1008"/>
        </w:tabs>
        <w:jc w:val="center"/>
        <w:rPr>
          <w:rFonts w:ascii="Georgia" w:hAnsi="Georgia" w:cstheme="minorHAnsi"/>
          <w:b/>
          <w:sz w:val="28"/>
          <w:szCs w:val="28"/>
        </w:rPr>
      </w:pPr>
    </w:p>
    <w:p w14:paraId="3ECF801E"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Oblasti zastupljene na Multimedijalnim testovima:</w:t>
      </w:r>
    </w:p>
    <w:p w14:paraId="3972D6F1"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Osnovni pojmovi i definicije;</w:t>
      </w:r>
    </w:p>
    <w:p w14:paraId="05AC9F71"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Koncept i principi;</w:t>
      </w:r>
    </w:p>
    <w:p w14:paraId="4A6D54E4"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Strategije održivog razvoja;</w:t>
      </w:r>
    </w:p>
    <w:p w14:paraId="5F5E9A6C"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Indikatori i kriterijumi;</w:t>
      </w:r>
    </w:p>
    <w:p w14:paraId="4B571B24"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Održivi razvoj industrijskih kompleksa;</w:t>
      </w:r>
    </w:p>
    <w:p w14:paraId="67B92238"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Klimatske promene i njihov uticaj;</w:t>
      </w:r>
    </w:p>
    <w:p w14:paraId="4462BEFF"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Racionalno korišćenje materijala i energije;</w:t>
      </w:r>
    </w:p>
    <w:p w14:paraId="1B4611C2"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Alternativni izvori energije;</w:t>
      </w:r>
    </w:p>
    <w:p w14:paraId="6A240023"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Tehnologije i održivi razvoj;</w:t>
      </w:r>
    </w:p>
    <w:p w14:paraId="0226358E"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Odgovorno ponašanje za održivi razvoj;</w:t>
      </w:r>
    </w:p>
    <w:p w14:paraId="0EE13F36"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Ugrožene biljne i životinjske vrste;</w:t>
      </w:r>
    </w:p>
    <w:p w14:paraId="7242BE0D"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Očuvanje i zaštita zdravlja ljudi, raznovrsnosti i kvaliteta ekosistema;</w:t>
      </w:r>
    </w:p>
    <w:p w14:paraId="0581FBDA"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Očuvanje genofonda životinjskih i biljnih vrsta;</w:t>
      </w:r>
    </w:p>
    <w:p w14:paraId="66A788E0"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Očuvanje plodnosti zemljišta;</w:t>
      </w:r>
    </w:p>
    <w:p w14:paraId="443AD96F"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Očuvanje prirodnih i prostornih vrednosti;</w:t>
      </w:r>
    </w:p>
    <w:p w14:paraId="20B44BEC"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Očuvanje kulturne baštine i dobara;</w:t>
      </w:r>
    </w:p>
    <w:p w14:paraId="3FD152FC"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Obezbeđenje uslova za ograničeno, razumno i održivo gazdovanje živom i neživom prirodom;</w:t>
      </w:r>
    </w:p>
    <w:p w14:paraId="5C695481"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Očuvanje ekološke stabilnosti prirode, količine i kvaliteta prirodnih bogatstava i</w:t>
      </w:r>
    </w:p>
    <w:p w14:paraId="4FDBB33A" w14:textId="77777777" w:rsidR="00B83529" w:rsidRPr="00BB0E0A" w:rsidRDefault="00B83529" w:rsidP="00B83529">
      <w:pPr>
        <w:pStyle w:val="ListParagraph"/>
        <w:numPr>
          <w:ilvl w:val="0"/>
          <w:numId w:val="58"/>
        </w:numPr>
        <w:tabs>
          <w:tab w:val="left" w:pos="1008"/>
        </w:tabs>
        <w:spacing w:before="120" w:after="360"/>
        <w:ind w:left="714" w:hanging="357"/>
        <w:jc w:val="both"/>
        <w:rPr>
          <w:rFonts w:ascii="Georgia" w:hAnsi="Georgia" w:cstheme="minorHAnsi"/>
          <w:sz w:val="28"/>
          <w:szCs w:val="28"/>
        </w:rPr>
      </w:pPr>
      <w:r w:rsidRPr="00BB0E0A">
        <w:rPr>
          <w:rFonts w:ascii="Georgia" w:hAnsi="Georgia" w:cstheme="minorHAnsi"/>
          <w:sz w:val="28"/>
          <w:szCs w:val="28"/>
        </w:rPr>
        <w:t>Sprečavanje opasnosti i rizika po životnu sredinu.</w:t>
      </w:r>
    </w:p>
    <w:p w14:paraId="3A779428" w14:textId="77777777" w:rsidR="00B83529" w:rsidRPr="00BB0E0A" w:rsidRDefault="00B83529" w:rsidP="00B83529">
      <w:pPr>
        <w:tabs>
          <w:tab w:val="left" w:pos="1008"/>
        </w:tabs>
        <w:jc w:val="both"/>
        <w:rPr>
          <w:rFonts w:ascii="Georgia" w:hAnsi="Georgia" w:cstheme="minorHAnsi"/>
          <w:sz w:val="28"/>
          <w:szCs w:val="28"/>
        </w:rPr>
      </w:pPr>
    </w:p>
    <w:p w14:paraId="187BA570" w14:textId="5C7F0587"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8.</w:t>
      </w:r>
    </w:p>
    <w:p w14:paraId="1003E19D" w14:textId="77777777" w:rsidR="00B83529" w:rsidRPr="00BB0E0A" w:rsidRDefault="00B83529" w:rsidP="00B83529">
      <w:pPr>
        <w:tabs>
          <w:tab w:val="left" w:pos="1008"/>
        </w:tabs>
        <w:jc w:val="center"/>
        <w:rPr>
          <w:rFonts w:ascii="Georgia" w:hAnsi="Georgia" w:cstheme="minorHAnsi"/>
          <w:b/>
          <w:sz w:val="28"/>
          <w:szCs w:val="28"/>
        </w:rPr>
      </w:pPr>
    </w:p>
    <w:p w14:paraId="5A868A89"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Pitanja na Multimedijalnomm testu su prilagođena uzrastu kao i teme /problemi.</w:t>
      </w:r>
    </w:p>
    <w:p w14:paraId="767D833B" w14:textId="77777777" w:rsidR="00B83529" w:rsidRPr="00BB0E0A" w:rsidRDefault="00B83529" w:rsidP="00B83529">
      <w:pPr>
        <w:tabs>
          <w:tab w:val="left" w:pos="1008"/>
        </w:tabs>
        <w:jc w:val="both"/>
        <w:rPr>
          <w:rFonts w:ascii="Georgia" w:hAnsi="Georgia" w:cstheme="minorHAnsi"/>
          <w:b/>
          <w:sz w:val="28"/>
          <w:szCs w:val="28"/>
        </w:rPr>
      </w:pPr>
    </w:p>
    <w:p w14:paraId="482069FD" w14:textId="312B5791"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9.</w:t>
      </w:r>
    </w:p>
    <w:p w14:paraId="66CB2386" w14:textId="77777777" w:rsidR="00B83529" w:rsidRPr="00BB0E0A" w:rsidRDefault="00B83529" w:rsidP="00B83529">
      <w:pPr>
        <w:tabs>
          <w:tab w:val="left" w:pos="1008"/>
        </w:tabs>
        <w:jc w:val="center"/>
        <w:rPr>
          <w:rFonts w:ascii="Georgia" w:hAnsi="Georgia" w:cstheme="minorHAnsi"/>
          <w:b/>
          <w:sz w:val="28"/>
          <w:szCs w:val="28"/>
        </w:rPr>
      </w:pPr>
    </w:p>
    <w:p w14:paraId="1E8EFCFB"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Komisija kod apstrakta i prezentacije boduje sledeće parametre :</w:t>
      </w:r>
    </w:p>
    <w:p w14:paraId="6E8BFC80"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Autentičnost rada;</w:t>
      </w:r>
    </w:p>
    <w:p w14:paraId="0B62BA1B"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Usmenu odbranu rada;</w:t>
      </w:r>
    </w:p>
    <w:p w14:paraId="658A5E2C"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Elokventnost na prezentaciji i</w:t>
      </w:r>
    </w:p>
    <w:p w14:paraId="084B98F3"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Primenjivost rezultata istraživanja.</w:t>
      </w:r>
    </w:p>
    <w:p w14:paraId="57376962" w14:textId="77777777" w:rsidR="00B83529" w:rsidRPr="00BB0E0A" w:rsidRDefault="00B83529" w:rsidP="00B83529">
      <w:pPr>
        <w:tabs>
          <w:tab w:val="left" w:pos="1008"/>
        </w:tabs>
        <w:jc w:val="both"/>
        <w:rPr>
          <w:rFonts w:ascii="Georgia" w:hAnsi="Georgia" w:cstheme="minorHAnsi"/>
          <w:sz w:val="28"/>
          <w:szCs w:val="28"/>
        </w:rPr>
      </w:pPr>
    </w:p>
    <w:p w14:paraId="03D2BCE8" w14:textId="3748EBE6"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10.</w:t>
      </w:r>
    </w:p>
    <w:p w14:paraId="038EADA0" w14:textId="77777777" w:rsidR="00B83529" w:rsidRPr="00BB0E0A" w:rsidRDefault="00B83529" w:rsidP="00B83529">
      <w:pPr>
        <w:tabs>
          <w:tab w:val="left" w:pos="1008"/>
        </w:tabs>
        <w:jc w:val="center"/>
        <w:rPr>
          <w:rFonts w:ascii="Georgia" w:hAnsi="Georgia" w:cstheme="minorHAnsi"/>
          <w:b/>
          <w:sz w:val="28"/>
          <w:szCs w:val="28"/>
        </w:rPr>
      </w:pPr>
    </w:p>
    <w:p w14:paraId="46A5BDC3"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 xml:space="preserve">Najuspešniji učenici sa Nacionalne olimpijade, stiču pravo učešća na Svetskoj Olimpijadi održivog razvoja i zaštite životne sredine. </w:t>
      </w:r>
    </w:p>
    <w:p w14:paraId="5F6DC57E" w14:textId="77777777" w:rsidR="00B83529" w:rsidRPr="00BB0E0A" w:rsidRDefault="00B83529" w:rsidP="00B83529">
      <w:pPr>
        <w:tabs>
          <w:tab w:val="left" w:pos="1008"/>
        </w:tabs>
        <w:jc w:val="both"/>
        <w:rPr>
          <w:rFonts w:ascii="Georgia" w:hAnsi="Georgia" w:cstheme="minorHAnsi"/>
          <w:sz w:val="28"/>
          <w:szCs w:val="28"/>
        </w:rPr>
      </w:pPr>
    </w:p>
    <w:p w14:paraId="113E62F2" w14:textId="149B188F" w:rsidR="00B83529" w:rsidRDefault="00B83529" w:rsidP="00B83529">
      <w:pPr>
        <w:tabs>
          <w:tab w:val="left" w:pos="1008"/>
        </w:tabs>
        <w:jc w:val="center"/>
        <w:rPr>
          <w:rFonts w:ascii="Georgia" w:hAnsi="Georgia" w:cstheme="minorHAnsi"/>
          <w:b/>
          <w:sz w:val="28"/>
          <w:szCs w:val="28"/>
        </w:rPr>
      </w:pPr>
      <w:r w:rsidRPr="00BB0E0A">
        <w:rPr>
          <w:rFonts w:ascii="Georgia" w:hAnsi="Georgia" w:cstheme="minorHAnsi"/>
          <w:b/>
          <w:sz w:val="28"/>
          <w:szCs w:val="28"/>
        </w:rPr>
        <w:t>Član 11.</w:t>
      </w:r>
    </w:p>
    <w:p w14:paraId="1D09E9B0" w14:textId="77777777" w:rsidR="00B83529" w:rsidRPr="00BB0E0A" w:rsidRDefault="00B83529" w:rsidP="00B83529">
      <w:pPr>
        <w:tabs>
          <w:tab w:val="left" w:pos="1008"/>
        </w:tabs>
        <w:jc w:val="center"/>
        <w:rPr>
          <w:rFonts w:ascii="Georgia" w:hAnsi="Georgia" w:cstheme="minorHAnsi"/>
          <w:b/>
          <w:sz w:val="28"/>
          <w:szCs w:val="28"/>
        </w:rPr>
      </w:pPr>
    </w:p>
    <w:p w14:paraId="21668E2C"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Troškove učešća na Nacionlnoj Olimpijadi snosi lokalna zajednica, škola ili sam učesnik.</w:t>
      </w:r>
    </w:p>
    <w:p w14:paraId="7668E08F" w14:textId="77777777" w:rsidR="00B83529" w:rsidRPr="00BB0E0A" w:rsidRDefault="00B83529" w:rsidP="00B83529">
      <w:pPr>
        <w:tabs>
          <w:tab w:val="left" w:pos="1008"/>
        </w:tabs>
        <w:jc w:val="both"/>
        <w:rPr>
          <w:rFonts w:ascii="Georgia" w:hAnsi="Georgia" w:cstheme="minorHAnsi"/>
          <w:sz w:val="28"/>
          <w:szCs w:val="28"/>
        </w:rPr>
      </w:pPr>
      <w:r w:rsidRPr="00BB0E0A">
        <w:rPr>
          <w:rFonts w:ascii="Georgia" w:hAnsi="Georgia" w:cstheme="minorHAnsi"/>
          <w:sz w:val="28"/>
          <w:szCs w:val="28"/>
        </w:rPr>
        <w:t>Troškovi podrazumevaju prevoz do Beograda, kao i boravak učesnika/spavanje, hrana/ tokom takmičenja.  Organizator ne isključuje mogućnost da obezbedi sredstva potrebna za realizaciju Nacionalne  olimpijade, o čemu će svi prijavljeni biti obavešteni.</w:t>
      </w:r>
    </w:p>
    <w:p w14:paraId="0863D5AF" w14:textId="049CB11A" w:rsidR="00B83529" w:rsidRDefault="00B83529"/>
    <w:p w14:paraId="0A42D511" w14:textId="1E1748A0" w:rsidR="00B83529" w:rsidRDefault="00B83529"/>
    <w:p w14:paraId="7E49F4EB" w14:textId="0A903152" w:rsidR="00B83529" w:rsidRDefault="00B83529"/>
    <w:p w14:paraId="58C0CC36" w14:textId="4E060389" w:rsidR="00B83529" w:rsidRDefault="00B83529"/>
    <w:p w14:paraId="57C27263" w14:textId="5EA1F890" w:rsidR="00B83529" w:rsidRDefault="00B83529"/>
    <w:p w14:paraId="06C9979D" w14:textId="7B938417" w:rsidR="00B83529" w:rsidRDefault="00B83529"/>
    <w:p w14:paraId="653F5672" w14:textId="2E7D9803" w:rsidR="00B83529" w:rsidRDefault="00B83529"/>
    <w:p w14:paraId="233D6769" w14:textId="2086D994" w:rsidR="00B83529" w:rsidRDefault="00B83529"/>
    <w:p w14:paraId="7055BE08" w14:textId="283896B1" w:rsidR="00B83529" w:rsidRDefault="00B83529"/>
    <w:p w14:paraId="1DF9D53A" w14:textId="67881E00" w:rsidR="00B83529" w:rsidRDefault="00B83529"/>
    <w:p w14:paraId="6BF3CFDF" w14:textId="0BEA84D9" w:rsidR="00B83529" w:rsidRDefault="00B83529"/>
    <w:p w14:paraId="3EF72291" w14:textId="63C5F473" w:rsidR="00B83529" w:rsidRDefault="00B83529"/>
    <w:p w14:paraId="3C3FC54E" w14:textId="6D062566" w:rsidR="00B83529" w:rsidRDefault="00B83529"/>
    <w:p w14:paraId="1FD59DF0" w14:textId="77777777" w:rsidR="00B83529" w:rsidRDefault="00B83529"/>
    <w:p w14:paraId="0FE79B7C" w14:textId="77777777" w:rsidR="00B83529" w:rsidRDefault="00B83529"/>
    <w:p w14:paraId="40996DE8" w14:textId="77777777" w:rsidR="00814E2F" w:rsidRDefault="00814E2F">
      <w:r>
        <w:br w:type="page"/>
      </w:r>
    </w:p>
    <w:p w14:paraId="1FEE8A39" w14:textId="77777777" w:rsidR="00814E2F" w:rsidRDefault="00814E2F" w:rsidP="00814E2F">
      <w:pPr>
        <w:jc w:val="center"/>
        <w:rPr>
          <w:b/>
        </w:rPr>
      </w:pPr>
    </w:p>
    <w:p w14:paraId="205FE780" w14:textId="77777777" w:rsidR="00814E2F" w:rsidRDefault="00814E2F" w:rsidP="00814E2F">
      <w:pPr>
        <w:jc w:val="center"/>
        <w:rPr>
          <w:b/>
        </w:rPr>
      </w:pPr>
    </w:p>
    <w:p w14:paraId="173F892C" w14:textId="77777777" w:rsidR="00814E2F" w:rsidRDefault="00814E2F" w:rsidP="00814E2F">
      <w:pPr>
        <w:jc w:val="center"/>
        <w:rPr>
          <w:b/>
        </w:rPr>
      </w:pPr>
    </w:p>
    <w:p w14:paraId="58613E47" w14:textId="77777777" w:rsidR="00814E2F" w:rsidRDefault="00814E2F" w:rsidP="00814E2F">
      <w:pPr>
        <w:jc w:val="center"/>
        <w:rPr>
          <w:b/>
        </w:rPr>
      </w:pPr>
    </w:p>
    <w:p w14:paraId="73AFA154" w14:textId="77777777" w:rsidR="00814E2F" w:rsidRDefault="00814E2F" w:rsidP="00814E2F">
      <w:pPr>
        <w:jc w:val="center"/>
        <w:rPr>
          <w:b/>
        </w:rPr>
      </w:pPr>
    </w:p>
    <w:p w14:paraId="09A51E91" w14:textId="77777777" w:rsidR="00814E2F" w:rsidRDefault="00814E2F" w:rsidP="00814E2F">
      <w:pPr>
        <w:jc w:val="center"/>
        <w:rPr>
          <w:b/>
        </w:rPr>
      </w:pPr>
    </w:p>
    <w:p w14:paraId="4BBD02F3" w14:textId="77777777" w:rsidR="00814E2F" w:rsidRDefault="00814E2F" w:rsidP="00814E2F">
      <w:pPr>
        <w:jc w:val="center"/>
        <w:rPr>
          <w:b/>
        </w:rPr>
      </w:pPr>
    </w:p>
    <w:p w14:paraId="0553F60F" w14:textId="77777777" w:rsidR="00814E2F" w:rsidRDefault="00814E2F" w:rsidP="00814E2F">
      <w:pPr>
        <w:jc w:val="center"/>
        <w:rPr>
          <w:b/>
        </w:rPr>
      </w:pPr>
    </w:p>
    <w:p w14:paraId="21AEED19" w14:textId="77777777" w:rsidR="00814E2F" w:rsidRDefault="00814E2F" w:rsidP="00814E2F">
      <w:pPr>
        <w:jc w:val="center"/>
        <w:rPr>
          <w:b/>
        </w:rPr>
      </w:pPr>
    </w:p>
    <w:p w14:paraId="0FB863EE" w14:textId="77777777" w:rsidR="00814E2F" w:rsidRDefault="00814E2F" w:rsidP="00814E2F">
      <w:pPr>
        <w:jc w:val="center"/>
        <w:rPr>
          <w:b/>
        </w:rPr>
      </w:pPr>
    </w:p>
    <w:p w14:paraId="213E76A0" w14:textId="77777777" w:rsidR="00814E2F" w:rsidRDefault="00814E2F" w:rsidP="00814E2F">
      <w:pPr>
        <w:jc w:val="center"/>
        <w:rPr>
          <w:b/>
        </w:rPr>
      </w:pPr>
    </w:p>
    <w:p w14:paraId="0717A41D" w14:textId="77777777" w:rsidR="00814E2F" w:rsidRDefault="00814E2F" w:rsidP="00814E2F">
      <w:pPr>
        <w:jc w:val="center"/>
        <w:rPr>
          <w:b/>
        </w:rPr>
      </w:pPr>
    </w:p>
    <w:p w14:paraId="297684CF" w14:textId="77777777" w:rsidR="00814E2F" w:rsidRDefault="00814E2F" w:rsidP="00814E2F">
      <w:pPr>
        <w:jc w:val="center"/>
        <w:rPr>
          <w:b/>
        </w:rPr>
      </w:pPr>
    </w:p>
    <w:p w14:paraId="67EF0AC4" w14:textId="77777777" w:rsidR="00814E2F" w:rsidRDefault="00814E2F" w:rsidP="00814E2F">
      <w:pPr>
        <w:jc w:val="center"/>
        <w:rPr>
          <w:b/>
        </w:rPr>
      </w:pPr>
    </w:p>
    <w:p w14:paraId="69A5A79B" w14:textId="77777777" w:rsidR="00814E2F" w:rsidRDefault="00814E2F" w:rsidP="00814E2F">
      <w:pPr>
        <w:jc w:val="center"/>
        <w:rPr>
          <w:b/>
        </w:rPr>
      </w:pPr>
    </w:p>
    <w:p w14:paraId="4BBD2997" w14:textId="77777777" w:rsidR="00814E2F" w:rsidRDefault="00814E2F" w:rsidP="00814E2F">
      <w:pPr>
        <w:jc w:val="center"/>
        <w:rPr>
          <w:b/>
        </w:rPr>
      </w:pPr>
    </w:p>
    <w:p w14:paraId="5CE65E66" w14:textId="77777777" w:rsidR="00814E2F" w:rsidRDefault="00814E2F" w:rsidP="00814E2F">
      <w:pPr>
        <w:jc w:val="center"/>
        <w:rPr>
          <w:b/>
        </w:rPr>
      </w:pPr>
    </w:p>
    <w:p w14:paraId="6396ABF6" w14:textId="77777777" w:rsidR="00814E2F" w:rsidRDefault="00814E2F" w:rsidP="00814E2F">
      <w:pPr>
        <w:jc w:val="center"/>
        <w:rPr>
          <w:b/>
        </w:rPr>
      </w:pPr>
    </w:p>
    <w:p w14:paraId="492BEB2B" w14:textId="5352EB61" w:rsidR="00814E2F" w:rsidRPr="00814E2F" w:rsidRDefault="00814E2F" w:rsidP="00814E2F">
      <w:pPr>
        <w:jc w:val="center"/>
        <w:rPr>
          <w:b/>
        </w:rPr>
      </w:pPr>
      <w:r>
        <w:rPr>
          <w:b/>
          <w:sz w:val="144"/>
        </w:rPr>
        <w:t>PITANJA</w:t>
      </w:r>
      <w:r w:rsidRPr="00814E2F">
        <w:rPr>
          <w:b/>
        </w:rPr>
        <w:br w:type="page"/>
      </w:r>
    </w:p>
    <w:p w14:paraId="2AAD5823" w14:textId="77777777" w:rsidR="00814E2F" w:rsidRDefault="00814E2F"/>
    <w:tbl>
      <w:tblPr>
        <w:tblW w:w="0" w:type="auto"/>
        <w:tblLayout w:type="fixed"/>
        <w:tblLook w:val="0600" w:firstRow="0" w:lastRow="0" w:firstColumn="0" w:lastColumn="0" w:noHBand="1" w:noVBand="1"/>
      </w:tblPr>
      <w:tblGrid>
        <w:gridCol w:w="10348"/>
        <w:gridCol w:w="442"/>
      </w:tblGrid>
      <w:tr w:rsidR="00A81248" w:rsidRPr="000B0B9C" w14:paraId="1AFB6038" w14:textId="77777777" w:rsidTr="00997116">
        <w:trPr>
          <w:trHeight w:val="1402"/>
        </w:trPr>
        <w:tc>
          <w:tcPr>
            <w:tcW w:w="10348" w:type="dxa"/>
          </w:tcPr>
          <w:p w14:paraId="22DBF385" w14:textId="7296BCDC" w:rsidR="00997116" w:rsidRDefault="00997116" w:rsidP="00997116">
            <w:pPr>
              <w:rPr>
                <w:b/>
                <w:sz w:val="28"/>
                <w:szCs w:val="28"/>
              </w:rPr>
            </w:pPr>
            <w:r w:rsidRPr="000B0B9C">
              <w:rPr>
                <w:b/>
                <w:sz w:val="28"/>
                <w:szCs w:val="28"/>
              </w:rPr>
              <w:t>1. Navedite atmosferski sloj koji je najbliži zemlji?</w:t>
            </w:r>
          </w:p>
          <w:p w14:paraId="6B19FEF8" w14:textId="77777777" w:rsidR="00CA2C95" w:rsidRPr="000B0B9C" w:rsidRDefault="00CA2C95" w:rsidP="00997116">
            <w:pPr>
              <w:rPr>
                <w:b/>
                <w:sz w:val="28"/>
                <w:szCs w:val="28"/>
              </w:rPr>
            </w:pPr>
          </w:p>
          <w:p w14:paraId="5F575F23" w14:textId="77777777" w:rsidR="00997116" w:rsidRPr="000B0B9C" w:rsidRDefault="00997116" w:rsidP="00997116">
            <w:pPr>
              <w:rPr>
                <w:sz w:val="28"/>
                <w:szCs w:val="28"/>
              </w:rPr>
            </w:pPr>
            <w:r w:rsidRPr="000B0B9C">
              <w:rPr>
                <w:sz w:val="28"/>
                <w:szCs w:val="28"/>
              </w:rPr>
              <w:t>A.</w:t>
            </w:r>
            <w:r w:rsidR="00CA2C95">
              <w:rPr>
                <w:sz w:val="28"/>
                <w:szCs w:val="28"/>
              </w:rPr>
              <w:t xml:space="preserve"> </w:t>
            </w:r>
            <w:r w:rsidRPr="000B0B9C">
              <w:rPr>
                <w:sz w:val="28"/>
                <w:szCs w:val="28"/>
              </w:rPr>
              <w:t>Troposfera</w:t>
            </w:r>
          </w:p>
          <w:p w14:paraId="35E9A30C" w14:textId="77777777" w:rsidR="00997116" w:rsidRPr="000B0B9C" w:rsidRDefault="00997116" w:rsidP="00997116">
            <w:pPr>
              <w:rPr>
                <w:sz w:val="28"/>
                <w:szCs w:val="28"/>
              </w:rPr>
            </w:pPr>
            <w:r w:rsidRPr="000B0B9C">
              <w:rPr>
                <w:sz w:val="28"/>
                <w:szCs w:val="28"/>
              </w:rPr>
              <w:t>B.</w:t>
            </w:r>
            <w:r w:rsidR="00CA2C95">
              <w:rPr>
                <w:sz w:val="28"/>
                <w:szCs w:val="28"/>
              </w:rPr>
              <w:t xml:space="preserve"> </w:t>
            </w:r>
            <w:r w:rsidRPr="000B0B9C">
              <w:rPr>
                <w:sz w:val="28"/>
                <w:szCs w:val="28"/>
              </w:rPr>
              <w:t>Mezosfera</w:t>
            </w:r>
          </w:p>
          <w:p w14:paraId="5F20DB53" w14:textId="77777777" w:rsidR="00997116" w:rsidRPr="000B0B9C" w:rsidRDefault="00997116" w:rsidP="00997116">
            <w:pPr>
              <w:rPr>
                <w:sz w:val="28"/>
                <w:szCs w:val="28"/>
              </w:rPr>
            </w:pPr>
            <w:r w:rsidRPr="000B0B9C">
              <w:rPr>
                <w:sz w:val="28"/>
                <w:szCs w:val="28"/>
              </w:rPr>
              <w:t>C.</w:t>
            </w:r>
            <w:r w:rsidR="00CA2C95">
              <w:rPr>
                <w:sz w:val="28"/>
                <w:szCs w:val="28"/>
              </w:rPr>
              <w:t xml:space="preserve"> </w:t>
            </w:r>
            <w:r w:rsidRPr="000B0B9C">
              <w:rPr>
                <w:sz w:val="28"/>
                <w:szCs w:val="28"/>
              </w:rPr>
              <w:t>Termosfera</w:t>
            </w:r>
          </w:p>
          <w:p w14:paraId="0A8AE270" w14:textId="77777777" w:rsidR="00997116" w:rsidRDefault="00CA2C95" w:rsidP="00997116">
            <w:pPr>
              <w:rPr>
                <w:sz w:val="28"/>
                <w:szCs w:val="28"/>
              </w:rPr>
            </w:pPr>
            <w:r>
              <w:rPr>
                <w:sz w:val="28"/>
                <w:szCs w:val="28"/>
              </w:rPr>
              <w:t>D. Stratosfera</w:t>
            </w:r>
          </w:p>
          <w:p w14:paraId="6553621C" w14:textId="77777777" w:rsidR="00997116" w:rsidRPr="000B0B9C" w:rsidRDefault="00997116" w:rsidP="00997116">
            <w:pPr>
              <w:rPr>
                <w:sz w:val="28"/>
                <w:szCs w:val="28"/>
              </w:rPr>
            </w:pPr>
          </w:p>
          <w:p w14:paraId="4AE7A88F" w14:textId="77777777" w:rsidR="00997116" w:rsidRDefault="00997116" w:rsidP="00997116">
            <w:pPr>
              <w:rPr>
                <w:b/>
                <w:sz w:val="28"/>
                <w:szCs w:val="28"/>
              </w:rPr>
            </w:pPr>
            <w:r w:rsidRPr="000B0B9C">
              <w:rPr>
                <w:b/>
                <w:sz w:val="28"/>
                <w:szCs w:val="28"/>
              </w:rPr>
              <w:t>2. Najzastupljeniji gas u Zemljinoj atmosferi je:</w:t>
            </w:r>
          </w:p>
          <w:p w14:paraId="343A4E5E" w14:textId="77777777" w:rsidR="00CA2C95" w:rsidRPr="000B0B9C" w:rsidRDefault="00CA2C95" w:rsidP="00997116">
            <w:pPr>
              <w:rPr>
                <w:b/>
                <w:sz w:val="28"/>
                <w:szCs w:val="28"/>
              </w:rPr>
            </w:pPr>
          </w:p>
          <w:p w14:paraId="3BDD2C83" w14:textId="77777777" w:rsidR="00997116" w:rsidRPr="000B0B9C" w:rsidRDefault="00997116" w:rsidP="00997116">
            <w:pPr>
              <w:rPr>
                <w:sz w:val="28"/>
                <w:szCs w:val="28"/>
              </w:rPr>
            </w:pPr>
            <w:r w:rsidRPr="000B0B9C">
              <w:rPr>
                <w:sz w:val="28"/>
                <w:szCs w:val="28"/>
              </w:rPr>
              <w:t>A.</w:t>
            </w:r>
            <w:r w:rsidR="00CA2C95">
              <w:rPr>
                <w:sz w:val="28"/>
                <w:szCs w:val="28"/>
              </w:rPr>
              <w:t xml:space="preserve"> </w:t>
            </w:r>
            <w:r w:rsidRPr="000B0B9C">
              <w:rPr>
                <w:sz w:val="28"/>
                <w:szCs w:val="28"/>
              </w:rPr>
              <w:t>Kiseonik</w:t>
            </w:r>
          </w:p>
          <w:p w14:paraId="2F01788E" w14:textId="77777777" w:rsidR="00997116" w:rsidRPr="000B0B9C" w:rsidRDefault="00997116" w:rsidP="00997116">
            <w:pPr>
              <w:rPr>
                <w:sz w:val="28"/>
                <w:szCs w:val="28"/>
              </w:rPr>
            </w:pPr>
            <w:r w:rsidRPr="000B0B9C">
              <w:rPr>
                <w:sz w:val="28"/>
                <w:szCs w:val="28"/>
              </w:rPr>
              <w:t>B.</w:t>
            </w:r>
            <w:r w:rsidR="00CA2C95">
              <w:rPr>
                <w:sz w:val="28"/>
                <w:szCs w:val="28"/>
              </w:rPr>
              <w:t xml:space="preserve"> </w:t>
            </w:r>
            <w:r w:rsidRPr="000B0B9C">
              <w:rPr>
                <w:sz w:val="28"/>
                <w:szCs w:val="28"/>
              </w:rPr>
              <w:t>Ugljenik</w:t>
            </w:r>
          </w:p>
          <w:p w14:paraId="667AA6B1" w14:textId="77777777" w:rsidR="00997116" w:rsidRPr="000B0B9C" w:rsidRDefault="00997116" w:rsidP="00997116">
            <w:pPr>
              <w:rPr>
                <w:sz w:val="28"/>
                <w:szCs w:val="28"/>
              </w:rPr>
            </w:pPr>
            <w:r w:rsidRPr="000B0B9C">
              <w:rPr>
                <w:sz w:val="28"/>
                <w:szCs w:val="28"/>
              </w:rPr>
              <w:t>C.</w:t>
            </w:r>
            <w:r w:rsidR="00CA2C95">
              <w:rPr>
                <w:sz w:val="28"/>
                <w:szCs w:val="28"/>
              </w:rPr>
              <w:t xml:space="preserve"> </w:t>
            </w:r>
            <w:r w:rsidRPr="000B0B9C">
              <w:rPr>
                <w:sz w:val="28"/>
                <w:szCs w:val="28"/>
              </w:rPr>
              <w:t>Azot</w:t>
            </w:r>
          </w:p>
          <w:p w14:paraId="0A59BC9B" w14:textId="77777777" w:rsidR="00997116" w:rsidRDefault="00997116" w:rsidP="00997116">
            <w:pPr>
              <w:rPr>
                <w:sz w:val="28"/>
                <w:szCs w:val="28"/>
              </w:rPr>
            </w:pPr>
            <w:r w:rsidRPr="000B0B9C">
              <w:rPr>
                <w:sz w:val="28"/>
                <w:szCs w:val="28"/>
              </w:rPr>
              <w:t>D.</w:t>
            </w:r>
            <w:r w:rsidR="00CA2C95">
              <w:rPr>
                <w:sz w:val="28"/>
                <w:szCs w:val="28"/>
              </w:rPr>
              <w:t xml:space="preserve"> </w:t>
            </w:r>
            <w:r w:rsidRPr="000B0B9C">
              <w:rPr>
                <w:sz w:val="28"/>
                <w:szCs w:val="28"/>
              </w:rPr>
              <w:t>Helijum</w:t>
            </w:r>
          </w:p>
          <w:p w14:paraId="63D7ED25" w14:textId="77777777" w:rsidR="00997116" w:rsidRPr="000B0B9C" w:rsidRDefault="00997116" w:rsidP="00997116">
            <w:pPr>
              <w:rPr>
                <w:sz w:val="28"/>
                <w:szCs w:val="28"/>
              </w:rPr>
            </w:pPr>
          </w:p>
          <w:p w14:paraId="6DB19176" w14:textId="77777777" w:rsidR="00997116" w:rsidRDefault="00997116" w:rsidP="00997116">
            <w:pPr>
              <w:rPr>
                <w:b/>
                <w:sz w:val="28"/>
                <w:szCs w:val="28"/>
              </w:rPr>
            </w:pPr>
            <w:r w:rsidRPr="000B0B9C">
              <w:rPr>
                <w:b/>
                <w:sz w:val="28"/>
                <w:szCs w:val="28"/>
              </w:rPr>
              <w:t>3. Koji atmosferski sloj ima najviše oblaka?</w:t>
            </w:r>
          </w:p>
          <w:p w14:paraId="502640B8" w14:textId="77777777" w:rsidR="00CA2C95" w:rsidRPr="000B0B9C" w:rsidRDefault="00CA2C95" w:rsidP="00997116">
            <w:pPr>
              <w:rPr>
                <w:b/>
                <w:sz w:val="28"/>
                <w:szCs w:val="28"/>
              </w:rPr>
            </w:pPr>
          </w:p>
          <w:p w14:paraId="668DBF90" w14:textId="77777777" w:rsidR="00997116" w:rsidRPr="000B0B9C" w:rsidRDefault="00997116" w:rsidP="00997116">
            <w:pPr>
              <w:rPr>
                <w:sz w:val="28"/>
                <w:szCs w:val="28"/>
              </w:rPr>
            </w:pPr>
            <w:r w:rsidRPr="000B0B9C">
              <w:rPr>
                <w:sz w:val="28"/>
                <w:szCs w:val="28"/>
              </w:rPr>
              <w:t>A.</w:t>
            </w:r>
            <w:r w:rsidR="00CA2C95">
              <w:rPr>
                <w:sz w:val="28"/>
                <w:szCs w:val="28"/>
              </w:rPr>
              <w:t xml:space="preserve"> </w:t>
            </w:r>
            <w:r w:rsidRPr="000B0B9C">
              <w:rPr>
                <w:sz w:val="28"/>
                <w:szCs w:val="28"/>
              </w:rPr>
              <w:t>Mezosfera</w:t>
            </w:r>
          </w:p>
          <w:p w14:paraId="66FAE6A7" w14:textId="77777777" w:rsidR="00997116" w:rsidRPr="000B0B9C" w:rsidRDefault="00997116" w:rsidP="00997116">
            <w:pPr>
              <w:rPr>
                <w:sz w:val="28"/>
                <w:szCs w:val="28"/>
              </w:rPr>
            </w:pPr>
            <w:r w:rsidRPr="000B0B9C">
              <w:rPr>
                <w:sz w:val="28"/>
                <w:szCs w:val="28"/>
              </w:rPr>
              <w:t>B.</w:t>
            </w:r>
            <w:r w:rsidR="00CA2C95">
              <w:rPr>
                <w:sz w:val="28"/>
                <w:szCs w:val="28"/>
              </w:rPr>
              <w:t xml:space="preserve"> </w:t>
            </w:r>
            <w:r w:rsidRPr="000B0B9C">
              <w:rPr>
                <w:sz w:val="28"/>
                <w:szCs w:val="28"/>
              </w:rPr>
              <w:t>Termosfera</w:t>
            </w:r>
          </w:p>
          <w:p w14:paraId="426F91B9" w14:textId="77777777" w:rsidR="00997116" w:rsidRPr="000B0B9C" w:rsidRDefault="00997116" w:rsidP="00997116">
            <w:pPr>
              <w:rPr>
                <w:sz w:val="28"/>
                <w:szCs w:val="28"/>
              </w:rPr>
            </w:pPr>
            <w:r w:rsidRPr="000B0B9C">
              <w:rPr>
                <w:sz w:val="28"/>
                <w:szCs w:val="28"/>
              </w:rPr>
              <w:t>C.</w:t>
            </w:r>
            <w:r w:rsidR="00CA2C95">
              <w:rPr>
                <w:sz w:val="28"/>
                <w:szCs w:val="28"/>
              </w:rPr>
              <w:t xml:space="preserve"> </w:t>
            </w:r>
            <w:r w:rsidRPr="000B0B9C">
              <w:rPr>
                <w:sz w:val="28"/>
                <w:szCs w:val="28"/>
              </w:rPr>
              <w:t>Egzosfera</w:t>
            </w:r>
          </w:p>
          <w:p w14:paraId="4D36461D" w14:textId="77777777" w:rsidR="00997116" w:rsidRDefault="00997116" w:rsidP="00997116">
            <w:pPr>
              <w:rPr>
                <w:sz w:val="28"/>
                <w:szCs w:val="28"/>
                <w:lang w:val="fr-FR"/>
              </w:rPr>
            </w:pPr>
            <w:r w:rsidRPr="000B0B9C">
              <w:rPr>
                <w:sz w:val="28"/>
                <w:szCs w:val="28"/>
                <w:lang w:val="fr-FR"/>
              </w:rPr>
              <w:t>D.</w:t>
            </w:r>
            <w:r w:rsidR="00CA2C95">
              <w:rPr>
                <w:sz w:val="28"/>
                <w:szCs w:val="28"/>
                <w:lang w:val="fr-FR"/>
              </w:rPr>
              <w:t xml:space="preserve"> </w:t>
            </w:r>
            <w:r w:rsidRPr="000B0B9C">
              <w:rPr>
                <w:sz w:val="28"/>
                <w:szCs w:val="28"/>
                <w:lang w:val="fr-FR"/>
              </w:rPr>
              <w:t>Troposfera</w:t>
            </w:r>
          </w:p>
          <w:p w14:paraId="1F4F3C43" w14:textId="77777777" w:rsidR="00997116" w:rsidRPr="000B0B9C" w:rsidRDefault="00997116" w:rsidP="00997116">
            <w:pPr>
              <w:rPr>
                <w:sz w:val="28"/>
                <w:szCs w:val="28"/>
                <w:lang w:val="fr-FR"/>
              </w:rPr>
            </w:pPr>
          </w:p>
          <w:p w14:paraId="003C3FD3" w14:textId="77777777" w:rsidR="00997116" w:rsidRDefault="00997116" w:rsidP="005D2857">
            <w:pPr>
              <w:jc w:val="both"/>
              <w:rPr>
                <w:b/>
                <w:sz w:val="28"/>
                <w:szCs w:val="28"/>
              </w:rPr>
            </w:pPr>
            <w:r w:rsidRPr="000B0B9C">
              <w:rPr>
                <w:b/>
                <w:sz w:val="28"/>
                <w:szCs w:val="28"/>
              </w:rPr>
              <w:t>4. Visina od 100 kilometara (62 milje; 330.000 stopa) iznad nivoa mora označava početak svemira u kojem se ljudi smatraju astronautima. Kako nazivamo taj deo?</w:t>
            </w:r>
          </w:p>
          <w:p w14:paraId="2269295E" w14:textId="77777777" w:rsidR="00CA2C95" w:rsidRPr="000B0B9C" w:rsidRDefault="00CA2C95" w:rsidP="00997116">
            <w:pPr>
              <w:rPr>
                <w:b/>
                <w:sz w:val="28"/>
                <w:szCs w:val="28"/>
              </w:rPr>
            </w:pPr>
          </w:p>
          <w:p w14:paraId="3764B8F7" w14:textId="77777777" w:rsidR="00997116" w:rsidRPr="000B0B9C" w:rsidRDefault="00997116" w:rsidP="00997116">
            <w:pPr>
              <w:rPr>
                <w:sz w:val="28"/>
                <w:szCs w:val="28"/>
              </w:rPr>
            </w:pPr>
            <w:r w:rsidRPr="000B0B9C">
              <w:rPr>
                <w:sz w:val="28"/>
                <w:szCs w:val="28"/>
              </w:rPr>
              <w:t>A.</w:t>
            </w:r>
            <w:r w:rsidR="00CA2C95">
              <w:rPr>
                <w:sz w:val="28"/>
                <w:szCs w:val="28"/>
              </w:rPr>
              <w:t xml:space="preserve"> </w:t>
            </w:r>
            <w:r w:rsidR="005D2857">
              <w:rPr>
                <w:sz w:val="28"/>
                <w:szCs w:val="28"/>
              </w:rPr>
              <w:t>Appleton–Barne</w:t>
            </w:r>
            <w:r w:rsidRPr="000B0B9C">
              <w:rPr>
                <w:sz w:val="28"/>
                <w:szCs w:val="28"/>
              </w:rPr>
              <w:t>tov sloj</w:t>
            </w:r>
          </w:p>
          <w:p w14:paraId="2E18BE56" w14:textId="77777777" w:rsidR="00997116" w:rsidRPr="000B0B9C" w:rsidRDefault="00997116" w:rsidP="00997116">
            <w:pPr>
              <w:rPr>
                <w:sz w:val="28"/>
                <w:szCs w:val="28"/>
              </w:rPr>
            </w:pPr>
            <w:r w:rsidRPr="000B0B9C">
              <w:rPr>
                <w:sz w:val="28"/>
                <w:szCs w:val="28"/>
              </w:rPr>
              <w:t>B.</w:t>
            </w:r>
            <w:r w:rsidR="00CA2C95">
              <w:rPr>
                <w:sz w:val="28"/>
                <w:szCs w:val="28"/>
              </w:rPr>
              <w:t xml:space="preserve"> </w:t>
            </w:r>
            <w:r w:rsidRPr="000B0B9C">
              <w:rPr>
                <w:sz w:val="28"/>
                <w:szCs w:val="28"/>
              </w:rPr>
              <w:t>Karmanova linija</w:t>
            </w:r>
          </w:p>
          <w:p w14:paraId="064AC495" w14:textId="77777777" w:rsidR="00997116" w:rsidRDefault="00997116" w:rsidP="00997116">
            <w:pPr>
              <w:rPr>
                <w:sz w:val="28"/>
                <w:szCs w:val="28"/>
              </w:rPr>
            </w:pPr>
            <w:r w:rsidRPr="000B0B9C">
              <w:rPr>
                <w:sz w:val="28"/>
                <w:szCs w:val="28"/>
              </w:rPr>
              <w:t>C.</w:t>
            </w:r>
            <w:r w:rsidR="00CA2C95">
              <w:rPr>
                <w:sz w:val="28"/>
                <w:szCs w:val="28"/>
              </w:rPr>
              <w:t xml:space="preserve"> </w:t>
            </w:r>
            <w:r w:rsidRPr="000B0B9C">
              <w:rPr>
                <w:sz w:val="28"/>
                <w:szCs w:val="28"/>
              </w:rPr>
              <w:t>Van Allen pojasevi</w:t>
            </w:r>
          </w:p>
          <w:p w14:paraId="1B5F9F78" w14:textId="00F38710" w:rsidR="00997116" w:rsidRPr="000B0B9C" w:rsidRDefault="00997116" w:rsidP="00997116">
            <w:pPr>
              <w:rPr>
                <w:sz w:val="28"/>
                <w:szCs w:val="28"/>
                <w:lang w:val="fr-FR"/>
              </w:rPr>
            </w:pPr>
          </w:p>
          <w:p w14:paraId="3E757897" w14:textId="77777777" w:rsidR="00997116" w:rsidRDefault="00997116" w:rsidP="00997116">
            <w:pPr>
              <w:rPr>
                <w:b/>
                <w:sz w:val="28"/>
                <w:szCs w:val="28"/>
                <w:lang w:val="fr-FR"/>
              </w:rPr>
            </w:pPr>
            <w:r w:rsidRPr="000B0B9C">
              <w:rPr>
                <w:b/>
                <w:sz w:val="28"/>
                <w:szCs w:val="28"/>
                <w:lang w:val="fr-FR"/>
              </w:rPr>
              <w:t>5. Područje atmosfere iznad 400 km i više je poznato kao:</w:t>
            </w:r>
          </w:p>
          <w:p w14:paraId="3BA002F6" w14:textId="77777777" w:rsidR="00CA2C95" w:rsidRPr="000B0B9C" w:rsidRDefault="00CA2C95" w:rsidP="00997116">
            <w:pPr>
              <w:rPr>
                <w:b/>
                <w:sz w:val="28"/>
                <w:szCs w:val="28"/>
                <w:lang w:val="fr-FR"/>
              </w:rPr>
            </w:pPr>
          </w:p>
          <w:p w14:paraId="049E6380" w14:textId="77777777" w:rsidR="00997116" w:rsidRPr="000B0B9C" w:rsidRDefault="00997116" w:rsidP="00997116">
            <w:pPr>
              <w:rPr>
                <w:sz w:val="28"/>
                <w:szCs w:val="28"/>
                <w:lang w:val="fr-FR"/>
              </w:rPr>
            </w:pPr>
            <w:r w:rsidRPr="000B0B9C">
              <w:rPr>
                <w:sz w:val="28"/>
                <w:szCs w:val="28"/>
                <w:lang w:val="fr-FR"/>
              </w:rPr>
              <w:t>A. Egzosfera</w:t>
            </w:r>
          </w:p>
          <w:p w14:paraId="4B5BC798" w14:textId="77777777" w:rsidR="00997116" w:rsidRPr="000B0B9C" w:rsidRDefault="005D2857" w:rsidP="00997116">
            <w:pPr>
              <w:rPr>
                <w:sz w:val="28"/>
                <w:szCs w:val="28"/>
                <w:lang w:val="fr-FR"/>
              </w:rPr>
            </w:pPr>
            <w:r>
              <w:rPr>
                <w:sz w:val="28"/>
                <w:szCs w:val="28"/>
                <w:lang w:val="fr-FR"/>
              </w:rPr>
              <w:t>B. M</w:t>
            </w:r>
            <w:r w:rsidR="00997116" w:rsidRPr="000B0B9C">
              <w:rPr>
                <w:sz w:val="28"/>
                <w:szCs w:val="28"/>
                <w:lang w:val="fr-FR"/>
              </w:rPr>
              <w:t>ezosfera</w:t>
            </w:r>
          </w:p>
          <w:p w14:paraId="1B04DE80" w14:textId="77777777" w:rsidR="00997116" w:rsidRDefault="00997116" w:rsidP="00997116">
            <w:pPr>
              <w:rPr>
                <w:sz w:val="28"/>
                <w:szCs w:val="28"/>
                <w:lang w:val="fr-FR"/>
              </w:rPr>
            </w:pPr>
            <w:r w:rsidRPr="000B0B9C">
              <w:rPr>
                <w:sz w:val="28"/>
                <w:szCs w:val="28"/>
                <w:lang w:val="fr-FR"/>
              </w:rPr>
              <w:t>C. Termosfera</w:t>
            </w:r>
          </w:p>
          <w:p w14:paraId="2519DB32" w14:textId="77777777" w:rsidR="00997116" w:rsidRPr="000B0B9C" w:rsidRDefault="00997116" w:rsidP="00997116">
            <w:pPr>
              <w:rPr>
                <w:b/>
                <w:sz w:val="28"/>
                <w:szCs w:val="28"/>
                <w:lang w:val="fr-FR"/>
              </w:rPr>
            </w:pPr>
          </w:p>
          <w:p w14:paraId="6BFACA27" w14:textId="77777777" w:rsidR="00997116" w:rsidRDefault="00997116" w:rsidP="00997116">
            <w:pPr>
              <w:rPr>
                <w:b/>
                <w:sz w:val="28"/>
                <w:szCs w:val="28"/>
                <w:lang w:val="fr-FR"/>
              </w:rPr>
            </w:pPr>
            <w:r w:rsidRPr="000B0B9C">
              <w:rPr>
                <w:b/>
                <w:sz w:val="28"/>
                <w:szCs w:val="28"/>
                <w:lang w:val="fr-FR"/>
              </w:rPr>
              <w:t>6. Nauka koja se bavi proučavanjem vremena se zove?</w:t>
            </w:r>
          </w:p>
          <w:p w14:paraId="0F2A34D4" w14:textId="77777777" w:rsidR="00CA2C95" w:rsidRPr="000B0B9C" w:rsidRDefault="00CA2C95" w:rsidP="00997116">
            <w:pPr>
              <w:rPr>
                <w:b/>
                <w:sz w:val="28"/>
                <w:szCs w:val="28"/>
                <w:lang w:val="fr-FR"/>
              </w:rPr>
            </w:pPr>
          </w:p>
          <w:p w14:paraId="613969D4" w14:textId="77777777" w:rsidR="00997116" w:rsidRPr="000B0B9C" w:rsidRDefault="00997116" w:rsidP="00997116">
            <w:pPr>
              <w:rPr>
                <w:sz w:val="28"/>
                <w:szCs w:val="28"/>
                <w:lang w:val="fr-FR"/>
              </w:rPr>
            </w:pPr>
            <w:r w:rsidRPr="000B0B9C">
              <w:rPr>
                <w:sz w:val="28"/>
                <w:szCs w:val="28"/>
                <w:lang w:val="fr-FR"/>
              </w:rPr>
              <w:t>A.</w:t>
            </w:r>
            <w:r w:rsidR="00CA2C95">
              <w:rPr>
                <w:sz w:val="28"/>
                <w:szCs w:val="28"/>
                <w:lang w:val="fr-FR"/>
              </w:rPr>
              <w:t xml:space="preserve"> </w:t>
            </w:r>
            <w:r w:rsidRPr="000B0B9C">
              <w:rPr>
                <w:sz w:val="28"/>
                <w:szCs w:val="28"/>
                <w:lang w:val="fr-FR"/>
              </w:rPr>
              <w:t>Meteorologija</w:t>
            </w:r>
          </w:p>
          <w:p w14:paraId="729DC86C" w14:textId="77777777" w:rsidR="00997116" w:rsidRPr="000B0B9C" w:rsidRDefault="00997116" w:rsidP="00997116">
            <w:pPr>
              <w:rPr>
                <w:sz w:val="28"/>
                <w:szCs w:val="28"/>
                <w:lang w:val="fr-FR"/>
              </w:rPr>
            </w:pPr>
            <w:r w:rsidRPr="000B0B9C">
              <w:rPr>
                <w:sz w:val="28"/>
                <w:szCs w:val="28"/>
                <w:lang w:val="fr-FR"/>
              </w:rPr>
              <w:t>B.</w:t>
            </w:r>
            <w:r w:rsidR="00CA2C95">
              <w:rPr>
                <w:sz w:val="28"/>
                <w:szCs w:val="28"/>
                <w:lang w:val="fr-FR"/>
              </w:rPr>
              <w:t xml:space="preserve"> </w:t>
            </w:r>
            <w:r w:rsidRPr="000B0B9C">
              <w:rPr>
                <w:sz w:val="28"/>
                <w:szCs w:val="28"/>
                <w:lang w:val="fr-FR"/>
              </w:rPr>
              <w:t>Klimatologija</w:t>
            </w:r>
          </w:p>
          <w:p w14:paraId="2A1ED258" w14:textId="77777777" w:rsidR="00997116" w:rsidRPr="000B0B9C" w:rsidRDefault="00997116" w:rsidP="00997116">
            <w:pPr>
              <w:rPr>
                <w:sz w:val="28"/>
                <w:szCs w:val="28"/>
                <w:lang w:val="fr-FR"/>
              </w:rPr>
            </w:pPr>
            <w:r w:rsidRPr="000B0B9C">
              <w:rPr>
                <w:sz w:val="28"/>
                <w:szCs w:val="28"/>
                <w:lang w:val="fr-FR"/>
              </w:rPr>
              <w:t>C.</w:t>
            </w:r>
            <w:r w:rsidR="00CA2C95">
              <w:rPr>
                <w:sz w:val="28"/>
                <w:szCs w:val="28"/>
                <w:lang w:val="fr-FR"/>
              </w:rPr>
              <w:t xml:space="preserve"> </w:t>
            </w:r>
            <w:r w:rsidRPr="000B0B9C">
              <w:rPr>
                <w:sz w:val="28"/>
                <w:szCs w:val="28"/>
                <w:lang w:val="fr-FR"/>
              </w:rPr>
              <w:t>Aeronomija</w:t>
            </w:r>
          </w:p>
          <w:p w14:paraId="7B783E3A" w14:textId="77777777" w:rsidR="00997116" w:rsidRDefault="00997116" w:rsidP="00997116">
            <w:pPr>
              <w:rPr>
                <w:sz w:val="28"/>
                <w:szCs w:val="28"/>
                <w:lang w:val="fr-FR"/>
              </w:rPr>
            </w:pPr>
            <w:r w:rsidRPr="000B0B9C">
              <w:rPr>
                <w:sz w:val="28"/>
                <w:szCs w:val="28"/>
                <w:lang w:val="fr-FR"/>
              </w:rPr>
              <w:t>D.</w:t>
            </w:r>
            <w:r w:rsidR="00CA2C95">
              <w:rPr>
                <w:sz w:val="28"/>
                <w:szCs w:val="28"/>
                <w:lang w:val="fr-FR"/>
              </w:rPr>
              <w:t xml:space="preserve"> </w:t>
            </w:r>
            <w:r w:rsidRPr="000B0B9C">
              <w:rPr>
                <w:sz w:val="28"/>
                <w:szCs w:val="28"/>
                <w:lang w:val="fr-FR"/>
              </w:rPr>
              <w:t>Aerologija</w:t>
            </w:r>
          </w:p>
          <w:p w14:paraId="4EF8231E" w14:textId="199120C5" w:rsidR="00CA2C95" w:rsidRDefault="00CA2C95" w:rsidP="00997116">
            <w:pPr>
              <w:rPr>
                <w:sz w:val="28"/>
                <w:szCs w:val="28"/>
                <w:lang w:val="fr-FR"/>
              </w:rPr>
            </w:pPr>
          </w:p>
          <w:p w14:paraId="6FA2E2A2" w14:textId="56DD479D" w:rsidR="00AA27C2" w:rsidRDefault="00AA27C2" w:rsidP="00997116">
            <w:pPr>
              <w:rPr>
                <w:sz w:val="28"/>
                <w:szCs w:val="28"/>
                <w:lang w:val="fr-FR"/>
              </w:rPr>
            </w:pPr>
          </w:p>
          <w:p w14:paraId="021143B5" w14:textId="77777777" w:rsidR="00AA27C2" w:rsidRPr="000B0B9C" w:rsidRDefault="00AA27C2" w:rsidP="00997116">
            <w:pPr>
              <w:rPr>
                <w:sz w:val="28"/>
                <w:szCs w:val="28"/>
                <w:lang w:val="fr-FR"/>
              </w:rPr>
            </w:pPr>
          </w:p>
          <w:p w14:paraId="08438D35" w14:textId="77777777" w:rsidR="00997116" w:rsidRDefault="00997116" w:rsidP="00997116">
            <w:pPr>
              <w:rPr>
                <w:b/>
                <w:sz w:val="28"/>
                <w:szCs w:val="28"/>
                <w:lang w:val="fr-FR"/>
              </w:rPr>
            </w:pPr>
            <w:r w:rsidRPr="000B0B9C">
              <w:rPr>
                <w:b/>
                <w:sz w:val="28"/>
                <w:szCs w:val="28"/>
                <w:lang w:val="fr-FR"/>
              </w:rPr>
              <w:t>7. Šta od sledećeg NIJE primarni sloj atmosfere?</w:t>
            </w:r>
          </w:p>
          <w:p w14:paraId="228CEAFE" w14:textId="77777777" w:rsidR="00CA2C95" w:rsidRPr="000B0B9C" w:rsidRDefault="00CA2C95" w:rsidP="00997116">
            <w:pPr>
              <w:rPr>
                <w:b/>
                <w:sz w:val="28"/>
                <w:szCs w:val="28"/>
                <w:lang w:val="fr-FR"/>
              </w:rPr>
            </w:pPr>
          </w:p>
          <w:p w14:paraId="131FE9B8" w14:textId="77777777" w:rsidR="00997116" w:rsidRPr="000B0B9C" w:rsidRDefault="00997116" w:rsidP="00997116">
            <w:pPr>
              <w:rPr>
                <w:sz w:val="28"/>
                <w:szCs w:val="28"/>
                <w:lang w:val="fr-FR"/>
              </w:rPr>
            </w:pPr>
            <w:r w:rsidRPr="000B0B9C">
              <w:rPr>
                <w:sz w:val="28"/>
                <w:szCs w:val="28"/>
                <w:lang w:val="fr-FR"/>
              </w:rPr>
              <w:t>A.</w:t>
            </w:r>
            <w:r w:rsidR="00CA2C95">
              <w:rPr>
                <w:sz w:val="28"/>
                <w:szCs w:val="28"/>
                <w:lang w:val="fr-FR"/>
              </w:rPr>
              <w:t xml:space="preserve"> </w:t>
            </w:r>
            <w:r w:rsidRPr="000B0B9C">
              <w:rPr>
                <w:sz w:val="28"/>
                <w:szCs w:val="28"/>
                <w:lang w:val="fr-FR"/>
              </w:rPr>
              <w:t>Mezosfera</w:t>
            </w:r>
          </w:p>
          <w:p w14:paraId="4A55EA58" w14:textId="77777777" w:rsidR="00997116" w:rsidRPr="000B0B9C" w:rsidRDefault="00997116" w:rsidP="00997116">
            <w:pPr>
              <w:rPr>
                <w:sz w:val="28"/>
                <w:szCs w:val="28"/>
                <w:lang w:val="fr-FR"/>
              </w:rPr>
            </w:pPr>
            <w:r w:rsidRPr="000B0B9C">
              <w:rPr>
                <w:sz w:val="28"/>
                <w:szCs w:val="28"/>
                <w:lang w:val="fr-FR"/>
              </w:rPr>
              <w:t>B.</w:t>
            </w:r>
            <w:r w:rsidR="00CA2C95">
              <w:rPr>
                <w:sz w:val="28"/>
                <w:szCs w:val="28"/>
                <w:lang w:val="fr-FR"/>
              </w:rPr>
              <w:t xml:space="preserve"> </w:t>
            </w:r>
            <w:r w:rsidRPr="000B0B9C">
              <w:rPr>
                <w:sz w:val="28"/>
                <w:szCs w:val="28"/>
                <w:lang w:val="fr-FR"/>
              </w:rPr>
              <w:t>Troposfera</w:t>
            </w:r>
          </w:p>
          <w:p w14:paraId="5D0C1C24" w14:textId="77777777" w:rsidR="00997116" w:rsidRPr="000B0B9C" w:rsidRDefault="00997116" w:rsidP="00997116">
            <w:pPr>
              <w:rPr>
                <w:sz w:val="28"/>
                <w:szCs w:val="28"/>
                <w:lang w:val="fr-FR"/>
              </w:rPr>
            </w:pPr>
            <w:r w:rsidRPr="000B0B9C">
              <w:rPr>
                <w:sz w:val="28"/>
                <w:szCs w:val="28"/>
                <w:lang w:val="fr-FR"/>
              </w:rPr>
              <w:t>C.</w:t>
            </w:r>
            <w:r w:rsidR="00CA2C95">
              <w:rPr>
                <w:sz w:val="28"/>
                <w:szCs w:val="28"/>
                <w:lang w:val="fr-FR"/>
              </w:rPr>
              <w:t xml:space="preserve"> </w:t>
            </w:r>
            <w:r w:rsidRPr="000B0B9C">
              <w:rPr>
                <w:sz w:val="28"/>
                <w:szCs w:val="28"/>
                <w:lang w:val="fr-FR"/>
              </w:rPr>
              <w:t>Egzosfera</w:t>
            </w:r>
          </w:p>
          <w:p w14:paraId="34A079AE" w14:textId="77777777" w:rsidR="00997116" w:rsidRDefault="00CA2C95" w:rsidP="00997116">
            <w:pPr>
              <w:rPr>
                <w:sz w:val="28"/>
                <w:szCs w:val="28"/>
                <w:lang w:val="de-AT"/>
              </w:rPr>
            </w:pPr>
            <w:r>
              <w:rPr>
                <w:sz w:val="28"/>
                <w:szCs w:val="28"/>
                <w:lang w:val="de-AT"/>
              </w:rPr>
              <w:t>D. Stratosfera</w:t>
            </w:r>
          </w:p>
          <w:p w14:paraId="71CF0121" w14:textId="77777777" w:rsidR="00997116" w:rsidRPr="000B0B9C" w:rsidRDefault="00997116" w:rsidP="00997116">
            <w:pPr>
              <w:rPr>
                <w:sz w:val="28"/>
                <w:szCs w:val="28"/>
                <w:lang w:val="de-AT"/>
              </w:rPr>
            </w:pPr>
          </w:p>
          <w:p w14:paraId="2D6B47A0" w14:textId="77777777" w:rsidR="00997116" w:rsidRDefault="00997116" w:rsidP="00CA2C95">
            <w:pPr>
              <w:jc w:val="both"/>
              <w:rPr>
                <w:b/>
                <w:sz w:val="28"/>
                <w:szCs w:val="28"/>
                <w:lang w:val="de-AT"/>
              </w:rPr>
            </w:pPr>
            <w:r w:rsidRPr="000B0B9C">
              <w:rPr>
                <w:b/>
                <w:sz w:val="28"/>
                <w:szCs w:val="28"/>
                <w:lang w:val="de-AT"/>
              </w:rPr>
              <w:t>8. Milimetar žive je manometrijska jedinica za pritisak, defi</w:t>
            </w:r>
            <w:r w:rsidR="005D2857">
              <w:rPr>
                <w:b/>
                <w:sz w:val="28"/>
                <w:szCs w:val="28"/>
                <w:lang w:val="de-AT"/>
              </w:rPr>
              <w:t>nisana kao tačno 133,322387415 P</w:t>
            </w:r>
            <w:r w:rsidRPr="000B0B9C">
              <w:rPr>
                <w:b/>
                <w:sz w:val="28"/>
                <w:szCs w:val="28"/>
                <w:lang w:val="de-AT"/>
              </w:rPr>
              <w:t>askala. Koji je simbol za milimetar žive?</w:t>
            </w:r>
          </w:p>
          <w:p w14:paraId="07A789B0" w14:textId="77777777" w:rsidR="00CA2C95" w:rsidRPr="000B0B9C" w:rsidRDefault="00CA2C95" w:rsidP="00997116">
            <w:pPr>
              <w:rPr>
                <w:b/>
                <w:sz w:val="28"/>
                <w:szCs w:val="28"/>
                <w:lang w:val="de-AT"/>
              </w:rPr>
            </w:pPr>
          </w:p>
          <w:p w14:paraId="4159E022" w14:textId="77777777" w:rsidR="00997116" w:rsidRPr="000B0B9C" w:rsidRDefault="00997116" w:rsidP="00997116">
            <w:pPr>
              <w:rPr>
                <w:sz w:val="28"/>
                <w:szCs w:val="28"/>
                <w:lang w:val="de-AT"/>
              </w:rPr>
            </w:pPr>
            <w:r w:rsidRPr="000B0B9C">
              <w:rPr>
                <w:sz w:val="28"/>
                <w:szCs w:val="28"/>
                <w:lang w:val="de-AT"/>
              </w:rPr>
              <w:t>A.</w:t>
            </w:r>
            <w:r w:rsidR="00CA2C95">
              <w:rPr>
                <w:sz w:val="28"/>
                <w:szCs w:val="28"/>
                <w:lang w:val="de-AT"/>
              </w:rPr>
              <w:t xml:space="preserve"> </w:t>
            </w:r>
            <w:r w:rsidRPr="000B0B9C">
              <w:rPr>
                <w:sz w:val="28"/>
                <w:szCs w:val="28"/>
                <w:lang w:val="de-AT"/>
              </w:rPr>
              <w:t>hhMg</w:t>
            </w:r>
          </w:p>
          <w:p w14:paraId="2FF83EDC" w14:textId="77777777" w:rsidR="00997116" w:rsidRPr="000B0B9C" w:rsidRDefault="00997116" w:rsidP="00997116">
            <w:pPr>
              <w:rPr>
                <w:sz w:val="28"/>
                <w:szCs w:val="28"/>
                <w:lang w:val="de-AT"/>
              </w:rPr>
            </w:pPr>
            <w:r w:rsidRPr="000B0B9C">
              <w:rPr>
                <w:sz w:val="28"/>
                <w:szCs w:val="28"/>
                <w:lang w:val="de-AT"/>
              </w:rPr>
              <w:t>B.</w:t>
            </w:r>
            <w:r w:rsidR="00CA2C95">
              <w:rPr>
                <w:sz w:val="28"/>
                <w:szCs w:val="28"/>
                <w:lang w:val="de-AT"/>
              </w:rPr>
              <w:t xml:space="preserve"> </w:t>
            </w:r>
            <w:r w:rsidRPr="000B0B9C">
              <w:rPr>
                <w:sz w:val="28"/>
                <w:szCs w:val="28"/>
                <w:lang w:val="de-AT"/>
              </w:rPr>
              <w:t>MPA</w:t>
            </w:r>
          </w:p>
          <w:p w14:paraId="619054D6" w14:textId="77777777" w:rsidR="00997116" w:rsidRPr="000B0B9C" w:rsidRDefault="00997116" w:rsidP="00997116">
            <w:pPr>
              <w:rPr>
                <w:sz w:val="28"/>
                <w:szCs w:val="28"/>
                <w:lang w:val="de-AT"/>
              </w:rPr>
            </w:pPr>
            <w:r w:rsidRPr="000B0B9C">
              <w:rPr>
                <w:sz w:val="28"/>
                <w:szCs w:val="28"/>
                <w:lang w:val="de-AT"/>
              </w:rPr>
              <w:t>C.</w:t>
            </w:r>
            <w:r w:rsidR="00CA2C95">
              <w:rPr>
                <w:sz w:val="28"/>
                <w:szCs w:val="28"/>
                <w:lang w:val="de-AT"/>
              </w:rPr>
              <w:t xml:space="preserve"> </w:t>
            </w:r>
            <w:r w:rsidRPr="000B0B9C">
              <w:rPr>
                <w:sz w:val="28"/>
                <w:szCs w:val="28"/>
                <w:lang w:val="de-AT"/>
              </w:rPr>
              <w:t>mmHg</w:t>
            </w:r>
          </w:p>
          <w:p w14:paraId="79138A8D" w14:textId="77777777" w:rsidR="00997116" w:rsidRDefault="00997116" w:rsidP="00997116">
            <w:pPr>
              <w:rPr>
                <w:sz w:val="28"/>
                <w:szCs w:val="28"/>
                <w:lang w:val="de-AT"/>
              </w:rPr>
            </w:pPr>
            <w:r w:rsidRPr="000B0B9C">
              <w:rPr>
                <w:sz w:val="28"/>
                <w:szCs w:val="28"/>
                <w:lang w:val="de-AT"/>
              </w:rPr>
              <w:t>D.</w:t>
            </w:r>
            <w:r w:rsidR="00CA2C95">
              <w:rPr>
                <w:sz w:val="28"/>
                <w:szCs w:val="28"/>
                <w:lang w:val="de-AT"/>
              </w:rPr>
              <w:t xml:space="preserve"> </w:t>
            </w:r>
            <w:r w:rsidRPr="000B0B9C">
              <w:rPr>
                <w:sz w:val="28"/>
                <w:szCs w:val="28"/>
                <w:lang w:val="de-AT"/>
              </w:rPr>
              <w:t>inHg</w:t>
            </w:r>
          </w:p>
          <w:p w14:paraId="79E05A52" w14:textId="77777777" w:rsidR="005D2857" w:rsidRPr="000B0B9C" w:rsidRDefault="005D2857" w:rsidP="00997116">
            <w:pPr>
              <w:rPr>
                <w:sz w:val="28"/>
                <w:szCs w:val="28"/>
                <w:lang w:val="de-AT"/>
              </w:rPr>
            </w:pPr>
          </w:p>
          <w:p w14:paraId="2EF5EAE9" w14:textId="77777777" w:rsidR="00997116" w:rsidRDefault="00997116" w:rsidP="00997116">
            <w:pPr>
              <w:rPr>
                <w:b/>
                <w:sz w:val="28"/>
                <w:szCs w:val="28"/>
                <w:lang w:val="de-AT"/>
              </w:rPr>
            </w:pPr>
            <w:r w:rsidRPr="000B0B9C">
              <w:rPr>
                <w:b/>
                <w:sz w:val="28"/>
                <w:szCs w:val="28"/>
                <w:lang w:val="de-AT"/>
              </w:rPr>
              <w:t>9. Navedite atmosferski sloj koji je potpuno bez oblaka i bez vodene pare:</w:t>
            </w:r>
            <w:r w:rsidR="00CA2C95">
              <w:rPr>
                <w:b/>
                <w:sz w:val="28"/>
                <w:szCs w:val="28"/>
                <w:lang w:val="de-AT"/>
              </w:rPr>
              <w:t xml:space="preserve"> </w:t>
            </w:r>
          </w:p>
          <w:p w14:paraId="2B41AE82" w14:textId="77777777" w:rsidR="00CA2C95" w:rsidRPr="000B0B9C" w:rsidRDefault="00CA2C95" w:rsidP="00997116">
            <w:pPr>
              <w:rPr>
                <w:b/>
                <w:sz w:val="28"/>
                <w:szCs w:val="28"/>
                <w:lang w:val="de-AT"/>
              </w:rPr>
            </w:pPr>
          </w:p>
          <w:p w14:paraId="11D07E1B" w14:textId="77777777" w:rsidR="00997116" w:rsidRPr="000B0B9C" w:rsidRDefault="00997116" w:rsidP="00997116">
            <w:pPr>
              <w:rPr>
                <w:sz w:val="28"/>
                <w:szCs w:val="28"/>
                <w:lang w:val="de-AT"/>
              </w:rPr>
            </w:pPr>
            <w:r w:rsidRPr="000B0B9C">
              <w:rPr>
                <w:sz w:val="28"/>
                <w:szCs w:val="28"/>
                <w:lang w:val="de-AT"/>
              </w:rPr>
              <w:t>A.</w:t>
            </w:r>
            <w:r w:rsidR="00CA2C95">
              <w:rPr>
                <w:sz w:val="28"/>
                <w:szCs w:val="28"/>
                <w:lang w:val="de-AT"/>
              </w:rPr>
              <w:t xml:space="preserve"> </w:t>
            </w:r>
            <w:r w:rsidRPr="000B0B9C">
              <w:rPr>
                <w:sz w:val="28"/>
                <w:szCs w:val="28"/>
                <w:lang w:val="de-AT"/>
              </w:rPr>
              <w:t>Egzosfera</w:t>
            </w:r>
          </w:p>
          <w:p w14:paraId="0682933A" w14:textId="77777777" w:rsidR="00997116" w:rsidRPr="000B0B9C" w:rsidRDefault="00997116" w:rsidP="00997116">
            <w:pPr>
              <w:rPr>
                <w:sz w:val="28"/>
                <w:szCs w:val="28"/>
                <w:lang w:val="de-AT"/>
              </w:rPr>
            </w:pPr>
            <w:r w:rsidRPr="000B0B9C">
              <w:rPr>
                <w:sz w:val="28"/>
                <w:szCs w:val="28"/>
                <w:lang w:val="de-AT"/>
              </w:rPr>
              <w:t>B.</w:t>
            </w:r>
            <w:r w:rsidR="00CA2C95">
              <w:rPr>
                <w:sz w:val="28"/>
                <w:szCs w:val="28"/>
                <w:lang w:val="de-AT"/>
              </w:rPr>
              <w:t xml:space="preserve"> </w:t>
            </w:r>
            <w:r w:rsidRPr="000B0B9C">
              <w:rPr>
                <w:sz w:val="28"/>
                <w:szCs w:val="28"/>
                <w:lang w:val="de-AT"/>
              </w:rPr>
              <w:t>Troposfera</w:t>
            </w:r>
          </w:p>
          <w:p w14:paraId="5A56BB23" w14:textId="77777777" w:rsidR="00997116" w:rsidRPr="000B0B9C" w:rsidRDefault="00997116" w:rsidP="00997116">
            <w:pPr>
              <w:rPr>
                <w:sz w:val="28"/>
                <w:szCs w:val="28"/>
                <w:lang w:val="de-AT"/>
              </w:rPr>
            </w:pPr>
            <w:r w:rsidRPr="000B0B9C">
              <w:rPr>
                <w:sz w:val="28"/>
                <w:szCs w:val="28"/>
                <w:lang w:val="de-AT"/>
              </w:rPr>
              <w:t>C.</w:t>
            </w:r>
            <w:r w:rsidR="00CA2C95">
              <w:rPr>
                <w:sz w:val="28"/>
                <w:szCs w:val="28"/>
                <w:lang w:val="de-AT"/>
              </w:rPr>
              <w:t xml:space="preserve"> </w:t>
            </w:r>
            <w:r w:rsidRPr="000B0B9C">
              <w:rPr>
                <w:sz w:val="28"/>
                <w:szCs w:val="28"/>
                <w:lang w:val="de-AT"/>
              </w:rPr>
              <w:t>Termosfera</w:t>
            </w:r>
          </w:p>
          <w:p w14:paraId="4C5607DA" w14:textId="77777777" w:rsidR="00997116" w:rsidRDefault="00997116" w:rsidP="00997116">
            <w:pPr>
              <w:rPr>
                <w:sz w:val="28"/>
                <w:szCs w:val="28"/>
                <w:lang w:val="de-AT"/>
              </w:rPr>
            </w:pPr>
            <w:r w:rsidRPr="000B0B9C">
              <w:rPr>
                <w:sz w:val="28"/>
                <w:szCs w:val="28"/>
                <w:lang w:val="de-AT"/>
              </w:rPr>
              <w:t>D.</w:t>
            </w:r>
            <w:r w:rsidR="00CA2C95">
              <w:rPr>
                <w:sz w:val="28"/>
                <w:szCs w:val="28"/>
                <w:lang w:val="de-AT"/>
              </w:rPr>
              <w:t xml:space="preserve"> Stratosfera</w:t>
            </w:r>
          </w:p>
          <w:p w14:paraId="78FD922E" w14:textId="77777777" w:rsidR="00997116" w:rsidRPr="000B0B9C" w:rsidRDefault="00997116" w:rsidP="00CA2C95">
            <w:pPr>
              <w:jc w:val="both"/>
              <w:rPr>
                <w:sz w:val="28"/>
                <w:szCs w:val="28"/>
                <w:lang w:val="de-AT"/>
              </w:rPr>
            </w:pPr>
          </w:p>
          <w:p w14:paraId="32DDF91B" w14:textId="77777777" w:rsidR="00997116" w:rsidRDefault="00997116" w:rsidP="00CA2C95">
            <w:pPr>
              <w:jc w:val="both"/>
              <w:rPr>
                <w:b/>
                <w:sz w:val="28"/>
                <w:szCs w:val="28"/>
                <w:lang w:val="de-AT"/>
              </w:rPr>
            </w:pPr>
            <w:r w:rsidRPr="000B0B9C">
              <w:rPr>
                <w:b/>
                <w:sz w:val="28"/>
                <w:szCs w:val="28"/>
                <w:lang w:val="de-AT"/>
              </w:rPr>
              <w:t>10. Ozonski omotač ili ozonski štit je oblast Zemljine atmosfere koja apsorbuje većinu sunčevog ultraljubičastog (UV) zračenja. Koji sloj atmosfere sadrži ozonski omotač?</w:t>
            </w:r>
          </w:p>
          <w:p w14:paraId="08AA472C" w14:textId="77777777" w:rsidR="00CA2C95" w:rsidRPr="000B0B9C" w:rsidRDefault="00CA2C95" w:rsidP="00997116">
            <w:pPr>
              <w:rPr>
                <w:b/>
                <w:sz w:val="28"/>
                <w:szCs w:val="28"/>
                <w:lang w:val="de-AT"/>
              </w:rPr>
            </w:pPr>
          </w:p>
          <w:p w14:paraId="0779059B" w14:textId="77777777" w:rsidR="00997116" w:rsidRPr="000B0B9C" w:rsidRDefault="00997116" w:rsidP="00997116">
            <w:pPr>
              <w:rPr>
                <w:sz w:val="28"/>
                <w:szCs w:val="28"/>
                <w:lang w:val="de-AT"/>
              </w:rPr>
            </w:pPr>
            <w:r w:rsidRPr="000B0B9C">
              <w:rPr>
                <w:sz w:val="28"/>
                <w:szCs w:val="28"/>
                <w:lang w:val="de-AT"/>
              </w:rPr>
              <w:t>A.</w:t>
            </w:r>
            <w:r w:rsidR="00CA2C95">
              <w:rPr>
                <w:sz w:val="28"/>
                <w:szCs w:val="28"/>
                <w:lang w:val="de-AT"/>
              </w:rPr>
              <w:t xml:space="preserve"> </w:t>
            </w:r>
            <w:r w:rsidRPr="000B0B9C">
              <w:rPr>
                <w:sz w:val="28"/>
                <w:szCs w:val="28"/>
                <w:lang w:val="de-AT"/>
              </w:rPr>
              <w:t>Troposfera</w:t>
            </w:r>
          </w:p>
          <w:p w14:paraId="48D8BBA3" w14:textId="77777777" w:rsidR="00997116" w:rsidRPr="000B0B9C" w:rsidRDefault="00997116" w:rsidP="00997116">
            <w:pPr>
              <w:rPr>
                <w:sz w:val="28"/>
                <w:szCs w:val="28"/>
                <w:lang w:val="de-AT"/>
              </w:rPr>
            </w:pPr>
            <w:r w:rsidRPr="000B0B9C">
              <w:rPr>
                <w:sz w:val="28"/>
                <w:szCs w:val="28"/>
                <w:lang w:val="de-AT"/>
              </w:rPr>
              <w:t>B.</w:t>
            </w:r>
            <w:r w:rsidR="00CA2C95">
              <w:rPr>
                <w:sz w:val="28"/>
                <w:szCs w:val="28"/>
                <w:lang w:val="de-AT"/>
              </w:rPr>
              <w:t xml:space="preserve"> </w:t>
            </w:r>
            <w:r w:rsidRPr="000B0B9C">
              <w:rPr>
                <w:sz w:val="28"/>
                <w:szCs w:val="28"/>
                <w:lang w:val="de-AT"/>
              </w:rPr>
              <w:t>Mezosfera</w:t>
            </w:r>
          </w:p>
          <w:p w14:paraId="3DA33C20" w14:textId="77777777" w:rsidR="00997116" w:rsidRPr="000B0B9C" w:rsidRDefault="00997116" w:rsidP="00997116">
            <w:pPr>
              <w:rPr>
                <w:sz w:val="28"/>
                <w:szCs w:val="28"/>
                <w:lang w:val="de-AT"/>
              </w:rPr>
            </w:pPr>
            <w:r w:rsidRPr="000B0B9C">
              <w:rPr>
                <w:sz w:val="28"/>
                <w:szCs w:val="28"/>
                <w:lang w:val="de-AT"/>
              </w:rPr>
              <w:t>C.</w:t>
            </w:r>
            <w:r w:rsidR="00CA2C95">
              <w:rPr>
                <w:sz w:val="28"/>
                <w:szCs w:val="28"/>
                <w:lang w:val="de-AT"/>
              </w:rPr>
              <w:t xml:space="preserve"> </w:t>
            </w:r>
            <w:r w:rsidRPr="000B0B9C">
              <w:rPr>
                <w:sz w:val="28"/>
                <w:szCs w:val="28"/>
                <w:lang w:val="de-AT"/>
              </w:rPr>
              <w:t>Termosfera</w:t>
            </w:r>
          </w:p>
          <w:p w14:paraId="3A465E48" w14:textId="77777777" w:rsidR="00997116" w:rsidRDefault="00997116" w:rsidP="00997116">
            <w:pPr>
              <w:rPr>
                <w:sz w:val="28"/>
                <w:szCs w:val="28"/>
                <w:lang w:val="de-AT"/>
              </w:rPr>
            </w:pPr>
            <w:r w:rsidRPr="000B0B9C">
              <w:rPr>
                <w:sz w:val="28"/>
                <w:szCs w:val="28"/>
                <w:lang w:val="de-AT"/>
              </w:rPr>
              <w:t>D.</w:t>
            </w:r>
            <w:r w:rsidR="00CA2C95">
              <w:rPr>
                <w:sz w:val="28"/>
                <w:szCs w:val="28"/>
                <w:lang w:val="de-AT"/>
              </w:rPr>
              <w:t xml:space="preserve"> Stratosfera</w:t>
            </w:r>
          </w:p>
          <w:p w14:paraId="389BD503" w14:textId="77777777" w:rsidR="00CA2C95" w:rsidRPr="000B0B9C" w:rsidRDefault="00CA2C95" w:rsidP="00997116">
            <w:pPr>
              <w:rPr>
                <w:sz w:val="28"/>
                <w:szCs w:val="28"/>
                <w:lang w:val="de-AT"/>
              </w:rPr>
            </w:pPr>
          </w:p>
          <w:p w14:paraId="7D067362" w14:textId="77777777" w:rsidR="00997116" w:rsidRDefault="00997116" w:rsidP="00997116">
            <w:pPr>
              <w:rPr>
                <w:b/>
                <w:sz w:val="28"/>
                <w:szCs w:val="28"/>
                <w:lang w:val="de-AT"/>
              </w:rPr>
            </w:pPr>
            <w:r w:rsidRPr="000B0B9C">
              <w:rPr>
                <w:b/>
                <w:sz w:val="28"/>
                <w:szCs w:val="28"/>
                <w:lang w:val="de-AT"/>
              </w:rPr>
              <w:t xml:space="preserve">11. </w:t>
            </w:r>
            <w:r w:rsidR="00DB1006" w:rsidRPr="00DB1006">
              <w:rPr>
                <w:b/>
                <w:sz w:val="28"/>
                <w:szCs w:val="28"/>
                <w:lang w:val="de-AT"/>
              </w:rPr>
              <w:t>Ekološka valenca je :</w:t>
            </w:r>
          </w:p>
          <w:p w14:paraId="7B857C1F" w14:textId="77777777" w:rsidR="00CA2C95" w:rsidRPr="000B0B9C" w:rsidRDefault="00CA2C95" w:rsidP="00997116">
            <w:pPr>
              <w:rPr>
                <w:b/>
                <w:sz w:val="28"/>
                <w:szCs w:val="28"/>
                <w:lang w:val="de-AT"/>
              </w:rPr>
            </w:pPr>
          </w:p>
          <w:p w14:paraId="4AF7A57A" w14:textId="77777777" w:rsidR="00997116" w:rsidRPr="000B0B9C" w:rsidRDefault="00997116" w:rsidP="005D2857">
            <w:pPr>
              <w:jc w:val="both"/>
              <w:rPr>
                <w:sz w:val="28"/>
                <w:szCs w:val="28"/>
                <w:lang w:val="fr-FR"/>
              </w:rPr>
            </w:pPr>
            <w:r w:rsidRPr="000B0B9C">
              <w:rPr>
                <w:sz w:val="28"/>
                <w:szCs w:val="28"/>
                <w:lang w:val="fr-FR"/>
              </w:rPr>
              <w:t xml:space="preserve">A. </w:t>
            </w:r>
            <w:r w:rsidR="00DB1006" w:rsidRPr="00DB1006">
              <w:rPr>
                <w:sz w:val="28"/>
                <w:szCs w:val="28"/>
                <w:lang w:val="fr-FR"/>
              </w:rPr>
              <w:t>Skup svih ekoloških faktora nekog područja</w:t>
            </w:r>
          </w:p>
          <w:p w14:paraId="199408AC" w14:textId="77777777" w:rsidR="00997116" w:rsidRPr="000B0B9C" w:rsidRDefault="00997116" w:rsidP="005D2857">
            <w:pPr>
              <w:jc w:val="both"/>
              <w:rPr>
                <w:sz w:val="28"/>
                <w:szCs w:val="28"/>
                <w:lang w:val="fr-FR"/>
              </w:rPr>
            </w:pPr>
            <w:r w:rsidRPr="000B0B9C">
              <w:rPr>
                <w:sz w:val="28"/>
                <w:szCs w:val="28"/>
                <w:lang w:val="fr-FR"/>
              </w:rPr>
              <w:t xml:space="preserve">B. </w:t>
            </w:r>
            <w:r w:rsidR="00DB1006" w:rsidRPr="00DB1006">
              <w:rPr>
                <w:sz w:val="28"/>
                <w:szCs w:val="28"/>
                <w:lang w:val="fr-FR"/>
              </w:rPr>
              <w:t>Mogućnost opstanka organske vrste u granicama kolebanja jednog ekološkog faktora</w:t>
            </w:r>
          </w:p>
          <w:p w14:paraId="5F1D6FAC" w14:textId="77777777" w:rsidR="00997116" w:rsidRDefault="00997116" w:rsidP="005D2857">
            <w:pPr>
              <w:jc w:val="both"/>
              <w:rPr>
                <w:sz w:val="28"/>
                <w:szCs w:val="28"/>
                <w:lang w:val="fr-FR"/>
              </w:rPr>
            </w:pPr>
            <w:r w:rsidRPr="000B0B9C">
              <w:rPr>
                <w:sz w:val="28"/>
                <w:szCs w:val="28"/>
                <w:lang w:val="fr-FR"/>
              </w:rPr>
              <w:t xml:space="preserve">C. </w:t>
            </w:r>
            <w:r w:rsidR="00DB1006" w:rsidRPr="00DB1006">
              <w:rPr>
                <w:sz w:val="28"/>
                <w:szCs w:val="28"/>
                <w:lang w:val="fr-FR"/>
              </w:rPr>
              <w:t>Dejstvo nekog ekološkog faktora na organizam</w:t>
            </w:r>
          </w:p>
          <w:p w14:paraId="20753723" w14:textId="6B5F18EB" w:rsidR="00997116" w:rsidRDefault="00997116" w:rsidP="00997116">
            <w:pPr>
              <w:rPr>
                <w:sz w:val="28"/>
                <w:szCs w:val="28"/>
                <w:lang w:val="fr-FR"/>
              </w:rPr>
            </w:pPr>
          </w:p>
          <w:p w14:paraId="3A4BE8FC" w14:textId="0D35CE76" w:rsidR="00AA27C2" w:rsidRDefault="00AA27C2" w:rsidP="00997116">
            <w:pPr>
              <w:rPr>
                <w:sz w:val="28"/>
                <w:szCs w:val="28"/>
                <w:lang w:val="fr-FR"/>
              </w:rPr>
            </w:pPr>
          </w:p>
          <w:p w14:paraId="643E4035" w14:textId="43322C10" w:rsidR="00AA27C2" w:rsidRDefault="00AA27C2" w:rsidP="00997116">
            <w:pPr>
              <w:rPr>
                <w:sz w:val="28"/>
                <w:szCs w:val="28"/>
                <w:lang w:val="fr-FR"/>
              </w:rPr>
            </w:pPr>
          </w:p>
          <w:p w14:paraId="76D1307C" w14:textId="523DFA9C" w:rsidR="00AA27C2" w:rsidRDefault="00AA27C2" w:rsidP="00997116">
            <w:pPr>
              <w:rPr>
                <w:sz w:val="28"/>
                <w:szCs w:val="28"/>
                <w:lang w:val="fr-FR"/>
              </w:rPr>
            </w:pPr>
          </w:p>
          <w:p w14:paraId="2EC40C5D" w14:textId="77777777" w:rsidR="00AA27C2" w:rsidRPr="000B0B9C" w:rsidRDefault="00AA27C2" w:rsidP="00997116">
            <w:pPr>
              <w:rPr>
                <w:sz w:val="28"/>
                <w:szCs w:val="28"/>
                <w:lang w:val="fr-FR"/>
              </w:rPr>
            </w:pPr>
          </w:p>
          <w:p w14:paraId="4BD1017F" w14:textId="77777777" w:rsidR="00997116" w:rsidRDefault="00997116" w:rsidP="00997116">
            <w:pPr>
              <w:rPr>
                <w:b/>
                <w:sz w:val="28"/>
                <w:szCs w:val="28"/>
                <w:lang w:val="fr-FR"/>
              </w:rPr>
            </w:pPr>
            <w:r w:rsidRPr="000B0B9C">
              <w:rPr>
                <w:b/>
                <w:sz w:val="28"/>
                <w:szCs w:val="28"/>
                <w:lang w:val="fr-FR"/>
              </w:rPr>
              <w:t>12. Koliki je prosečan atmosferski pritisak na nivou mora prema Međunarodnoj standardnoj atmosferi?</w:t>
            </w:r>
          </w:p>
          <w:p w14:paraId="2C333F6D" w14:textId="77777777" w:rsidR="00CA2C95" w:rsidRPr="000B0B9C" w:rsidRDefault="00CA2C95" w:rsidP="00997116">
            <w:pPr>
              <w:rPr>
                <w:b/>
                <w:sz w:val="28"/>
                <w:szCs w:val="28"/>
                <w:lang w:val="fr-FR"/>
              </w:rPr>
            </w:pPr>
          </w:p>
          <w:p w14:paraId="45150DB7" w14:textId="77777777" w:rsidR="00997116" w:rsidRPr="000B0B9C" w:rsidRDefault="00997116" w:rsidP="00997116">
            <w:pPr>
              <w:rPr>
                <w:sz w:val="28"/>
                <w:szCs w:val="28"/>
                <w:lang w:val="fr-FR"/>
              </w:rPr>
            </w:pPr>
            <w:r w:rsidRPr="000B0B9C">
              <w:rPr>
                <w:sz w:val="28"/>
                <w:szCs w:val="28"/>
                <w:lang w:val="fr-FR"/>
              </w:rPr>
              <w:t>A.</w:t>
            </w:r>
            <w:r w:rsidR="00CA2C95">
              <w:rPr>
                <w:sz w:val="28"/>
                <w:szCs w:val="28"/>
                <w:lang w:val="fr-FR"/>
              </w:rPr>
              <w:t xml:space="preserve"> </w:t>
            </w:r>
            <w:r w:rsidRPr="000B0B9C">
              <w:rPr>
                <w:sz w:val="28"/>
                <w:szCs w:val="28"/>
                <w:lang w:val="fr-FR"/>
              </w:rPr>
              <w:t>101325 paskala</w:t>
            </w:r>
          </w:p>
          <w:p w14:paraId="53BC0C82" w14:textId="77777777" w:rsidR="00997116" w:rsidRPr="000B0B9C" w:rsidRDefault="00997116" w:rsidP="00997116">
            <w:pPr>
              <w:rPr>
                <w:sz w:val="28"/>
                <w:szCs w:val="28"/>
                <w:lang w:val="fr-FR"/>
              </w:rPr>
            </w:pPr>
            <w:r w:rsidRPr="000B0B9C">
              <w:rPr>
                <w:sz w:val="28"/>
                <w:szCs w:val="28"/>
                <w:lang w:val="fr-FR"/>
              </w:rPr>
              <w:t>B.</w:t>
            </w:r>
            <w:r w:rsidR="00CA2C95">
              <w:rPr>
                <w:sz w:val="28"/>
                <w:szCs w:val="28"/>
                <w:lang w:val="fr-FR"/>
              </w:rPr>
              <w:t xml:space="preserve"> </w:t>
            </w:r>
            <w:r w:rsidRPr="000B0B9C">
              <w:rPr>
                <w:sz w:val="28"/>
                <w:szCs w:val="28"/>
                <w:lang w:val="fr-FR"/>
              </w:rPr>
              <w:t>14.6959 paskala</w:t>
            </w:r>
          </w:p>
          <w:p w14:paraId="7038A7B2" w14:textId="77777777" w:rsidR="00997116" w:rsidRPr="000B0B9C" w:rsidRDefault="00997116" w:rsidP="00997116">
            <w:pPr>
              <w:rPr>
                <w:sz w:val="28"/>
                <w:szCs w:val="28"/>
                <w:lang w:val="fr-FR"/>
              </w:rPr>
            </w:pPr>
            <w:r w:rsidRPr="000B0B9C">
              <w:rPr>
                <w:sz w:val="28"/>
                <w:szCs w:val="28"/>
                <w:lang w:val="fr-FR"/>
              </w:rPr>
              <w:t>C.</w:t>
            </w:r>
            <w:r w:rsidR="00CA2C95">
              <w:rPr>
                <w:sz w:val="28"/>
                <w:szCs w:val="28"/>
                <w:lang w:val="fr-FR"/>
              </w:rPr>
              <w:t xml:space="preserve"> </w:t>
            </w:r>
            <w:r w:rsidRPr="000B0B9C">
              <w:rPr>
                <w:sz w:val="28"/>
                <w:szCs w:val="28"/>
                <w:lang w:val="fr-FR"/>
              </w:rPr>
              <w:t>1013 paskala</w:t>
            </w:r>
          </w:p>
          <w:p w14:paraId="48865B03" w14:textId="77777777" w:rsidR="00997116" w:rsidRDefault="00997116" w:rsidP="00997116">
            <w:pPr>
              <w:rPr>
                <w:sz w:val="28"/>
                <w:szCs w:val="28"/>
                <w:lang w:val="fr-FR"/>
              </w:rPr>
            </w:pPr>
            <w:r w:rsidRPr="000B0B9C">
              <w:rPr>
                <w:sz w:val="28"/>
                <w:szCs w:val="28"/>
                <w:lang w:val="fr-FR"/>
              </w:rPr>
              <w:t>D.</w:t>
            </w:r>
            <w:r w:rsidR="00CA2C95">
              <w:rPr>
                <w:sz w:val="28"/>
                <w:szCs w:val="28"/>
                <w:lang w:val="fr-FR"/>
              </w:rPr>
              <w:t xml:space="preserve"> </w:t>
            </w:r>
            <w:r w:rsidRPr="000B0B9C">
              <w:rPr>
                <w:sz w:val="28"/>
                <w:szCs w:val="28"/>
                <w:lang w:val="fr-FR"/>
              </w:rPr>
              <w:t>984.43 paskala</w:t>
            </w:r>
          </w:p>
          <w:p w14:paraId="5EC04736" w14:textId="77777777" w:rsidR="00BE6C6B" w:rsidRPr="000B0B9C" w:rsidRDefault="00BE6C6B" w:rsidP="00997116">
            <w:pPr>
              <w:rPr>
                <w:sz w:val="28"/>
                <w:szCs w:val="28"/>
                <w:lang w:val="fr-FR"/>
              </w:rPr>
            </w:pPr>
          </w:p>
          <w:p w14:paraId="1178CC0B" w14:textId="77777777" w:rsidR="00997116" w:rsidRDefault="00997116" w:rsidP="00997116">
            <w:pPr>
              <w:rPr>
                <w:b/>
                <w:sz w:val="28"/>
                <w:szCs w:val="28"/>
                <w:lang w:val="de-AT"/>
              </w:rPr>
            </w:pPr>
            <w:r w:rsidRPr="000B0B9C">
              <w:rPr>
                <w:b/>
                <w:sz w:val="28"/>
                <w:szCs w:val="28"/>
                <w:lang w:val="de-AT"/>
              </w:rPr>
              <w:t>13. Ko je skovao reč „ekologija“?</w:t>
            </w:r>
          </w:p>
          <w:p w14:paraId="62388B46" w14:textId="77777777" w:rsidR="00BE6C6B" w:rsidRPr="000B0B9C" w:rsidRDefault="00BE6C6B" w:rsidP="00997116">
            <w:pPr>
              <w:rPr>
                <w:b/>
                <w:sz w:val="28"/>
                <w:szCs w:val="28"/>
                <w:lang w:val="de-AT"/>
              </w:rPr>
            </w:pPr>
          </w:p>
          <w:p w14:paraId="2E43EEFF" w14:textId="77777777" w:rsidR="00997116" w:rsidRPr="000B0B9C" w:rsidRDefault="00997116" w:rsidP="00997116">
            <w:pPr>
              <w:rPr>
                <w:sz w:val="28"/>
                <w:szCs w:val="28"/>
                <w:lang w:val="de-AT"/>
              </w:rPr>
            </w:pPr>
            <w:r w:rsidRPr="000B0B9C">
              <w:rPr>
                <w:sz w:val="28"/>
                <w:szCs w:val="28"/>
                <w:lang w:val="de-AT"/>
              </w:rPr>
              <w:t>A. Ernst Hekel</w:t>
            </w:r>
          </w:p>
          <w:p w14:paraId="7F347C0F" w14:textId="77777777" w:rsidR="00997116" w:rsidRPr="000B0B9C" w:rsidRDefault="00997116" w:rsidP="00997116">
            <w:pPr>
              <w:rPr>
                <w:sz w:val="28"/>
                <w:szCs w:val="28"/>
                <w:lang w:val="de-AT"/>
              </w:rPr>
            </w:pPr>
            <w:r w:rsidRPr="000B0B9C">
              <w:rPr>
                <w:sz w:val="28"/>
                <w:szCs w:val="28"/>
                <w:lang w:val="de-AT"/>
              </w:rPr>
              <w:t>B. Čarls Darvin</w:t>
            </w:r>
          </w:p>
          <w:p w14:paraId="1B8839F9" w14:textId="77777777" w:rsidR="00997116" w:rsidRDefault="00997116" w:rsidP="00997116">
            <w:pPr>
              <w:rPr>
                <w:sz w:val="28"/>
                <w:szCs w:val="28"/>
                <w:lang w:val="de-AT"/>
              </w:rPr>
            </w:pPr>
            <w:r w:rsidRPr="000B0B9C">
              <w:rPr>
                <w:sz w:val="28"/>
                <w:szCs w:val="28"/>
                <w:lang w:val="de-AT"/>
              </w:rPr>
              <w:t>C. Gregori Mendel</w:t>
            </w:r>
          </w:p>
          <w:p w14:paraId="6D82A7E6" w14:textId="77777777" w:rsidR="00997116" w:rsidRPr="000B0B9C" w:rsidRDefault="00997116" w:rsidP="00997116">
            <w:pPr>
              <w:rPr>
                <w:sz w:val="28"/>
                <w:szCs w:val="28"/>
                <w:lang w:val="de-AT"/>
              </w:rPr>
            </w:pPr>
          </w:p>
          <w:p w14:paraId="4CA23A02" w14:textId="77777777" w:rsidR="00997116" w:rsidRDefault="00997116" w:rsidP="00997116">
            <w:pPr>
              <w:rPr>
                <w:b/>
                <w:sz w:val="28"/>
                <w:szCs w:val="28"/>
                <w:lang w:val="de-AT"/>
              </w:rPr>
            </w:pPr>
            <w:r w:rsidRPr="000B0B9C">
              <w:rPr>
                <w:b/>
                <w:sz w:val="28"/>
                <w:szCs w:val="28"/>
                <w:lang w:val="de-AT"/>
              </w:rPr>
              <w:t>14. Šta su saprofiti?</w:t>
            </w:r>
          </w:p>
          <w:p w14:paraId="06984169" w14:textId="77777777" w:rsidR="00BE6C6B" w:rsidRPr="000B0B9C" w:rsidRDefault="00BE6C6B" w:rsidP="00997116">
            <w:pPr>
              <w:rPr>
                <w:b/>
                <w:sz w:val="28"/>
                <w:szCs w:val="28"/>
                <w:lang w:val="de-AT"/>
              </w:rPr>
            </w:pPr>
          </w:p>
          <w:p w14:paraId="1A121517" w14:textId="77777777" w:rsidR="00997116" w:rsidRPr="000B0B9C" w:rsidRDefault="00997116" w:rsidP="00997116">
            <w:pPr>
              <w:rPr>
                <w:sz w:val="28"/>
                <w:szCs w:val="28"/>
                <w:lang w:val="de-AT"/>
              </w:rPr>
            </w:pPr>
            <w:r w:rsidRPr="000B0B9C">
              <w:rPr>
                <w:sz w:val="28"/>
                <w:szCs w:val="28"/>
                <w:lang w:val="de-AT"/>
              </w:rPr>
              <w:t>A. Živa bića koja se hrane sokom iz kore drveta</w:t>
            </w:r>
          </w:p>
          <w:p w14:paraId="42BFD2D2" w14:textId="77777777" w:rsidR="00997116" w:rsidRPr="000B0B9C" w:rsidRDefault="00997116" w:rsidP="00997116">
            <w:pPr>
              <w:rPr>
                <w:sz w:val="28"/>
                <w:szCs w:val="28"/>
                <w:lang w:val="de-AT"/>
              </w:rPr>
            </w:pPr>
            <w:r w:rsidRPr="000B0B9C">
              <w:rPr>
                <w:sz w:val="28"/>
                <w:szCs w:val="28"/>
                <w:lang w:val="de-AT"/>
              </w:rPr>
              <w:t>B. Živa bića koja se hrane mrtvom ili raspadnutom organskom materijom</w:t>
            </w:r>
          </w:p>
          <w:p w14:paraId="5407965C" w14:textId="77777777" w:rsidR="00997116" w:rsidRDefault="00997116" w:rsidP="00997116">
            <w:pPr>
              <w:rPr>
                <w:sz w:val="28"/>
                <w:szCs w:val="28"/>
                <w:lang w:val="de-AT"/>
              </w:rPr>
            </w:pPr>
            <w:r w:rsidRPr="000B0B9C">
              <w:rPr>
                <w:sz w:val="28"/>
                <w:szCs w:val="28"/>
                <w:lang w:val="de-AT"/>
              </w:rPr>
              <w:t>C. Živa bića koj</w:t>
            </w:r>
            <w:r w:rsidR="005D2857">
              <w:rPr>
                <w:sz w:val="28"/>
                <w:szCs w:val="28"/>
                <w:lang w:val="de-AT"/>
              </w:rPr>
              <w:t>a se hrane drugim živim bićima</w:t>
            </w:r>
          </w:p>
          <w:p w14:paraId="298BF0A2" w14:textId="77777777" w:rsidR="00997116" w:rsidRPr="000B0B9C" w:rsidRDefault="00997116" w:rsidP="00997116">
            <w:pPr>
              <w:rPr>
                <w:sz w:val="28"/>
                <w:szCs w:val="28"/>
                <w:lang w:val="de-AT"/>
              </w:rPr>
            </w:pPr>
          </w:p>
          <w:p w14:paraId="789B4539" w14:textId="77777777" w:rsidR="00997116" w:rsidRDefault="00997116" w:rsidP="00997116">
            <w:pPr>
              <w:rPr>
                <w:b/>
                <w:sz w:val="28"/>
                <w:szCs w:val="28"/>
                <w:lang w:val="de-AT"/>
              </w:rPr>
            </w:pPr>
            <w:r w:rsidRPr="000B0B9C">
              <w:rPr>
                <w:b/>
                <w:sz w:val="28"/>
                <w:szCs w:val="28"/>
                <w:lang w:val="de-AT"/>
              </w:rPr>
              <w:t>15. Ko su etolozi?</w:t>
            </w:r>
          </w:p>
          <w:p w14:paraId="77BB9BC2" w14:textId="77777777" w:rsidR="00BE6C6B" w:rsidRPr="000B0B9C" w:rsidRDefault="00BE6C6B" w:rsidP="00997116">
            <w:pPr>
              <w:rPr>
                <w:b/>
                <w:sz w:val="28"/>
                <w:szCs w:val="28"/>
                <w:lang w:val="de-AT"/>
              </w:rPr>
            </w:pPr>
          </w:p>
          <w:p w14:paraId="73534BA6" w14:textId="77777777" w:rsidR="00997116" w:rsidRPr="000B0B9C" w:rsidRDefault="005D2857" w:rsidP="00997116">
            <w:pPr>
              <w:rPr>
                <w:sz w:val="28"/>
                <w:szCs w:val="28"/>
                <w:lang w:val="de-AT"/>
              </w:rPr>
            </w:pPr>
            <w:r>
              <w:rPr>
                <w:sz w:val="28"/>
                <w:szCs w:val="28"/>
                <w:lang w:val="de-AT"/>
              </w:rPr>
              <w:t>A. Naučnici koji proučavaju Zemlju</w:t>
            </w:r>
          </w:p>
          <w:p w14:paraId="5D8A07FA" w14:textId="77777777" w:rsidR="00997116" w:rsidRPr="000B0B9C" w:rsidRDefault="00997116" w:rsidP="00997116">
            <w:pPr>
              <w:rPr>
                <w:sz w:val="28"/>
                <w:szCs w:val="28"/>
                <w:lang w:val="de-AT"/>
              </w:rPr>
            </w:pPr>
            <w:r w:rsidRPr="000B0B9C">
              <w:rPr>
                <w:sz w:val="28"/>
                <w:szCs w:val="28"/>
                <w:lang w:val="de-AT"/>
              </w:rPr>
              <w:t>B. Naučnici koji proučavaju ponašanje divljih životinja</w:t>
            </w:r>
          </w:p>
          <w:p w14:paraId="1360F896" w14:textId="77777777" w:rsidR="00997116" w:rsidRPr="000B0B9C" w:rsidRDefault="00997116" w:rsidP="00997116">
            <w:pPr>
              <w:rPr>
                <w:sz w:val="28"/>
                <w:szCs w:val="28"/>
                <w:lang w:val="de-AT"/>
              </w:rPr>
            </w:pPr>
            <w:r w:rsidRPr="000B0B9C">
              <w:rPr>
                <w:sz w:val="28"/>
                <w:szCs w:val="28"/>
                <w:lang w:val="de-AT"/>
              </w:rPr>
              <w:t>C. Naučnici koji proučavaju ponašanje ž</w:t>
            </w:r>
            <w:r w:rsidR="005D2857">
              <w:rPr>
                <w:sz w:val="28"/>
                <w:szCs w:val="28"/>
                <w:lang w:val="de-AT"/>
              </w:rPr>
              <w:t>ivotinja u određenom ekosistemu</w:t>
            </w:r>
          </w:p>
          <w:p w14:paraId="54097C2B" w14:textId="77777777" w:rsidR="00997116" w:rsidRPr="000B0B9C" w:rsidRDefault="00997116" w:rsidP="00997116">
            <w:pPr>
              <w:rPr>
                <w:sz w:val="28"/>
                <w:szCs w:val="28"/>
                <w:lang w:val="de-AT"/>
              </w:rPr>
            </w:pPr>
          </w:p>
          <w:p w14:paraId="0AED5F1B" w14:textId="77777777" w:rsidR="00997116" w:rsidRDefault="00997116" w:rsidP="00997116">
            <w:pPr>
              <w:rPr>
                <w:b/>
                <w:sz w:val="28"/>
                <w:szCs w:val="28"/>
                <w:lang w:val="de-AT"/>
              </w:rPr>
            </w:pPr>
            <w:r w:rsidRPr="000B0B9C">
              <w:rPr>
                <w:b/>
                <w:sz w:val="28"/>
                <w:szCs w:val="28"/>
                <w:lang w:val="de-AT"/>
              </w:rPr>
              <w:t>16. Šta su terricolous životinje?</w:t>
            </w:r>
          </w:p>
          <w:p w14:paraId="4F664E59" w14:textId="77777777" w:rsidR="00BE6C6B" w:rsidRPr="000B0B9C" w:rsidRDefault="00BE6C6B" w:rsidP="00997116">
            <w:pPr>
              <w:rPr>
                <w:b/>
                <w:sz w:val="28"/>
                <w:szCs w:val="28"/>
                <w:lang w:val="de-AT"/>
              </w:rPr>
            </w:pPr>
          </w:p>
          <w:p w14:paraId="22D8875F" w14:textId="77777777" w:rsidR="00997116" w:rsidRPr="000B0B9C" w:rsidRDefault="00997116" w:rsidP="00997116">
            <w:pPr>
              <w:rPr>
                <w:sz w:val="28"/>
                <w:szCs w:val="28"/>
                <w:lang w:val="de-AT"/>
              </w:rPr>
            </w:pPr>
            <w:r w:rsidRPr="000B0B9C">
              <w:rPr>
                <w:sz w:val="28"/>
                <w:szCs w:val="28"/>
                <w:lang w:val="de-AT"/>
              </w:rPr>
              <w:t>A. Životinje koje žive na određenoj teritoriji</w:t>
            </w:r>
          </w:p>
          <w:p w14:paraId="67CE1596" w14:textId="77777777" w:rsidR="00997116" w:rsidRPr="000B0B9C" w:rsidRDefault="00997116" w:rsidP="00997116">
            <w:pPr>
              <w:rPr>
                <w:sz w:val="28"/>
                <w:szCs w:val="28"/>
                <w:lang w:val="de-AT"/>
              </w:rPr>
            </w:pPr>
            <w:r w:rsidRPr="000B0B9C">
              <w:rPr>
                <w:sz w:val="28"/>
                <w:szCs w:val="28"/>
                <w:lang w:val="de-AT"/>
              </w:rPr>
              <w:t>B. Životinje koje žive na visokim planinama</w:t>
            </w:r>
          </w:p>
          <w:p w14:paraId="681EFFAB" w14:textId="77777777" w:rsidR="00997116" w:rsidRDefault="00997116" w:rsidP="00997116">
            <w:pPr>
              <w:rPr>
                <w:sz w:val="28"/>
                <w:szCs w:val="28"/>
                <w:lang w:val="de-AT"/>
              </w:rPr>
            </w:pPr>
            <w:r w:rsidRPr="000B0B9C">
              <w:rPr>
                <w:sz w:val="28"/>
                <w:szCs w:val="28"/>
                <w:lang w:val="de-AT"/>
              </w:rPr>
              <w:t>C. Životinje koje žive u zemljištu</w:t>
            </w:r>
          </w:p>
          <w:p w14:paraId="3022BFC5" w14:textId="77777777" w:rsidR="00997116" w:rsidRPr="000B0B9C" w:rsidRDefault="00997116" w:rsidP="00997116">
            <w:pPr>
              <w:jc w:val="both"/>
              <w:rPr>
                <w:sz w:val="28"/>
                <w:szCs w:val="28"/>
                <w:lang w:val="de-AT"/>
              </w:rPr>
            </w:pPr>
          </w:p>
          <w:p w14:paraId="4023A6FB" w14:textId="77777777" w:rsidR="00997116" w:rsidRDefault="00997116" w:rsidP="00997116">
            <w:pPr>
              <w:jc w:val="both"/>
              <w:rPr>
                <w:b/>
                <w:sz w:val="28"/>
                <w:szCs w:val="28"/>
                <w:lang w:val="de-AT"/>
              </w:rPr>
            </w:pPr>
            <w:r w:rsidRPr="000B0B9C">
              <w:rPr>
                <w:b/>
                <w:sz w:val="28"/>
                <w:szCs w:val="28"/>
                <w:lang w:val="de-AT"/>
              </w:rPr>
              <w:t>17. Ko je poznat kao “Otac evolucije”?</w:t>
            </w:r>
          </w:p>
          <w:p w14:paraId="32C9D0CA" w14:textId="77777777" w:rsidR="00BE6C6B" w:rsidRPr="000B0B9C" w:rsidRDefault="00BE6C6B" w:rsidP="00997116">
            <w:pPr>
              <w:jc w:val="both"/>
              <w:rPr>
                <w:b/>
                <w:sz w:val="28"/>
                <w:szCs w:val="28"/>
                <w:lang w:val="de-AT"/>
              </w:rPr>
            </w:pPr>
          </w:p>
          <w:p w14:paraId="035B948D" w14:textId="77777777" w:rsidR="00997116" w:rsidRPr="000B0B9C" w:rsidRDefault="00997116" w:rsidP="00997116">
            <w:pPr>
              <w:jc w:val="both"/>
              <w:rPr>
                <w:sz w:val="28"/>
                <w:szCs w:val="28"/>
                <w:lang w:val="de-AT"/>
              </w:rPr>
            </w:pPr>
            <w:r w:rsidRPr="000B0B9C">
              <w:rPr>
                <w:sz w:val="28"/>
                <w:szCs w:val="28"/>
                <w:lang w:val="de-AT"/>
              </w:rPr>
              <w:t>A. Gregori Mendel</w:t>
            </w:r>
          </w:p>
          <w:p w14:paraId="6B5E9D6B" w14:textId="77777777" w:rsidR="00997116" w:rsidRPr="000B0B9C" w:rsidRDefault="00997116" w:rsidP="00997116">
            <w:pPr>
              <w:jc w:val="both"/>
              <w:rPr>
                <w:sz w:val="28"/>
                <w:szCs w:val="28"/>
                <w:lang w:val="de-AT"/>
              </w:rPr>
            </w:pPr>
            <w:r w:rsidRPr="000B0B9C">
              <w:rPr>
                <w:sz w:val="28"/>
                <w:szCs w:val="28"/>
                <w:lang w:val="de-AT"/>
              </w:rPr>
              <w:t>B. Čarls Darvin</w:t>
            </w:r>
          </w:p>
          <w:p w14:paraId="27C9F48E" w14:textId="77777777" w:rsidR="00997116" w:rsidRDefault="00997116" w:rsidP="00997116">
            <w:pPr>
              <w:jc w:val="both"/>
              <w:rPr>
                <w:sz w:val="28"/>
                <w:szCs w:val="28"/>
                <w:lang w:val="de-AT"/>
              </w:rPr>
            </w:pPr>
            <w:r w:rsidRPr="000B0B9C">
              <w:rPr>
                <w:sz w:val="28"/>
                <w:szCs w:val="28"/>
                <w:lang w:val="de-AT"/>
              </w:rPr>
              <w:t>C. Albert Ajnštajn</w:t>
            </w:r>
          </w:p>
          <w:p w14:paraId="09B7A79B" w14:textId="77777777" w:rsidR="00BE6C6B" w:rsidRPr="000B0B9C" w:rsidRDefault="00BE6C6B" w:rsidP="00997116">
            <w:pPr>
              <w:jc w:val="both"/>
              <w:rPr>
                <w:sz w:val="28"/>
                <w:szCs w:val="28"/>
                <w:lang w:val="de-AT"/>
              </w:rPr>
            </w:pPr>
          </w:p>
          <w:p w14:paraId="1F93C227" w14:textId="77777777" w:rsidR="00997116" w:rsidRDefault="00997116" w:rsidP="00997116">
            <w:pPr>
              <w:jc w:val="both"/>
              <w:rPr>
                <w:b/>
                <w:sz w:val="28"/>
                <w:szCs w:val="28"/>
                <w:lang w:val="de-AT"/>
              </w:rPr>
            </w:pPr>
            <w:r w:rsidRPr="000B0B9C">
              <w:rPr>
                <w:b/>
                <w:sz w:val="28"/>
                <w:szCs w:val="28"/>
                <w:lang w:val="de-AT"/>
              </w:rPr>
              <w:t>18. Šta je od navedenog vodozemac?</w:t>
            </w:r>
          </w:p>
          <w:p w14:paraId="028C226C" w14:textId="77777777" w:rsidR="00BE6C6B" w:rsidRPr="000B0B9C" w:rsidRDefault="00BE6C6B" w:rsidP="00997116">
            <w:pPr>
              <w:jc w:val="both"/>
              <w:rPr>
                <w:b/>
                <w:sz w:val="28"/>
                <w:szCs w:val="28"/>
                <w:lang w:val="de-AT"/>
              </w:rPr>
            </w:pPr>
          </w:p>
          <w:p w14:paraId="55112AF3" w14:textId="77777777" w:rsidR="00997116" w:rsidRPr="000B0B9C" w:rsidRDefault="00997116" w:rsidP="00997116">
            <w:pPr>
              <w:jc w:val="both"/>
              <w:rPr>
                <w:sz w:val="28"/>
                <w:szCs w:val="28"/>
                <w:lang w:val="de-AT"/>
              </w:rPr>
            </w:pPr>
            <w:r w:rsidRPr="000B0B9C">
              <w:rPr>
                <w:sz w:val="28"/>
                <w:szCs w:val="28"/>
                <w:lang w:val="de-AT"/>
              </w:rPr>
              <w:t>A. Davždenjak</w:t>
            </w:r>
          </w:p>
          <w:p w14:paraId="0EA9A272" w14:textId="77777777" w:rsidR="00997116" w:rsidRPr="000B0B9C" w:rsidRDefault="00997116" w:rsidP="00997116">
            <w:pPr>
              <w:jc w:val="both"/>
              <w:rPr>
                <w:sz w:val="28"/>
                <w:szCs w:val="28"/>
                <w:lang w:val="de-AT"/>
              </w:rPr>
            </w:pPr>
            <w:r w:rsidRPr="000B0B9C">
              <w:rPr>
                <w:sz w:val="28"/>
                <w:szCs w:val="28"/>
                <w:lang w:val="de-AT"/>
              </w:rPr>
              <w:t>B. Gušter</w:t>
            </w:r>
          </w:p>
          <w:p w14:paraId="1CC9A4B1" w14:textId="77777777" w:rsidR="00997116" w:rsidRDefault="00997116" w:rsidP="00997116">
            <w:pPr>
              <w:jc w:val="both"/>
              <w:rPr>
                <w:sz w:val="28"/>
                <w:szCs w:val="28"/>
                <w:lang w:val="de-AT"/>
              </w:rPr>
            </w:pPr>
            <w:r w:rsidRPr="000B0B9C">
              <w:rPr>
                <w:sz w:val="28"/>
                <w:szCs w:val="28"/>
                <w:lang w:val="de-AT"/>
              </w:rPr>
              <w:t>C. Riba</w:t>
            </w:r>
          </w:p>
          <w:p w14:paraId="6A7BE1BA" w14:textId="77777777" w:rsidR="00997116" w:rsidRPr="000B0B9C" w:rsidRDefault="00997116" w:rsidP="00997116">
            <w:pPr>
              <w:jc w:val="both"/>
              <w:rPr>
                <w:sz w:val="28"/>
                <w:szCs w:val="28"/>
                <w:lang w:val="de-AT"/>
              </w:rPr>
            </w:pPr>
          </w:p>
          <w:p w14:paraId="2D8F846C" w14:textId="77777777" w:rsidR="00997116" w:rsidRDefault="00997116" w:rsidP="00997116">
            <w:pPr>
              <w:jc w:val="both"/>
              <w:rPr>
                <w:b/>
                <w:sz w:val="28"/>
                <w:szCs w:val="28"/>
                <w:lang w:val="de-AT"/>
              </w:rPr>
            </w:pPr>
            <w:r w:rsidRPr="000B0B9C">
              <w:rPr>
                <w:b/>
                <w:sz w:val="28"/>
                <w:szCs w:val="28"/>
                <w:lang w:val="de-AT"/>
              </w:rPr>
              <w:t>19. Koji je bezbedan nivo intenziteta buke za ljude?</w:t>
            </w:r>
          </w:p>
          <w:p w14:paraId="75D7F3A1" w14:textId="77777777" w:rsidR="00BE6C6B" w:rsidRPr="000B0B9C" w:rsidRDefault="00BE6C6B" w:rsidP="00997116">
            <w:pPr>
              <w:jc w:val="both"/>
              <w:rPr>
                <w:b/>
                <w:sz w:val="28"/>
                <w:szCs w:val="28"/>
                <w:lang w:val="de-AT"/>
              </w:rPr>
            </w:pPr>
          </w:p>
          <w:p w14:paraId="78AA63DE" w14:textId="77777777" w:rsidR="00997116" w:rsidRPr="000B0B9C" w:rsidRDefault="00997116" w:rsidP="00997116">
            <w:pPr>
              <w:jc w:val="both"/>
              <w:rPr>
                <w:sz w:val="28"/>
                <w:szCs w:val="28"/>
              </w:rPr>
            </w:pPr>
            <w:r w:rsidRPr="000B0B9C">
              <w:rPr>
                <w:sz w:val="28"/>
                <w:szCs w:val="28"/>
              </w:rPr>
              <w:t>A. Do 90 decibela</w:t>
            </w:r>
          </w:p>
          <w:p w14:paraId="3BC62992" w14:textId="77777777" w:rsidR="00997116" w:rsidRPr="000B0B9C" w:rsidRDefault="005D2857" w:rsidP="00997116">
            <w:pPr>
              <w:jc w:val="both"/>
              <w:rPr>
                <w:sz w:val="28"/>
                <w:szCs w:val="28"/>
              </w:rPr>
            </w:pPr>
            <w:r>
              <w:rPr>
                <w:sz w:val="28"/>
                <w:szCs w:val="28"/>
              </w:rPr>
              <w:t>B. D</w:t>
            </w:r>
            <w:r w:rsidR="00997116" w:rsidRPr="000B0B9C">
              <w:rPr>
                <w:sz w:val="28"/>
                <w:szCs w:val="28"/>
              </w:rPr>
              <w:t>o 70 decibela</w:t>
            </w:r>
          </w:p>
          <w:p w14:paraId="3C358B80" w14:textId="77777777" w:rsidR="00997116" w:rsidRDefault="005D2857" w:rsidP="00997116">
            <w:pPr>
              <w:jc w:val="both"/>
              <w:rPr>
                <w:sz w:val="28"/>
                <w:szCs w:val="28"/>
              </w:rPr>
            </w:pPr>
            <w:r>
              <w:rPr>
                <w:sz w:val="28"/>
                <w:szCs w:val="28"/>
              </w:rPr>
              <w:t>C. D</w:t>
            </w:r>
            <w:r w:rsidR="00997116" w:rsidRPr="000B0B9C">
              <w:rPr>
                <w:sz w:val="28"/>
                <w:szCs w:val="28"/>
              </w:rPr>
              <w:t>o 80 decibela</w:t>
            </w:r>
          </w:p>
          <w:p w14:paraId="397EEBEB" w14:textId="77777777" w:rsidR="00997116" w:rsidRPr="000B0B9C" w:rsidRDefault="00997116" w:rsidP="00997116">
            <w:pPr>
              <w:jc w:val="both"/>
              <w:rPr>
                <w:sz w:val="28"/>
                <w:szCs w:val="28"/>
              </w:rPr>
            </w:pPr>
          </w:p>
          <w:p w14:paraId="552D67E4" w14:textId="77777777" w:rsidR="00997116" w:rsidRDefault="00997116" w:rsidP="00997116">
            <w:pPr>
              <w:jc w:val="both"/>
              <w:rPr>
                <w:b/>
                <w:sz w:val="28"/>
                <w:szCs w:val="28"/>
              </w:rPr>
            </w:pPr>
            <w:r w:rsidRPr="000B0B9C">
              <w:rPr>
                <w:b/>
                <w:sz w:val="28"/>
                <w:szCs w:val="28"/>
              </w:rPr>
              <w:t>20. Šta su planktoni?</w:t>
            </w:r>
          </w:p>
          <w:p w14:paraId="49F787A5" w14:textId="77777777" w:rsidR="00BE6C6B" w:rsidRPr="000B0B9C" w:rsidRDefault="00BE6C6B" w:rsidP="00997116">
            <w:pPr>
              <w:jc w:val="both"/>
              <w:rPr>
                <w:b/>
                <w:sz w:val="28"/>
                <w:szCs w:val="28"/>
              </w:rPr>
            </w:pPr>
          </w:p>
          <w:p w14:paraId="381B9B69" w14:textId="77777777" w:rsidR="00997116" w:rsidRPr="000B0B9C" w:rsidRDefault="00997116" w:rsidP="00997116">
            <w:pPr>
              <w:jc w:val="both"/>
              <w:rPr>
                <w:sz w:val="28"/>
                <w:szCs w:val="28"/>
              </w:rPr>
            </w:pPr>
            <w:r w:rsidRPr="000B0B9C">
              <w:rPr>
                <w:sz w:val="28"/>
                <w:szCs w:val="28"/>
              </w:rPr>
              <w:t>A. Biljke koje žive u vodi</w:t>
            </w:r>
          </w:p>
          <w:p w14:paraId="1625D627" w14:textId="77777777" w:rsidR="00997116" w:rsidRPr="000B0B9C" w:rsidRDefault="00997116" w:rsidP="00997116">
            <w:pPr>
              <w:jc w:val="both"/>
              <w:rPr>
                <w:sz w:val="28"/>
                <w:szCs w:val="28"/>
              </w:rPr>
            </w:pPr>
            <w:r w:rsidRPr="000B0B9C">
              <w:rPr>
                <w:sz w:val="28"/>
                <w:szCs w:val="28"/>
              </w:rPr>
              <w:t>B. Veoma male biljke i životinje koje žive u vodi</w:t>
            </w:r>
          </w:p>
          <w:p w14:paraId="449542D3" w14:textId="77777777" w:rsidR="00997116" w:rsidRDefault="00997116" w:rsidP="00997116">
            <w:pPr>
              <w:jc w:val="both"/>
              <w:rPr>
                <w:sz w:val="28"/>
                <w:szCs w:val="28"/>
              </w:rPr>
            </w:pPr>
            <w:r w:rsidRPr="000B0B9C">
              <w:rPr>
                <w:sz w:val="28"/>
                <w:szCs w:val="28"/>
              </w:rPr>
              <w:t>C. Veoma male životinje koje žive na kopnu</w:t>
            </w:r>
          </w:p>
          <w:p w14:paraId="2D317C62" w14:textId="77777777" w:rsidR="00BE6C6B" w:rsidRPr="000B0B9C" w:rsidRDefault="00BE6C6B" w:rsidP="00997116">
            <w:pPr>
              <w:jc w:val="both"/>
              <w:rPr>
                <w:sz w:val="28"/>
                <w:szCs w:val="28"/>
              </w:rPr>
            </w:pPr>
          </w:p>
          <w:p w14:paraId="117F1160" w14:textId="77777777" w:rsidR="00997116" w:rsidRDefault="00997116" w:rsidP="00997116">
            <w:pPr>
              <w:jc w:val="both"/>
              <w:rPr>
                <w:b/>
                <w:sz w:val="28"/>
                <w:szCs w:val="28"/>
              </w:rPr>
            </w:pPr>
            <w:r w:rsidRPr="000B0B9C">
              <w:rPr>
                <w:b/>
                <w:sz w:val="28"/>
                <w:szCs w:val="28"/>
              </w:rPr>
              <w:t>21. Koji organizmi su  „abisopelagični“?</w:t>
            </w:r>
          </w:p>
          <w:p w14:paraId="52CA42D3" w14:textId="77777777" w:rsidR="00BE6C6B" w:rsidRPr="000B0B9C" w:rsidRDefault="00BE6C6B" w:rsidP="00997116">
            <w:pPr>
              <w:jc w:val="both"/>
              <w:rPr>
                <w:b/>
                <w:sz w:val="28"/>
                <w:szCs w:val="28"/>
              </w:rPr>
            </w:pPr>
          </w:p>
          <w:p w14:paraId="34728646" w14:textId="77777777" w:rsidR="00997116" w:rsidRPr="000B0B9C" w:rsidRDefault="00997116" w:rsidP="00997116">
            <w:pPr>
              <w:jc w:val="both"/>
              <w:rPr>
                <w:sz w:val="28"/>
                <w:szCs w:val="28"/>
              </w:rPr>
            </w:pPr>
            <w:r w:rsidRPr="000B0B9C">
              <w:rPr>
                <w:sz w:val="28"/>
                <w:szCs w:val="28"/>
              </w:rPr>
              <w:t>A. Organizmi koji žive na dubinama vode manjim od 2000 m</w:t>
            </w:r>
          </w:p>
          <w:p w14:paraId="2895FB4E" w14:textId="77777777" w:rsidR="00997116" w:rsidRPr="000B0B9C" w:rsidRDefault="00997116" w:rsidP="00997116">
            <w:pPr>
              <w:jc w:val="both"/>
              <w:rPr>
                <w:sz w:val="28"/>
                <w:szCs w:val="28"/>
              </w:rPr>
            </w:pPr>
            <w:r w:rsidRPr="000B0B9C">
              <w:rPr>
                <w:sz w:val="28"/>
                <w:szCs w:val="28"/>
              </w:rPr>
              <w:t>B. Organizmi koji žive na dubinama vode većim od 4000 m</w:t>
            </w:r>
          </w:p>
          <w:p w14:paraId="18E59F33" w14:textId="43DAE756" w:rsidR="00997116" w:rsidRPr="000B0B9C" w:rsidRDefault="00997116" w:rsidP="00997116">
            <w:pPr>
              <w:jc w:val="both"/>
              <w:rPr>
                <w:sz w:val="28"/>
                <w:szCs w:val="28"/>
              </w:rPr>
            </w:pPr>
            <w:r w:rsidRPr="000B0B9C">
              <w:rPr>
                <w:sz w:val="28"/>
                <w:szCs w:val="28"/>
              </w:rPr>
              <w:t>C. Organizmi koji žive na dubinama vode manjim od 500m</w:t>
            </w:r>
          </w:p>
          <w:p w14:paraId="3C19317B" w14:textId="77777777" w:rsidR="00997116" w:rsidRPr="000B0B9C" w:rsidRDefault="00997116" w:rsidP="00997116">
            <w:pPr>
              <w:jc w:val="both"/>
              <w:rPr>
                <w:sz w:val="28"/>
                <w:szCs w:val="28"/>
              </w:rPr>
            </w:pPr>
          </w:p>
          <w:p w14:paraId="2D8C203D" w14:textId="77777777" w:rsidR="00997116" w:rsidRDefault="00997116" w:rsidP="00997116">
            <w:pPr>
              <w:jc w:val="both"/>
              <w:rPr>
                <w:b/>
                <w:sz w:val="28"/>
                <w:szCs w:val="28"/>
              </w:rPr>
            </w:pPr>
            <w:r w:rsidRPr="000B0B9C">
              <w:rPr>
                <w:b/>
                <w:sz w:val="28"/>
                <w:szCs w:val="28"/>
              </w:rPr>
              <w:t>22. Proizvodnja svetlosti živih bića je poznata kao:</w:t>
            </w:r>
          </w:p>
          <w:p w14:paraId="73BD94DB" w14:textId="77777777" w:rsidR="00BE6C6B" w:rsidRPr="000B0B9C" w:rsidRDefault="00BE6C6B" w:rsidP="00997116">
            <w:pPr>
              <w:jc w:val="both"/>
              <w:rPr>
                <w:b/>
                <w:sz w:val="28"/>
                <w:szCs w:val="28"/>
              </w:rPr>
            </w:pPr>
          </w:p>
          <w:p w14:paraId="4B048773" w14:textId="77777777" w:rsidR="00997116" w:rsidRPr="000B0B9C" w:rsidRDefault="00997116" w:rsidP="00997116">
            <w:pPr>
              <w:jc w:val="both"/>
              <w:rPr>
                <w:b/>
                <w:sz w:val="28"/>
                <w:szCs w:val="28"/>
              </w:rPr>
            </w:pPr>
            <w:r w:rsidRPr="000B0B9C">
              <w:rPr>
                <w:sz w:val="28"/>
                <w:szCs w:val="28"/>
              </w:rPr>
              <w:t>A. Bioluminiscencija</w:t>
            </w:r>
          </w:p>
          <w:p w14:paraId="07CD2437" w14:textId="77777777" w:rsidR="00997116" w:rsidRPr="000B0B9C" w:rsidRDefault="00997116" w:rsidP="00997116">
            <w:pPr>
              <w:jc w:val="both"/>
              <w:rPr>
                <w:sz w:val="28"/>
                <w:szCs w:val="28"/>
              </w:rPr>
            </w:pPr>
            <w:r w:rsidRPr="000B0B9C">
              <w:rPr>
                <w:sz w:val="28"/>
                <w:szCs w:val="28"/>
              </w:rPr>
              <w:t>B. Bio-osvetljenje</w:t>
            </w:r>
          </w:p>
          <w:p w14:paraId="16C7C86D" w14:textId="02075DA0" w:rsidR="00BE6C6B" w:rsidRDefault="00997116" w:rsidP="00997116">
            <w:pPr>
              <w:jc w:val="both"/>
              <w:rPr>
                <w:sz w:val="28"/>
                <w:szCs w:val="28"/>
              </w:rPr>
            </w:pPr>
            <w:r w:rsidRPr="000B0B9C">
              <w:rPr>
                <w:sz w:val="28"/>
                <w:szCs w:val="28"/>
              </w:rPr>
              <w:t>C. Bio-fluorescencija</w:t>
            </w:r>
          </w:p>
          <w:p w14:paraId="0960C78E" w14:textId="77777777" w:rsidR="00BE6C6B" w:rsidRPr="000B0B9C" w:rsidRDefault="00BE6C6B" w:rsidP="00997116">
            <w:pPr>
              <w:jc w:val="both"/>
              <w:rPr>
                <w:sz w:val="28"/>
                <w:szCs w:val="28"/>
              </w:rPr>
            </w:pPr>
          </w:p>
          <w:p w14:paraId="60D450C6" w14:textId="77777777" w:rsidR="00997116" w:rsidRDefault="00997116" w:rsidP="00997116">
            <w:pPr>
              <w:jc w:val="both"/>
              <w:rPr>
                <w:b/>
                <w:sz w:val="28"/>
                <w:szCs w:val="28"/>
              </w:rPr>
            </w:pPr>
            <w:r w:rsidRPr="000B0B9C">
              <w:rPr>
                <w:b/>
                <w:sz w:val="28"/>
                <w:szCs w:val="28"/>
              </w:rPr>
              <w:t>23. Koja je zemlja u narodu poznata kao „zemlja vetrenjača“?</w:t>
            </w:r>
          </w:p>
          <w:p w14:paraId="4C2BB2FE" w14:textId="77777777" w:rsidR="00BE6C6B" w:rsidRPr="000B0B9C" w:rsidRDefault="00BE6C6B" w:rsidP="00997116">
            <w:pPr>
              <w:jc w:val="both"/>
              <w:rPr>
                <w:b/>
                <w:sz w:val="28"/>
                <w:szCs w:val="28"/>
              </w:rPr>
            </w:pPr>
          </w:p>
          <w:p w14:paraId="437E85CD" w14:textId="77777777" w:rsidR="00997116" w:rsidRPr="000B0B9C" w:rsidRDefault="00F64512" w:rsidP="00997116">
            <w:pPr>
              <w:jc w:val="both"/>
              <w:rPr>
                <w:sz w:val="28"/>
                <w:szCs w:val="28"/>
                <w:lang w:val="fr-FR"/>
              </w:rPr>
            </w:pPr>
            <w:r w:rsidRPr="000B0B9C">
              <w:rPr>
                <w:sz w:val="28"/>
                <w:szCs w:val="28"/>
                <w:lang w:val="fr-FR"/>
              </w:rPr>
              <w:t>A</w:t>
            </w:r>
            <w:r w:rsidR="00997116" w:rsidRPr="000B0B9C">
              <w:rPr>
                <w:sz w:val="28"/>
                <w:szCs w:val="28"/>
                <w:lang w:val="fr-FR"/>
              </w:rPr>
              <w:t>. Holandija</w:t>
            </w:r>
          </w:p>
          <w:p w14:paraId="67DFE6E8" w14:textId="77777777" w:rsidR="00997116" w:rsidRPr="000B0B9C" w:rsidRDefault="00F64512" w:rsidP="00997116">
            <w:pPr>
              <w:jc w:val="both"/>
              <w:rPr>
                <w:sz w:val="28"/>
                <w:szCs w:val="28"/>
                <w:lang w:val="fr-FR"/>
              </w:rPr>
            </w:pPr>
            <w:r w:rsidRPr="000B0B9C">
              <w:rPr>
                <w:sz w:val="28"/>
                <w:szCs w:val="28"/>
                <w:lang w:val="fr-FR"/>
              </w:rPr>
              <w:t>B</w:t>
            </w:r>
            <w:r w:rsidR="00997116" w:rsidRPr="000B0B9C">
              <w:rPr>
                <w:sz w:val="28"/>
                <w:szCs w:val="28"/>
                <w:lang w:val="fr-FR"/>
              </w:rPr>
              <w:t>. Poljska</w:t>
            </w:r>
          </w:p>
          <w:p w14:paraId="13AA3F88" w14:textId="77777777" w:rsidR="00997116" w:rsidRDefault="00F64512" w:rsidP="00997116">
            <w:pPr>
              <w:jc w:val="both"/>
              <w:rPr>
                <w:sz w:val="28"/>
                <w:szCs w:val="28"/>
                <w:lang w:val="fr-FR"/>
              </w:rPr>
            </w:pPr>
            <w:r w:rsidRPr="000B0B9C">
              <w:rPr>
                <w:sz w:val="28"/>
                <w:szCs w:val="28"/>
                <w:lang w:val="fr-FR"/>
              </w:rPr>
              <w:t>C</w:t>
            </w:r>
            <w:r w:rsidR="00997116" w:rsidRPr="000B0B9C">
              <w:rPr>
                <w:sz w:val="28"/>
                <w:szCs w:val="28"/>
                <w:lang w:val="fr-FR"/>
              </w:rPr>
              <w:t>. Norveška</w:t>
            </w:r>
          </w:p>
          <w:p w14:paraId="0553F171" w14:textId="77777777" w:rsidR="00BE6C6B" w:rsidRPr="000B0B9C" w:rsidRDefault="00BE6C6B" w:rsidP="00997116">
            <w:pPr>
              <w:jc w:val="both"/>
              <w:rPr>
                <w:sz w:val="28"/>
                <w:szCs w:val="28"/>
                <w:lang w:val="fr-FR"/>
              </w:rPr>
            </w:pPr>
          </w:p>
          <w:p w14:paraId="561CB194" w14:textId="77777777" w:rsidR="00997116" w:rsidRDefault="00997116" w:rsidP="00997116">
            <w:pPr>
              <w:jc w:val="both"/>
              <w:rPr>
                <w:b/>
                <w:sz w:val="28"/>
                <w:szCs w:val="28"/>
                <w:lang w:val="fr-FR"/>
              </w:rPr>
            </w:pPr>
            <w:r w:rsidRPr="000B0B9C">
              <w:rPr>
                <w:b/>
                <w:sz w:val="28"/>
                <w:szCs w:val="28"/>
                <w:lang w:val="fr-FR"/>
              </w:rPr>
              <w:t>24. Ko je bio prvi čovek koji je putovao u svemir?</w:t>
            </w:r>
          </w:p>
          <w:p w14:paraId="25D550DC" w14:textId="77777777" w:rsidR="00BE6C6B" w:rsidRPr="000B0B9C" w:rsidRDefault="00BE6C6B" w:rsidP="00997116">
            <w:pPr>
              <w:jc w:val="both"/>
              <w:rPr>
                <w:b/>
                <w:sz w:val="28"/>
                <w:szCs w:val="28"/>
                <w:lang w:val="fr-FR"/>
              </w:rPr>
            </w:pPr>
          </w:p>
          <w:p w14:paraId="038BD673" w14:textId="77777777" w:rsidR="00997116" w:rsidRPr="000B0B9C" w:rsidRDefault="00F64512" w:rsidP="00997116">
            <w:pPr>
              <w:jc w:val="both"/>
              <w:rPr>
                <w:sz w:val="28"/>
                <w:szCs w:val="28"/>
              </w:rPr>
            </w:pPr>
            <w:r w:rsidRPr="000B0B9C">
              <w:rPr>
                <w:sz w:val="28"/>
                <w:szCs w:val="28"/>
              </w:rPr>
              <w:t>A</w:t>
            </w:r>
            <w:r w:rsidR="00997116" w:rsidRPr="000B0B9C">
              <w:rPr>
                <w:sz w:val="28"/>
                <w:szCs w:val="28"/>
              </w:rPr>
              <w:t>. Edvin Oldrin</w:t>
            </w:r>
          </w:p>
          <w:p w14:paraId="26AEBB0B" w14:textId="77777777" w:rsidR="00997116" w:rsidRPr="000B0B9C" w:rsidRDefault="00F64512" w:rsidP="00997116">
            <w:pPr>
              <w:jc w:val="both"/>
              <w:rPr>
                <w:sz w:val="28"/>
                <w:szCs w:val="28"/>
              </w:rPr>
            </w:pPr>
            <w:r w:rsidRPr="000B0B9C">
              <w:rPr>
                <w:sz w:val="28"/>
                <w:szCs w:val="28"/>
              </w:rPr>
              <w:t>B</w:t>
            </w:r>
            <w:r w:rsidR="00997116" w:rsidRPr="000B0B9C">
              <w:rPr>
                <w:sz w:val="28"/>
                <w:szCs w:val="28"/>
              </w:rPr>
              <w:t>. Nil Armstrong</w:t>
            </w:r>
          </w:p>
          <w:p w14:paraId="184A507E" w14:textId="77777777" w:rsidR="00997116" w:rsidRDefault="00F64512" w:rsidP="00997116">
            <w:pPr>
              <w:jc w:val="both"/>
              <w:rPr>
                <w:sz w:val="28"/>
                <w:szCs w:val="28"/>
              </w:rPr>
            </w:pPr>
            <w:r w:rsidRPr="000B0B9C">
              <w:rPr>
                <w:sz w:val="28"/>
                <w:szCs w:val="28"/>
              </w:rPr>
              <w:t>C</w:t>
            </w:r>
            <w:r w:rsidR="00997116" w:rsidRPr="000B0B9C">
              <w:rPr>
                <w:sz w:val="28"/>
                <w:szCs w:val="28"/>
              </w:rPr>
              <w:t>. Jurij Gagarin</w:t>
            </w:r>
          </w:p>
          <w:p w14:paraId="75FEADCA" w14:textId="77777777" w:rsidR="00BE6C6B" w:rsidRPr="000B0B9C" w:rsidRDefault="00BE6C6B" w:rsidP="00997116">
            <w:pPr>
              <w:jc w:val="both"/>
              <w:rPr>
                <w:sz w:val="28"/>
                <w:szCs w:val="28"/>
              </w:rPr>
            </w:pPr>
          </w:p>
          <w:p w14:paraId="2555E004" w14:textId="77777777" w:rsidR="00997116" w:rsidRDefault="00997116" w:rsidP="00997116">
            <w:pPr>
              <w:jc w:val="both"/>
              <w:rPr>
                <w:b/>
                <w:sz w:val="28"/>
                <w:szCs w:val="28"/>
                <w:lang w:val="de-AT"/>
              </w:rPr>
            </w:pPr>
            <w:r w:rsidRPr="000B0B9C">
              <w:rPr>
                <w:b/>
                <w:sz w:val="28"/>
                <w:szCs w:val="28"/>
                <w:lang w:val="de-AT"/>
              </w:rPr>
              <w:t>25. Koji instrument se koristi za merenje brzine vetra?</w:t>
            </w:r>
          </w:p>
          <w:p w14:paraId="6A7FBC96" w14:textId="77777777" w:rsidR="00BE6C6B" w:rsidRPr="000B0B9C" w:rsidRDefault="00BE6C6B" w:rsidP="00997116">
            <w:pPr>
              <w:jc w:val="both"/>
              <w:rPr>
                <w:b/>
                <w:sz w:val="28"/>
                <w:szCs w:val="28"/>
                <w:lang w:val="de-AT"/>
              </w:rPr>
            </w:pPr>
          </w:p>
          <w:p w14:paraId="4172BD1B" w14:textId="77777777" w:rsidR="00997116" w:rsidRPr="000B0B9C" w:rsidRDefault="00F64512" w:rsidP="00997116">
            <w:pPr>
              <w:jc w:val="both"/>
              <w:rPr>
                <w:sz w:val="28"/>
                <w:szCs w:val="28"/>
              </w:rPr>
            </w:pPr>
            <w:r w:rsidRPr="000B0B9C">
              <w:rPr>
                <w:sz w:val="28"/>
                <w:szCs w:val="28"/>
              </w:rPr>
              <w:t>A.</w:t>
            </w:r>
            <w:r w:rsidR="00BE6C6B">
              <w:rPr>
                <w:sz w:val="28"/>
                <w:szCs w:val="28"/>
              </w:rPr>
              <w:t xml:space="preserve"> </w:t>
            </w:r>
            <w:r w:rsidR="00997116" w:rsidRPr="000B0B9C">
              <w:rPr>
                <w:sz w:val="28"/>
                <w:szCs w:val="28"/>
              </w:rPr>
              <w:t>Barometar</w:t>
            </w:r>
          </w:p>
          <w:p w14:paraId="69CD7CE3" w14:textId="77777777" w:rsidR="00997116" w:rsidRPr="000B0B9C" w:rsidRDefault="00F64512" w:rsidP="00997116">
            <w:pPr>
              <w:jc w:val="both"/>
              <w:rPr>
                <w:sz w:val="28"/>
                <w:szCs w:val="28"/>
              </w:rPr>
            </w:pPr>
            <w:r w:rsidRPr="000B0B9C">
              <w:rPr>
                <w:sz w:val="28"/>
                <w:szCs w:val="28"/>
              </w:rPr>
              <w:t>B</w:t>
            </w:r>
            <w:r w:rsidR="00997116" w:rsidRPr="000B0B9C">
              <w:rPr>
                <w:sz w:val="28"/>
                <w:szCs w:val="28"/>
              </w:rPr>
              <w:t>. Anemometar</w:t>
            </w:r>
          </w:p>
          <w:p w14:paraId="0B3D06A1" w14:textId="77777777" w:rsidR="00997116" w:rsidRDefault="00F64512" w:rsidP="00997116">
            <w:pPr>
              <w:jc w:val="both"/>
              <w:rPr>
                <w:sz w:val="28"/>
                <w:szCs w:val="28"/>
              </w:rPr>
            </w:pPr>
            <w:r w:rsidRPr="000B0B9C">
              <w:rPr>
                <w:sz w:val="28"/>
                <w:szCs w:val="28"/>
              </w:rPr>
              <w:t>C</w:t>
            </w:r>
            <w:r w:rsidR="00BE6C6B">
              <w:rPr>
                <w:sz w:val="28"/>
                <w:szCs w:val="28"/>
              </w:rPr>
              <w:t>. Hid</w:t>
            </w:r>
            <w:r w:rsidR="00997116" w:rsidRPr="000B0B9C">
              <w:rPr>
                <w:sz w:val="28"/>
                <w:szCs w:val="28"/>
              </w:rPr>
              <w:t>rometer</w:t>
            </w:r>
          </w:p>
          <w:p w14:paraId="3F34131F" w14:textId="77777777" w:rsidR="00BE6C6B" w:rsidRPr="000B0B9C" w:rsidRDefault="00BE6C6B" w:rsidP="00997116">
            <w:pPr>
              <w:jc w:val="both"/>
              <w:rPr>
                <w:sz w:val="28"/>
                <w:szCs w:val="28"/>
              </w:rPr>
            </w:pPr>
          </w:p>
          <w:p w14:paraId="4A632BC5" w14:textId="6F9F66F0" w:rsidR="00997116" w:rsidRDefault="00997116" w:rsidP="00997116">
            <w:pPr>
              <w:jc w:val="both"/>
              <w:rPr>
                <w:sz w:val="28"/>
                <w:szCs w:val="28"/>
              </w:rPr>
            </w:pPr>
          </w:p>
          <w:p w14:paraId="513CFEA6" w14:textId="77777777" w:rsidR="00AA27C2" w:rsidRPr="000B0B9C" w:rsidRDefault="00AA27C2" w:rsidP="00997116">
            <w:pPr>
              <w:jc w:val="both"/>
              <w:rPr>
                <w:sz w:val="28"/>
                <w:szCs w:val="28"/>
              </w:rPr>
            </w:pPr>
          </w:p>
          <w:p w14:paraId="5992FBDB" w14:textId="77777777" w:rsidR="00997116" w:rsidRDefault="00997116" w:rsidP="00997116">
            <w:pPr>
              <w:jc w:val="both"/>
              <w:rPr>
                <w:b/>
                <w:sz w:val="28"/>
                <w:szCs w:val="28"/>
              </w:rPr>
            </w:pPr>
            <w:r w:rsidRPr="000B0B9C">
              <w:rPr>
                <w:b/>
                <w:sz w:val="28"/>
                <w:szCs w:val="28"/>
              </w:rPr>
              <w:t>26.</w:t>
            </w:r>
            <w:r w:rsidR="00DB1006">
              <w:t xml:space="preserve">  </w:t>
            </w:r>
            <w:r w:rsidR="00DB1006" w:rsidRPr="00DB1006">
              <w:rPr>
                <w:b/>
                <w:sz w:val="28"/>
                <w:szCs w:val="28"/>
              </w:rPr>
              <w:t>Po površini najveće od navednih ostrva je:</w:t>
            </w:r>
          </w:p>
          <w:p w14:paraId="76D4F1D9" w14:textId="77777777" w:rsidR="00BE6C6B" w:rsidRPr="000B0B9C" w:rsidRDefault="00BE6C6B" w:rsidP="00997116">
            <w:pPr>
              <w:jc w:val="both"/>
              <w:rPr>
                <w:b/>
                <w:sz w:val="28"/>
                <w:szCs w:val="28"/>
              </w:rPr>
            </w:pPr>
          </w:p>
          <w:p w14:paraId="624F043F" w14:textId="77777777" w:rsidR="00DB1006" w:rsidRPr="00DB1006" w:rsidRDefault="00DB1006" w:rsidP="00DB1006">
            <w:pPr>
              <w:jc w:val="both"/>
              <w:rPr>
                <w:sz w:val="28"/>
                <w:szCs w:val="28"/>
              </w:rPr>
            </w:pPr>
            <w:r w:rsidRPr="00DB1006">
              <w:rPr>
                <w:sz w:val="28"/>
                <w:szCs w:val="28"/>
              </w:rPr>
              <w:t>A. Nova Gvineja</w:t>
            </w:r>
          </w:p>
          <w:p w14:paraId="0C62CCD1" w14:textId="77777777" w:rsidR="00DB1006" w:rsidRPr="00DB1006" w:rsidRDefault="00DB1006" w:rsidP="00DB1006">
            <w:pPr>
              <w:jc w:val="both"/>
              <w:rPr>
                <w:sz w:val="28"/>
                <w:szCs w:val="28"/>
              </w:rPr>
            </w:pPr>
            <w:r w:rsidRPr="00DB1006">
              <w:rPr>
                <w:sz w:val="28"/>
                <w:szCs w:val="28"/>
              </w:rPr>
              <w:t>B. Madagaskar</w:t>
            </w:r>
          </w:p>
          <w:p w14:paraId="45581EEE" w14:textId="77777777" w:rsidR="00DB1006" w:rsidRPr="00DB1006" w:rsidRDefault="00DB1006" w:rsidP="00DB1006">
            <w:pPr>
              <w:jc w:val="both"/>
              <w:rPr>
                <w:sz w:val="28"/>
                <w:szCs w:val="28"/>
              </w:rPr>
            </w:pPr>
            <w:r w:rsidRPr="00DB1006">
              <w:rPr>
                <w:sz w:val="28"/>
                <w:szCs w:val="28"/>
              </w:rPr>
              <w:t>C. Grenland</w:t>
            </w:r>
          </w:p>
          <w:p w14:paraId="60A7625B" w14:textId="77777777" w:rsidR="00BE6C6B" w:rsidRDefault="00DB1006" w:rsidP="00DB1006">
            <w:pPr>
              <w:jc w:val="both"/>
              <w:rPr>
                <w:sz w:val="28"/>
                <w:szCs w:val="28"/>
              </w:rPr>
            </w:pPr>
            <w:r w:rsidRPr="00DB1006">
              <w:rPr>
                <w:sz w:val="28"/>
                <w:szCs w:val="28"/>
              </w:rPr>
              <w:t>D. Borneo</w:t>
            </w:r>
          </w:p>
          <w:p w14:paraId="605C419C" w14:textId="77777777" w:rsidR="00997116" w:rsidRPr="000B0B9C" w:rsidRDefault="00997116" w:rsidP="00997116">
            <w:pPr>
              <w:jc w:val="both"/>
              <w:rPr>
                <w:sz w:val="28"/>
                <w:szCs w:val="28"/>
              </w:rPr>
            </w:pPr>
          </w:p>
          <w:p w14:paraId="4E4DE599" w14:textId="77777777" w:rsidR="00997116" w:rsidRDefault="00997116" w:rsidP="00997116">
            <w:pPr>
              <w:jc w:val="both"/>
              <w:rPr>
                <w:b/>
                <w:sz w:val="28"/>
                <w:szCs w:val="28"/>
              </w:rPr>
            </w:pPr>
            <w:r w:rsidRPr="000B0B9C">
              <w:rPr>
                <w:b/>
                <w:sz w:val="28"/>
                <w:szCs w:val="28"/>
              </w:rPr>
              <w:t>27. Koji se instrument koristi za otkrivanje zemljotresa?</w:t>
            </w:r>
          </w:p>
          <w:p w14:paraId="1D6DF5F3" w14:textId="77777777" w:rsidR="00BE6C6B" w:rsidRPr="000B0B9C" w:rsidRDefault="00BE6C6B" w:rsidP="00997116">
            <w:pPr>
              <w:jc w:val="both"/>
              <w:rPr>
                <w:b/>
                <w:sz w:val="28"/>
                <w:szCs w:val="28"/>
              </w:rPr>
            </w:pPr>
          </w:p>
          <w:p w14:paraId="1E813D2D" w14:textId="77777777" w:rsidR="00997116" w:rsidRPr="000B0B9C" w:rsidRDefault="00F64512" w:rsidP="00997116">
            <w:pPr>
              <w:jc w:val="both"/>
              <w:rPr>
                <w:sz w:val="28"/>
                <w:szCs w:val="28"/>
              </w:rPr>
            </w:pPr>
            <w:r w:rsidRPr="000B0B9C">
              <w:rPr>
                <w:sz w:val="28"/>
                <w:szCs w:val="28"/>
              </w:rPr>
              <w:t>A</w:t>
            </w:r>
            <w:r w:rsidR="00997116" w:rsidRPr="000B0B9C">
              <w:rPr>
                <w:sz w:val="28"/>
                <w:szCs w:val="28"/>
              </w:rPr>
              <w:t>. Radiometar</w:t>
            </w:r>
          </w:p>
          <w:p w14:paraId="5F14AF47" w14:textId="77777777" w:rsidR="00997116" w:rsidRPr="000B0B9C" w:rsidRDefault="00F64512" w:rsidP="00997116">
            <w:pPr>
              <w:jc w:val="both"/>
              <w:rPr>
                <w:sz w:val="28"/>
                <w:szCs w:val="28"/>
              </w:rPr>
            </w:pPr>
            <w:r w:rsidRPr="000B0B9C">
              <w:rPr>
                <w:sz w:val="28"/>
                <w:szCs w:val="28"/>
              </w:rPr>
              <w:t>B</w:t>
            </w:r>
            <w:r w:rsidR="00997116" w:rsidRPr="000B0B9C">
              <w:rPr>
                <w:sz w:val="28"/>
                <w:szCs w:val="28"/>
              </w:rPr>
              <w:t>. Barometar</w:t>
            </w:r>
          </w:p>
          <w:p w14:paraId="37951F05" w14:textId="77777777" w:rsidR="00997116" w:rsidRDefault="00F64512" w:rsidP="00997116">
            <w:pPr>
              <w:jc w:val="both"/>
              <w:rPr>
                <w:sz w:val="28"/>
                <w:szCs w:val="28"/>
              </w:rPr>
            </w:pPr>
            <w:r w:rsidRPr="000B0B9C">
              <w:rPr>
                <w:sz w:val="28"/>
                <w:szCs w:val="28"/>
              </w:rPr>
              <w:t>C</w:t>
            </w:r>
            <w:r w:rsidR="00997116" w:rsidRPr="000B0B9C">
              <w:rPr>
                <w:sz w:val="28"/>
                <w:szCs w:val="28"/>
              </w:rPr>
              <w:t>. Seizmograf</w:t>
            </w:r>
          </w:p>
          <w:p w14:paraId="27D745C6" w14:textId="77777777" w:rsidR="00F64512" w:rsidRPr="000B0B9C" w:rsidRDefault="00F64512" w:rsidP="00997116">
            <w:pPr>
              <w:jc w:val="both"/>
              <w:rPr>
                <w:sz w:val="28"/>
                <w:szCs w:val="28"/>
              </w:rPr>
            </w:pPr>
          </w:p>
          <w:p w14:paraId="089C77AD" w14:textId="77777777" w:rsidR="00997116" w:rsidRDefault="00997116" w:rsidP="00997116">
            <w:pPr>
              <w:jc w:val="both"/>
              <w:rPr>
                <w:b/>
                <w:sz w:val="28"/>
                <w:szCs w:val="28"/>
              </w:rPr>
            </w:pPr>
            <w:r w:rsidRPr="000B0B9C">
              <w:rPr>
                <w:b/>
                <w:sz w:val="28"/>
                <w:szCs w:val="28"/>
              </w:rPr>
              <w:t>28. Koja je jedinica  kojom se meri radioaktivnost?</w:t>
            </w:r>
          </w:p>
          <w:p w14:paraId="75A7EAE8" w14:textId="77777777" w:rsidR="00BE6C6B" w:rsidRPr="000B0B9C" w:rsidRDefault="00BE6C6B" w:rsidP="00997116">
            <w:pPr>
              <w:jc w:val="both"/>
              <w:rPr>
                <w:b/>
                <w:sz w:val="28"/>
                <w:szCs w:val="28"/>
              </w:rPr>
            </w:pPr>
          </w:p>
          <w:p w14:paraId="45EBB5ED" w14:textId="77777777" w:rsidR="00997116" w:rsidRPr="000B0B9C" w:rsidRDefault="00997116" w:rsidP="00997116">
            <w:pPr>
              <w:jc w:val="both"/>
              <w:rPr>
                <w:sz w:val="28"/>
                <w:szCs w:val="28"/>
              </w:rPr>
            </w:pPr>
            <w:r w:rsidRPr="000B0B9C">
              <w:rPr>
                <w:sz w:val="28"/>
                <w:szCs w:val="28"/>
              </w:rPr>
              <w:t>A. Nevton</w:t>
            </w:r>
          </w:p>
          <w:p w14:paraId="7EAF1172" w14:textId="77777777" w:rsidR="00997116" w:rsidRPr="000B0B9C" w:rsidRDefault="00997116" w:rsidP="00997116">
            <w:pPr>
              <w:jc w:val="both"/>
              <w:rPr>
                <w:sz w:val="28"/>
                <w:szCs w:val="28"/>
              </w:rPr>
            </w:pPr>
            <w:r w:rsidRPr="000B0B9C">
              <w:rPr>
                <w:sz w:val="28"/>
                <w:szCs w:val="28"/>
              </w:rPr>
              <w:t>B. Bekerel</w:t>
            </w:r>
          </w:p>
          <w:p w14:paraId="1D3D4624" w14:textId="77777777" w:rsidR="00997116" w:rsidRDefault="00997116" w:rsidP="00997116">
            <w:pPr>
              <w:jc w:val="both"/>
              <w:rPr>
                <w:sz w:val="28"/>
                <w:szCs w:val="28"/>
              </w:rPr>
            </w:pPr>
            <w:r w:rsidRPr="000B0B9C">
              <w:rPr>
                <w:sz w:val="28"/>
                <w:szCs w:val="28"/>
              </w:rPr>
              <w:t>C. Decibel</w:t>
            </w:r>
          </w:p>
          <w:p w14:paraId="296AA09F" w14:textId="77777777" w:rsidR="00997116" w:rsidRPr="000B0B9C" w:rsidRDefault="00997116" w:rsidP="00997116">
            <w:pPr>
              <w:rPr>
                <w:sz w:val="28"/>
                <w:szCs w:val="28"/>
                <w:lang w:val="fr-FR"/>
              </w:rPr>
            </w:pPr>
          </w:p>
          <w:p w14:paraId="7AA0B6BF" w14:textId="77777777" w:rsidR="00997116" w:rsidRDefault="00997116" w:rsidP="00997116">
            <w:pPr>
              <w:rPr>
                <w:b/>
                <w:sz w:val="28"/>
                <w:szCs w:val="28"/>
                <w:lang w:val="fr-FR"/>
              </w:rPr>
            </w:pPr>
            <w:r w:rsidRPr="000B0B9C">
              <w:rPr>
                <w:b/>
                <w:sz w:val="28"/>
                <w:szCs w:val="28"/>
                <w:lang w:val="fr-FR"/>
              </w:rPr>
              <w:t>29. Glavni izvor hrane pandi je:</w:t>
            </w:r>
          </w:p>
          <w:p w14:paraId="028FA611" w14:textId="77777777" w:rsidR="00BE6C6B" w:rsidRPr="000B0B9C" w:rsidRDefault="00BE6C6B" w:rsidP="00BE6C6B">
            <w:pPr>
              <w:rPr>
                <w:b/>
                <w:sz w:val="28"/>
                <w:szCs w:val="28"/>
                <w:lang w:val="fr-FR"/>
              </w:rPr>
            </w:pPr>
          </w:p>
          <w:p w14:paraId="5BE28436" w14:textId="77777777" w:rsidR="00997116" w:rsidRPr="000B0B9C" w:rsidRDefault="00F64512" w:rsidP="00BE6C6B">
            <w:pPr>
              <w:rPr>
                <w:sz w:val="28"/>
                <w:szCs w:val="28"/>
                <w:lang w:val="fr-FR"/>
              </w:rPr>
            </w:pPr>
            <w:r w:rsidRPr="000B0B9C">
              <w:rPr>
                <w:sz w:val="28"/>
                <w:szCs w:val="28"/>
                <w:lang w:val="fr-FR"/>
              </w:rPr>
              <w:t>A</w:t>
            </w:r>
            <w:r w:rsidR="00997116" w:rsidRPr="000B0B9C">
              <w:rPr>
                <w:sz w:val="28"/>
                <w:szCs w:val="28"/>
                <w:lang w:val="fr-FR"/>
              </w:rPr>
              <w:t xml:space="preserve">. Eukaliptus </w:t>
            </w:r>
          </w:p>
          <w:p w14:paraId="1BF6E1A4" w14:textId="77777777" w:rsidR="00997116" w:rsidRPr="000B0B9C" w:rsidRDefault="00F64512" w:rsidP="00997116">
            <w:pPr>
              <w:rPr>
                <w:sz w:val="28"/>
                <w:szCs w:val="28"/>
                <w:lang w:val="fr-FR"/>
              </w:rPr>
            </w:pPr>
            <w:r w:rsidRPr="000B0B9C">
              <w:rPr>
                <w:sz w:val="28"/>
                <w:szCs w:val="28"/>
                <w:lang w:val="fr-FR"/>
              </w:rPr>
              <w:t>B</w:t>
            </w:r>
            <w:r w:rsidR="00997116" w:rsidRPr="000B0B9C">
              <w:rPr>
                <w:sz w:val="28"/>
                <w:szCs w:val="28"/>
                <w:lang w:val="fr-FR"/>
              </w:rPr>
              <w:t>. Bambus</w:t>
            </w:r>
          </w:p>
          <w:p w14:paraId="693B08C6" w14:textId="77777777" w:rsidR="00BE6C6B" w:rsidRPr="000B0B9C" w:rsidRDefault="00F64512" w:rsidP="00997116">
            <w:pPr>
              <w:rPr>
                <w:sz w:val="28"/>
                <w:szCs w:val="28"/>
                <w:lang w:val="fr-FR"/>
              </w:rPr>
            </w:pPr>
            <w:r w:rsidRPr="000B0B9C">
              <w:rPr>
                <w:sz w:val="28"/>
                <w:szCs w:val="28"/>
                <w:lang w:val="fr-FR"/>
              </w:rPr>
              <w:t>C</w:t>
            </w:r>
            <w:r w:rsidR="00997116" w:rsidRPr="000B0B9C">
              <w:rPr>
                <w:sz w:val="28"/>
                <w:szCs w:val="28"/>
                <w:lang w:val="fr-FR"/>
              </w:rPr>
              <w:t>. Trava</w:t>
            </w:r>
          </w:p>
          <w:p w14:paraId="79E191BE" w14:textId="77777777" w:rsidR="00170949" w:rsidRDefault="00170949" w:rsidP="00997116">
            <w:pPr>
              <w:rPr>
                <w:sz w:val="28"/>
                <w:szCs w:val="28"/>
                <w:lang w:val="fr-FR"/>
              </w:rPr>
            </w:pPr>
          </w:p>
          <w:p w14:paraId="76EF20FA" w14:textId="75D7FBBE" w:rsidR="00997116" w:rsidRDefault="00997116" w:rsidP="00997116">
            <w:pPr>
              <w:rPr>
                <w:b/>
                <w:sz w:val="28"/>
                <w:szCs w:val="28"/>
                <w:lang w:val="fr-FR"/>
              </w:rPr>
            </w:pPr>
            <w:r w:rsidRPr="000B0B9C">
              <w:rPr>
                <w:b/>
                <w:sz w:val="28"/>
                <w:szCs w:val="28"/>
                <w:lang w:val="fr-FR"/>
              </w:rPr>
              <w:t xml:space="preserve">30. </w:t>
            </w:r>
            <w:r w:rsidR="00DB1006" w:rsidRPr="00DB1006">
              <w:rPr>
                <w:b/>
                <w:sz w:val="28"/>
                <w:szCs w:val="28"/>
                <w:lang w:val="fr-FR"/>
              </w:rPr>
              <w:t>Prirodna vodena suženja koja povezuju mora ili okeane su:</w:t>
            </w:r>
          </w:p>
          <w:p w14:paraId="4ED0FCA6" w14:textId="77777777" w:rsidR="00BE6C6B" w:rsidRPr="000B0B9C" w:rsidRDefault="00BE6C6B" w:rsidP="00997116">
            <w:pPr>
              <w:rPr>
                <w:b/>
                <w:sz w:val="28"/>
                <w:szCs w:val="28"/>
                <w:lang w:val="fr-FR"/>
              </w:rPr>
            </w:pPr>
          </w:p>
          <w:p w14:paraId="42794073" w14:textId="77777777" w:rsidR="00DB1006" w:rsidRPr="00DB1006" w:rsidRDefault="00DB1006" w:rsidP="00DB1006">
            <w:pPr>
              <w:rPr>
                <w:sz w:val="28"/>
                <w:szCs w:val="28"/>
                <w:lang w:val="fr-FR"/>
              </w:rPr>
            </w:pPr>
            <w:r w:rsidRPr="00DB1006">
              <w:rPr>
                <w:sz w:val="28"/>
                <w:szCs w:val="28"/>
                <w:lang w:val="fr-FR"/>
              </w:rPr>
              <w:t>A. Meandri</w:t>
            </w:r>
          </w:p>
          <w:p w14:paraId="40AA54F1" w14:textId="77777777" w:rsidR="00DB1006" w:rsidRPr="00DB1006" w:rsidRDefault="00DB1006" w:rsidP="00DB1006">
            <w:pPr>
              <w:rPr>
                <w:sz w:val="28"/>
                <w:szCs w:val="28"/>
                <w:lang w:val="fr-FR"/>
              </w:rPr>
            </w:pPr>
            <w:r w:rsidRPr="00DB1006">
              <w:rPr>
                <w:sz w:val="28"/>
                <w:szCs w:val="28"/>
                <w:lang w:val="fr-FR"/>
              </w:rPr>
              <w:t>B. Moreuzi</w:t>
            </w:r>
          </w:p>
          <w:p w14:paraId="6189813C" w14:textId="77777777" w:rsidR="00DB1006" w:rsidRPr="00DB1006" w:rsidRDefault="00DB1006" w:rsidP="00DB1006">
            <w:pPr>
              <w:rPr>
                <w:sz w:val="28"/>
                <w:szCs w:val="28"/>
                <w:lang w:val="fr-FR"/>
              </w:rPr>
            </w:pPr>
            <w:r w:rsidRPr="00DB1006">
              <w:rPr>
                <w:sz w:val="28"/>
                <w:szCs w:val="28"/>
                <w:lang w:val="fr-FR"/>
              </w:rPr>
              <w:t>C. Mofete</w:t>
            </w:r>
          </w:p>
          <w:p w14:paraId="732FB2E9" w14:textId="77777777" w:rsidR="00BE6C6B" w:rsidRDefault="00DB1006" w:rsidP="00DB1006">
            <w:pPr>
              <w:rPr>
                <w:sz w:val="28"/>
                <w:szCs w:val="28"/>
                <w:lang w:val="fr-FR"/>
              </w:rPr>
            </w:pPr>
            <w:r w:rsidRPr="00DB1006">
              <w:rPr>
                <w:sz w:val="28"/>
                <w:szCs w:val="28"/>
                <w:lang w:val="fr-FR"/>
              </w:rPr>
              <w:t xml:space="preserve">D. Močvare </w:t>
            </w:r>
          </w:p>
          <w:p w14:paraId="15BBC5FE" w14:textId="77777777" w:rsidR="00997116" w:rsidRPr="000B0B9C" w:rsidRDefault="00997116" w:rsidP="00997116">
            <w:pPr>
              <w:rPr>
                <w:sz w:val="28"/>
                <w:szCs w:val="28"/>
                <w:lang w:val="fr-FR"/>
              </w:rPr>
            </w:pPr>
          </w:p>
          <w:p w14:paraId="5FA76D2D" w14:textId="77777777" w:rsidR="00997116" w:rsidRDefault="00997116" w:rsidP="00997116">
            <w:pPr>
              <w:rPr>
                <w:b/>
                <w:sz w:val="28"/>
                <w:szCs w:val="28"/>
                <w:lang w:val="fr-FR"/>
              </w:rPr>
            </w:pPr>
            <w:r w:rsidRPr="000B0B9C">
              <w:rPr>
                <w:b/>
                <w:sz w:val="28"/>
                <w:szCs w:val="28"/>
                <w:lang w:val="fr-FR"/>
              </w:rPr>
              <w:t>31. Svetski dan močvarnih staništa obeležava se:</w:t>
            </w:r>
          </w:p>
          <w:p w14:paraId="35143143" w14:textId="77777777" w:rsidR="00BE6C6B" w:rsidRPr="000B0B9C" w:rsidRDefault="00BE6C6B" w:rsidP="00997116">
            <w:pPr>
              <w:rPr>
                <w:b/>
                <w:sz w:val="28"/>
                <w:szCs w:val="28"/>
                <w:lang w:val="fr-FR"/>
              </w:rPr>
            </w:pPr>
          </w:p>
          <w:p w14:paraId="62B2AFFA" w14:textId="77777777" w:rsidR="00997116" w:rsidRPr="000B0B9C" w:rsidRDefault="00997116" w:rsidP="00997116">
            <w:pPr>
              <w:rPr>
                <w:sz w:val="28"/>
                <w:szCs w:val="28"/>
                <w:lang w:val="de-AT"/>
              </w:rPr>
            </w:pPr>
            <w:r w:rsidRPr="000B0B9C">
              <w:rPr>
                <w:sz w:val="28"/>
                <w:szCs w:val="28"/>
                <w:lang w:val="de-AT"/>
              </w:rPr>
              <w:t>A.</w:t>
            </w:r>
            <w:r w:rsidR="00F64512" w:rsidRPr="000B0B9C">
              <w:rPr>
                <w:sz w:val="28"/>
                <w:szCs w:val="28"/>
                <w:lang w:val="de-AT"/>
              </w:rPr>
              <w:t xml:space="preserve"> </w:t>
            </w:r>
            <w:r w:rsidRPr="000B0B9C">
              <w:rPr>
                <w:sz w:val="28"/>
                <w:szCs w:val="28"/>
                <w:lang w:val="de-AT"/>
              </w:rPr>
              <w:t>2.februar</w:t>
            </w:r>
          </w:p>
          <w:p w14:paraId="7C160573" w14:textId="77777777" w:rsidR="00997116" w:rsidRPr="000B0B9C" w:rsidRDefault="00997116" w:rsidP="00997116">
            <w:pPr>
              <w:rPr>
                <w:sz w:val="28"/>
                <w:szCs w:val="28"/>
                <w:lang w:val="de-AT"/>
              </w:rPr>
            </w:pPr>
            <w:r w:rsidRPr="000B0B9C">
              <w:rPr>
                <w:sz w:val="28"/>
                <w:szCs w:val="28"/>
                <w:lang w:val="de-AT"/>
              </w:rPr>
              <w:t>B.</w:t>
            </w:r>
            <w:r w:rsidR="00F64512" w:rsidRPr="000B0B9C">
              <w:rPr>
                <w:sz w:val="28"/>
                <w:szCs w:val="28"/>
                <w:lang w:val="de-AT"/>
              </w:rPr>
              <w:t xml:space="preserve"> </w:t>
            </w:r>
            <w:r w:rsidRPr="000B0B9C">
              <w:rPr>
                <w:sz w:val="28"/>
                <w:szCs w:val="28"/>
                <w:lang w:val="de-AT"/>
              </w:rPr>
              <w:t>28.februar</w:t>
            </w:r>
          </w:p>
          <w:p w14:paraId="73DC01BD" w14:textId="77777777" w:rsidR="00997116" w:rsidRPr="000B0B9C" w:rsidRDefault="00997116" w:rsidP="00997116">
            <w:pPr>
              <w:rPr>
                <w:sz w:val="28"/>
                <w:szCs w:val="28"/>
                <w:lang w:val="de-AT"/>
              </w:rPr>
            </w:pPr>
            <w:r w:rsidRPr="000B0B9C">
              <w:rPr>
                <w:sz w:val="28"/>
                <w:szCs w:val="28"/>
                <w:lang w:val="de-AT"/>
              </w:rPr>
              <w:t>C.</w:t>
            </w:r>
            <w:r w:rsidR="00F64512" w:rsidRPr="000B0B9C">
              <w:rPr>
                <w:sz w:val="28"/>
                <w:szCs w:val="28"/>
                <w:lang w:val="de-AT"/>
              </w:rPr>
              <w:t xml:space="preserve"> </w:t>
            </w:r>
            <w:r w:rsidRPr="000B0B9C">
              <w:rPr>
                <w:sz w:val="28"/>
                <w:szCs w:val="28"/>
                <w:lang w:val="de-AT"/>
              </w:rPr>
              <w:t>22.februar</w:t>
            </w:r>
          </w:p>
          <w:p w14:paraId="5A3B9E54" w14:textId="77777777" w:rsidR="00997116" w:rsidRDefault="00997116" w:rsidP="00997116">
            <w:pPr>
              <w:rPr>
                <w:sz w:val="28"/>
                <w:szCs w:val="28"/>
              </w:rPr>
            </w:pPr>
            <w:r w:rsidRPr="000B0B9C">
              <w:rPr>
                <w:sz w:val="28"/>
                <w:szCs w:val="28"/>
              </w:rPr>
              <w:t>D.</w:t>
            </w:r>
            <w:r w:rsidR="00F64512" w:rsidRPr="000B0B9C">
              <w:rPr>
                <w:sz w:val="28"/>
                <w:szCs w:val="28"/>
              </w:rPr>
              <w:t xml:space="preserve"> </w:t>
            </w:r>
            <w:r w:rsidRPr="000B0B9C">
              <w:rPr>
                <w:sz w:val="28"/>
                <w:szCs w:val="28"/>
              </w:rPr>
              <w:t>12.februara</w:t>
            </w:r>
          </w:p>
          <w:p w14:paraId="74686D5B" w14:textId="5DA1319D" w:rsidR="00997116" w:rsidRDefault="00997116" w:rsidP="00997116">
            <w:pPr>
              <w:rPr>
                <w:sz w:val="28"/>
                <w:szCs w:val="28"/>
              </w:rPr>
            </w:pPr>
          </w:p>
          <w:p w14:paraId="0BF93D2A" w14:textId="73AC21A9" w:rsidR="00170949" w:rsidRDefault="00170949" w:rsidP="00997116">
            <w:pPr>
              <w:rPr>
                <w:sz w:val="28"/>
                <w:szCs w:val="28"/>
              </w:rPr>
            </w:pPr>
          </w:p>
          <w:p w14:paraId="2D945372" w14:textId="2E520A6A" w:rsidR="00170949" w:rsidRDefault="00170949" w:rsidP="00997116">
            <w:pPr>
              <w:rPr>
                <w:sz w:val="28"/>
                <w:szCs w:val="28"/>
              </w:rPr>
            </w:pPr>
          </w:p>
          <w:p w14:paraId="1C6661B9" w14:textId="1EBFA830" w:rsidR="00170949" w:rsidRDefault="00170949" w:rsidP="00997116">
            <w:pPr>
              <w:rPr>
                <w:sz w:val="28"/>
                <w:szCs w:val="28"/>
              </w:rPr>
            </w:pPr>
          </w:p>
          <w:p w14:paraId="39A3F2D5" w14:textId="61A7B476" w:rsidR="00170949" w:rsidRDefault="00170949" w:rsidP="00997116">
            <w:pPr>
              <w:rPr>
                <w:sz w:val="28"/>
                <w:szCs w:val="28"/>
              </w:rPr>
            </w:pPr>
          </w:p>
          <w:p w14:paraId="79C2FFF6" w14:textId="77777777" w:rsidR="00170949" w:rsidRPr="000B0B9C" w:rsidRDefault="00170949" w:rsidP="00997116">
            <w:pPr>
              <w:rPr>
                <w:b/>
                <w:sz w:val="28"/>
                <w:szCs w:val="28"/>
              </w:rPr>
            </w:pPr>
          </w:p>
          <w:p w14:paraId="6538410E" w14:textId="77777777" w:rsidR="00997116" w:rsidRDefault="00997116" w:rsidP="00997116">
            <w:pPr>
              <w:rPr>
                <w:b/>
                <w:sz w:val="28"/>
                <w:szCs w:val="28"/>
                <w:lang w:val="fr-FR"/>
              </w:rPr>
            </w:pPr>
            <w:r w:rsidRPr="000B0B9C">
              <w:rPr>
                <w:b/>
                <w:sz w:val="28"/>
                <w:szCs w:val="28"/>
                <w:lang w:val="fr-FR"/>
              </w:rPr>
              <w:t>32. Agrostologija se bavi proučavanjem:</w:t>
            </w:r>
          </w:p>
          <w:p w14:paraId="3A249FCF" w14:textId="77777777" w:rsidR="00BE6C6B" w:rsidRPr="000B0B9C" w:rsidRDefault="00BE6C6B" w:rsidP="00997116">
            <w:pPr>
              <w:rPr>
                <w:b/>
                <w:sz w:val="28"/>
                <w:szCs w:val="28"/>
                <w:lang w:val="fr-FR"/>
              </w:rPr>
            </w:pPr>
          </w:p>
          <w:p w14:paraId="2A13AD5B" w14:textId="77777777" w:rsidR="00997116" w:rsidRPr="000B0B9C" w:rsidRDefault="00997116" w:rsidP="00997116">
            <w:pPr>
              <w:rPr>
                <w:sz w:val="28"/>
                <w:szCs w:val="28"/>
                <w:lang w:val="fr-FR"/>
              </w:rPr>
            </w:pPr>
            <w:r w:rsidRPr="000B0B9C">
              <w:rPr>
                <w:sz w:val="28"/>
                <w:szCs w:val="28"/>
                <w:lang w:val="fr-FR"/>
              </w:rPr>
              <w:t>A.</w:t>
            </w:r>
            <w:r w:rsidR="000C5A44">
              <w:rPr>
                <w:sz w:val="28"/>
                <w:szCs w:val="28"/>
                <w:lang w:val="fr-FR"/>
              </w:rPr>
              <w:t xml:space="preserve"> </w:t>
            </w:r>
            <w:r w:rsidRPr="000B0B9C">
              <w:rPr>
                <w:sz w:val="28"/>
                <w:szCs w:val="28"/>
                <w:lang w:val="fr-FR"/>
              </w:rPr>
              <w:t>Biljaka</w:t>
            </w:r>
          </w:p>
          <w:p w14:paraId="4FEE37C7" w14:textId="77777777" w:rsidR="00997116" w:rsidRPr="000B0B9C" w:rsidRDefault="00997116" w:rsidP="00997116">
            <w:pPr>
              <w:rPr>
                <w:sz w:val="28"/>
                <w:szCs w:val="28"/>
                <w:lang w:val="fr-FR"/>
              </w:rPr>
            </w:pPr>
            <w:r w:rsidRPr="000B0B9C">
              <w:rPr>
                <w:sz w:val="28"/>
                <w:szCs w:val="28"/>
                <w:lang w:val="fr-FR"/>
              </w:rPr>
              <w:t>B.</w:t>
            </w:r>
            <w:r w:rsidR="000C5A44">
              <w:rPr>
                <w:sz w:val="28"/>
                <w:szCs w:val="28"/>
                <w:lang w:val="fr-FR"/>
              </w:rPr>
              <w:t xml:space="preserve"> </w:t>
            </w:r>
            <w:r w:rsidRPr="000B0B9C">
              <w:rPr>
                <w:sz w:val="28"/>
                <w:szCs w:val="28"/>
                <w:lang w:val="fr-FR"/>
              </w:rPr>
              <w:t>Poljoprivrede</w:t>
            </w:r>
          </w:p>
          <w:p w14:paraId="00DE9E38" w14:textId="77777777" w:rsidR="00997116" w:rsidRPr="000B0B9C" w:rsidRDefault="00997116" w:rsidP="00997116">
            <w:pPr>
              <w:rPr>
                <w:sz w:val="28"/>
                <w:szCs w:val="28"/>
                <w:lang w:val="fr-FR"/>
              </w:rPr>
            </w:pPr>
            <w:r w:rsidRPr="000B0B9C">
              <w:rPr>
                <w:sz w:val="28"/>
                <w:szCs w:val="28"/>
                <w:lang w:val="fr-FR"/>
              </w:rPr>
              <w:t>C. Algi</w:t>
            </w:r>
          </w:p>
          <w:p w14:paraId="77688469" w14:textId="77777777" w:rsidR="00997116" w:rsidRDefault="00997116" w:rsidP="00997116">
            <w:pPr>
              <w:rPr>
                <w:sz w:val="28"/>
                <w:szCs w:val="28"/>
                <w:lang w:val="fr-FR"/>
              </w:rPr>
            </w:pPr>
            <w:r w:rsidRPr="000B0B9C">
              <w:rPr>
                <w:sz w:val="28"/>
                <w:szCs w:val="28"/>
                <w:lang w:val="fr-FR"/>
              </w:rPr>
              <w:t>D.</w:t>
            </w:r>
            <w:r w:rsidR="000C5A44">
              <w:rPr>
                <w:sz w:val="28"/>
                <w:szCs w:val="28"/>
                <w:lang w:val="fr-FR"/>
              </w:rPr>
              <w:t xml:space="preserve"> </w:t>
            </w:r>
            <w:r w:rsidRPr="000B0B9C">
              <w:rPr>
                <w:sz w:val="28"/>
                <w:szCs w:val="28"/>
                <w:lang w:val="fr-FR"/>
              </w:rPr>
              <w:t>Trava</w:t>
            </w:r>
          </w:p>
          <w:p w14:paraId="7D8FFEB3" w14:textId="77777777" w:rsidR="00997116" w:rsidRPr="000B0B9C" w:rsidRDefault="00997116" w:rsidP="00997116">
            <w:pPr>
              <w:rPr>
                <w:b/>
                <w:sz w:val="28"/>
                <w:szCs w:val="28"/>
                <w:lang w:val="fr-FR"/>
              </w:rPr>
            </w:pPr>
          </w:p>
          <w:p w14:paraId="182B20A6" w14:textId="77777777" w:rsidR="00997116" w:rsidRDefault="00997116" w:rsidP="00997116">
            <w:pPr>
              <w:rPr>
                <w:b/>
                <w:sz w:val="28"/>
                <w:szCs w:val="28"/>
                <w:lang w:val="fr-FR"/>
              </w:rPr>
            </w:pPr>
            <w:r w:rsidRPr="000B0B9C">
              <w:rPr>
                <w:b/>
                <w:sz w:val="28"/>
                <w:szCs w:val="28"/>
                <w:lang w:val="fr-FR"/>
              </w:rPr>
              <w:t>33.</w:t>
            </w:r>
            <w:r w:rsidR="00BE6C6B">
              <w:rPr>
                <w:b/>
                <w:sz w:val="28"/>
                <w:szCs w:val="28"/>
                <w:lang w:val="fr-FR"/>
              </w:rPr>
              <w:t xml:space="preserve"> </w:t>
            </w:r>
            <w:r w:rsidRPr="000B0B9C">
              <w:rPr>
                <w:b/>
                <w:sz w:val="28"/>
                <w:szCs w:val="28"/>
                <w:lang w:val="fr-FR"/>
              </w:rPr>
              <w:t>Imenuj najveće slatkovodno jezero u severoistočnoj Indiji.</w:t>
            </w:r>
          </w:p>
          <w:p w14:paraId="49905174" w14:textId="77777777" w:rsidR="00BE6C6B" w:rsidRPr="000B0B9C" w:rsidRDefault="00BE6C6B" w:rsidP="00997116">
            <w:pPr>
              <w:rPr>
                <w:b/>
                <w:sz w:val="28"/>
                <w:szCs w:val="28"/>
                <w:lang w:val="fr-FR"/>
              </w:rPr>
            </w:pPr>
          </w:p>
          <w:p w14:paraId="40919E1E" w14:textId="77777777" w:rsidR="00997116" w:rsidRPr="000B0B9C" w:rsidRDefault="00997116" w:rsidP="00997116">
            <w:pPr>
              <w:rPr>
                <w:sz w:val="28"/>
                <w:szCs w:val="28"/>
                <w:lang w:val="de-AT"/>
              </w:rPr>
            </w:pPr>
            <w:r w:rsidRPr="000B0B9C">
              <w:rPr>
                <w:sz w:val="28"/>
                <w:szCs w:val="28"/>
                <w:lang w:val="de-AT"/>
              </w:rPr>
              <w:t>A.</w:t>
            </w:r>
            <w:r w:rsidR="00F64512" w:rsidRPr="000B0B9C">
              <w:rPr>
                <w:sz w:val="28"/>
                <w:szCs w:val="28"/>
                <w:lang w:val="de-AT"/>
              </w:rPr>
              <w:t xml:space="preserve"> </w:t>
            </w:r>
            <w:r w:rsidRPr="000B0B9C">
              <w:rPr>
                <w:sz w:val="28"/>
                <w:szCs w:val="28"/>
                <w:lang w:val="de-AT"/>
              </w:rPr>
              <w:t>Gurudongmar jezero</w:t>
            </w:r>
          </w:p>
          <w:p w14:paraId="2D6BA99C" w14:textId="77777777" w:rsidR="00997116" w:rsidRPr="000B0B9C" w:rsidRDefault="00997116" w:rsidP="00997116">
            <w:pPr>
              <w:rPr>
                <w:sz w:val="28"/>
                <w:szCs w:val="28"/>
                <w:lang w:val="de-AT"/>
              </w:rPr>
            </w:pPr>
            <w:r w:rsidRPr="000B0B9C">
              <w:rPr>
                <w:sz w:val="28"/>
                <w:szCs w:val="28"/>
                <w:lang w:val="de-AT"/>
              </w:rPr>
              <w:t>B.</w:t>
            </w:r>
            <w:r w:rsidR="00F64512" w:rsidRPr="000B0B9C">
              <w:rPr>
                <w:sz w:val="28"/>
                <w:szCs w:val="28"/>
                <w:lang w:val="de-AT"/>
              </w:rPr>
              <w:t xml:space="preserve"> </w:t>
            </w:r>
            <w:r w:rsidRPr="000B0B9C">
              <w:rPr>
                <w:sz w:val="28"/>
                <w:szCs w:val="28"/>
                <w:lang w:val="de-AT"/>
              </w:rPr>
              <w:t>Loktak jezero</w:t>
            </w:r>
          </w:p>
          <w:p w14:paraId="16568ECE" w14:textId="77777777" w:rsidR="00997116" w:rsidRPr="000B0B9C" w:rsidRDefault="00997116" w:rsidP="00997116">
            <w:pPr>
              <w:rPr>
                <w:sz w:val="28"/>
                <w:szCs w:val="28"/>
              </w:rPr>
            </w:pPr>
            <w:r w:rsidRPr="000B0B9C">
              <w:rPr>
                <w:sz w:val="28"/>
                <w:szCs w:val="28"/>
              </w:rPr>
              <w:t>C.</w:t>
            </w:r>
            <w:r w:rsidR="00F64512" w:rsidRPr="000B0B9C">
              <w:rPr>
                <w:sz w:val="28"/>
                <w:szCs w:val="28"/>
              </w:rPr>
              <w:t xml:space="preserve"> </w:t>
            </w:r>
            <w:r w:rsidRPr="000B0B9C">
              <w:rPr>
                <w:sz w:val="28"/>
                <w:szCs w:val="28"/>
              </w:rPr>
              <w:t>Jezero Congmo</w:t>
            </w:r>
          </w:p>
          <w:p w14:paraId="11B1331B" w14:textId="77777777" w:rsidR="00997116" w:rsidRDefault="00997116" w:rsidP="00997116">
            <w:pPr>
              <w:rPr>
                <w:sz w:val="28"/>
                <w:szCs w:val="28"/>
              </w:rPr>
            </w:pPr>
            <w:r w:rsidRPr="000B0B9C">
              <w:rPr>
                <w:sz w:val="28"/>
                <w:szCs w:val="28"/>
              </w:rPr>
              <w:t>D.</w:t>
            </w:r>
            <w:r w:rsidR="00F64512" w:rsidRPr="000B0B9C">
              <w:rPr>
                <w:sz w:val="28"/>
                <w:szCs w:val="28"/>
              </w:rPr>
              <w:t xml:space="preserve"> </w:t>
            </w:r>
            <w:r w:rsidRPr="000B0B9C">
              <w:rPr>
                <w:sz w:val="28"/>
                <w:szCs w:val="28"/>
              </w:rPr>
              <w:t>Dipor Bil</w:t>
            </w:r>
          </w:p>
          <w:p w14:paraId="6AFEA25C" w14:textId="77777777" w:rsidR="00997116" w:rsidRPr="000B0B9C" w:rsidRDefault="00997116" w:rsidP="00997116">
            <w:pPr>
              <w:rPr>
                <w:sz w:val="28"/>
                <w:szCs w:val="28"/>
                <w:lang w:val="de-AT"/>
              </w:rPr>
            </w:pPr>
          </w:p>
          <w:p w14:paraId="45A78D25" w14:textId="77777777" w:rsidR="00997116" w:rsidRPr="000B0B9C" w:rsidRDefault="00997116" w:rsidP="00096F9A">
            <w:pPr>
              <w:rPr>
                <w:b/>
                <w:sz w:val="28"/>
                <w:szCs w:val="28"/>
                <w:lang w:val="de-AT"/>
              </w:rPr>
            </w:pPr>
            <w:r w:rsidRPr="000B0B9C">
              <w:rPr>
                <w:b/>
                <w:sz w:val="28"/>
                <w:szCs w:val="28"/>
                <w:lang w:val="de-AT"/>
              </w:rPr>
              <w:t>34. Da li znate jedini plutajući park na svetu, koji se nalazi u severoistočnoj Indiji?</w:t>
            </w:r>
          </w:p>
          <w:p w14:paraId="47DEA9AB" w14:textId="77777777" w:rsidR="00F64512" w:rsidRPr="000B0B9C" w:rsidRDefault="00F64512" w:rsidP="00997116">
            <w:pPr>
              <w:rPr>
                <w:b/>
                <w:sz w:val="28"/>
                <w:szCs w:val="28"/>
                <w:lang w:val="de-AT"/>
              </w:rPr>
            </w:pPr>
          </w:p>
          <w:p w14:paraId="441FEE2C" w14:textId="77777777" w:rsidR="00997116" w:rsidRPr="000B0B9C" w:rsidRDefault="00997116" w:rsidP="00997116">
            <w:pPr>
              <w:rPr>
                <w:sz w:val="28"/>
                <w:szCs w:val="28"/>
                <w:lang w:val="de-AT"/>
              </w:rPr>
            </w:pPr>
            <w:r w:rsidRPr="000B0B9C">
              <w:rPr>
                <w:sz w:val="28"/>
                <w:szCs w:val="28"/>
                <w:lang w:val="de-AT"/>
              </w:rPr>
              <w:t>A. Nacionalni park Keibul Lamjao</w:t>
            </w:r>
          </w:p>
          <w:p w14:paraId="1800DACA" w14:textId="77777777" w:rsidR="00997116" w:rsidRPr="000B0B9C" w:rsidRDefault="00997116" w:rsidP="00997116">
            <w:pPr>
              <w:rPr>
                <w:sz w:val="28"/>
                <w:szCs w:val="28"/>
                <w:lang w:val="de-AT"/>
              </w:rPr>
            </w:pPr>
            <w:r w:rsidRPr="000B0B9C">
              <w:rPr>
                <w:sz w:val="28"/>
                <w:szCs w:val="28"/>
                <w:lang w:val="de-AT"/>
              </w:rPr>
              <w:t>B. Nacionalni park Kanchendzonga</w:t>
            </w:r>
          </w:p>
          <w:p w14:paraId="73D631D3" w14:textId="77777777" w:rsidR="00997116" w:rsidRPr="000B0B9C" w:rsidRDefault="00997116" w:rsidP="00997116">
            <w:pPr>
              <w:rPr>
                <w:sz w:val="28"/>
                <w:szCs w:val="28"/>
                <w:lang w:val="de-AT"/>
              </w:rPr>
            </w:pPr>
            <w:r w:rsidRPr="000B0B9C">
              <w:rPr>
                <w:sz w:val="28"/>
                <w:szCs w:val="28"/>
                <w:lang w:val="de-AT"/>
              </w:rPr>
              <w:t>C. Nacionalni park Dibru-Saikhova</w:t>
            </w:r>
          </w:p>
          <w:p w14:paraId="7B425F90" w14:textId="77777777" w:rsidR="00997116" w:rsidRPr="000B0B9C" w:rsidRDefault="00997116" w:rsidP="00997116">
            <w:pPr>
              <w:rPr>
                <w:sz w:val="28"/>
                <w:szCs w:val="28"/>
                <w:lang w:val="de-AT"/>
              </w:rPr>
            </w:pPr>
            <w:r w:rsidRPr="000B0B9C">
              <w:rPr>
                <w:sz w:val="28"/>
                <w:szCs w:val="28"/>
                <w:lang w:val="de-AT"/>
              </w:rPr>
              <w:t>D. Nacionalni park Manas</w:t>
            </w:r>
          </w:p>
          <w:p w14:paraId="64B7A71D" w14:textId="77777777" w:rsidR="00170949" w:rsidRPr="000B0B9C" w:rsidRDefault="00170949" w:rsidP="00997116">
            <w:pPr>
              <w:rPr>
                <w:sz w:val="28"/>
                <w:szCs w:val="28"/>
                <w:lang w:val="de-AT"/>
              </w:rPr>
            </w:pPr>
          </w:p>
          <w:p w14:paraId="40E7F4B3" w14:textId="77777777" w:rsidR="00997116" w:rsidRPr="000B0B9C" w:rsidRDefault="00997116" w:rsidP="00BE6C6B">
            <w:pPr>
              <w:jc w:val="both"/>
              <w:rPr>
                <w:b/>
                <w:sz w:val="28"/>
                <w:szCs w:val="28"/>
                <w:lang w:val="de-AT"/>
              </w:rPr>
            </w:pPr>
            <w:r w:rsidRPr="000B0B9C">
              <w:rPr>
                <w:b/>
                <w:sz w:val="28"/>
                <w:szCs w:val="28"/>
                <w:lang w:val="de-AT"/>
              </w:rPr>
              <w:t>35. Da li znate koje zaštićeno područje je poznato po plutajućim ostrvima na najvišoj nadmorskoj visini u Srbiji?</w:t>
            </w:r>
          </w:p>
          <w:p w14:paraId="1DA35763" w14:textId="77777777" w:rsidR="00F64512" w:rsidRPr="000B0B9C" w:rsidRDefault="00F64512" w:rsidP="00997116">
            <w:pPr>
              <w:rPr>
                <w:b/>
                <w:sz w:val="28"/>
                <w:szCs w:val="28"/>
                <w:lang w:val="de-AT"/>
              </w:rPr>
            </w:pPr>
          </w:p>
          <w:p w14:paraId="1E5C3B12" w14:textId="77777777" w:rsidR="00997116" w:rsidRPr="000B0B9C" w:rsidRDefault="00997116" w:rsidP="00997116">
            <w:pPr>
              <w:rPr>
                <w:sz w:val="28"/>
                <w:szCs w:val="28"/>
                <w:lang w:val="de-AT"/>
              </w:rPr>
            </w:pPr>
            <w:r w:rsidRPr="000B0B9C">
              <w:rPr>
                <w:sz w:val="28"/>
                <w:szCs w:val="28"/>
                <w:lang w:val="de-AT"/>
              </w:rPr>
              <w:t>A. Jezero Uvac</w:t>
            </w:r>
          </w:p>
          <w:p w14:paraId="5352EDAA" w14:textId="77777777" w:rsidR="00997116" w:rsidRPr="000B0B9C" w:rsidRDefault="00997116" w:rsidP="00997116">
            <w:pPr>
              <w:rPr>
                <w:sz w:val="28"/>
                <w:szCs w:val="28"/>
                <w:lang w:val="de-AT"/>
              </w:rPr>
            </w:pPr>
            <w:r w:rsidRPr="000B0B9C">
              <w:rPr>
                <w:sz w:val="28"/>
                <w:szCs w:val="28"/>
                <w:lang w:val="de-AT"/>
              </w:rPr>
              <w:t>B. Vlasinsko jezero</w:t>
            </w:r>
          </w:p>
          <w:p w14:paraId="2F748194" w14:textId="77777777" w:rsidR="00997116" w:rsidRPr="000B0B9C" w:rsidRDefault="00997116" w:rsidP="00997116">
            <w:pPr>
              <w:rPr>
                <w:sz w:val="28"/>
                <w:szCs w:val="28"/>
                <w:lang w:val="de-AT"/>
              </w:rPr>
            </w:pPr>
            <w:r w:rsidRPr="000B0B9C">
              <w:rPr>
                <w:sz w:val="28"/>
                <w:szCs w:val="28"/>
                <w:lang w:val="de-AT"/>
              </w:rPr>
              <w:t>C. Bovansko jezero</w:t>
            </w:r>
          </w:p>
          <w:p w14:paraId="239BD70B" w14:textId="77777777" w:rsidR="00997116" w:rsidRDefault="00997116" w:rsidP="00997116">
            <w:pPr>
              <w:rPr>
                <w:sz w:val="28"/>
                <w:szCs w:val="28"/>
                <w:lang w:val="de-AT"/>
              </w:rPr>
            </w:pPr>
            <w:r w:rsidRPr="000B0B9C">
              <w:rPr>
                <w:sz w:val="28"/>
                <w:szCs w:val="28"/>
                <w:lang w:val="de-AT"/>
              </w:rPr>
              <w:t>D. Zavojsko jezero</w:t>
            </w:r>
          </w:p>
          <w:p w14:paraId="2D9E15EE" w14:textId="77777777" w:rsidR="00F64512" w:rsidRPr="000B0B9C" w:rsidRDefault="00F64512" w:rsidP="00997116">
            <w:pPr>
              <w:rPr>
                <w:sz w:val="28"/>
                <w:szCs w:val="28"/>
                <w:lang w:val="de-AT"/>
              </w:rPr>
            </w:pPr>
          </w:p>
          <w:p w14:paraId="24BC0875" w14:textId="77777777" w:rsidR="00997116" w:rsidRPr="000B0B9C" w:rsidRDefault="00997116" w:rsidP="00BE6C6B">
            <w:pPr>
              <w:jc w:val="both"/>
              <w:rPr>
                <w:b/>
                <w:sz w:val="28"/>
                <w:szCs w:val="28"/>
                <w:lang w:val="de-AT"/>
              </w:rPr>
            </w:pPr>
            <w:r w:rsidRPr="000B0B9C">
              <w:rPr>
                <w:b/>
                <w:sz w:val="28"/>
                <w:szCs w:val="28"/>
                <w:lang w:val="de-AT"/>
              </w:rPr>
              <w:t>36. Ramsarska konvencija je međunarodni ugovor za očuvanje i održivo korišćenje močvara. Poznata je i kao Konvencija o zaštiti močvarnih područja. Šta znači Ramsar?</w:t>
            </w:r>
          </w:p>
          <w:p w14:paraId="5C9D3570" w14:textId="77777777" w:rsidR="00F64512" w:rsidRPr="000B0B9C" w:rsidRDefault="00F64512" w:rsidP="00997116">
            <w:pPr>
              <w:rPr>
                <w:b/>
                <w:sz w:val="28"/>
                <w:szCs w:val="28"/>
                <w:lang w:val="de-AT"/>
              </w:rPr>
            </w:pPr>
          </w:p>
          <w:p w14:paraId="1617E7BA" w14:textId="77777777" w:rsidR="00997116" w:rsidRPr="000B0B9C" w:rsidRDefault="00997116" w:rsidP="00997116">
            <w:pPr>
              <w:rPr>
                <w:sz w:val="28"/>
                <w:szCs w:val="28"/>
                <w:lang w:val="de-AT"/>
              </w:rPr>
            </w:pPr>
            <w:r w:rsidRPr="000B0B9C">
              <w:rPr>
                <w:sz w:val="28"/>
                <w:szCs w:val="28"/>
                <w:lang w:val="de-AT"/>
              </w:rPr>
              <w:t>A. Zaštitnik životne sredine</w:t>
            </w:r>
          </w:p>
          <w:p w14:paraId="2E217C79" w14:textId="77777777" w:rsidR="00997116" w:rsidRPr="000B0B9C" w:rsidRDefault="00997116" w:rsidP="00997116">
            <w:pPr>
              <w:rPr>
                <w:sz w:val="28"/>
                <w:szCs w:val="28"/>
                <w:lang w:val="de-AT"/>
              </w:rPr>
            </w:pPr>
            <w:r w:rsidRPr="000B0B9C">
              <w:rPr>
                <w:sz w:val="28"/>
                <w:szCs w:val="28"/>
                <w:lang w:val="de-AT"/>
              </w:rPr>
              <w:t>B. Grad</w:t>
            </w:r>
          </w:p>
          <w:p w14:paraId="55B106BF" w14:textId="77777777" w:rsidR="00997116" w:rsidRPr="000B0B9C" w:rsidRDefault="00997116" w:rsidP="00997116">
            <w:pPr>
              <w:rPr>
                <w:sz w:val="28"/>
                <w:szCs w:val="28"/>
                <w:lang w:val="de-AT"/>
              </w:rPr>
            </w:pPr>
            <w:r w:rsidRPr="000B0B9C">
              <w:rPr>
                <w:sz w:val="28"/>
                <w:szCs w:val="28"/>
                <w:lang w:val="de-AT"/>
              </w:rPr>
              <w:t>C. Ugrožena životinja</w:t>
            </w:r>
          </w:p>
          <w:p w14:paraId="035CB099" w14:textId="77777777" w:rsidR="00997116" w:rsidRDefault="00997116" w:rsidP="00997116">
            <w:pPr>
              <w:rPr>
                <w:sz w:val="28"/>
                <w:szCs w:val="28"/>
                <w:lang w:val="de-AT"/>
              </w:rPr>
            </w:pPr>
            <w:r w:rsidRPr="000B0B9C">
              <w:rPr>
                <w:sz w:val="28"/>
                <w:szCs w:val="28"/>
                <w:lang w:val="de-AT"/>
              </w:rPr>
              <w:t>D. Grčki Bog</w:t>
            </w:r>
          </w:p>
          <w:p w14:paraId="15EF7D94" w14:textId="77777777" w:rsidR="00BE6C6B" w:rsidRPr="000B0B9C" w:rsidRDefault="00BE6C6B" w:rsidP="00997116">
            <w:pPr>
              <w:rPr>
                <w:sz w:val="28"/>
                <w:szCs w:val="28"/>
                <w:lang w:val="de-AT"/>
              </w:rPr>
            </w:pPr>
          </w:p>
          <w:p w14:paraId="72B2F913" w14:textId="74930130" w:rsidR="00997116" w:rsidRDefault="00997116" w:rsidP="00997116">
            <w:pPr>
              <w:rPr>
                <w:sz w:val="28"/>
                <w:szCs w:val="28"/>
                <w:lang w:val="de-AT"/>
              </w:rPr>
            </w:pPr>
          </w:p>
          <w:p w14:paraId="46A17FBB" w14:textId="3CADF4FD" w:rsidR="00170949" w:rsidRDefault="00170949" w:rsidP="00997116">
            <w:pPr>
              <w:rPr>
                <w:sz w:val="28"/>
                <w:szCs w:val="28"/>
                <w:lang w:val="de-AT"/>
              </w:rPr>
            </w:pPr>
          </w:p>
          <w:p w14:paraId="789C4F65" w14:textId="1F9ECC74" w:rsidR="00170949" w:rsidRDefault="00170949" w:rsidP="00997116">
            <w:pPr>
              <w:rPr>
                <w:sz w:val="28"/>
                <w:szCs w:val="28"/>
                <w:lang w:val="de-AT"/>
              </w:rPr>
            </w:pPr>
          </w:p>
          <w:p w14:paraId="2A16543C" w14:textId="77777777" w:rsidR="00170949" w:rsidRPr="000B0B9C" w:rsidRDefault="00170949" w:rsidP="00997116">
            <w:pPr>
              <w:rPr>
                <w:sz w:val="28"/>
                <w:szCs w:val="28"/>
                <w:lang w:val="de-AT"/>
              </w:rPr>
            </w:pPr>
          </w:p>
          <w:p w14:paraId="570A542C" w14:textId="77777777" w:rsidR="00997116" w:rsidRDefault="00997116" w:rsidP="00997116">
            <w:pPr>
              <w:jc w:val="both"/>
              <w:rPr>
                <w:b/>
                <w:sz w:val="28"/>
                <w:szCs w:val="28"/>
                <w:lang w:val="de-AT"/>
              </w:rPr>
            </w:pPr>
            <w:r w:rsidRPr="000B0B9C">
              <w:rPr>
                <w:b/>
                <w:sz w:val="28"/>
                <w:szCs w:val="28"/>
                <w:lang w:val="de-AT"/>
              </w:rPr>
              <w:t>37. Koje od ovih područja je označeno kao područje sa najvećom koncentracijom morskog biodiverziteta na planeti Zemlji?</w:t>
            </w:r>
          </w:p>
          <w:p w14:paraId="424C0901" w14:textId="77777777" w:rsidR="00BE6C6B" w:rsidRPr="000B0B9C" w:rsidRDefault="00BE6C6B" w:rsidP="00997116">
            <w:pPr>
              <w:jc w:val="both"/>
              <w:rPr>
                <w:b/>
                <w:sz w:val="28"/>
                <w:szCs w:val="28"/>
                <w:lang w:val="de-AT"/>
              </w:rPr>
            </w:pPr>
          </w:p>
          <w:p w14:paraId="7A025037" w14:textId="77777777" w:rsidR="00997116" w:rsidRPr="000B0B9C" w:rsidRDefault="00997116" w:rsidP="00997116">
            <w:pPr>
              <w:rPr>
                <w:sz w:val="28"/>
                <w:szCs w:val="28"/>
                <w:lang w:val="de-AT"/>
              </w:rPr>
            </w:pPr>
            <w:r w:rsidRPr="000B0B9C">
              <w:rPr>
                <w:sz w:val="28"/>
                <w:szCs w:val="28"/>
                <w:lang w:val="de-AT"/>
              </w:rPr>
              <w:t>A.</w:t>
            </w:r>
            <w:r w:rsidR="00BE6C6B">
              <w:rPr>
                <w:sz w:val="28"/>
                <w:szCs w:val="28"/>
                <w:lang w:val="de-AT"/>
              </w:rPr>
              <w:t xml:space="preserve"> </w:t>
            </w:r>
            <w:r w:rsidRPr="000B0B9C">
              <w:rPr>
                <w:sz w:val="28"/>
                <w:szCs w:val="28"/>
                <w:lang w:val="de-AT"/>
              </w:rPr>
              <w:t>Raja Ampat, Indonezija</w:t>
            </w:r>
          </w:p>
          <w:p w14:paraId="45CC3A8D" w14:textId="77777777" w:rsidR="00997116" w:rsidRPr="000B0B9C" w:rsidRDefault="00997116" w:rsidP="00997116">
            <w:pPr>
              <w:rPr>
                <w:sz w:val="28"/>
                <w:szCs w:val="28"/>
                <w:lang w:val="de-AT"/>
              </w:rPr>
            </w:pPr>
            <w:r w:rsidRPr="000B0B9C">
              <w:rPr>
                <w:sz w:val="28"/>
                <w:szCs w:val="28"/>
                <w:lang w:val="de-AT"/>
              </w:rPr>
              <w:t>B. Veliki koralni greben, Australija</w:t>
            </w:r>
          </w:p>
          <w:p w14:paraId="46EF14B4" w14:textId="77777777" w:rsidR="00997116" w:rsidRPr="000B0B9C" w:rsidRDefault="00997116" w:rsidP="00997116">
            <w:pPr>
              <w:rPr>
                <w:sz w:val="28"/>
                <w:szCs w:val="28"/>
                <w:lang w:val="de-AT"/>
              </w:rPr>
            </w:pPr>
            <w:r w:rsidRPr="000B0B9C">
              <w:rPr>
                <w:sz w:val="28"/>
                <w:szCs w:val="28"/>
                <w:lang w:val="de-AT"/>
              </w:rPr>
              <w:t>C. Andamanska ostrva, Indija</w:t>
            </w:r>
          </w:p>
          <w:p w14:paraId="5CFA234B" w14:textId="77777777" w:rsidR="00997116" w:rsidRDefault="00997116" w:rsidP="00997116">
            <w:pPr>
              <w:rPr>
                <w:sz w:val="28"/>
                <w:szCs w:val="28"/>
                <w:lang w:val="de-AT"/>
              </w:rPr>
            </w:pPr>
            <w:r w:rsidRPr="000B0B9C">
              <w:rPr>
                <w:sz w:val="28"/>
                <w:szCs w:val="28"/>
                <w:lang w:val="de-AT"/>
              </w:rPr>
              <w:t>D.</w:t>
            </w:r>
            <w:r w:rsidR="00BE6C6B">
              <w:rPr>
                <w:sz w:val="28"/>
                <w:szCs w:val="28"/>
                <w:lang w:val="de-AT"/>
              </w:rPr>
              <w:t xml:space="preserve"> </w:t>
            </w:r>
            <w:r w:rsidRPr="000B0B9C">
              <w:rPr>
                <w:sz w:val="28"/>
                <w:szCs w:val="28"/>
                <w:lang w:val="de-AT"/>
              </w:rPr>
              <w:t>Ostrva Galapagos</w:t>
            </w:r>
          </w:p>
          <w:p w14:paraId="6ACF56DB" w14:textId="77777777" w:rsidR="00997116" w:rsidRPr="000B0B9C" w:rsidRDefault="00997116" w:rsidP="00997116">
            <w:pPr>
              <w:rPr>
                <w:sz w:val="28"/>
                <w:szCs w:val="28"/>
                <w:lang w:val="fr-FR"/>
              </w:rPr>
            </w:pPr>
          </w:p>
          <w:p w14:paraId="2F44124F" w14:textId="77777777" w:rsidR="00997116" w:rsidRDefault="00997116" w:rsidP="00997116">
            <w:pPr>
              <w:jc w:val="both"/>
              <w:rPr>
                <w:b/>
                <w:sz w:val="28"/>
                <w:szCs w:val="28"/>
                <w:lang w:val="fr-FR"/>
              </w:rPr>
            </w:pPr>
            <w:r w:rsidRPr="000B0B9C">
              <w:rPr>
                <w:b/>
                <w:sz w:val="28"/>
                <w:szCs w:val="28"/>
                <w:lang w:val="fr-FR"/>
              </w:rPr>
              <w:t>38.</w:t>
            </w:r>
            <w:r w:rsidR="00BE6C6B">
              <w:rPr>
                <w:b/>
                <w:sz w:val="28"/>
                <w:szCs w:val="28"/>
                <w:lang w:val="fr-FR"/>
              </w:rPr>
              <w:t xml:space="preserve"> </w:t>
            </w:r>
            <w:r w:rsidRPr="000B0B9C">
              <w:rPr>
                <w:b/>
                <w:sz w:val="28"/>
                <w:szCs w:val="28"/>
                <w:lang w:val="fr-FR"/>
              </w:rPr>
              <w:t>Ova ostrva su poznata po velikom broju endemskih vrsta i proučavao ih je Čarls Darvin a to su:</w:t>
            </w:r>
          </w:p>
          <w:p w14:paraId="617F3930" w14:textId="77777777" w:rsidR="00BE6C6B" w:rsidRPr="000B0B9C" w:rsidRDefault="00BE6C6B" w:rsidP="00997116">
            <w:pPr>
              <w:jc w:val="both"/>
              <w:rPr>
                <w:b/>
                <w:sz w:val="28"/>
                <w:szCs w:val="28"/>
                <w:lang w:val="fr-FR"/>
              </w:rPr>
            </w:pPr>
          </w:p>
          <w:p w14:paraId="68C1D421" w14:textId="77777777" w:rsidR="00997116" w:rsidRPr="000B0B9C" w:rsidRDefault="00997116" w:rsidP="00997116">
            <w:pPr>
              <w:rPr>
                <w:sz w:val="28"/>
                <w:szCs w:val="28"/>
                <w:lang w:val="de-AT"/>
              </w:rPr>
            </w:pPr>
            <w:r w:rsidRPr="000B0B9C">
              <w:rPr>
                <w:sz w:val="28"/>
                <w:szCs w:val="28"/>
                <w:lang w:val="de-AT"/>
              </w:rPr>
              <w:t>A. Uskršnja ostrva</w:t>
            </w:r>
          </w:p>
          <w:p w14:paraId="6EF3F331" w14:textId="77777777" w:rsidR="00997116" w:rsidRPr="000B0B9C" w:rsidRDefault="00997116" w:rsidP="00997116">
            <w:pPr>
              <w:rPr>
                <w:sz w:val="28"/>
                <w:szCs w:val="28"/>
                <w:lang w:val="de-AT"/>
              </w:rPr>
            </w:pPr>
            <w:r w:rsidRPr="000B0B9C">
              <w:rPr>
                <w:sz w:val="28"/>
                <w:szCs w:val="28"/>
                <w:lang w:val="de-AT"/>
              </w:rPr>
              <w:t>B. Kanarska ostrva</w:t>
            </w:r>
          </w:p>
          <w:p w14:paraId="1FC58CA6" w14:textId="77777777" w:rsidR="00997116" w:rsidRPr="000B0B9C" w:rsidRDefault="00997116" w:rsidP="00997116">
            <w:pPr>
              <w:rPr>
                <w:sz w:val="28"/>
                <w:szCs w:val="28"/>
                <w:lang w:val="de-AT"/>
              </w:rPr>
            </w:pPr>
            <w:r w:rsidRPr="000B0B9C">
              <w:rPr>
                <w:sz w:val="28"/>
                <w:szCs w:val="28"/>
                <w:lang w:val="de-AT"/>
              </w:rPr>
              <w:t>C. Andamanska ostrva, Indija</w:t>
            </w:r>
          </w:p>
          <w:p w14:paraId="78B17ADE" w14:textId="77777777" w:rsidR="00997116" w:rsidRPr="000B0B9C" w:rsidRDefault="00997116" w:rsidP="00997116">
            <w:pPr>
              <w:rPr>
                <w:sz w:val="28"/>
                <w:szCs w:val="28"/>
                <w:lang w:val="de-AT"/>
              </w:rPr>
            </w:pPr>
            <w:r w:rsidRPr="000B0B9C">
              <w:rPr>
                <w:sz w:val="28"/>
                <w:szCs w:val="28"/>
                <w:lang w:val="de-AT"/>
              </w:rPr>
              <w:t>D.</w:t>
            </w:r>
            <w:r w:rsidR="00BE6C6B">
              <w:rPr>
                <w:sz w:val="28"/>
                <w:szCs w:val="28"/>
                <w:lang w:val="de-AT"/>
              </w:rPr>
              <w:t xml:space="preserve"> </w:t>
            </w:r>
            <w:r w:rsidRPr="000B0B9C">
              <w:rPr>
                <w:sz w:val="28"/>
                <w:szCs w:val="28"/>
                <w:lang w:val="de-AT"/>
              </w:rPr>
              <w:t>Ostrva Galapagos</w:t>
            </w:r>
          </w:p>
          <w:p w14:paraId="61D8416A" w14:textId="77777777" w:rsidR="00170949" w:rsidRPr="000B0B9C" w:rsidRDefault="00170949" w:rsidP="00997116">
            <w:pPr>
              <w:rPr>
                <w:sz w:val="28"/>
                <w:szCs w:val="28"/>
                <w:lang w:val="de-AT"/>
              </w:rPr>
            </w:pPr>
          </w:p>
          <w:p w14:paraId="279930E0" w14:textId="77777777" w:rsidR="00997116" w:rsidRDefault="00997116" w:rsidP="00997116">
            <w:pPr>
              <w:rPr>
                <w:b/>
                <w:sz w:val="28"/>
                <w:szCs w:val="28"/>
                <w:lang w:val="de-AT"/>
              </w:rPr>
            </w:pPr>
            <w:r w:rsidRPr="000B0B9C">
              <w:rPr>
                <w:b/>
                <w:sz w:val="28"/>
                <w:szCs w:val="28"/>
                <w:lang w:val="de-AT"/>
              </w:rPr>
              <w:t>39. Mikrobi koji su aktivni na niskim temperaturama su:</w:t>
            </w:r>
          </w:p>
          <w:p w14:paraId="3AF4C842" w14:textId="77777777" w:rsidR="00CA2C95" w:rsidRPr="000B0B9C" w:rsidRDefault="00CA2C95" w:rsidP="00997116">
            <w:pPr>
              <w:rPr>
                <w:b/>
                <w:sz w:val="28"/>
                <w:szCs w:val="28"/>
                <w:lang w:val="de-AT"/>
              </w:rPr>
            </w:pPr>
          </w:p>
          <w:p w14:paraId="5BB35F5F" w14:textId="77777777" w:rsidR="00997116" w:rsidRPr="000B0B9C" w:rsidRDefault="00997116" w:rsidP="00997116">
            <w:pPr>
              <w:rPr>
                <w:sz w:val="28"/>
                <w:szCs w:val="28"/>
                <w:lang w:val="de-AT"/>
              </w:rPr>
            </w:pPr>
            <w:r w:rsidRPr="000B0B9C">
              <w:rPr>
                <w:sz w:val="28"/>
                <w:szCs w:val="28"/>
                <w:lang w:val="de-AT"/>
              </w:rPr>
              <w:t>A.</w:t>
            </w:r>
            <w:r w:rsidR="00BE6C6B">
              <w:rPr>
                <w:sz w:val="28"/>
                <w:szCs w:val="28"/>
                <w:lang w:val="de-AT"/>
              </w:rPr>
              <w:t xml:space="preserve"> </w:t>
            </w:r>
            <w:r w:rsidRPr="000B0B9C">
              <w:rPr>
                <w:sz w:val="28"/>
                <w:szCs w:val="28"/>
                <w:lang w:val="de-AT"/>
              </w:rPr>
              <w:t>Termofili</w:t>
            </w:r>
          </w:p>
          <w:p w14:paraId="0B5E9FB9" w14:textId="77777777" w:rsidR="00997116" w:rsidRPr="000B0B9C" w:rsidRDefault="00997116" w:rsidP="00997116">
            <w:pPr>
              <w:rPr>
                <w:sz w:val="28"/>
                <w:szCs w:val="28"/>
                <w:lang w:val="de-AT"/>
              </w:rPr>
            </w:pPr>
            <w:r w:rsidRPr="000B0B9C">
              <w:rPr>
                <w:sz w:val="28"/>
                <w:szCs w:val="28"/>
                <w:lang w:val="de-AT"/>
              </w:rPr>
              <w:t>B.</w:t>
            </w:r>
            <w:r w:rsidR="00BE6C6B">
              <w:rPr>
                <w:sz w:val="28"/>
                <w:szCs w:val="28"/>
                <w:lang w:val="de-AT"/>
              </w:rPr>
              <w:t xml:space="preserve"> </w:t>
            </w:r>
            <w:r w:rsidRPr="000B0B9C">
              <w:rPr>
                <w:sz w:val="28"/>
                <w:szCs w:val="28"/>
                <w:lang w:val="de-AT"/>
              </w:rPr>
              <w:t>Mezofili</w:t>
            </w:r>
          </w:p>
          <w:p w14:paraId="48223860" w14:textId="77777777" w:rsidR="00997116" w:rsidRPr="000B0B9C" w:rsidRDefault="00997116" w:rsidP="00997116">
            <w:pPr>
              <w:rPr>
                <w:sz w:val="28"/>
                <w:szCs w:val="28"/>
                <w:lang w:val="de-AT"/>
              </w:rPr>
            </w:pPr>
            <w:r w:rsidRPr="000B0B9C">
              <w:rPr>
                <w:sz w:val="28"/>
                <w:szCs w:val="28"/>
                <w:lang w:val="de-AT"/>
              </w:rPr>
              <w:t>C.</w:t>
            </w:r>
            <w:r w:rsidR="00BE6C6B">
              <w:rPr>
                <w:sz w:val="28"/>
                <w:szCs w:val="28"/>
                <w:lang w:val="de-AT"/>
              </w:rPr>
              <w:t xml:space="preserve"> </w:t>
            </w:r>
            <w:r w:rsidRPr="000B0B9C">
              <w:rPr>
                <w:sz w:val="28"/>
                <w:szCs w:val="28"/>
                <w:lang w:val="de-AT"/>
              </w:rPr>
              <w:t>Psihrofili</w:t>
            </w:r>
          </w:p>
          <w:p w14:paraId="63D98F3E" w14:textId="77777777" w:rsidR="00997116" w:rsidRDefault="00997116" w:rsidP="00997116">
            <w:pPr>
              <w:rPr>
                <w:sz w:val="28"/>
                <w:szCs w:val="28"/>
                <w:lang w:val="de-AT"/>
              </w:rPr>
            </w:pPr>
            <w:r w:rsidRPr="000B0B9C">
              <w:rPr>
                <w:sz w:val="28"/>
                <w:szCs w:val="28"/>
                <w:lang w:val="de-AT"/>
              </w:rPr>
              <w:t>D.</w:t>
            </w:r>
            <w:r w:rsidR="00BE6C6B">
              <w:rPr>
                <w:sz w:val="28"/>
                <w:szCs w:val="28"/>
                <w:lang w:val="de-AT"/>
              </w:rPr>
              <w:t xml:space="preserve"> </w:t>
            </w:r>
            <w:r w:rsidRPr="000B0B9C">
              <w:rPr>
                <w:sz w:val="28"/>
                <w:szCs w:val="28"/>
                <w:lang w:val="de-AT"/>
              </w:rPr>
              <w:t>Neutrofili</w:t>
            </w:r>
          </w:p>
          <w:p w14:paraId="7D3CD232" w14:textId="77777777" w:rsidR="00997116" w:rsidRPr="000B0B9C" w:rsidRDefault="00997116" w:rsidP="00997116">
            <w:pPr>
              <w:rPr>
                <w:b/>
                <w:sz w:val="28"/>
                <w:szCs w:val="28"/>
                <w:lang w:val="fr-FR"/>
              </w:rPr>
            </w:pPr>
          </w:p>
          <w:p w14:paraId="2158BC9B" w14:textId="77777777" w:rsidR="00997116" w:rsidRDefault="00997116" w:rsidP="00997116">
            <w:pPr>
              <w:rPr>
                <w:b/>
                <w:sz w:val="28"/>
                <w:szCs w:val="28"/>
                <w:lang w:val="de-AT"/>
              </w:rPr>
            </w:pPr>
            <w:r w:rsidRPr="000B0B9C">
              <w:rPr>
                <w:b/>
                <w:sz w:val="28"/>
                <w:szCs w:val="28"/>
                <w:lang w:val="de-AT"/>
              </w:rPr>
              <w:t>40. Sindrom bolesne zgrade  opisuje koji fenomen?</w:t>
            </w:r>
          </w:p>
          <w:p w14:paraId="64484446" w14:textId="77777777" w:rsidR="00CA2C95" w:rsidRPr="000B0B9C" w:rsidRDefault="00CA2C95" w:rsidP="00997116">
            <w:pPr>
              <w:rPr>
                <w:b/>
                <w:sz w:val="28"/>
                <w:szCs w:val="28"/>
                <w:lang w:val="de-AT"/>
              </w:rPr>
            </w:pPr>
          </w:p>
          <w:p w14:paraId="43701396" w14:textId="77777777" w:rsidR="00997116" w:rsidRPr="000B0B9C" w:rsidRDefault="00997116" w:rsidP="00997116">
            <w:pPr>
              <w:rPr>
                <w:sz w:val="28"/>
                <w:szCs w:val="28"/>
                <w:lang w:val="de-AT"/>
              </w:rPr>
            </w:pPr>
            <w:r w:rsidRPr="000B0B9C">
              <w:rPr>
                <w:sz w:val="28"/>
                <w:szCs w:val="28"/>
                <w:lang w:val="de-AT"/>
              </w:rPr>
              <w:t>A. Zagađenje vazduha u zatvorenom prostoru</w:t>
            </w:r>
          </w:p>
          <w:p w14:paraId="3DAC3962" w14:textId="77777777" w:rsidR="00997116" w:rsidRPr="000B0B9C" w:rsidRDefault="00997116" w:rsidP="00997116">
            <w:pPr>
              <w:rPr>
                <w:sz w:val="28"/>
                <w:szCs w:val="28"/>
                <w:lang w:val="de-AT"/>
              </w:rPr>
            </w:pPr>
            <w:r w:rsidRPr="000B0B9C">
              <w:rPr>
                <w:sz w:val="28"/>
                <w:szCs w:val="28"/>
                <w:lang w:val="de-AT"/>
              </w:rPr>
              <w:t>B. Zagađenje vode u zatvorenom prostoru</w:t>
            </w:r>
          </w:p>
          <w:p w14:paraId="132240EB" w14:textId="77777777" w:rsidR="00997116" w:rsidRPr="000B0B9C" w:rsidRDefault="00997116" w:rsidP="00997116">
            <w:pPr>
              <w:rPr>
                <w:sz w:val="28"/>
                <w:szCs w:val="28"/>
                <w:lang w:val="de-AT"/>
              </w:rPr>
            </w:pPr>
            <w:r w:rsidRPr="000B0B9C">
              <w:rPr>
                <w:sz w:val="28"/>
                <w:szCs w:val="28"/>
                <w:lang w:val="de-AT"/>
              </w:rPr>
              <w:t>C. Zagađenje bukom u zatvorenom prostoru</w:t>
            </w:r>
          </w:p>
          <w:p w14:paraId="24212275" w14:textId="77777777" w:rsidR="00997116" w:rsidRDefault="00997116" w:rsidP="00997116">
            <w:pPr>
              <w:rPr>
                <w:sz w:val="28"/>
                <w:szCs w:val="28"/>
                <w:lang w:val="de-AT"/>
              </w:rPr>
            </w:pPr>
            <w:r w:rsidRPr="000B0B9C">
              <w:rPr>
                <w:sz w:val="28"/>
                <w:szCs w:val="28"/>
                <w:lang w:val="de-AT"/>
              </w:rPr>
              <w:t>D.</w:t>
            </w:r>
            <w:r w:rsidR="000C5A44">
              <w:rPr>
                <w:sz w:val="28"/>
                <w:szCs w:val="28"/>
                <w:lang w:val="de-AT"/>
              </w:rPr>
              <w:t xml:space="preserve"> </w:t>
            </w:r>
            <w:r w:rsidRPr="000B0B9C">
              <w:rPr>
                <w:sz w:val="28"/>
                <w:szCs w:val="28"/>
                <w:lang w:val="de-AT"/>
              </w:rPr>
              <w:t>Sve gore navedeno</w:t>
            </w:r>
          </w:p>
          <w:p w14:paraId="2633A6FE" w14:textId="77777777" w:rsidR="00CA2C95" w:rsidRPr="000B0B9C" w:rsidRDefault="00CA2C95" w:rsidP="00997116">
            <w:pPr>
              <w:rPr>
                <w:sz w:val="28"/>
                <w:szCs w:val="28"/>
                <w:lang w:val="de-AT"/>
              </w:rPr>
            </w:pPr>
          </w:p>
          <w:p w14:paraId="30E75F88" w14:textId="77777777" w:rsidR="00997116" w:rsidRDefault="00997116" w:rsidP="00997116">
            <w:pPr>
              <w:jc w:val="both"/>
              <w:rPr>
                <w:b/>
                <w:sz w:val="28"/>
                <w:szCs w:val="28"/>
                <w:lang w:val="de-AT"/>
              </w:rPr>
            </w:pPr>
            <w:r w:rsidRPr="000B0B9C">
              <w:rPr>
                <w:b/>
                <w:sz w:val="28"/>
                <w:szCs w:val="28"/>
                <w:lang w:val="de-AT"/>
              </w:rPr>
              <w:t>41. Da bi tropski ciklon bio klasifikovan kao uragan na skali vetra uragana Safir Simpson (SSHVS), tropski ciklon mora imati maksimalnu izdržljivost vetra od najmanje:</w:t>
            </w:r>
          </w:p>
          <w:p w14:paraId="3748B674" w14:textId="77777777" w:rsidR="00CA2C95" w:rsidRPr="000B0B9C" w:rsidRDefault="00CA2C95" w:rsidP="00997116">
            <w:pPr>
              <w:jc w:val="both"/>
              <w:rPr>
                <w:b/>
                <w:sz w:val="28"/>
                <w:szCs w:val="28"/>
                <w:lang w:val="de-AT"/>
              </w:rPr>
            </w:pPr>
          </w:p>
          <w:p w14:paraId="7B8C5601" w14:textId="77777777" w:rsidR="00997116" w:rsidRPr="000B0B9C" w:rsidRDefault="00997116" w:rsidP="00997116">
            <w:pPr>
              <w:rPr>
                <w:sz w:val="28"/>
                <w:szCs w:val="28"/>
                <w:lang w:val="de-AT"/>
              </w:rPr>
            </w:pPr>
            <w:r w:rsidRPr="000B0B9C">
              <w:rPr>
                <w:sz w:val="28"/>
                <w:szCs w:val="28"/>
                <w:lang w:val="de-AT"/>
              </w:rPr>
              <w:t>A.</w:t>
            </w:r>
            <w:r w:rsidR="00DB1006">
              <w:rPr>
                <w:sz w:val="28"/>
                <w:szCs w:val="28"/>
                <w:lang w:val="de-AT"/>
              </w:rPr>
              <w:t xml:space="preserve"> </w:t>
            </w:r>
            <w:r w:rsidRPr="000B0B9C">
              <w:rPr>
                <w:sz w:val="28"/>
                <w:szCs w:val="28"/>
                <w:lang w:val="de-AT"/>
              </w:rPr>
              <w:t>74 mph</w:t>
            </w:r>
          </w:p>
          <w:p w14:paraId="51CC6AB5" w14:textId="77777777" w:rsidR="00997116" w:rsidRPr="000B0B9C" w:rsidRDefault="00997116" w:rsidP="00997116">
            <w:pPr>
              <w:rPr>
                <w:sz w:val="28"/>
                <w:szCs w:val="28"/>
                <w:lang w:val="de-AT"/>
              </w:rPr>
            </w:pPr>
            <w:r w:rsidRPr="000B0B9C">
              <w:rPr>
                <w:sz w:val="28"/>
                <w:szCs w:val="28"/>
                <w:lang w:val="de-AT"/>
              </w:rPr>
              <w:t>B.</w:t>
            </w:r>
            <w:r w:rsidR="00DB1006">
              <w:rPr>
                <w:sz w:val="28"/>
                <w:szCs w:val="28"/>
                <w:lang w:val="de-AT"/>
              </w:rPr>
              <w:t xml:space="preserve"> </w:t>
            </w:r>
            <w:r w:rsidRPr="000B0B9C">
              <w:rPr>
                <w:sz w:val="28"/>
                <w:szCs w:val="28"/>
                <w:lang w:val="de-AT"/>
              </w:rPr>
              <w:t>100 mph</w:t>
            </w:r>
          </w:p>
          <w:p w14:paraId="2A2695D2" w14:textId="77777777" w:rsidR="00997116" w:rsidRPr="000B0B9C" w:rsidRDefault="00997116" w:rsidP="00997116">
            <w:pPr>
              <w:rPr>
                <w:sz w:val="28"/>
                <w:szCs w:val="28"/>
                <w:lang w:val="de-AT"/>
              </w:rPr>
            </w:pPr>
            <w:r w:rsidRPr="000B0B9C">
              <w:rPr>
                <w:sz w:val="28"/>
                <w:szCs w:val="28"/>
                <w:lang w:val="de-AT"/>
              </w:rPr>
              <w:t>C.</w:t>
            </w:r>
            <w:r w:rsidR="00DB1006">
              <w:rPr>
                <w:sz w:val="28"/>
                <w:szCs w:val="28"/>
                <w:lang w:val="de-AT"/>
              </w:rPr>
              <w:t xml:space="preserve"> </w:t>
            </w:r>
            <w:r w:rsidRPr="000B0B9C">
              <w:rPr>
                <w:sz w:val="28"/>
                <w:szCs w:val="28"/>
                <w:lang w:val="de-AT"/>
              </w:rPr>
              <w:t>50 mph</w:t>
            </w:r>
          </w:p>
          <w:p w14:paraId="254E5AA1" w14:textId="77777777" w:rsidR="00997116" w:rsidRDefault="00997116" w:rsidP="00997116">
            <w:pPr>
              <w:rPr>
                <w:sz w:val="28"/>
                <w:szCs w:val="28"/>
                <w:lang w:val="de-AT"/>
              </w:rPr>
            </w:pPr>
            <w:r w:rsidRPr="000B0B9C">
              <w:rPr>
                <w:sz w:val="28"/>
                <w:szCs w:val="28"/>
                <w:lang w:val="de-AT"/>
              </w:rPr>
              <w:t>D.</w:t>
            </w:r>
            <w:r w:rsidR="00DB1006">
              <w:rPr>
                <w:sz w:val="28"/>
                <w:szCs w:val="28"/>
                <w:lang w:val="de-AT"/>
              </w:rPr>
              <w:t xml:space="preserve"> </w:t>
            </w:r>
            <w:r w:rsidRPr="000B0B9C">
              <w:rPr>
                <w:sz w:val="28"/>
                <w:szCs w:val="28"/>
                <w:lang w:val="de-AT"/>
              </w:rPr>
              <w:t>80 mph</w:t>
            </w:r>
          </w:p>
          <w:p w14:paraId="145FD0F1" w14:textId="4052615D" w:rsidR="00997116" w:rsidRDefault="00997116" w:rsidP="00BE6C6B">
            <w:pPr>
              <w:jc w:val="both"/>
              <w:rPr>
                <w:sz w:val="28"/>
                <w:szCs w:val="28"/>
                <w:lang w:val="de-AT"/>
              </w:rPr>
            </w:pPr>
          </w:p>
          <w:p w14:paraId="336E0F2B" w14:textId="2048AB0E" w:rsidR="00170949" w:rsidRDefault="00170949" w:rsidP="00BE6C6B">
            <w:pPr>
              <w:jc w:val="both"/>
              <w:rPr>
                <w:sz w:val="28"/>
                <w:szCs w:val="28"/>
                <w:lang w:val="de-AT"/>
              </w:rPr>
            </w:pPr>
          </w:p>
          <w:p w14:paraId="1ED70809" w14:textId="3A5C13D7" w:rsidR="00170949" w:rsidRDefault="00170949" w:rsidP="00BE6C6B">
            <w:pPr>
              <w:jc w:val="both"/>
              <w:rPr>
                <w:sz w:val="28"/>
                <w:szCs w:val="28"/>
                <w:lang w:val="de-AT"/>
              </w:rPr>
            </w:pPr>
          </w:p>
          <w:p w14:paraId="7971FF63" w14:textId="255F6277" w:rsidR="00170949" w:rsidRDefault="00170949" w:rsidP="00BE6C6B">
            <w:pPr>
              <w:jc w:val="both"/>
              <w:rPr>
                <w:sz w:val="28"/>
                <w:szCs w:val="28"/>
                <w:lang w:val="de-AT"/>
              </w:rPr>
            </w:pPr>
          </w:p>
          <w:p w14:paraId="57513F7A" w14:textId="77777777" w:rsidR="00170949" w:rsidRPr="000B0B9C" w:rsidRDefault="00170949" w:rsidP="00BE6C6B">
            <w:pPr>
              <w:jc w:val="both"/>
              <w:rPr>
                <w:sz w:val="28"/>
                <w:szCs w:val="28"/>
                <w:lang w:val="de-AT"/>
              </w:rPr>
            </w:pPr>
          </w:p>
          <w:p w14:paraId="3ADF79FA" w14:textId="77777777" w:rsidR="00997116" w:rsidRDefault="00997116" w:rsidP="00BE6C6B">
            <w:pPr>
              <w:jc w:val="both"/>
              <w:rPr>
                <w:b/>
                <w:sz w:val="28"/>
                <w:szCs w:val="28"/>
                <w:lang w:val="de-AT"/>
              </w:rPr>
            </w:pPr>
            <w:r w:rsidRPr="000B0B9C">
              <w:rPr>
                <w:b/>
                <w:sz w:val="28"/>
                <w:szCs w:val="28"/>
                <w:lang w:val="de-AT"/>
              </w:rPr>
              <w:t>42. Ubrizgavanje đubriva, dodataka zemljišta i drugih proizvoda rastvorljivih u vodi u sistem za navodnjavanje se naziva:</w:t>
            </w:r>
          </w:p>
          <w:p w14:paraId="2A575027" w14:textId="77777777" w:rsidR="00CA2C95" w:rsidRPr="000B0B9C" w:rsidRDefault="00CA2C95" w:rsidP="00997116">
            <w:pPr>
              <w:jc w:val="both"/>
              <w:rPr>
                <w:b/>
                <w:sz w:val="28"/>
                <w:szCs w:val="28"/>
                <w:lang w:val="de-AT"/>
              </w:rPr>
            </w:pPr>
          </w:p>
          <w:p w14:paraId="72AAA3F5" w14:textId="77777777" w:rsidR="00997116" w:rsidRPr="000B0B9C" w:rsidRDefault="00997116" w:rsidP="00997116">
            <w:pPr>
              <w:rPr>
                <w:sz w:val="28"/>
                <w:szCs w:val="28"/>
                <w:lang w:val="de-AT"/>
              </w:rPr>
            </w:pPr>
            <w:r w:rsidRPr="000B0B9C">
              <w:rPr>
                <w:sz w:val="28"/>
                <w:szCs w:val="28"/>
                <w:lang w:val="de-AT"/>
              </w:rPr>
              <w:t>A.</w:t>
            </w:r>
            <w:r w:rsidR="00BE6C6B">
              <w:rPr>
                <w:sz w:val="28"/>
                <w:szCs w:val="28"/>
                <w:lang w:val="de-AT"/>
              </w:rPr>
              <w:t xml:space="preserve"> </w:t>
            </w:r>
            <w:r w:rsidRPr="000B0B9C">
              <w:rPr>
                <w:sz w:val="28"/>
                <w:szCs w:val="28"/>
                <w:lang w:val="de-AT"/>
              </w:rPr>
              <w:t>Oplodnja</w:t>
            </w:r>
          </w:p>
          <w:p w14:paraId="1760EC43" w14:textId="77777777" w:rsidR="00997116" w:rsidRPr="000B0B9C" w:rsidRDefault="00997116" w:rsidP="00997116">
            <w:pPr>
              <w:rPr>
                <w:sz w:val="28"/>
                <w:szCs w:val="28"/>
                <w:lang w:val="de-AT"/>
              </w:rPr>
            </w:pPr>
            <w:r w:rsidRPr="000B0B9C">
              <w:rPr>
                <w:sz w:val="28"/>
                <w:szCs w:val="28"/>
                <w:lang w:val="de-AT"/>
              </w:rPr>
              <w:t>B.</w:t>
            </w:r>
            <w:r w:rsidR="00BE6C6B">
              <w:rPr>
                <w:sz w:val="28"/>
                <w:szCs w:val="28"/>
                <w:lang w:val="de-AT"/>
              </w:rPr>
              <w:t xml:space="preserve"> </w:t>
            </w:r>
            <w:r w:rsidRPr="000B0B9C">
              <w:rPr>
                <w:sz w:val="28"/>
                <w:szCs w:val="28"/>
                <w:lang w:val="de-AT"/>
              </w:rPr>
              <w:t>Fertilizacija</w:t>
            </w:r>
          </w:p>
          <w:p w14:paraId="7C547C5C" w14:textId="77777777" w:rsidR="00997116" w:rsidRPr="000B0B9C" w:rsidRDefault="00997116" w:rsidP="00997116">
            <w:pPr>
              <w:rPr>
                <w:sz w:val="28"/>
                <w:szCs w:val="28"/>
                <w:lang w:val="de-AT"/>
              </w:rPr>
            </w:pPr>
            <w:r w:rsidRPr="000B0B9C">
              <w:rPr>
                <w:sz w:val="28"/>
                <w:szCs w:val="28"/>
                <w:lang w:val="de-AT"/>
              </w:rPr>
              <w:t>C. Navodnjavanje kap po kap</w:t>
            </w:r>
          </w:p>
          <w:p w14:paraId="5033D433" w14:textId="77777777" w:rsidR="00997116" w:rsidRDefault="00997116" w:rsidP="00997116">
            <w:pPr>
              <w:rPr>
                <w:sz w:val="28"/>
                <w:szCs w:val="28"/>
                <w:lang w:val="de-AT"/>
              </w:rPr>
            </w:pPr>
            <w:r w:rsidRPr="000B0B9C">
              <w:rPr>
                <w:sz w:val="28"/>
                <w:szCs w:val="28"/>
                <w:lang w:val="de-AT"/>
              </w:rPr>
              <w:t>D. Folijarno prihranjivanje</w:t>
            </w:r>
          </w:p>
          <w:p w14:paraId="3A4B7406" w14:textId="77777777" w:rsidR="00997116" w:rsidRPr="000B0B9C" w:rsidRDefault="00997116" w:rsidP="00997116">
            <w:pPr>
              <w:rPr>
                <w:sz w:val="28"/>
                <w:szCs w:val="28"/>
                <w:lang w:val="de-AT"/>
              </w:rPr>
            </w:pPr>
          </w:p>
          <w:p w14:paraId="7BAEDA0D" w14:textId="77777777" w:rsidR="00997116" w:rsidRDefault="00997116" w:rsidP="00997116">
            <w:pPr>
              <w:rPr>
                <w:b/>
                <w:sz w:val="28"/>
                <w:szCs w:val="28"/>
                <w:lang w:val="de-AT"/>
              </w:rPr>
            </w:pPr>
            <w:r w:rsidRPr="000B0B9C">
              <w:rPr>
                <w:b/>
                <w:sz w:val="28"/>
                <w:szCs w:val="28"/>
                <w:lang w:val="de-AT"/>
              </w:rPr>
              <w:t>43. Šta znači UNEP?</w:t>
            </w:r>
          </w:p>
          <w:p w14:paraId="7DF016AF" w14:textId="77777777" w:rsidR="00CA2C95" w:rsidRPr="000B0B9C" w:rsidRDefault="00CA2C95" w:rsidP="00997116">
            <w:pPr>
              <w:rPr>
                <w:b/>
                <w:sz w:val="28"/>
                <w:szCs w:val="28"/>
                <w:lang w:val="de-AT"/>
              </w:rPr>
            </w:pPr>
          </w:p>
          <w:p w14:paraId="7EA3426A" w14:textId="77777777" w:rsidR="00997116" w:rsidRPr="000B0B9C" w:rsidRDefault="00997116" w:rsidP="00997116">
            <w:pPr>
              <w:rPr>
                <w:sz w:val="28"/>
                <w:szCs w:val="28"/>
                <w:lang w:val="de-AT"/>
              </w:rPr>
            </w:pPr>
            <w:r w:rsidRPr="000B0B9C">
              <w:rPr>
                <w:sz w:val="28"/>
                <w:szCs w:val="28"/>
                <w:lang w:val="de-AT"/>
              </w:rPr>
              <w:t>A. Obrazovni plan Ujedinjenih nacija</w:t>
            </w:r>
          </w:p>
          <w:p w14:paraId="5837CCAD" w14:textId="77777777" w:rsidR="00997116" w:rsidRPr="000B0B9C" w:rsidRDefault="00997116" w:rsidP="00997116">
            <w:pPr>
              <w:rPr>
                <w:sz w:val="28"/>
                <w:szCs w:val="28"/>
                <w:lang w:val="de-AT"/>
              </w:rPr>
            </w:pPr>
            <w:r w:rsidRPr="000B0B9C">
              <w:rPr>
                <w:sz w:val="28"/>
                <w:szCs w:val="28"/>
                <w:lang w:val="de-AT"/>
              </w:rPr>
              <w:t>B. Zaštita životne sredine Ujedinjenih nacija</w:t>
            </w:r>
          </w:p>
          <w:p w14:paraId="6FB3DF89" w14:textId="77777777" w:rsidR="00997116" w:rsidRPr="000B0B9C" w:rsidRDefault="00997116" w:rsidP="00997116">
            <w:pPr>
              <w:rPr>
                <w:sz w:val="28"/>
                <w:szCs w:val="28"/>
                <w:lang w:val="de-AT"/>
              </w:rPr>
            </w:pPr>
            <w:r w:rsidRPr="000B0B9C">
              <w:rPr>
                <w:sz w:val="28"/>
                <w:szCs w:val="28"/>
                <w:lang w:val="de-AT"/>
              </w:rPr>
              <w:t>C. Program Ujedinjenih nacija za životnu sredinu</w:t>
            </w:r>
          </w:p>
          <w:p w14:paraId="4A01DAE3" w14:textId="62FD19C3" w:rsidR="00CA2C95" w:rsidRPr="00170949" w:rsidRDefault="00997116" w:rsidP="00997116">
            <w:pPr>
              <w:rPr>
                <w:sz w:val="28"/>
                <w:szCs w:val="28"/>
                <w:lang w:val="de-AT"/>
              </w:rPr>
            </w:pPr>
            <w:r w:rsidRPr="000B0B9C">
              <w:rPr>
                <w:sz w:val="28"/>
                <w:szCs w:val="28"/>
                <w:lang w:val="de-AT"/>
              </w:rPr>
              <w:t>D. Politika zaštite životne sredine Ujedinjenih nacija</w:t>
            </w:r>
          </w:p>
          <w:p w14:paraId="443717DF" w14:textId="77777777" w:rsidR="00CA2C95" w:rsidRDefault="00CA2C95" w:rsidP="00997116">
            <w:pPr>
              <w:rPr>
                <w:sz w:val="28"/>
                <w:szCs w:val="28"/>
                <w:u w:val="single"/>
                <w:lang w:val="de-AT"/>
              </w:rPr>
            </w:pPr>
          </w:p>
          <w:p w14:paraId="109BA4F3" w14:textId="77777777" w:rsidR="00997116" w:rsidRPr="00CA2C95" w:rsidRDefault="00CA2C95" w:rsidP="00CA2C95">
            <w:pPr>
              <w:jc w:val="center"/>
              <w:rPr>
                <w:sz w:val="28"/>
                <w:szCs w:val="28"/>
                <w:u w:val="single"/>
                <w:lang w:val="de-AT"/>
              </w:rPr>
            </w:pPr>
            <w:r>
              <w:rPr>
                <w:noProof/>
                <w:sz w:val="28"/>
                <w:szCs w:val="28"/>
                <w:u w:val="single"/>
              </w:rPr>
              <w:drawing>
                <wp:inline distT="0" distB="0" distL="0" distR="0" wp14:anchorId="752831FE" wp14:editId="3EB24A58">
                  <wp:extent cx="5334000" cy="29641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ep.jpg"/>
                          <pic:cNvPicPr/>
                        </pic:nvPicPr>
                        <pic:blipFill rotWithShape="1">
                          <a:blip r:embed="rId12">
                            <a:extLst>
                              <a:ext uri="{28A0092B-C50C-407E-A947-70E740481C1C}">
                                <a14:useLocalDpi xmlns:a14="http://schemas.microsoft.com/office/drawing/2010/main" val="0"/>
                              </a:ext>
                            </a:extLst>
                          </a:blip>
                          <a:srcRect t="1428" r="1755" b="8000"/>
                          <a:stretch/>
                        </pic:blipFill>
                        <pic:spPr bwMode="auto">
                          <a:xfrm>
                            <a:off x="0" y="0"/>
                            <a:ext cx="5334000" cy="2964180"/>
                          </a:xfrm>
                          <a:prstGeom prst="rect">
                            <a:avLst/>
                          </a:prstGeom>
                          <a:ln>
                            <a:noFill/>
                          </a:ln>
                          <a:extLst>
                            <a:ext uri="{53640926-AAD7-44D8-BBD7-CCE9431645EC}">
                              <a14:shadowObscured xmlns:a14="http://schemas.microsoft.com/office/drawing/2010/main"/>
                            </a:ext>
                          </a:extLst>
                        </pic:spPr>
                      </pic:pic>
                    </a:graphicData>
                  </a:graphic>
                </wp:inline>
              </w:drawing>
            </w:r>
          </w:p>
          <w:p w14:paraId="3E13B713" w14:textId="77777777" w:rsidR="00BE6C6B" w:rsidRDefault="00BE6C6B" w:rsidP="00997116">
            <w:pPr>
              <w:rPr>
                <w:b/>
                <w:sz w:val="28"/>
                <w:szCs w:val="28"/>
                <w:lang w:val="fr-FR"/>
              </w:rPr>
            </w:pPr>
          </w:p>
          <w:p w14:paraId="1563219B" w14:textId="77777777" w:rsidR="00997116" w:rsidRDefault="00997116" w:rsidP="00997116">
            <w:pPr>
              <w:rPr>
                <w:b/>
                <w:sz w:val="28"/>
                <w:szCs w:val="28"/>
                <w:lang w:val="fr-FR"/>
              </w:rPr>
            </w:pPr>
            <w:r w:rsidRPr="000B0B9C">
              <w:rPr>
                <w:b/>
                <w:sz w:val="28"/>
                <w:szCs w:val="28"/>
                <w:lang w:val="fr-FR"/>
              </w:rPr>
              <w:t>44. Sedište UNEP-a je u:</w:t>
            </w:r>
          </w:p>
          <w:p w14:paraId="170CF8A6" w14:textId="77777777" w:rsidR="00CA2C95" w:rsidRPr="000B0B9C" w:rsidRDefault="00CA2C95" w:rsidP="00997116">
            <w:pPr>
              <w:rPr>
                <w:b/>
                <w:sz w:val="28"/>
                <w:szCs w:val="28"/>
                <w:lang w:val="fr-FR"/>
              </w:rPr>
            </w:pPr>
          </w:p>
          <w:p w14:paraId="67ABBAC4" w14:textId="77777777" w:rsidR="00997116" w:rsidRPr="000B0B9C" w:rsidRDefault="00997116" w:rsidP="00997116">
            <w:pPr>
              <w:rPr>
                <w:sz w:val="28"/>
                <w:szCs w:val="28"/>
              </w:rPr>
            </w:pPr>
            <w:r w:rsidRPr="000B0B9C">
              <w:rPr>
                <w:sz w:val="28"/>
                <w:szCs w:val="28"/>
              </w:rPr>
              <w:t>A.</w:t>
            </w:r>
            <w:r w:rsidR="00BE6C6B">
              <w:rPr>
                <w:sz w:val="28"/>
                <w:szCs w:val="28"/>
              </w:rPr>
              <w:t xml:space="preserve"> </w:t>
            </w:r>
            <w:r w:rsidRPr="000B0B9C">
              <w:rPr>
                <w:sz w:val="28"/>
                <w:szCs w:val="28"/>
              </w:rPr>
              <w:t>Njujork</w:t>
            </w:r>
          </w:p>
          <w:p w14:paraId="4228CF77" w14:textId="77777777" w:rsidR="00997116" w:rsidRPr="000B0B9C" w:rsidRDefault="00997116" w:rsidP="00997116">
            <w:pPr>
              <w:rPr>
                <w:sz w:val="28"/>
                <w:szCs w:val="28"/>
              </w:rPr>
            </w:pPr>
            <w:r w:rsidRPr="000B0B9C">
              <w:rPr>
                <w:sz w:val="28"/>
                <w:szCs w:val="28"/>
              </w:rPr>
              <w:t>B.</w:t>
            </w:r>
            <w:r w:rsidR="00BE6C6B">
              <w:rPr>
                <w:sz w:val="28"/>
                <w:szCs w:val="28"/>
              </w:rPr>
              <w:t xml:space="preserve"> </w:t>
            </w:r>
            <w:r w:rsidRPr="000B0B9C">
              <w:rPr>
                <w:sz w:val="28"/>
                <w:szCs w:val="28"/>
              </w:rPr>
              <w:t>Geneva</w:t>
            </w:r>
          </w:p>
          <w:p w14:paraId="32ABCF0A" w14:textId="77777777" w:rsidR="00997116" w:rsidRPr="000B0B9C" w:rsidRDefault="00997116" w:rsidP="00997116">
            <w:pPr>
              <w:rPr>
                <w:sz w:val="28"/>
                <w:szCs w:val="28"/>
              </w:rPr>
            </w:pPr>
            <w:r w:rsidRPr="000B0B9C">
              <w:rPr>
                <w:sz w:val="28"/>
                <w:szCs w:val="28"/>
              </w:rPr>
              <w:t>C.</w:t>
            </w:r>
            <w:r w:rsidR="00BE6C6B">
              <w:rPr>
                <w:sz w:val="28"/>
                <w:szCs w:val="28"/>
              </w:rPr>
              <w:t xml:space="preserve"> </w:t>
            </w:r>
            <w:r w:rsidRPr="000B0B9C">
              <w:rPr>
                <w:sz w:val="28"/>
                <w:szCs w:val="28"/>
              </w:rPr>
              <w:t>Cirih</w:t>
            </w:r>
          </w:p>
          <w:p w14:paraId="04327F10" w14:textId="77777777" w:rsidR="00997116" w:rsidRDefault="00997116" w:rsidP="00997116">
            <w:pPr>
              <w:rPr>
                <w:sz w:val="28"/>
                <w:szCs w:val="28"/>
                <w:lang w:val="fr-FR"/>
              </w:rPr>
            </w:pPr>
            <w:r w:rsidRPr="000B0B9C">
              <w:rPr>
                <w:sz w:val="28"/>
                <w:szCs w:val="28"/>
                <w:lang w:val="fr-FR"/>
              </w:rPr>
              <w:t>D.</w:t>
            </w:r>
            <w:r w:rsidR="00BE6C6B">
              <w:rPr>
                <w:sz w:val="28"/>
                <w:szCs w:val="28"/>
                <w:lang w:val="fr-FR"/>
              </w:rPr>
              <w:t xml:space="preserve"> </w:t>
            </w:r>
            <w:r w:rsidRPr="000B0B9C">
              <w:rPr>
                <w:sz w:val="28"/>
                <w:szCs w:val="28"/>
                <w:lang w:val="fr-FR"/>
              </w:rPr>
              <w:t>Nairobi</w:t>
            </w:r>
          </w:p>
          <w:p w14:paraId="0E476DAC" w14:textId="77777777" w:rsidR="00997116" w:rsidRPr="000B0B9C" w:rsidRDefault="00997116" w:rsidP="00997116">
            <w:pPr>
              <w:rPr>
                <w:sz w:val="28"/>
                <w:szCs w:val="28"/>
                <w:lang w:val="fr-FR"/>
              </w:rPr>
            </w:pPr>
          </w:p>
          <w:p w14:paraId="6547156F" w14:textId="77777777" w:rsidR="00997116" w:rsidRDefault="00997116" w:rsidP="00997116">
            <w:pPr>
              <w:rPr>
                <w:b/>
                <w:sz w:val="28"/>
                <w:szCs w:val="28"/>
                <w:lang w:val="de-AT"/>
              </w:rPr>
            </w:pPr>
            <w:r w:rsidRPr="000B0B9C">
              <w:rPr>
                <w:b/>
                <w:sz w:val="28"/>
                <w:szCs w:val="28"/>
                <w:lang w:val="de-AT"/>
              </w:rPr>
              <w:t>45.</w:t>
            </w:r>
            <w:r w:rsidR="00BE6C6B">
              <w:rPr>
                <w:b/>
                <w:sz w:val="28"/>
                <w:szCs w:val="28"/>
                <w:lang w:val="de-AT"/>
              </w:rPr>
              <w:t xml:space="preserve"> </w:t>
            </w:r>
            <w:r w:rsidRPr="000B0B9C">
              <w:rPr>
                <w:b/>
                <w:sz w:val="28"/>
                <w:szCs w:val="28"/>
                <w:lang w:val="de-AT"/>
              </w:rPr>
              <w:t>Koja vrsta kamila ima dve grbe na leđima?</w:t>
            </w:r>
          </w:p>
          <w:p w14:paraId="730E2BC5" w14:textId="77777777" w:rsidR="00CA2C95" w:rsidRPr="000B0B9C" w:rsidRDefault="00CA2C95" w:rsidP="00997116">
            <w:pPr>
              <w:rPr>
                <w:b/>
                <w:sz w:val="28"/>
                <w:szCs w:val="28"/>
                <w:lang w:val="de-AT"/>
              </w:rPr>
            </w:pPr>
          </w:p>
          <w:p w14:paraId="01B22CB7" w14:textId="77777777" w:rsidR="00997116" w:rsidRPr="000B0B9C" w:rsidRDefault="00997116" w:rsidP="00997116">
            <w:pPr>
              <w:rPr>
                <w:sz w:val="28"/>
                <w:szCs w:val="28"/>
                <w:lang w:val="de-AT"/>
              </w:rPr>
            </w:pPr>
            <w:r w:rsidRPr="000B0B9C">
              <w:rPr>
                <w:sz w:val="28"/>
                <w:szCs w:val="28"/>
                <w:lang w:val="de-AT"/>
              </w:rPr>
              <w:t>A.</w:t>
            </w:r>
            <w:r w:rsidR="00BE6C6B">
              <w:rPr>
                <w:sz w:val="28"/>
                <w:szCs w:val="28"/>
                <w:lang w:val="de-AT"/>
              </w:rPr>
              <w:t xml:space="preserve"> </w:t>
            </w:r>
            <w:r w:rsidRPr="000B0B9C">
              <w:rPr>
                <w:sz w:val="28"/>
                <w:szCs w:val="28"/>
                <w:lang w:val="de-AT"/>
              </w:rPr>
              <w:t>Arapska kamila</w:t>
            </w:r>
          </w:p>
          <w:p w14:paraId="2B6A1D9B" w14:textId="77777777" w:rsidR="00997116" w:rsidRPr="000B0B9C" w:rsidRDefault="00997116" w:rsidP="00997116">
            <w:pPr>
              <w:rPr>
                <w:sz w:val="28"/>
                <w:szCs w:val="28"/>
                <w:lang w:val="de-AT"/>
              </w:rPr>
            </w:pPr>
            <w:r w:rsidRPr="000B0B9C">
              <w:rPr>
                <w:sz w:val="28"/>
                <w:szCs w:val="28"/>
                <w:lang w:val="de-AT"/>
              </w:rPr>
              <w:t>B.</w:t>
            </w:r>
            <w:r w:rsidR="00BE6C6B">
              <w:rPr>
                <w:sz w:val="28"/>
                <w:szCs w:val="28"/>
                <w:lang w:val="de-AT"/>
              </w:rPr>
              <w:t xml:space="preserve"> </w:t>
            </w:r>
            <w:r w:rsidRPr="000B0B9C">
              <w:rPr>
                <w:sz w:val="28"/>
                <w:szCs w:val="28"/>
                <w:lang w:val="de-AT"/>
              </w:rPr>
              <w:t>Australijska kamila</w:t>
            </w:r>
          </w:p>
          <w:p w14:paraId="20FE94D6" w14:textId="77777777" w:rsidR="00997116" w:rsidRPr="000B0B9C" w:rsidRDefault="00997116" w:rsidP="00997116">
            <w:pPr>
              <w:rPr>
                <w:sz w:val="28"/>
                <w:szCs w:val="28"/>
                <w:lang w:val="de-AT"/>
              </w:rPr>
            </w:pPr>
            <w:r w:rsidRPr="000B0B9C">
              <w:rPr>
                <w:sz w:val="28"/>
                <w:szCs w:val="28"/>
                <w:lang w:val="de-AT"/>
              </w:rPr>
              <w:t>C.</w:t>
            </w:r>
            <w:r w:rsidR="00BE6C6B">
              <w:rPr>
                <w:sz w:val="28"/>
                <w:szCs w:val="28"/>
                <w:lang w:val="de-AT"/>
              </w:rPr>
              <w:t xml:space="preserve"> </w:t>
            </w:r>
            <w:r w:rsidRPr="000B0B9C">
              <w:rPr>
                <w:sz w:val="28"/>
                <w:szCs w:val="28"/>
                <w:lang w:val="de-AT"/>
              </w:rPr>
              <w:t>Baktrijska kamila</w:t>
            </w:r>
          </w:p>
          <w:p w14:paraId="5DF3B103" w14:textId="22D24401" w:rsidR="00BE6C6B" w:rsidRPr="000B0B9C" w:rsidRDefault="00997116" w:rsidP="00997116">
            <w:pPr>
              <w:rPr>
                <w:sz w:val="28"/>
                <w:szCs w:val="28"/>
                <w:lang w:val="de-AT"/>
              </w:rPr>
            </w:pPr>
            <w:r w:rsidRPr="000B0B9C">
              <w:rPr>
                <w:sz w:val="28"/>
                <w:szCs w:val="28"/>
                <w:lang w:val="de-AT"/>
              </w:rPr>
              <w:t>D.</w:t>
            </w:r>
            <w:r w:rsidR="00BE6C6B">
              <w:rPr>
                <w:sz w:val="28"/>
                <w:szCs w:val="28"/>
                <w:lang w:val="de-AT"/>
              </w:rPr>
              <w:t xml:space="preserve"> </w:t>
            </w:r>
            <w:r w:rsidRPr="000B0B9C">
              <w:rPr>
                <w:sz w:val="28"/>
                <w:szCs w:val="28"/>
                <w:lang w:val="de-AT"/>
              </w:rPr>
              <w:t>Dromedari kamile</w:t>
            </w:r>
          </w:p>
          <w:p w14:paraId="68DA9CD9" w14:textId="77777777" w:rsidR="00997116" w:rsidRDefault="004F04F2" w:rsidP="00997116">
            <w:pPr>
              <w:jc w:val="both"/>
              <w:rPr>
                <w:b/>
                <w:sz w:val="28"/>
                <w:szCs w:val="28"/>
                <w:lang w:val="de-AT"/>
              </w:rPr>
            </w:pPr>
            <w:r>
              <w:rPr>
                <w:b/>
                <w:sz w:val="28"/>
                <w:szCs w:val="28"/>
                <w:lang w:val="de-AT"/>
              </w:rPr>
              <w:t>46. Očekuje se da će do 205</w:t>
            </w:r>
            <w:r w:rsidR="00997116" w:rsidRPr="000B0B9C">
              <w:rPr>
                <w:b/>
                <w:sz w:val="28"/>
                <w:szCs w:val="28"/>
                <w:lang w:val="de-AT"/>
              </w:rPr>
              <w:t>0. godine svetsko stanovništvo porasti na približno:</w:t>
            </w:r>
          </w:p>
          <w:p w14:paraId="25C02C17" w14:textId="77777777" w:rsidR="00BE6C6B" w:rsidRPr="000B0B9C" w:rsidRDefault="00BE6C6B" w:rsidP="00997116">
            <w:pPr>
              <w:jc w:val="both"/>
              <w:rPr>
                <w:b/>
                <w:sz w:val="28"/>
                <w:szCs w:val="28"/>
                <w:lang w:val="de-AT"/>
              </w:rPr>
            </w:pPr>
          </w:p>
          <w:p w14:paraId="5868407A" w14:textId="77777777" w:rsidR="00997116" w:rsidRPr="000B0B9C" w:rsidRDefault="00997116" w:rsidP="00997116">
            <w:pPr>
              <w:rPr>
                <w:sz w:val="28"/>
                <w:szCs w:val="28"/>
                <w:lang w:val="fr-FR"/>
              </w:rPr>
            </w:pPr>
            <w:r w:rsidRPr="000B0B9C">
              <w:rPr>
                <w:sz w:val="28"/>
                <w:szCs w:val="28"/>
                <w:lang w:val="fr-FR"/>
              </w:rPr>
              <w:t>A.</w:t>
            </w:r>
            <w:r w:rsidR="00BE6C6B">
              <w:rPr>
                <w:sz w:val="28"/>
                <w:szCs w:val="28"/>
                <w:lang w:val="fr-FR"/>
              </w:rPr>
              <w:t xml:space="preserve"> </w:t>
            </w:r>
            <w:r w:rsidRPr="000B0B9C">
              <w:rPr>
                <w:sz w:val="28"/>
                <w:szCs w:val="28"/>
                <w:lang w:val="fr-FR"/>
              </w:rPr>
              <w:t>7 milijardi</w:t>
            </w:r>
          </w:p>
          <w:p w14:paraId="327E6528" w14:textId="77777777" w:rsidR="00997116" w:rsidRPr="000B0B9C" w:rsidRDefault="00997116" w:rsidP="00997116">
            <w:pPr>
              <w:rPr>
                <w:sz w:val="28"/>
                <w:szCs w:val="28"/>
                <w:lang w:val="fr-FR"/>
              </w:rPr>
            </w:pPr>
            <w:r w:rsidRPr="000B0B9C">
              <w:rPr>
                <w:sz w:val="28"/>
                <w:szCs w:val="28"/>
                <w:lang w:val="fr-FR"/>
              </w:rPr>
              <w:t>B.</w:t>
            </w:r>
            <w:r w:rsidR="00BE6C6B">
              <w:rPr>
                <w:sz w:val="28"/>
                <w:szCs w:val="28"/>
                <w:lang w:val="fr-FR"/>
              </w:rPr>
              <w:t xml:space="preserve"> </w:t>
            </w:r>
            <w:r w:rsidRPr="000B0B9C">
              <w:rPr>
                <w:sz w:val="28"/>
                <w:szCs w:val="28"/>
                <w:lang w:val="fr-FR"/>
              </w:rPr>
              <w:t>9 milijardi</w:t>
            </w:r>
          </w:p>
          <w:p w14:paraId="35FB8B65" w14:textId="77777777" w:rsidR="00997116" w:rsidRPr="000B0B9C" w:rsidRDefault="00997116" w:rsidP="00997116">
            <w:pPr>
              <w:rPr>
                <w:sz w:val="28"/>
                <w:szCs w:val="28"/>
                <w:lang w:val="fr-FR"/>
              </w:rPr>
            </w:pPr>
            <w:r w:rsidRPr="000B0B9C">
              <w:rPr>
                <w:sz w:val="28"/>
                <w:szCs w:val="28"/>
                <w:lang w:val="fr-FR"/>
              </w:rPr>
              <w:t>C.</w:t>
            </w:r>
            <w:r w:rsidR="00BE6C6B">
              <w:rPr>
                <w:sz w:val="28"/>
                <w:szCs w:val="28"/>
                <w:lang w:val="fr-FR"/>
              </w:rPr>
              <w:t xml:space="preserve"> </w:t>
            </w:r>
            <w:r w:rsidRPr="000B0B9C">
              <w:rPr>
                <w:sz w:val="28"/>
                <w:szCs w:val="28"/>
                <w:lang w:val="fr-FR"/>
              </w:rPr>
              <w:t>12 milijardi</w:t>
            </w:r>
          </w:p>
          <w:p w14:paraId="0E1F6FB2" w14:textId="77777777" w:rsidR="00997116" w:rsidRDefault="00997116" w:rsidP="00997116">
            <w:pPr>
              <w:rPr>
                <w:sz w:val="28"/>
                <w:szCs w:val="28"/>
                <w:lang w:val="fr-FR"/>
              </w:rPr>
            </w:pPr>
            <w:r w:rsidRPr="000B0B9C">
              <w:rPr>
                <w:sz w:val="28"/>
                <w:szCs w:val="28"/>
                <w:lang w:val="fr-FR"/>
              </w:rPr>
              <w:t>D.</w:t>
            </w:r>
            <w:r w:rsidR="00BE6C6B">
              <w:rPr>
                <w:sz w:val="28"/>
                <w:szCs w:val="28"/>
                <w:lang w:val="fr-FR"/>
              </w:rPr>
              <w:t xml:space="preserve"> </w:t>
            </w:r>
            <w:r w:rsidRPr="000B0B9C">
              <w:rPr>
                <w:sz w:val="28"/>
                <w:szCs w:val="28"/>
                <w:lang w:val="fr-FR"/>
              </w:rPr>
              <w:t>20 milijardi</w:t>
            </w:r>
          </w:p>
          <w:p w14:paraId="5D4B6538" w14:textId="77777777" w:rsidR="00997116" w:rsidRPr="000B0B9C" w:rsidRDefault="00997116" w:rsidP="00BE6C6B">
            <w:pPr>
              <w:jc w:val="both"/>
              <w:rPr>
                <w:sz w:val="28"/>
                <w:szCs w:val="28"/>
                <w:lang w:val="fr-FR"/>
              </w:rPr>
            </w:pPr>
          </w:p>
          <w:p w14:paraId="3076F494" w14:textId="77777777" w:rsidR="00997116" w:rsidRDefault="00997116" w:rsidP="00BE6C6B">
            <w:pPr>
              <w:jc w:val="both"/>
              <w:rPr>
                <w:b/>
                <w:sz w:val="28"/>
                <w:szCs w:val="28"/>
                <w:lang w:val="fr-FR"/>
              </w:rPr>
            </w:pPr>
            <w:r w:rsidRPr="000B0B9C">
              <w:rPr>
                <w:b/>
                <w:sz w:val="28"/>
                <w:szCs w:val="28"/>
                <w:lang w:val="fr-FR"/>
              </w:rPr>
              <w:t>47.</w:t>
            </w:r>
            <w:r w:rsidR="00BE6C6B">
              <w:rPr>
                <w:b/>
                <w:sz w:val="28"/>
                <w:szCs w:val="28"/>
                <w:lang w:val="fr-FR"/>
              </w:rPr>
              <w:t xml:space="preserve"> </w:t>
            </w:r>
            <w:r w:rsidRPr="000B0B9C">
              <w:rPr>
                <w:b/>
                <w:sz w:val="28"/>
                <w:szCs w:val="28"/>
                <w:lang w:val="fr-FR"/>
              </w:rPr>
              <w:t>Prvi asteroid, danas poznat kao najveći član asteroidnog pojasa, otkrio je Đuzepe Pjaci 1801. Taj asteroid se zove:</w:t>
            </w:r>
          </w:p>
          <w:p w14:paraId="5E91A66F" w14:textId="77777777" w:rsidR="00BE6C6B" w:rsidRPr="000B0B9C" w:rsidRDefault="00BE6C6B" w:rsidP="00997116">
            <w:pPr>
              <w:rPr>
                <w:b/>
                <w:sz w:val="28"/>
                <w:szCs w:val="28"/>
                <w:lang w:val="fr-FR"/>
              </w:rPr>
            </w:pPr>
          </w:p>
          <w:p w14:paraId="14AAD3E8" w14:textId="77777777" w:rsidR="00997116" w:rsidRPr="000B0B9C" w:rsidRDefault="00997116" w:rsidP="00997116">
            <w:pPr>
              <w:rPr>
                <w:sz w:val="28"/>
                <w:szCs w:val="28"/>
                <w:lang w:val="fr-FR"/>
              </w:rPr>
            </w:pPr>
            <w:r w:rsidRPr="000B0B9C">
              <w:rPr>
                <w:sz w:val="28"/>
                <w:szCs w:val="28"/>
                <w:lang w:val="fr-FR"/>
              </w:rPr>
              <w:t>A.</w:t>
            </w:r>
            <w:r w:rsidR="00AD1F91">
              <w:rPr>
                <w:sz w:val="28"/>
                <w:szCs w:val="28"/>
                <w:lang w:val="fr-FR"/>
              </w:rPr>
              <w:t xml:space="preserve"> </w:t>
            </w:r>
            <w:r w:rsidRPr="000B0B9C">
              <w:rPr>
                <w:sz w:val="28"/>
                <w:szCs w:val="28"/>
                <w:lang w:val="fr-FR"/>
              </w:rPr>
              <w:t>Ceres</w:t>
            </w:r>
          </w:p>
          <w:p w14:paraId="78902E1D" w14:textId="77777777" w:rsidR="00997116" w:rsidRPr="000B0B9C" w:rsidRDefault="00997116" w:rsidP="00997116">
            <w:pPr>
              <w:rPr>
                <w:sz w:val="28"/>
                <w:szCs w:val="28"/>
                <w:lang w:val="fr-FR"/>
              </w:rPr>
            </w:pPr>
            <w:r w:rsidRPr="000B0B9C">
              <w:rPr>
                <w:sz w:val="28"/>
                <w:szCs w:val="28"/>
                <w:lang w:val="fr-FR"/>
              </w:rPr>
              <w:t>B.</w:t>
            </w:r>
            <w:r w:rsidR="00AD1F91">
              <w:rPr>
                <w:sz w:val="28"/>
                <w:szCs w:val="28"/>
                <w:lang w:val="fr-FR"/>
              </w:rPr>
              <w:t xml:space="preserve"> </w:t>
            </w:r>
            <w:r w:rsidRPr="000B0B9C">
              <w:rPr>
                <w:sz w:val="28"/>
                <w:szCs w:val="28"/>
                <w:lang w:val="fr-FR"/>
              </w:rPr>
              <w:t>Vesta</w:t>
            </w:r>
          </w:p>
          <w:p w14:paraId="4E460FA3" w14:textId="77777777" w:rsidR="00997116" w:rsidRPr="000B0B9C" w:rsidRDefault="00997116" w:rsidP="00997116">
            <w:pPr>
              <w:rPr>
                <w:sz w:val="28"/>
                <w:szCs w:val="28"/>
                <w:lang w:val="fr-FR"/>
              </w:rPr>
            </w:pPr>
            <w:r w:rsidRPr="000B0B9C">
              <w:rPr>
                <w:sz w:val="28"/>
                <w:szCs w:val="28"/>
                <w:lang w:val="fr-FR"/>
              </w:rPr>
              <w:t>C.</w:t>
            </w:r>
            <w:r w:rsidR="00AD1F91">
              <w:rPr>
                <w:sz w:val="28"/>
                <w:szCs w:val="28"/>
                <w:lang w:val="fr-FR"/>
              </w:rPr>
              <w:t xml:space="preserve"> </w:t>
            </w:r>
            <w:r w:rsidRPr="000B0B9C">
              <w:rPr>
                <w:sz w:val="28"/>
                <w:szCs w:val="28"/>
                <w:lang w:val="fr-FR"/>
              </w:rPr>
              <w:t>Pallas</w:t>
            </w:r>
          </w:p>
          <w:p w14:paraId="70D2B8DA" w14:textId="77777777" w:rsidR="00997116" w:rsidRDefault="00997116" w:rsidP="00997116">
            <w:pPr>
              <w:rPr>
                <w:sz w:val="28"/>
                <w:szCs w:val="28"/>
                <w:lang w:val="fr-FR"/>
              </w:rPr>
            </w:pPr>
            <w:r w:rsidRPr="000B0B9C">
              <w:rPr>
                <w:sz w:val="28"/>
                <w:szCs w:val="28"/>
                <w:lang w:val="fr-FR"/>
              </w:rPr>
              <w:t>D.</w:t>
            </w:r>
            <w:r w:rsidR="00AD1F91">
              <w:rPr>
                <w:sz w:val="28"/>
                <w:szCs w:val="28"/>
                <w:lang w:val="fr-FR"/>
              </w:rPr>
              <w:t xml:space="preserve"> </w:t>
            </w:r>
            <w:r w:rsidRPr="000B0B9C">
              <w:rPr>
                <w:sz w:val="28"/>
                <w:szCs w:val="28"/>
                <w:lang w:val="fr-FR"/>
              </w:rPr>
              <w:t>Higiea</w:t>
            </w:r>
          </w:p>
          <w:p w14:paraId="78708A5E" w14:textId="77879EFF" w:rsidR="00BE6C6B" w:rsidRDefault="00BE6C6B" w:rsidP="00997116">
            <w:pPr>
              <w:rPr>
                <w:b/>
                <w:i/>
                <w:color w:val="FF0000"/>
                <w:sz w:val="28"/>
                <w:szCs w:val="28"/>
                <w:lang w:val="fr-FR"/>
              </w:rPr>
            </w:pPr>
          </w:p>
          <w:p w14:paraId="10793402" w14:textId="77777777" w:rsidR="00997116" w:rsidRDefault="00997116" w:rsidP="00997116">
            <w:pPr>
              <w:rPr>
                <w:b/>
                <w:sz w:val="28"/>
                <w:szCs w:val="28"/>
                <w:lang w:val="fr-FR"/>
              </w:rPr>
            </w:pPr>
            <w:r w:rsidRPr="000B0B9C">
              <w:rPr>
                <w:b/>
                <w:sz w:val="28"/>
                <w:szCs w:val="28"/>
                <w:lang w:val="fr-FR"/>
              </w:rPr>
              <w:t>48.</w:t>
            </w:r>
            <w:r w:rsidR="00BE6C6B">
              <w:rPr>
                <w:b/>
                <w:sz w:val="28"/>
                <w:szCs w:val="28"/>
                <w:lang w:val="fr-FR"/>
              </w:rPr>
              <w:t xml:space="preserve"> </w:t>
            </w:r>
            <w:r w:rsidRPr="000B0B9C">
              <w:rPr>
                <w:b/>
                <w:sz w:val="28"/>
                <w:szCs w:val="28"/>
                <w:lang w:val="fr-FR"/>
              </w:rPr>
              <w:t>Koji je najduži planinski venac na svetu?</w:t>
            </w:r>
          </w:p>
          <w:p w14:paraId="14CCEDF2" w14:textId="77777777" w:rsidR="00BE6C6B" w:rsidRPr="000B0B9C" w:rsidRDefault="00BE6C6B" w:rsidP="00997116">
            <w:pPr>
              <w:rPr>
                <w:b/>
                <w:sz w:val="28"/>
                <w:szCs w:val="28"/>
                <w:lang w:val="fr-FR"/>
              </w:rPr>
            </w:pPr>
          </w:p>
          <w:p w14:paraId="14D11FC1" w14:textId="77777777" w:rsidR="00997116" w:rsidRPr="000B0B9C" w:rsidRDefault="00BE6C6B" w:rsidP="00997116">
            <w:pPr>
              <w:rPr>
                <w:sz w:val="28"/>
                <w:szCs w:val="28"/>
                <w:lang w:val="fr-FR"/>
              </w:rPr>
            </w:pPr>
            <w:r>
              <w:rPr>
                <w:sz w:val="28"/>
                <w:szCs w:val="28"/>
                <w:lang w:val="fr-FR"/>
              </w:rPr>
              <w:t xml:space="preserve">A. </w:t>
            </w:r>
            <w:r w:rsidR="00997116" w:rsidRPr="000B0B9C">
              <w:rPr>
                <w:sz w:val="28"/>
                <w:szCs w:val="28"/>
                <w:lang w:val="fr-FR"/>
              </w:rPr>
              <w:t>Karakoram</w:t>
            </w:r>
          </w:p>
          <w:p w14:paraId="35BBE37D" w14:textId="77777777" w:rsidR="00997116" w:rsidRPr="000B0B9C" w:rsidRDefault="00997116" w:rsidP="00997116">
            <w:pPr>
              <w:rPr>
                <w:sz w:val="28"/>
                <w:szCs w:val="28"/>
                <w:lang w:val="fr-FR"/>
              </w:rPr>
            </w:pPr>
            <w:r w:rsidRPr="000B0B9C">
              <w:rPr>
                <w:sz w:val="28"/>
                <w:szCs w:val="28"/>
                <w:lang w:val="fr-FR"/>
              </w:rPr>
              <w:t>B.</w:t>
            </w:r>
            <w:r w:rsidR="00BE6C6B">
              <w:rPr>
                <w:sz w:val="28"/>
                <w:szCs w:val="28"/>
                <w:lang w:val="fr-FR"/>
              </w:rPr>
              <w:t xml:space="preserve"> </w:t>
            </w:r>
            <w:r w:rsidRPr="000B0B9C">
              <w:rPr>
                <w:sz w:val="28"/>
                <w:szCs w:val="28"/>
                <w:lang w:val="fr-FR"/>
              </w:rPr>
              <w:t>Stenovite planine</w:t>
            </w:r>
          </w:p>
          <w:p w14:paraId="04130AFB" w14:textId="77777777" w:rsidR="00997116" w:rsidRPr="000B0B9C" w:rsidRDefault="00997116" w:rsidP="00997116">
            <w:pPr>
              <w:rPr>
                <w:sz w:val="28"/>
                <w:szCs w:val="28"/>
                <w:lang w:val="fr-FR"/>
              </w:rPr>
            </w:pPr>
            <w:r w:rsidRPr="000B0B9C">
              <w:rPr>
                <w:sz w:val="28"/>
                <w:szCs w:val="28"/>
                <w:lang w:val="fr-FR"/>
              </w:rPr>
              <w:t>C.</w:t>
            </w:r>
            <w:r w:rsidR="00BE6C6B">
              <w:rPr>
                <w:sz w:val="28"/>
                <w:szCs w:val="28"/>
                <w:lang w:val="fr-FR"/>
              </w:rPr>
              <w:t xml:space="preserve"> </w:t>
            </w:r>
            <w:r w:rsidRPr="000B0B9C">
              <w:rPr>
                <w:sz w:val="28"/>
                <w:szCs w:val="28"/>
                <w:lang w:val="fr-FR"/>
              </w:rPr>
              <w:t>Himalaji</w:t>
            </w:r>
          </w:p>
          <w:p w14:paraId="6998E71E" w14:textId="77777777" w:rsidR="00997116" w:rsidRDefault="00997116" w:rsidP="00997116">
            <w:pPr>
              <w:rPr>
                <w:sz w:val="28"/>
                <w:szCs w:val="28"/>
                <w:lang w:val="fr-FR"/>
              </w:rPr>
            </w:pPr>
            <w:r w:rsidRPr="000B0B9C">
              <w:rPr>
                <w:sz w:val="28"/>
                <w:szCs w:val="28"/>
                <w:lang w:val="fr-FR"/>
              </w:rPr>
              <w:t>D.</w:t>
            </w:r>
            <w:r w:rsidR="00BE6C6B">
              <w:rPr>
                <w:sz w:val="28"/>
                <w:szCs w:val="28"/>
                <w:lang w:val="fr-FR"/>
              </w:rPr>
              <w:t xml:space="preserve"> </w:t>
            </w:r>
            <w:r w:rsidRPr="000B0B9C">
              <w:rPr>
                <w:sz w:val="28"/>
                <w:szCs w:val="28"/>
                <w:lang w:val="fr-FR"/>
              </w:rPr>
              <w:t>Andi</w:t>
            </w:r>
          </w:p>
          <w:p w14:paraId="5520C1AD" w14:textId="77777777" w:rsidR="00997116" w:rsidRPr="000B0B9C" w:rsidRDefault="00997116" w:rsidP="00997116">
            <w:pPr>
              <w:rPr>
                <w:sz w:val="28"/>
                <w:szCs w:val="28"/>
                <w:lang w:val="fr-FR"/>
              </w:rPr>
            </w:pPr>
          </w:p>
          <w:p w14:paraId="64B2DAD8" w14:textId="77777777" w:rsidR="00997116" w:rsidRDefault="00997116" w:rsidP="00997116">
            <w:pPr>
              <w:rPr>
                <w:b/>
                <w:sz w:val="28"/>
                <w:szCs w:val="28"/>
                <w:lang w:val="fr-FR"/>
              </w:rPr>
            </w:pPr>
            <w:r w:rsidRPr="000B0B9C">
              <w:rPr>
                <w:b/>
                <w:sz w:val="28"/>
                <w:szCs w:val="28"/>
                <w:lang w:val="fr-FR"/>
              </w:rPr>
              <w:t>49. Šta je Kjoto Protokol?</w:t>
            </w:r>
          </w:p>
          <w:p w14:paraId="3C8277DF" w14:textId="77777777" w:rsidR="00BE6C6B" w:rsidRPr="000B0B9C" w:rsidRDefault="00BE6C6B" w:rsidP="00997116">
            <w:pPr>
              <w:rPr>
                <w:b/>
                <w:sz w:val="28"/>
                <w:szCs w:val="28"/>
                <w:lang w:val="fr-FR"/>
              </w:rPr>
            </w:pPr>
          </w:p>
          <w:p w14:paraId="743D72F6" w14:textId="77777777" w:rsidR="00997116" w:rsidRPr="000B0B9C" w:rsidRDefault="00997116" w:rsidP="00997116">
            <w:pPr>
              <w:rPr>
                <w:sz w:val="28"/>
                <w:szCs w:val="28"/>
                <w:lang w:val="fr-FR"/>
              </w:rPr>
            </w:pPr>
            <w:r w:rsidRPr="000B0B9C">
              <w:rPr>
                <w:sz w:val="28"/>
                <w:szCs w:val="28"/>
                <w:lang w:val="fr-FR"/>
              </w:rPr>
              <w:t>A.</w:t>
            </w:r>
            <w:r w:rsidR="00BE6C6B">
              <w:rPr>
                <w:sz w:val="28"/>
                <w:szCs w:val="28"/>
                <w:lang w:val="fr-FR"/>
              </w:rPr>
              <w:t xml:space="preserve"> </w:t>
            </w:r>
            <w:r w:rsidRPr="000B0B9C">
              <w:rPr>
                <w:sz w:val="28"/>
                <w:szCs w:val="28"/>
                <w:lang w:val="fr-FR"/>
              </w:rPr>
              <w:t>Protokol o odbrani države</w:t>
            </w:r>
          </w:p>
          <w:p w14:paraId="7470361C" w14:textId="77777777" w:rsidR="00997116" w:rsidRPr="000B0B9C" w:rsidRDefault="00997116" w:rsidP="00997116">
            <w:pPr>
              <w:rPr>
                <w:sz w:val="28"/>
                <w:szCs w:val="28"/>
                <w:lang w:val="fr-FR"/>
              </w:rPr>
            </w:pPr>
            <w:r w:rsidRPr="000B0B9C">
              <w:rPr>
                <w:sz w:val="28"/>
                <w:szCs w:val="28"/>
                <w:lang w:val="fr-FR"/>
              </w:rPr>
              <w:t>B.</w:t>
            </w:r>
            <w:r w:rsidR="00BE6C6B">
              <w:rPr>
                <w:sz w:val="28"/>
                <w:szCs w:val="28"/>
                <w:lang w:val="fr-FR"/>
              </w:rPr>
              <w:t xml:space="preserve"> </w:t>
            </w:r>
            <w:r w:rsidRPr="000B0B9C">
              <w:rPr>
                <w:sz w:val="28"/>
                <w:szCs w:val="28"/>
                <w:lang w:val="fr-FR"/>
              </w:rPr>
              <w:t>Protokol koji je dodatak Međunarodnom Sporazumu o klimatskim promenama</w:t>
            </w:r>
          </w:p>
          <w:p w14:paraId="0FD8BBFF" w14:textId="77777777" w:rsidR="00997116" w:rsidRPr="000B0B9C" w:rsidRDefault="00997116" w:rsidP="00997116">
            <w:pPr>
              <w:rPr>
                <w:sz w:val="28"/>
                <w:szCs w:val="28"/>
                <w:lang w:val="fr-FR"/>
              </w:rPr>
            </w:pPr>
            <w:r w:rsidRPr="000B0B9C">
              <w:rPr>
                <w:sz w:val="28"/>
                <w:szCs w:val="28"/>
                <w:lang w:val="fr-FR"/>
              </w:rPr>
              <w:t>C. Deo zakona</w:t>
            </w:r>
          </w:p>
          <w:p w14:paraId="08B0E7CD" w14:textId="77777777" w:rsidR="00997116" w:rsidRDefault="00997116" w:rsidP="00997116">
            <w:pPr>
              <w:rPr>
                <w:sz w:val="28"/>
                <w:szCs w:val="28"/>
                <w:lang w:val="fr-FR"/>
              </w:rPr>
            </w:pPr>
            <w:r w:rsidRPr="000B0B9C">
              <w:rPr>
                <w:sz w:val="28"/>
                <w:szCs w:val="28"/>
                <w:lang w:val="fr-FR"/>
              </w:rPr>
              <w:t>D. Protokol o poštovanju zaštićenih područja</w:t>
            </w:r>
          </w:p>
          <w:p w14:paraId="009488EA" w14:textId="77777777" w:rsidR="00F64512" w:rsidRPr="000B0B9C" w:rsidRDefault="00F64512" w:rsidP="00F64512">
            <w:pPr>
              <w:jc w:val="both"/>
              <w:rPr>
                <w:sz w:val="28"/>
                <w:szCs w:val="28"/>
                <w:u w:val="single"/>
                <w:lang w:val="fr-FR"/>
              </w:rPr>
            </w:pPr>
          </w:p>
          <w:p w14:paraId="5973F5D0" w14:textId="77777777" w:rsidR="00997116" w:rsidRDefault="00997116" w:rsidP="00997116">
            <w:pPr>
              <w:jc w:val="both"/>
              <w:rPr>
                <w:b/>
                <w:sz w:val="28"/>
                <w:szCs w:val="28"/>
                <w:lang w:val="fr-FR"/>
              </w:rPr>
            </w:pPr>
            <w:r w:rsidRPr="000B0B9C">
              <w:rPr>
                <w:b/>
                <w:sz w:val="28"/>
                <w:szCs w:val="28"/>
                <w:lang w:val="fr-FR"/>
              </w:rPr>
              <w:t>50.</w:t>
            </w:r>
            <w:r w:rsidR="00BE6C6B">
              <w:rPr>
                <w:b/>
                <w:sz w:val="28"/>
                <w:szCs w:val="28"/>
                <w:lang w:val="fr-FR"/>
              </w:rPr>
              <w:t xml:space="preserve"> </w:t>
            </w:r>
            <w:r w:rsidRPr="000B0B9C">
              <w:rPr>
                <w:b/>
                <w:sz w:val="28"/>
                <w:szCs w:val="28"/>
                <w:lang w:val="fr-FR"/>
              </w:rPr>
              <w:t>Koja država je ratifikovala Kjoto protokol krajem 2004. godine i time ga učinila međunarodnim pravom?</w:t>
            </w:r>
          </w:p>
          <w:p w14:paraId="50AA20ED" w14:textId="77777777" w:rsidR="00BE6C6B" w:rsidRPr="000B0B9C" w:rsidRDefault="00BE6C6B" w:rsidP="00997116">
            <w:pPr>
              <w:jc w:val="both"/>
              <w:rPr>
                <w:b/>
                <w:sz w:val="28"/>
                <w:szCs w:val="28"/>
                <w:lang w:val="fr-FR"/>
              </w:rPr>
            </w:pPr>
          </w:p>
          <w:p w14:paraId="29BE014F" w14:textId="77777777" w:rsidR="00997116" w:rsidRPr="000B0B9C" w:rsidRDefault="00997116" w:rsidP="00997116">
            <w:pPr>
              <w:rPr>
                <w:sz w:val="28"/>
                <w:szCs w:val="28"/>
                <w:lang w:val="fr-FR"/>
              </w:rPr>
            </w:pPr>
            <w:r w:rsidRPr="000B0B9C">
              <w:rPr>
                <w:sz w:val="28"/>
                <w:szCs w:val="28"/>
                <w:lang w:val="fr-FR"/>
              </w:rPr>
              <w:t>A.</w:t>
            </w:r>
            <w:r w:rsidR="00BE6C6B">
              <w:rPr>
                <w:sz w:val="28"/>
                <w:szCs w:val="28"/>
                <w:lang w:val="fr-FR"/>
              </w:rPr>
              <w:t xml:space="preserve"> </w:t>
            </w:r>
            <w:r w:rsidRPr="000B0B9C">
              <w:rPr>
                <w:sz w:val="28"/>
                <w:szCs w:val="28"/>
                <w:lang w:val="fr-FR"/>
              </w:rPr>
              <w:t>US</w:t>
            </w:r>
            <w:r w:rsidR="00DB1006">
              <w:rPr>
                <w:sz w:val="28"/>
                <w:szCs w:val="28"/>
                <w:lang w:val="fr-FR"/>
              </w:rPr>
              <w:t>A</w:t>
            </w:r>
          </w:p>
          <w:p w14:paraId="79450C09" w14:textId="77777777" w:rsidR="00997116" w:rsidRPr="000B0B9C" w:rsidRDefault="00997116" w:rsidP="00997116">
            <w:pPr>
              <w:rPr>
                <w:sz w:val="28"/>
                <w:szCs w:val="28"/>
                <w:lang w:val="fr-FR"/>
              </w:rPr>
            </w:pPr>
            <w:r w:rsidRPr="000B0B9C">
              <w:rPr>
                <w:sz w:val="28"/>
                <w:szCs w:val="28"/>
                <w:lang w:val="fr-FR"/>
              </w:rPr>
              <w:t>B.</w:t>
            </w:r>
            <w:r w:rsidR="00BE6C6B">
              <w:rPr>
                <w:sz w:val="28"/>
                <w:szCs w:val="28"/>
                <w:lang w:val="fr-FR"/>
              </w:rPr>
              <w:t xml:space="preserve"> </w:t>
            </w:r>
            <w:r w:rsidRPr="000B0B9C">
              <w:rPr>
                <w:sz w:val="28"/>
                <w:szCs w:val="28"/>
                <w:lang w:val="fr-FR"/>
              </w:rPr>
              <w:t>Rusija</w:t>
            </w:r>
          </w:p>
          <w:p w14:paraId="68EBBB64" w14:textId="77777777" w:rsidR="00997116" w:rsidRPr="000B0B9C" w:rsidRDefault="00997116" w:rsidP="00997116">
            <w:pPr>
              <w:rPr>
                <w:sz w:val="28"/>
                <w:szCs w:val="28"/>
                <w:lang w:val="fr-FR"/>
              </w:rPr>
            </w:pPr>
            <w:r w:rsidRPr="000B0B9C">
              <w:rPr>
                <w:sz w:val="28"/>
                <w:szCs w:val="28"/>
                <w:lang w:val="fr-FR"/>
              </w:rPr>
              <w:t>C.</w:t>
            </w:r>
            <w:r w:rsidR="00BE6C6B">
              <w:rPr>
                <w:sz w:val="28"/>
                <w:szCs w:val="28"/>
                <w:lang w:val="fr-FR"/>
              </w:rPr>
              <w:t xml:space="preserve"> </w:t>
            </w:r>
            <w:r w:rsidRPr="000B0B9C">
              <w:rPr>
                <w:sz w:val="28"/>
                <w:szCs w:val="28"/>
                <w:lang w:val="fr-FR"/>
              </w:rPr>
              <w:t>Japan</w:t>
            </w:r>
          </w:p>
          <w:p w14:paraId="3680CA90" w14:textId="28EB852A" w:rsidR="00997116" w:rsidRDefault="00997116" w:rsidP="00997116">
            <w:pPr>
              <w:rPr>
                <w:sz w:val="28"/>
                <w:szCs w:val="28"/>
                <w:lang w:val="fr-FR"/>
              </w:rPr>
            </w:pPr>
            <w:r w:rsidRPr="000B0B9C">
              <w:rPr>
                <w:sz w:val="28"/>
                <w:szCs w:val="28"/>
                <w:lang w:val="fr-FR"/>
              </w:rPr>
              <w:t>D.</w:t>
            </w:r>
            <w:r w:rsidR="00BE6C6B">
              <w:rPr>
                <w:sz w:val="28"/>
                <w:szCs w:val="28"/>
                <w:lang w:val="fr-FR"/>
              </w:rPr>
              <w:t xml:space="preserve"> </w:t>
            </w:r>
            <w:r w:rsidRPr="000B0B9C">
              <w:rPr>
                <w:sz w:val="28"/>
                <w:szCs w:val="28"/>
                <w:lang w:val="fr-FR"/>
              </w:rPr>
              <w:t>Francuska</w:t>
            </w:r>
          </w:p>
          <w:p w14:paraId="6E605EB7" w14:textId="021E971C" w:rsidR="00170949" w:rsidRDefault="00170949" w:rsidP="00997116">
            <w:pPr>
              <w:rPr>
                <w:sz w:val="28"/>
                <w:szCs w:val="28"/>
                <w:lang w:val="fr-FR"/>
              </w:rPr>
            </w:pPr>
          </w:p>
          <w:p w14:paraId="6A97ADC3" w14:textId="57F21291" w:rsidR="00170949" w:rsidRDefault="00170949" w:rsidP="00997116">
            <w:pPr>
              <w:rPr>
                <w:sz w:val="28"/>
                <w:szCs w:val="28"/>
                <w:lang w:val="fr-FR"/>
              </w:rPr>
            </w:pPr>
          </w:p>
          <w:p w14:paraId="7CBF37C3" w14:textId="4ECB340B" w:rsidR="00170949" w:rsidRDefault="00170949" w:rsidP="00997116">
            <w:pPr>
              <w:rPr>
                <w:sz w:val="28"/>
                <w:szCs w:val="28"/>
                <w:lang w:val="fr-FR"/>
              </w:rPr>
            </w:pPr>
          </w:p>
          <w:p w14:paraId="64985BBE" w14:textId="44046862" w:rsidR="00170949" w:rsidRDefault="00170949" w:rsidP="00997116">
            <w:pPr>
              <w:rPr>
                <w:sz w:val="28"/>
                <w:szCs w:val="28"/>
                <w:lang w:val="fr-FR"/>
              </w:rPr>
            </w:pPr>
          </w:p>
          <w:p w14:paraId="782541B4" w14:textId="77777777" w:rsidR="00170949" w:rsidRDefault="00170949" w:rsidP="00997116">
            <w:pPr>
              <w:rPr>
                <w:sz w:val="28"/>
                <w:szCs w:val="28"/>
                <w:lang w:val="fr-FR"/>
              </w:rPr>
            </w:pPr>
          </w:p>
          <w:p w14:paraId="74A23C09" w14:textId="77777777" w:rsidR="00997116" w:rsidRPr="000B0B9C" w:rsidRDefault="00997116" w:rsidP="00997116">
            <w:pPr>
              <w:jc w:val="both"/>
              <w:rPr>
                <w:sz w:val="28"/>
                <w:szCs w:val="28"/>
                <w:lang w:val="fr-FR"/>
              </w:rPr>
            </w:pPr>
          </w:p>
          <w:p w14:paraId="0EE62660" w14:textId="4F714329" w:rsidR="00997116" w:rsidRDefault="00997116" w:rsidP="00096F9A">
            <w:pPr>
              <w:rPr>
                <w:b/>
                <w:sz w:val="28"/>
                <w:szCs w:val="28"/>
                <w:lang w:val="fr-FR"/>
              </w:rPr>
            </w:pPr>
            <w:r w:rsidRPr="000B0B9C">
              <w:rPr>
                <w:b/>
                <w:sz w:val="28"/>
                <w:szCs w:val="28"/>
                <w:lang w:val="fr-FR"/>
              </w:rPr>
              <w:t>51. Prirodni proces zagrevanja atm</w:t>
            </w:r>
            <w:r w:rsidR="00794DDE">
              <w:rPr>
                <w:b/>
                <w:sz w:val="28"/>
                <w:szCs w:val="28"/>
                <w:lang w:val="fr-FR"/>
              </w:rPr>
              <w:t>osfere kroz hvatanje ponovo izru</w:t>
            </w:r>
            <w:r w:rsidRPr="000B0B9C">
              <w:rPr>
                <w:b/>
                <w:sz w:val="28"/>
                <w:szCs w:val="28"/>
                <w:lang w:val="fr-FR"/>
              </w:rPr>
              <w:t>čenog infracrvenog zračenja poznat je kao</w:t>
            </w:r>
            <w:r w:rsidR="00DB1006">
              <w:rPr>
                <w:b/>
                <w:sz w:val="28"/>
                <w:szCs w:val="28"/>
                <w:lang w:val="fr-FR"/>
              </w:rPr>
              <w:t> :</w:t>
            </w:r>
          </w:p>
          <w:p w14:paraId="2E5AE327" w14:textId="77777777" w:rsidR="00DB1006" w:rsidRPr="000B0B9C" w:rsidRDefault="00DB1006" w:rsidP="00997116">
            <w:pPr>
              <w:jc w:val="both"/>
              <w:rPr>
                <w:b/>
                <w:sz w:val="28"/>
                <w:szCs w:val="28"/>
                <w:lang w:val="fr-FR"/>
              </w:rPr>
            </w:pPr>
          </w:p>
          <w:p w14:paraId="6FC9246F" w14:textId="77777777" w:rsidR="00997116" w:rsidRPr="000B0B9C" w:rsidRDefault="00997116" w:rsidP="00997116">
            <w:pPr>
              <w:rPr>
                <w:sz w:val="28"/>
                <w:szCs w:val="28"/>
                <w:lang w:val="de-AT"/>
              </w:rPr>
            </w:pPr>
            <w:r w:rsidRPr="000B0B9C">
              <w:rPr>
                <w:sz w:val="28"/>
                <w:szCs w:val="28"/>
                <w:lang w:val="de-AT"/>
              </w:rPr>
              <w:t>A. Efekat staklene bašte</w:t>
            </w:r>
          </w:p>
          <w:p w14:paraId="1287AB4A" w14:textId="77777777" w:rsidR="00997116" w:rsidRPr="000B0B9C" w:rsidRDefault="00997116" w:rsidP="00997116">
            <w:pPr>
              <w:rPr>
                <w:sz w:val="28"/>
                <w:szCs w:val="28"/>
                <w:lang w:val="de-AT"/>
              </w:rPr>
            </w:pPr>
            <w:r w:rsidRPr="000B0B9C">
              <w:rPr>
                <w:sz w:val="28"/>
                <w:szCs w:val="28"/>
                <w:lang w:val="de-AT"/>
              </w:rPr>
              <w:t>B. Termička inverzija</w:t>
            </w:r>
          </w:p>
          <w:p w14:paraId="79C2FE2F" w14:textId="77777777" w:rsidR="00997116" w:rsidRPr="000B0B9C" w:rsidRDefault="00997116" w:rsidP="00997116">
            <w:pPr>
              <w:rPr>
                <w:sz w:val="28"/>
                <w:szCs w:val="28"/>
                <w:lang w:val="fr-FR"/>
              </w:rPr>
            </w:pPr>
            <w:r w:rsidRPr="000B0B9C">
              <w:rPr>
                <w:sz w:val="28"/>
                <w:szCs w:val="28"/>
                <w:lang w:val="fr-FR"/>
              </w:rPr>
              <w:t>C. Solarno grejanje</w:t>
            </w:r>
          </w:p>
          <w:p w14:paraId="489E5C24" w14:textId="77777777" w:rsidR="00997116" w:rsidRDefault="00997116" w:rsidP="00997116">
            <w:pPr>
              <w:rPr>
                <w:sz w:val="28"/>
                <w:szCs w:val="28"/>
                <w:lang w:val="fr-FR"/>
              </w:rPr>
            </w:pPr>
            <w:r w:rsidRPr="000B0B9C">
              <w:rPr>
                <w:sz w:val="28"/>
                <w:szCs w:val="28"/>
                <w:lang w:val="fr-FR"/>
              </w:rPr>
              <w:t>D. Globalno zagrevanje</w:t>
            </w:r>
          </w:p>
          <w:p w14:paraId="2082B78A" w14:textId="77777777" w:rsidR="00997116" w:rsidRPr="000B0B9C" w:rsidRDefault="00997116" w:rsidP="00997116">
            <w:pPr>
              <w:rPr>
                <w:sz w:val="28"/>
                <w:szCs w:val="28"/>
                <w:lang w:val="fr-FR"/>
              </w:rPr>
            </w:pPr>
          </w:p>
          <w:p w14:paraId="51C7F6E8" w14:textId="77777777" w:rsidR="00997116" w:rsidRDefault="00997116" w:rsidP="000306E2">
            <w:pPr>
              <w:jc w:val="both"/>
              <w:rPr>
                <w:b/>
                <w:sz w:val="28"/>
                <w:szCs w:val="28"/>
                <w:lang w:val="fr-FR"/>
              </w:rPr>
            </w:pPr>
            <w:r w:rsidRPr="000B0B9C">
              <w:rPr>
                <w:b/>
                <w:sz w:val="28"/>
                <w:szCs w:val="28"/>
                <w:lang w:val="fr-FR"/>
              </w:rPr>
              <w:t>52. Koje od sledećih vrsta drveća se mogu naći u šumama umerenog pojasa?</w:t>
            </w:r>
          </w:p>
          <w:p w14:paraId="7F5810F2" w14:textId="77777777" w:rsidR="000306E2" w:rsidRPr="000B0B9C" w:rsidRDefault="000306E2" w:rsidP="000306E2">
            <w:pPr>
              <w:jc w:val="both"/>
              <w:rPr>
                <w:b/>
                <w:sz w:val="28"/>
                <w:szCs w:val="28"/>
                <w:lang w:val="fr-FR"/>
              </w:rPr>
            </w:pPr>
          </w:p>
          <w:p w14:paraId="708F1EFA" w14:textId="77777777" w:rsidR="00997116" w:rsidRPr="000B0B9C" w:rsidRDefault="00997116" w:rsidP="00997116">
            <w:pPr>
              <w:rPr>
                <w:sz w:val="28"/>
                <w:szCs w:val="28"/>
                <w:lang w:val="fr-FR"/>
              </w:rPr>
            </w:pPr>
            <w:r w:rsidRPr="000B0B9C">
              <w:rPr>
                <w:sz w:val="28"/>
                <w:szCs w:val="28"/>
                <w:lang w:val="fr-FR"/>
              </w:rPr>
              <w:t>A.</w:t>
            </w:r>
            <w:r w:rsidR="000306E2">
              <w:rPr>
                <w:sz w:val="28"/>
                <w:szCs w:val="28"/>
                <w:lang w:val="fr-FR"/>
              </w:rPr>
              <w:t xml:space="preserve"> </w:t>
            </w:r>
            <w:r w:rsidRPr="000B0B9C">
              <w:rPr>
                <w:sz w:val="28"/>
                <w:szCs w:val="28"/>
                <w:lang w:val="fr-FR"/>
              </w:rPr>
              <w:t>Bor</w:t>
            </w:r>
          </w:p>
          <w:p w14:paraId="3DA461D2" w14:textId="77777777" w:rsidR="00997116" w:rsidRPr="000B0B9C" w:rsidRDefault="00997116" w:rsidP="00997116">
            <w:pPr>
              <w:rPr>
                <w:sz w:val="28"/>
                <w:szCs w:val="28"/>
                <w:lang w:val="fr-FR"/>
              </w:rPr>
            </w:pPr>
            <w:r w:rsidRPr="000B0B9C">
              <w:rPr>
                <w:sz w:val="28"/>
                <w:szCs w:val="28"/>
                <w:lang w:val="fr-FR"/>
              </w:rPr>
              <w:t>B.</w:t>
            </w:r>
            <w:r w:rsidR="000306E2">
              <w:rPr>
                <w:sz w:val="28"/>
                <w:szCs w:val="28"/>
                <w:lang w:val="fr-FR"/>
              </w:rPr>
              <w:t xml:space="preserve"> </w:t>
            </w:r>
            <w:r w:rsidRPr="000B0B9C">
              <w:rPr>
                <w:sz w:val="28"/>
                <w:szCs w:val="28"/>
                <w:lang w:val="fr-FR"/>
              </w:rPr>
              <w:t>Omorika</w:t>
            </w:r>
          </w:p>
          <w:p w14:paraId="664978A6" w14:textId="77777777" w:rsidR="00997116" w:rsidRPr="000B0B9C" w:rsidRDefault="00997116" w:rsidP="00997116">
            <w:pPr>
              <w:rPr>
                <w:sz w:val="28"/>
                <w:szCs w:val="28"/>
                <w:lang w:val="fr-FR"/>
              </w:rPr>
            </w:pPr>
            <w:r w:rsidRPr="000B0B9C">
              <w:rPr>
                <w:sz w:val="28"/>
                <w:szCs w:val="28"/>
                <w:lang w:val="fr-FR"/>
              </w:rPr>
              <w:t>C.</w:t>
            </w:r>
            <w:r w:rsidR="000306E2">
              <w:rPr>
                <w:sz w:val="28"/>
                <w:szCs w:val="28"/>
                <w:lang w:val="fr-FR"/>
              </w:rPr>
              <w:t xml:space="preserve"> </w:t>
            </w:r>
            <w:r w:rsidRPr="000B0B9C">
              <w:rPr>
                <w:sz w:val="28"/>
                <w:szCs w:val="28"/>
                <w:lang w:val="fr-FR"/>
              </w:rPr>
              <w:t>Sekvoja</w:t>
            </w:r>
          </w:p>
          <w:p w14:paraId="2BA65D76" w14:textId="77777777" w:rsidR="00997116" w:rsidRDefault="00997116" w:rsidP="00997116">
            <w:pPr>
              <w:rPr>
                <w:sz w:val="28"/>
                <w:szCs w:val="28"/>
              </w:rPr>
            </w:pPr>
            <w:r w:rsidRPr="000B0B9C">
              <w:rPr>
                <w:sz w:val="28"/>
                <w:szCs w:val="28"/>
              </w:rPr>
              <w:t>D.</w:t>
            </w:r>
            <w:r w:rsidR="000306E2">
              <w:rPr>
                <w:sz w:val="28"/>
                <w:szCs w:val="28"/>
              </w:rPr>
              <w:t xml:space="preserve"> </w:t>
            </w:r>
            <w:r w:rsidRPr="000B0B9C">
              <w:rPr>
                <w:sz w:val="28"/>
                <w:szCs w:val="28"/>
              </w:rPr>
              <w:t>Sve navedeno</w:t>
            </w:r>
          </w:p>
          <w:p w14:paraId="031C0CF2" w14:textId="77777777" w:rsidR="00997116" w:rsidRPr="000B0B9C" w:rsidRDefault="00997116" w:rsidP="00997116">
            <w:pPr>
              <w:rPr>
                <w:sz w:val="28"/>
                <w:szCs w:val="28"/>
              </w:rPr>
            </w:pPr>
          </w:p>
          <w:p w14:paraId="66294AB2" w14:textId="77777777" w:rsidR="00997116" w:rsidRDefault="00997116" w:rsidP="000306E2">
            <w:pPr>
              <w:jc w:val="both"/>
              <w:rPr>
                <w:b/>
                <w:sz w:val="28"/>
                <w:szCs w:val="28"/>
                <w:lang w:val="de-AT"/>
              </w:rPr>
            </w:pPr>
            <w:r w:rsidRPr="000B0B9C">
              <w:rPr>
                <w:b/>
                <w:sz w:val="28"/>
                <w:szCs w:val="28"/>
                <w:lang w:val="de-AT"/>
              </w:rPr>
              <w:t>53.</w:t>
            </w:r>
            <w:r w:rsidR="000306E2">
              <w:rPr>
                <w:b/>
                <w:sz w:val="28"/>
                <w:szCs w:val="28"/>
                <w:lang w:val="de-AT"/>
              </w:rPr>
              <w:t xml:space="preserve"> </w:t>
            </w:r>
            <w:r w:rsidRPr="000B0B9C">
              <w:rPr>
                <w:b/>
                <w:sz w:val="28"/>
                <w:szCs w:val="28"/>
                <w:lang w:val="de-AT"/>
              </w:rPr>
              <w:t>U kom tipu bioregiona je najverovatnije da će se desiti dezertifikacija?</w:t>
            </w:r>
          </w:p>
          <w:p w14:paraId="59238401" w14:textId="77777777" w:rsidR="000306E2" w:rsidRPr="000B0B9C" w:rsidRDefault="000306E2" w:rsidP="000306E2">
            <w:pPr>
              <w:jc w:val="both"/>
              <w:rPr>
                <w:b/>
                <w:sz w:val="28"/>
                <w:szCs w:val="28"/>
                <w:lang w:val="de-AT"/>
              </w:rPr>
            </w:pPr>
          </w:p>
          <w:p w14:paraId="428BF613" w14:textId="77777777" w:rsidR="00997116" w:rsidRPr="000B0B9C" w:rsidRDefault="00997116" w:rsidP="00997116">
            <w:pPr>
              <w:rPr>
                <w:sz w:val="28"/>
                <w:szCs w:val="28"/>
                <w:lang w:val="de-AT"/>
              </w:rPr>
            </w:pPr>
            <w:r w:rsidRPr="000B0B9C">
              <w:rPr>
                <w:sz w:val="28"/>
                <w:szCs w:val="28"/>
                <w:lang w:val="de-AT"/>
              </w:rPr>
              <w:t>A. Tropske šume</w:t>
            </w:r>
          </w:p>
          <w:p w14:paraId="0E6C1D55" w14:textId="77777777" w:rsidR="00997116" w:rsidRPr="000B0B9C" w:rsidRDefault="00997116" w:rsidP="00997116">
            <w:pPr>
              <w:rPr>
                <w:sz w:val="28"/>
                <w:szCs w:val="28"/>
                <w:lang w:val="de-AT"/>
              </w:rPr>
            </w:pPr>
            <w:r w:rsidRPr="000B0B9C">
              <w:rPr>
                <w:sz w:val="28"/>
                <w:szCs w:val="28"/>
                <w:lang w:val="de-AT"/>
              </w:rPr>
              <w:t>B. Umerene šume</w:t>
            </w:r>
          </w:p>
          <w:p w14:paraId="64AE04F7" w14:textId="77777777" w:rsidR="00997116" w:rsidRPr="000B0B9C" w:rsidRDefault="00997116" w:rsidP="00997116">
            <w:pPr>
              <w:rPr>
                <w:sz w:val="28"/>
                <w:szCs w:val="28"/>
                <w:lang w:val="de-AT"/>
              </w:rPr>
            </w:pPr>
            <w:r w:rsidRPr="000B0B9C">
              <w:rPr>
                <w:sz w:val="28"/>
                <w:szCs w:val="28"/>
                <w:lang w:val="de-AT"/>
              </w:rPr>
              <w:t>C.</w:t>
            </w:r>
            <w:r w:rsidR="000306E2">
              <w:rPr>
                <w:sz w:val="28"/>
                <w:szCs w:val="28"/>
                <w:lang w:val="de-AT"/>
              </w:rPr>
              <w:t xml:space="preserve"> </w:t>
            </w:r>
            <w:r w:rsidRPr="000B0B9C">
              <w:rPr>
                <w:sz w:val="28"/>
                <w:szCs w:val="28"/>
                <w:lang w:val="de-AT"/>
              </w:rPr>
              <w:t>Četinarske šume</w:t>
            </w:r>
          </w:p>
          <w:p w14:paraId="030175B0" w14:textId="77777777" w:rsidR="00997116" w:rsidRDefault="00997116" w:rsidP="00997116">
            <w:pPr>
              <w:rPr>
                <w:sz w:val="28"/>
                <w:szCs w:val="28"/>
                <w:lang w:val="de-AT"/>
              </w:rPr>
            </w:pPr>
            <w:r w:rsidRPr="000B0B9C">
              <w:rPr>
                <w:sz w:val="28"/>
                <w:szCs w:val="28"/>
                <w:lang w:val="de-AT"/>
              </w:rPr>
              <w:t>D. Travnate površine</w:t>
            </w:r>
          </w:p>
          <w:p w14:paraId="6A0CA160" w14:textId="77777777" w:rsidR="000306E2" w:rsidRPr="000B0B9C" w:rsidRDefault="000306E2" w:rsidP="00997116">
            <w:pPr>
              <w:rPr>
                <w:sz w:val="28"/>
                <w:szCs w:val="28"/>
                <w:lang w:val="de-AT"/>
              </w:rPr>
            </w:pPr>
          </w:p>
          <w:p w14:paraId="75626469" w14:textId="77777777" w:rsidR="00997116" w:rsidRDefault="00997116" w:rsidP="000306E2">
            <w:pPr>
              <w:jc w:val="both"/>
              <w:rPr>
                <w:b/>
                <w:sz w:val="28"/>
                <w:szCs w:val="28"/>
                <w:lang w:val="de-AT"/>
              </w:rPr>
            </w:pPr>
            <w:r w:rsidRPr="000B0B9C">
              <w:rPr>
                <w:b/>
                <w:sz w:val="28"/>
                <w:szCs w:val="28"/>
                <w:lang w:val="de-AT"/>
              </w:rPr>
              <w:t>54.</w:t>
            </w:r>
            <w:r w:rsidR="000306E2">
              <w:rPr>
                <w:b/>
                <w:sz w:val="28"/>
                <w:szCs w:val="28"/>
                <w:lang w:val="de-AT"/>
              </w:rPr>
              <w:t xml:space="preserve"> </w:t>
            </w:r>
            <w:r w:rsidRPr="000B0B9C">
              <w:rPr>
                <w:b/>
                <w:sz w:val="28"/>
                <w:szCs w:val="28"/>
                <w:lang w:val="de-AT"/>
              </w:rPr>
              <w:t>Oko Severnog pola Zemlje, sitne električno naelektrisane čestice visoko u atmosferi reaguju sa sunčevim zracima da bi stvorile prelepe prizore svetlosti, koji se naziva:</w:t>
            </w:r>
          </w:p>
          <w:p w14:paraId="5AB310DF" w14:textId="77777777" w:rsidR="000306E2" w:rsidRPr="000B0B9C" w:rsidRDefault="000306E2" w:rsidP="000306E2">
            <w:pPr>
              <w:jc w:val="both"/>
              <w:rPr>
                <w:sz w:val="28"/>
                <w:szCs w:val="28"/>
                <w:lang w:val="de-AT"/>
              </w:rPr>
            </w:pPr>
          </w:p>
          <w:p w14:paraId="229B1740" w14:textId="77777777" w:rsidR="00997116" w:rsidRPr="000B0B9C" w:rsidRDefault="00997116" w:rsidP="000306E2">
            <w:pPr>
              <w:jc w:val="both"/>
              <w:rPr>
                <w:sz w:val="28"/>
                <w:szCs w:val="28"/>
              </w:rPr>
            </w:pPr>
            <w:r w:rsidRPr="000B0B9C">
              <w:rPr>
                <w:sz w:val="28"/>
                <w:szCs w:val="28"/>
              </w:rPr>
              <w:t>A.</w:t>
            </w:r>
            <w:r w:rsidR="000306E2">
              <w:rPr>
                <w:sz w:val="28"/>
                <w:szCs w:val="28"/>
              </w:rPr>
              <w:t xml:space="preserve"> </w:t>
            </w:r>
            <w:r w:rsidRPr="000B0B9C">
              <w:rPr>
                <w:sz w:val="28"/>
                <w:szCs w:val="28"/>
              </w:rPr>
              <w:t>Aurora Borealis</w:t>
            </w:r>
          </w:p>
          <w:p w14:paraId="32D7BCBB" w14:textId="77777777" w:rsidR="00997116" w:rsidRPr="000B0B9C" w:rsidRDefault="00997116" w:rsidP="00997116">
            <w:pPr>
              <w:rPr>
                <w:sz w:val="28"/>
                <w:szCs w:val="28"/>
              </w:rPr>
            </w:pPr>
            <w:r w:rsidRPr="000B0B9C">
              <w:rPr>
                <w:sz w:val="28"/>
                <w:szCs w:val="28"/>
              </w:rPr>
              <w:t>B.</w:t>
            </w:r>
            <w:r w:rsidR="000306E2">
              <w:rPr>
                <w:sz w:val="28"/>
                <w:szCs w:val="28"/>
              </w:rPr>
              <w:t xml:space="preserve"> </w:t>
            </w:r>
            <w:r w:rsidRPr="000B0B9C">
              <w:rPr>
                <w:sz w:val="28"/>
                <w:szCs w:val="28"/>
              </w:rPr>
              <w:t>Aurora Australis</w:t>
            </w:r>
          </w:p>
          <w:p w14:paraId="19701A8B" w14:textId="77777777" w:rsidR="00997116" w:rsidRPr="000B0B9C" w:rsidRDefault="00997116" w:rsidP="00997116">
            <w:pPr>
              <w:rPr>
                <w:sz w:val="28"/>
                <w:szCs w:val="28"/>
              </w:rPr>
            </w:pPr>
            <w:r w:rsidRPr="000B0B9C">
              <w:rPr>
                <w:sz w:val="28"/>
                <w:szCs w:val="28"/>
              </w:rPr>
              <w:t>C.</w:t>
            </w:r>
            <w:r w:rsidR="000306E2">
              <w:rPr>
                <w:sz w:val="28"/>
                <w:szCs w:val="28"/>
              </w:rPr>
              <w:t xml:space="preserve"> </w:t>
            </w:r>
            <w:r w:rsidRPr="000B0B9C">
              <w:rPr>
                <w:sz w:val="28"/>
                <w:szCs w:val="28"/>
              </w:rPr>
              <w:t>Aurora Solaris</w:t>
            </w:r>
          </w:p>
          <w:p w14:paraId="7CB6FA58" w14:textId="77777777" w:rsidR="00997116" w:rsidRDefault="00997116" w:rsidP="00997116">
            <w:pPr>
              <w:rPr>
                <w:sz w:val="28"/>
                <w:szCs w:val="28"/>
              </w:rPr>
            </w:pPr>
            <w:r w:rsidRPr="000B0B9C">
              <w:rPr>
                <w:sz w:val="28"/>
                <w:szCs w:val="28"/>
              </w:rPr>
              <w:t>D. Ništa od navedenog</w:t>
            </w:r>
          </w:p>
          <w:p w14:paraId="7DC61658" w14:textId="77777777" w:rsidR="00997116" w:rsidRPr="000B0B9C" w:rsidRDefault="00997116" w:rsidP="00997116">
            <w:pPr>
              <w:rPr>
                <w:sz w:val="28"/>
                <w:szCs w:val="28"/>
              </w:rPr>
            </w:pPr>
          </w:p>
          <w:p w14:paraId="335430B8" w14:textId="77777777" w:rsidR="00997116" w:rsidRDefault="00997116" w:rsidP="00997116">
            <w:pPr>
              <w:rPr>
                <w:b/>
                <w:sz w:val="28"/>
                <w:szCs w:val="28"/>
              </w:rPr>
            </w:pPr>
            <w:r w:rsidRPr="000B0B9C">
              <w:rPr>
                <w:b/>
                <w:sz w:val="28"/>
                <w:szCs w:val="28"/>
              </w:rPr>
              <w:t>55.</w:t>
            </w:r>
            <w:r w:rsidR="00DB1006">
              <w:rPr>
                <w:b/>
                <w:sz w:val="28"/>
                <w:szCs w:val="28"/>
              </w:rPr>
              <w:t xml:space="preserve"> </w:t>
            </w:r>
            <w:r w:rsidRPr="000B0B9C">
              <w:rPr>
                <w:b/>
                <w:sz w:val="28"/>
                <w:szCs w:val="28"/>
              </w:rPr>
              <w:t>PVC je veoma toksičan oblik plastike. Šta označava PVC?</w:t>
            </w:r>
          </w:p>
          <w:p w14:paraId="3FDDDB56" w14:textId="77777777" w:rsidR="000306E2" w:rsidRPr="000B0B9C" w:rsidRDefault="000306E2" w:rsidP="00997116">
            <w:pPr>
              <w:rPr>
                <w:b/>
                <w:sz w:val="28"/>
                <w:szCs w:val="28"/>
              </w:rPr>
            </w:pPr>
          </w:p>
          <w:p w14:paraId="3D343993" w14:textId="77777777" w:rsidR="00997116" w:rsidRPr="000B0B9C" w:rsidRDefault="00997116" w:rsidP="00997116">
            <w:pPr>
              <w:rPr>
                <w:sz w:val="28"/>
                <w:szCs w:val="28"/>
              </w:rPr>
            </w:pPr>
            <w:r w:rsidRPr="000B0B9C">
              <w:rPr>
                <w:sz w:val="28"/>
                <w:szCs w:val="28"/>
              </w:rPr>
              <w:t>A. Plastična vinilna jedinjenja</w:t>
            </w:r>
          </w:p>
          <w:p w14:paraId="1791933F" w14:textId="77777777" w:rsidR="00997116" w:rsidRPr="000B0B9C" w:rsidRDefault="00997116" w:rsidP="00997116">
            <w:pPr>
              <w:rPr>
                <w:sz w:val="28"/>
                <w:szCs w:val="28"/>
              </w:rPr>
            </w:pPr>
            <w:r w:rsidRPr="000B0B9C">
              <w:rPr>
                <w:sz w:val="28"/>
                <w:szCs w:val="28"/>
              </w:rPr>
              <w:t>B. Polimer vinil</w:t>
            </w:r>
          </w:p>
          <w:p w14:paraId="46CA9F5E" w14:textId="77777777" w:rsidR="00997116" w:rsidRPr="000B0B9C" w:rsidRDefault="00997116" w:rsidP="00997116">
            <w:pPr>
              <w:rPr>
                <w:sz w:val="28"/>
                <w:szCs w:val="28"/>
              </w:rPr>
            </w:pPr>
            <w:r w:rsidRPr="000B0B9C">
              <w:rPr>
                <w:sz w:val="28"/>
                <w:szCs w:val="28"/>
              </w:rPr>
              <w:t>C.</w:t>
            </w:r>
            <w:r w:rsidR="000306E2">
              <w:rPr>
                <w:sz w:val="28"/>
                <w:szCs w:val="28"/>
              </w:rPr>
              <w:t xml:space="preserve"> </w:t>
            </w:r>
            <w:r w:rsidRPr="000B0B9C">
              <w:rPr>
                <w:sz w:val="28"/>
                <w:szCs w:val="28"/>
              </w:rPr>
              <w:t>Polivinilhlorid</w:t>
            </w:r>
          </w:p>
          <w:p w14:paraId="6650BDED" w14:textId="77777777" w:rsidR="00997116" w:rsidRDefault="00997116" w:rsidP="00997116">
            <w:pPr>
              <w:rPr>
                <w:sz w:val="28"/>
                <w:szCs w:val="28"/>
              </w:rPr>
            </w:pPr>
            <w:r w:rsidRPr="000B0B9C">
              <w:rPr>
                <w:sz w:val="28"/>
                <w:szCs w:val="28"/>
              </w:rPr>
              <w:t>D.</w:t>
            </w:r>
            <w:r w:rsidR="000306E2">
              <w:rPr>
                <w:sz w:val="28"/>
                <w:szCs w:val="28"/>
              </w:rPr>
              <w:t xml:space="preserve"> </w:t>
            </w:r>
            <w:r w:rsidRPr="000B0B9C">
              <w:rPr>
                <w:sz w:val="28"/>
                <w:szCs w:val="28"/>
              </w:rPr>
              <w:t>Polivinil kamfor</w:t>
            </w:r>
          </w:p>
          <w:p w14:paraId="08CB9D92" w14:textId="485688E2" w:rsidR="00997116" w:rsidRDefault="00997116" w:rsidP="00997116">
            <w:pPr>
              <w:rPr>
                <w:sz w:val="28"/>
                <w:szCs w:val="28"/>
              </w:rPr>
            </w:pPr>
          </w:p>
          <w:p w14:paraId="3ACE0E8F" w14:textId="0E11503B" w:rsidR="00170949" w:rsidRDefault="00170949" w:rsidP="00997116">
            <w:pPr>
              <w:rPr>
                <w:sz w:val="28"/>
                <w:szCs w:val="28"/>
              </w:rPr>
            </w:pPr>
          </w:p>
          <w:p w14:paraId="493F9776" w14:textId="27A27444" w:rsidR="00170949" w:rsidRDefault="00170949" w:rsidP="00997116">
            <w:pPr>
              <w:rPr>
                <w:sz w:val="28"/>
                <w:szCs w:val="28"/>
              </w:rPr>
            </w:pPr>
          </w:p>
          <w:p w14:paraId="1E532BD9" w14:textId="77777777" w:rsidR="00170949" w:rsidRPr="000B0B9C" w:rsidRDefault="00170949" w:rsidP="00997116">
            <w:pPr>
              <w:rPr>
                <w:sz w:val="28"/>
                <w:szCs w:val="28"/>
              </w:rPr>
            </w:pPr>
          </w:p>
          <w:p w14:paraId="0668A982" w14:textId="77777777" w:rsidR="00997116" w:rsidRDefault="00997116" w:rsidP="00997116">
            <w:pPr>
              <w:jc w:val="both"/>
              <w:rPr>
                <w:b/>
                <w:sz w:val="28"/>
                <w:szCs w:val="28"/>
              </w:rPr>
            </w:pPr>
            <w:r w:rsidRPr="000B0B9C">
              <w:rPr>
                <w:b/>
                <w:sz w:val="28"/>
                <w:szCs w:val="28"/>
              </w:rPr>
              <w:t>56. Koji od sledećih materijala se može dobiti od reciklaže limenki bezalkoholnih pića?</w:t>
            </w:r>
          </w:p>
          <w:p w14:paraId="783B8DEE" w14:textId="77777777" w:rsidR="000306E2" w:rsidRPr="000B0B9C" w:rsidRDefault="000306E2" w:rsidP="00997116">
            <w:pPr>
              <w:jc w:val="both"/>
              <w:rPr>
                <w:b/>
                <w:sz w:val="28"/>
                <w:szCs w:val="28"/>
              </w:rPr>
            </w:pPr>
          </w:p>
          <w:p w14:paraId="1FC0DC06" w14:textId="77777777" w:rsidR="00997116" w:rsidRPr="000B0B9C" w:rsidRDefault="00997116" w:rsidP="00997116">
            <w:pPr>
              <w:rPr>
                <w:sz w:val="28"/>
                <w:szCs w:val="28"/>
                <w:lang w:val="de-AT"/>
              </w:rPr>
            </w:pPr>
            <w:r w:rsidRPr="000B0B9C">
              <w:rPr>
                <w:sz w:val="28"/>
                <w:szCs w:val="28"/>
                <w:lang w:val="de-AT"/>
              </w:rPr>
              <w:t>A.</w:t>
            </w:r>
            <w:r w:rsidR="000306E2">
              <w:rPr>
                <w:sz w:val="28"/>
                <w:szCs w:val="28"/>
                <w:lang w:val="de-AT"/>
              </w:rPr>
              <w:t xml:space="preserve"> </w:t>
            </w:r>
            <w:r w:rsidRPr="000B0B9C">
              <w:rPr>
                <w:sz w:val="28"/>
                <w:szCs w:val="28"/>
                <w:lang w:val="de-AT"/>
              </w:rPr>
              <w:t>Papir</w:t>
            </w:r>
          </w:p>
          <w:p w14:paraId="44C58FB2" w14:textId="77777777" w:rsidR="00997116" w:rsidRPr="000B0B9C" w:rsidRDefault="00997116" w:rsidP="00997116">
            <w:pPr>
              <w:rPr>
                <w:sz w:val="28"/>
                <w:szCs w:val="28"/>
                <w:lang w:val="de-AT"/>
              </w:rPr>
            </w:pPr>
            <w:r w:rsidRPr="000B0B9C">
              <w:rPr>
                <w:sz w:val="28"/>
                <w:szCs w:val="28"/>
                <w:lang w:val="de-AT"/>
              </w:rPr>
              <w:t>B.</w:t>
            </w:r>
            <w:r w:rsidR="000306E2">
              <w:rPr>
                <w:sz w:val="28"/>
                <w:szCs w:val="28"/>
                <w:lang w:val="de-AT"/>
              </w:rPr>
              <w:t xml:space="preserve"> </w:t>
            </w:r>
            <w:r w:rsidRPr="000B0B9C">
              <w:rPr>
                <w:sz w:val="28"/>
                <w:szCs w:val="28"/>
                <w:lang w:val="de-AT"/>
              </w:rPr>
              <w:t>Plastika</w:t>
            </w:r>
          </w:p>
          <w:p w14:paraId="6A267E5F" w14:textId="77777777" w:rsidR="00997116" w:rsidRPr="000B0B9C" w:rsidRDefault="00997116" w:rsidP="00997116">
            <w:pPr>
              <w:rPr>
                <w:sz w:val="28"/>
                <w:szCs w:val="28"/>
                <w:lang w:val="de-AT"/>
              </w:rPr>
            </w:pPr>
            <w:r w:rsidRPr="000B0B9C">
              <w:rPr>
                <w:sz w:val="28"/>
                <w:szCs w:val="28"/>
                <w:lang w:val="de-AT"/>
              </w:rPr>
              <w:t>C.</w:t>
            </w:r>
            <w:r w:rsidR="000306E2">
              <w:rPr>
                <w:sz w:val="28"/>
                <w:szCs w:val="28"/>
                <w:lang w:val="de-AT"/>
              </w:rPr>
              <w:t xml:space="preserve"> </w:t>
            </w:r>
            <w:r w:rsidRPr="000B0B9C">
              <w:rPr>
                <w:sz w:val="28"/>
                <w:szCs w:val="28"/>
                <w:lang w:val="de-AT"/>
              </w:rPr>
              <w:t>Metal</w:t>
            </w:r>
          </w:p>
          <w:p w14:paraId="61CAF321" w14:textId="77777777" w:rsidR="00997116" w:rsidRDefault="00997116" w:rsidP="00997116">
            <w:pPr>
              <w:rPr>
                <w:sz w:val="28"/>
                <w:szCs w:val="28"/>
                <w:lang w:val="de-AT"/>
              </w:rPr>
            </w:pPr>
            <w:r w:rsidRPr="000B0B9C">
              <w:rPr>
                <w:sz w:val="28"/>
                <w:szCs w:val="28"/>
                <w:lang w:val="de-AT"/>
              </w:rPr>
              <w:t>D.</w:t>
            </w:r>
            <w:r w:rsidR="000306E2">
              <w:rPr>
                <w:sz w:val="28"/>
                <w:szCs w:val="28"/>
                <w:lang w:val="de-AT"/>
              </w:rPr>
              <w:t xml:space="preserve"> </w:t>
            </w:r>
            <w:r w:rsidRPr="000B0B9C">
              <w:rPr>
                <w:sz w:val="28"/>
                <w:szCs w:val="28"/>
                <w:lang w:val="de-AT"/>
              </w:rPr>
              <w:t>Staklo</w:t>
            </w:r>
          </w:p>
          <w:p w14:paraId="7C1716FF" w14:textId="77777777" w:rsidR="00997116" w:rsidRPr="000B0B9C" w:rsidRDefault="00997116" w:rsidP="00997116">
            <w:pPr>
              <w:rPr>
                <w:b/>
                <w:sz w:val="28"/>
                <w:szCs w:val="28"/>
                <w:lang w:val="de-AT"/>
              </w:rPr>
            </w:pPr>
          </w:p>
          <w:p w14:paraId="1CDA2A5A" w14:textId="77777777" w:rsidR="00997116" w:rsidRDefault="00997116" w:rsidP="00997116">
            <w:pPr>
              <w:rPr>
                <w:b/>
                <w:sz w:val="28"/>
                <w:szCs w:val="28"/>
                <w:lang w:val="fr-FR"/>
              </w:rPr>
            </w:pPr>
            <w:r w:rsidRPr="000B0B9C">
              <w:rPr>
                <w:b/>
                <w:sz w:val="28"/>
                <w:szCs w:val="28"/>
                <w:lang w:val="fr-FR"/>
              </w:rPr>
              <w:t>57. Koja je primarna korist od močvara? Da li oni…</w:t>
            </w:r>
          </w:p>
          <w:p w14:paraId="78977FF4" w14:textId="77777777" w:rsidR="00243A73" w:rsidRPr="000B0B9C" w:rsidRDefault="00243A73" w:rsidP="00997116">
            <w:pPr>
              <w:rPr>
                <w:b/>
                <w:sz w:val="28"/>
                <w:szCs w:val="28"/>
                <w:lang w:val="fr-FR"/>
              </w:rPr>
            </w:pPr>
          </w:p>
          <w:p w14:paraId="6714BBDC" w14:textId="77777777" w:rsidR="00997116" w:rsidRPr="000B0B9C" w:rsidRDefault="00997116" w:rsidP="00997116">
            <w:pPr>
              <w:rPr>
                <w:sz w:val="28"/>
                <w:szCs w:val="28"/>
                <w:lang w:val="fr-FR"/>
              </w:rPr>
            </w:pPr>
            <w:r w:rsidRPr="000B0B9C">
              <w:rPr>
                <w:sz w:val="28"/>
                <w:szCs w:val="28"/>
                <w:lang w:val="fr-FR"/>
              </w:rPr>
              <w:t>A. Potpomažu poplave</w:t>
            </w:r>
          </w:p>
          <w:p w14:paraId="2177C974" w14:textId="77777777" w:rsidR="00997116" w:rsidRPr="000B0B9C" w:rsidRDefault="00997116" w:rsidP="00243A73">
            <w:pPr>
              <w:jc w:val="both"/>
              <w:rPr>
                <w:sz w:val="28"/>
                <w:szCs w:val="28"/>
                <w:lang w:val="fr-FR"/>
              </w:rPr>
            </w:pPr>
            <w:r w:rsidRPr="000B0B9C">
              <w:rPr>
                <w:sz w:val="28"/>
                <w:szCs w:val="28"/>
                <w:lang w:val="fr-FR"/>
              </w:rPr>
              <w:t>B. Omogućavaju da se voda  prečisti pre nego što</w:t>
            </w:r>
            <w:r w:rsidR="00243A73">
              <w:rPr>
                <w:sz w:val="28"/>
                <w:szCs w:val="28"/>
                <w:lang w:val="fr-FR"/>
              </w:rPr>
              <w:t xml:space="preserve"> uđe u jezera, potoke, reke ili </w:t>
            </w:r>
            <w:r w:rsidRPr="000B0B9C">
              <w:rPr>
                <w:sz w:val="28"/>
                <w:szCs w:val="28"/>
                <w:lang w:val="fr-FR"/>
              </w:rPr>
              <w:t>okeane</w:t>
            </w:r>
          </w:p>
          <w:p w14:paraId="0B783B83" w14:textId="77777777" w:rsidR="00997116" w:rsidRPr="000B0B9C" w:rsidRDefault="00997116" w:rsidP="00997116">
            <w:pPr>
              <w:rPr>
                <w:sz w:val="28"/>
                <w:szCs w:val="28"/>
                <w:lang w:val="fr-FR"/>
              </w:rPr>
            </w:pPr>
            <w:r w:rsidRPr="000B0B9C">
              <w:rPr>
                <w:sz w:val="28"/>
                <w:szCs w:val="28"/>
                <w:lang w:val="fr-FR"/>
              </w:rPr>
              <w:t>C. Pomaže da broj nepoželjnih biljaka i životinja bude nizak</w:t>
            </w:r>
          </w:p>
          <w:p w14:paraId="1E8FD84C" w14:textId="77777777" w:rsidR="00997116" w:rsidRPr="000B0B9C" w:rsidRDefault="00997116" w:rsidP="00997116">
            <w:pPr>
              <w:rPr>
                <w:sz w:val="28"/>
                <w:szCs w:val="28"/>
                <w:lang w:val="fr-FR"/>
              </w:rPr>
            </w:pPr>
            <w:r w:rsidRPr="000B0B9C">
              <w:rPr>
                <w:sz w:val="28"/>
                <w:szCs w:val="28"/>
                <w:lang w:val="fr-FR"/>
              </w:rPr>
              <w:t>D. Obezbeđuju dobra mesta za deponije</w:t>
            </w:r>
          </w:p>
          <w:p w14:paraId="0F69AEEF" w14:textId="77777777" w:rsidR="00353393" w:rsidRPr="000B0B9C" w:rsidRDefault="00353393" w:rsidP="00997116">
            <w:pPr>
              <w:rPr>
                <w:sz w:val="28"/>
                <w:szCs w:val="28"/>
                <w:lang w:val="fr-FR"/>
              </w:rPr>
            </w:pPr>
          </w:p>
          <w:p w14:paraId="0BD95D36" w14:textId="77777777" w:rsidR="00997116" w:rsidRDefault="00997116" w:rsidP="00997116">
            <w:pPr>
              <w:rPr>
                <w:b/>
                <w:sz w:val="28"/>
                <w:szCs w:val="28"/>
                <w:lang w:val="fr-FR"/>
              </w:rPr>
            </w:pPr>
            <w:r w:rsidRPr="000B0B9C">
              <w:rPr>
                <w:b/>
                <w:sz w:val="28"/>
                <w:szCs w:val="28"/>
                <w:lang w:val="fr-FR"/>
              </w:rPr>
              <w:t>58. Naučnici nisu utvrdili najbolje rešenje za odlaganje nuklearnog otpada. U Srbiji, šta se sada radi sa tim? Da li mi…</w:t>
            </w:r>
          </w:p>
          <w:p w14:paraId="2CD9857C" w14:textId="77777777" w:rsidR="00243A73" w:rsidRPr="000B0B9C" w:rsidRDefault="00243A73" w:rsidP="00997116">
            <w:pPr>
              <w:rPr>
                <w:b/>
                <w:sz w:val="28"/>
                <w:szCs w:val="28"/>
                <w:lang w:val="fr-FR"/>
              </w:rPr>
            </w:pPr>
          </w:p>
          <w:p w14:paraId="2FE2A79C" w14:textId="77777777" w:rsidR="00997116" w:rsidRPr="000B0B9C" w:rsidRDefault="00AD1F91" w:rsidP="00997116">
            <w:pPr>
              <w:rPr>
                <w:sz w:val="28"/>
                <w:szCs w:val="28"/>
                <w:lang w:val="fr-FR"/>
              </w:rPr>
            </w:pPr>
            <w:r>
              <w:rPr>
                <w:sz w:val="28"/>
                <w:szCs w:val="28"/>
                <w:lang w:val="fr-FR"/>
              </w:rPr>
              <w:t>A. Koristi</w:t>
            </w:r>
            <w:r w:rsidR="00997116" w:rsidRPr="000B0B9C">
              <w:rPr>
                <w:sz w:val="28"/>
                <w:szCs w:val="28"/>
                <w:lang w:val="fr-FR"/>
              </w:rPr>
              <w:t>mo kao nuklearno gorivo</w:t>
            </w:r>
          </w:p>
          <w:p w14:paraId="2544E30A" w14:textId="77777777" w:rsidR="00997116" w:rsidRPr="000B0B9C" w:rsidRDefault="00997116" w:rsidP="00997116">
            <w:pPr>
              <w:rPr>
                <w:sz w:val="28"/>
                <w:szCs w:val="28"/>
                <w:lang w:val="fr-FR"/>
              </w:rPr>
            </w:pPr>
            <w:r w:rsidRPr="000B0B9C">
              <w:rPr>
                <w:sz w:val="28"/>
                <w:szCs w:val="28"/>
                <w:lang w:val="fr-FR"/>
              </w:rPr>
              <w:t>B. Prodajemo u druge zemlje</w:t>
            </w:r>
          </w:p>
          <w:p w14:paraId="5EC6C887" w14:textId="77777777" w:rsidR="00997116" w:rsidRPr="000B0B9C" w:rsidRDefault="00997116" w:rsidP="00997116">
            <w:pPr>
              <w:rPr>
                <w:sz w:val="28"/>
                <w:szCs w:val="28"/>
                <w:lang w:val="fr-FR"/>
              </w:rPr>
            </w:pPr>
            <w:r w:rsidRPr="000B0B9C">
              <w:rPr>
                <w:sz w:val="28"/>
                <w:szCs w:val="28"/>
                <w:lang w:val="fr-FR"/>
              </w:rPr>
              <w:t>C. Bacamo na deponije</w:t>
            </w:r>
          </w:p>
          <w:p w14:paraId="0B07D157" w14:textId="77777777" w:rsidR="00997116" w:rsidRDefault="00997116" w:rsidP="00997116">
            <w:pPr>
              <w:rPr>
                <w:sz w:val="28"/>
                <w:szCs w:val="28"/>
                <w:lang w:val="fr-FR"/>
              </w:rPr>
            </w:pPr>
            <w:r w:rsidRPr="000B0B9C">
              <w:rPr>
                <w:sz w:val="28"/>
                <w:szCs w:val="28"/>
                <w:lang w:val="fr-FR"/>
              </w:rPr>
              <w:t>D. Deponujemo i nadgledamo otpad</w:t>
            </w:r>
          </w:p>
          <w:p w14:paraId="45F6B878" w14:textId="77777777" w:rsidR="00243A73" w:rsidRPr="000B0B9C" w:rsidRDefault="00243A73" w:rsidP="00997116">
            <w:pPr>
              <w:rPr>
                <w:sz w:val="28"/>
                <w:szCs w:val="28"/>
                <w:lang w:val="fr-FR"/>
              </w:rPr>
            </w:pPr>
          </w:p>
          <w:p w14:paraId="0D6A1CF2" w14:textId="77777777" w:rsidR="00997116" w:rsidRDefault="00997116" w:rsidP="00997116">
            <w:pPr>
              <w:rPr>
                <w:b/>
                <w:sz w:val="28"/>
                <w:szCs w:val="28"/>
                <w:lang w:val="de-AT"/>
              </w:rPr>
            </w:pPr>
            <w:r w:rsidRPr="000B0B9C">
              <w:rPr>
                <w:b/>
                <w:sz w:val="28"/>
                <w:szCs w:val="28"/>
                <w:lang w:val="fr-FR"/>
              </w:rPr>
              <w:t xml:space="preserve">59. Koji su najčešći razlozi izumiranja životinje? </w:t>
            </w:r>
            <w:r w:rsidRPr="000B0B9C">
              <w:rPr>
                <w:b/>
                <w:sz w:val="28"/>
                <w:szCs w:val="28"/>
                <w:lang w:val="de-AT"/>
              </w:rPr>
              <w:t>Da li je to zbog…</w:t>
            </w:r>
          </w:p>
          <w:p w14:paraId="3AE523B1" w14:textId="77777777" w:rsidR="00243A73" w:rsidRPr="000B0B9C" w:rsidRDefault="00243A73" w:rsidP="00997116">
            <w:pPr>
              <w:rPr>
                <w:b/>
                <w:sz w:val="28"/>
                <w:szCs w:val="28"/>
                <w:lang w:val="de-AT"/>
              </w:rPr>
            </w:pPr>
          </w:p>
          <w:p w14:paraId="0397047D" w14:textId="77777777" w:rsidR="00997116" w:rsidRPr="000B0B9C" w:rsidRDefault="00997116" w:rsidP="00997116">
            <w:pPr>
              <w:rPr>
                <w:sz w:val="28"/>
                <w:szCs w:val="28"/>
                <w:lang w:val="fr-FR"/>
              </w:rPr>
            </w:pPr>
            <w:r w:rsidRPr="000B0B9C">
              <w:rPr>
                <w:sz w:val="28"/>
                <w:szCs w:val="28"/>
                <w:lang w:val="fr-FR"/>
              </w:rPr>
              <w:t>A. Njihova staništa uništavaju ljudi</w:t>
            </w:r>
          </w:p>
          <w:p w14:paraId="5393D1F4" w14:textId="77777777" w:rsidR="00997116" w:rsidRPr="000B0B9C" w:rsidRDefault="00997116" w:rsidP="00997116">
            <w:pPr>
              <w:rPr>
                <w:sz w:val="28"/>
                <w:szCs w:val="28"/>
                <w:lang w:val="fr-FR"/>
              </w:rPr>
            </w:pPr>
            <w:r w:rsidRPr="000B0B9C">
              <w:rPr>
                <w:sz w:val="28"/>
                <w:szCs w:val="28"/>
                <w:lang w:val="fr-FR"/>
              </w:rPr>
              <w:t>B. Previše je lova</w:t>
            </w:r>
          </w:p>
          <w:p w14:paraId="68EA4D5D" w14:textId="77777777" w:rsidR="00997116" w:rsidRPr="000B0B9C" w:rsidRDefault="00997116" w:rsidP="00997116">
            <w:pPr>
              <w:rPr>
                <w:sz w:val="28"/>
                <w:szCs w:val="28"/>
                <w:lang w:val="de-AT"/>
              </w:rPr>
            </w:pPr>
            <w:r w:rsidRPr="000B0B9C">
              <w:rPr>
                <w:sz w:val="28"/>
                <w:szCs w:val="28"/>
                <w:lang w:val="de-AT"/>
              </w:rPr>
              <w:t>C. Postoje klimatske promene koje utiču na njih</w:t>
            </w:r>
          </w:p>
          <w:p w14:paraId="7FA6CCD0" w14:textId="77777777" w:rsidR="00997116" w:rsidRDefault="00997116" w:rsidP="00997116">
            <w:pPr>
              <w:rPr>
                <w:sz w:val="28"/>
                <w:szCs w:val="28"/>
                <w:lang w:val="de-AT"/>
              </w:rPr>
            </w:pPr>
            <w:r w:rsidRPr="000B0B9C">
              <w:rPr>
                <w:sz w:val="28"/>
                <w:szCs w:val="28"/>
                <w:lang w:val="de-AT"/>
              </w:rPr>
              <w:t>D. Sve navedeno</w:t>
            </w:r>
          </w:p>
          <w:p w14:paraId="46EC640B" w14:textId="77777777" w:rsidR="00997116" w:rsidRPr="000B0B9C" w:rsidRDefault="00997116" w:rsidP="00997116">
            <w:pPr>
              <w:rPr>
                <w:sz w:val="28"/>
                <w:szCs w:val="28"/>
                <w:lang w:val="de-AT"/>
              </w:rPr>
            </w:pPr>
          </w:p>
          <w:p w14:paraId="75C6D149" w14:textId="77777777" w:rsidR="00997116" w:rsidRDefault="00997116" w:rsidP="00997116">
            <w:pPr>
              <w:rPr>
                <w:b/>
                <w:sz w:val="28"/>
                <w:szCs w:val="28"/>
                <w:lang w:val="de-AT"/>
              </w:rPr>
            </w:pPr>
            <w:r w:rsidRPr="000B0B9C">
              <w:rPr>
                <w:b/>
                <w:sz w:val="28"/>
                <w:szCs w:val="28"/>
                <w:lang w:val="de-AT"/>
              </w:rPr>
              <w:t>60. Koji se od sledećih kućnih otpadaka smatra opasnim otpadom?</w:t>
            </w:r>
          </w:p>
          <w:p w14:paraId="6757CECF" w14:textId="77777777" w:rsidR="00243A73" w:rsidRPr="000B0B9C" w:rsidRDefault="00243A73" w:rsidP="00997116">
            <w:pPr>
              <w:rPr>
                <w:b/>
                <w:sz w:val="28"/>
                <w:szCs w:val="28"/>
                <w:lang w:val="de-AT"/>
              </w:rPr>
            </w:pPr>
          </w:p>
          <w:p w14:paraId="2EA5CD9E" w14:textId="77777777" w:rsidR="00997116" w:rsidRPr="000B0B9C" w:rsidRDefault="00997116" w:rsidP="00997116">
            <w:pPr>
              <w:rPr>
                <w:sz w:val="28"/>
                <w:szCs w:val="28"/>
              </w:rPr>
            </w:pPr>
            <w:r w:rsidRPr="000B0B9C">
              <w:rPr>
                <w:sz w:val="28"/>
                <w:szCs w:val="28"/>
              </w:rPr>
              <w:t>A. Plastična ambalaža</w:t>
            </w:r>
          </w:p>
          <w:p w14:paraId="29CDE7E3" w14:textId="77777777" w:rsidR="00997116" w:rsidRPr="000B0B9C" w:rsidRDefault="00243A73" w:rsidP="00997116">
            <w:pPr>
              <w:rPr>
                <w:sz w:val="28"/>
                <w:szCs w:val="28"/>
              </w:rPr>
            </w:pPr>
            <w:r>
              <w:rPr>
                <w:sz w:val="28"/>
                <w:szCs w:val="28"/>
              </w:rPr>
              <w:t>B. S</w:t>
            </w:r>
            <w:r w:rsidR="00997116" w:rsidRPr="000B0B9C">
              <w:rPr>
                <w:sz w:val="28"/>
                <w:szCs w:val="28"/>
              </w:rPr>
              <w:t>taklo</w:t>
            </w:r>
          </w:p>
          <w:p w14:paraId="5B45BFDD" w14:textId="77777777" w:rsidR="00997116" w:rsidRPr="000B0B9C" w:rsidRDefault="00997116" w:rsidP="00997116">
            <w:pPr>
              <w:rPr>
                <w:sz w:val="28"/>
                <w:szCs w:val="28"/>
              </w:rPr>
            </w:pPr>
            <w:r w:rsidRPr="000B0B9C">
              <w:rPr>
                <w:sz w:val="28"/>
                <w:szCs w:val="28"/>
              </w:rPr>
              <w:t>C. Baterije</w:t>
            </w:r>
          </w:p>
          <w:p w14:paraId="1DDE574E" w14:textId="77777777" w:rsidR="00997116" w:rsidRDefault="00997116" w:rsidP="00997116">
            <w:pPr>
              <w:rPr>
                <w:sz w:val="28"/>
                <w:szCs w:val="28"/>
              </w:rPr>
            </w:pPr>
            <w:r w:rsidRPr="000B0B9C">
              <w:rPr>
                <w:sz w:val="28"/>
                <w:szCs w:val="28"/>
              </w:rPr>
              <w:t>D. Pokvarena hrana</w:t>
            </w:r>
          </w:p>
          <w:p w14:paraId="4F0F512F" w14:textId="77777777" w:rsidR="00997116" w:rsidRPr="000B0B9C" w:rsidRDefault="00997116" w:rsidP="00997116">
            <w:pPr>
              <w:rPr>
                <w:b/>
                <w:i/>
                <w:sz w:val="28"/>
                <w:szCs w:val="28"/>
              </w:rPr>
            </w:pPr>
          </w:p>
          <w:p w14:paraId="346EC2B1" w14:textId="69F49F42" w:rsidR="00243A73" w:rsidRPr="000B0B9C" w:rsidRDefault="00997116" w:rsidP="00794DDE">
            <w:pPr>
              <w:jc w:val="both"/>
              <w:rPr>
                <w:b/>
                <w:i/>
                <w:sz w:val="28"/>
                <w:szCs w:val="28"/>
              </w:rPr>
            </w:pPr>
            <w:r w:rsidRPr="000B0B9C">
              <w:rPr>
                <w:b/>
                <w:i/>
                <w:sz w:val="28"/>
                <w:szCs w:val="28"/>
              </w:rPr>
              <w:t>61.</w:t>
            </w:r>
            <w:r w:rsidR="002404B7">
              <w:rPr>
                <w:b/>
                <w:i/>
                <w:sz w:val="28"/>
                <w:szCs w:val="28"/>
              </w:rPr>
              <w:t xml:space="preserve"> </w:t>
            </w:r>
            <w:r w:rsidR="002404B7" w:rsidRPr="00794DDE">
              <w:rPr>
                <w:b/>
                <w:sz w:val="28"/>
                <w:szCs w:val="28"/>
              </w:rPr>
              <w:t>Kako se zove primarna savezna A</w:t>
            </w:r>
            <w:r w:rsidRPr="00794DDE">
              <w:rPr>
                <w:b/>
                <w:sz w:val="28"/>
                <w:szCs w:val="28"/>
              </w:rPr>
              <w:t>gencija koja radi na zaštiti životne sredine?</w:t>
            </w:r>
          </w:p>
          <w:p w14:paraId="182FD1AD" w14:textId="77777777" w:rsidR="00997116" w:rsidRPr="000B0B9C" w:rsidRDefault="00997116" w:rsidP="00997116">
            <w:pPr>
              <w:rPr>
                <w:sz w:val="28"/>
                <w:szCs w:val="28"/>
              </w:rPr>
            </w:pPr>
            <w:r w:rsidRPr="000B0B9C">
              <w:rPr>
                <w:sz w:val="28"/>
                <w:szCs w:val="28"/>
              </w:rPr>
              <w:t>A. Agencija za zaštitu životne sredine (EPA)</w:t>
            </w:r>
          </w:p>
          <w:p w14:paraId="7D8B975C" w14:textId="77777777" w:rsidR="00997116" w:rsidRPr="000B0B9C" w:rsidRDefault="00997116" w:rsidP="00997116">
            <w:pPr>
              <w:rPr>
                <w:sz w:val="28"/>
                <w:szCs w:val="28"/>
              </w:rPr>
            </w:pPr>
            <w:r w:rsidRPr="000B0B9C">
              <w:rPr>
                <w:sz w:val="28"/>
                <w:szCs w:val="28"/>
              </w:rPr>
              <w:t>B. Odeljenje za zdravlje, životnu sredinu i bezbednost (DHES)</w:t>
            </w:r>
          </w:p>
          <w:p w14:paraId="6F3AA97E" w14:textId="77777777" w:rsidR="00997116" w:rsidRPr="000B0B9C" w:rsidRDefault="00997116" w:rsidP="00997116">
            <w:pPr>
              <w:rPr>
                <w:sz w:val="28"/>
                <w:szCs w:val="28"/>
              </w:rPr>
            </w:pPr>
            <w:r w:rsidRPr="000B0B9C">
              <w:rPr>
                <w:sz w:val="28"/>
                <w:szCs w:val="28"/>
              </w:rPr>
              <w:t>C. Nacionalna agencija za životnu sredinu (NEA)</w:t>
            </w:r>
          </w:p>
          <w:p w14:paraId="38853764" w14:textId="77777777" w:rsidR="00997116" w:rsidRDefault="00997116" w:rsidP="00997116">
            <w:pPr>
              <w:rPr>
                <w:sz w:val="28"/>
                <w:szCs w:val="28"/>
              </w:rPr>
            </w:pPr>
            <w:r w:rsidRPr="000B0B9C">
              <w:rPr>
                <w:sz w:val="28"/>
                <w:szCs w:val="28"/>
              </w:rPr>
              <w:t>D. Federalna agencija za kontrolu zagađenja (FPCA)</w:t>
            </w:r>
          </w:p>
          <w:p w14:paraId="088E2E34" w14:textId="77777777" w:rsidR="00997116" w:rsidRPr="000B0B9C" w:rsidRDefault="00997116" w:rsidP="00997116">
            <w:pPr>
              <w:rPr>
                <w:sz w:val="28"/>
                <w:szCs w:val="28"/>
              </w:rPr>
            </w:pPr>
          </w:p>
          <w:p w14:paraId="518F2A40" w14:textId="77777777" w:rsidR="00997116" w:rsidRDefault="00997116" w:rsidP="00997116">
            <w:pPr>
              <w:rPr>
                <w:b/>
                <w:sz w:val="28"/>
                <w:szCs w:val="28"/>
              </w:rPr>
            </w:pPr>
            <w:r w:rsidRPr="000B0B9C">
              <w:rPr>
                <w:b/>
                <w:sz w:val="28"/>
                <w:szCs w:val="28"/>
              </w:rPr>
              <w:t>62. U kom okeanu se nalazi Ostrvo đubreta?</w:t>
            </w:r>
          </w:p>
          <w:p w14:paraId="7C54BD47" w14:textId="77777777" w:rsidR="00243A73" w:rsidRPr="000B0B9C" w:rsidRDefault="00243A73" w:rsidP="00997116">
            <w:pPr>
              <w:rPr>
                <w:b/>
                <w:sz w:val="28"/>
                <w:szCs w:val="28"/>
              </w:rPr>
            </w:pPr>
          </w:p>
          <w:p w14:paraId="59EE3970" w14:textId="77777777" w:rsidR="00997116" w:rsidRPr="000B0B9C" w:rsidRDefault="00997116" w:rsidP="00243A73">
            <w:pPr>
              <w:rPr>
                <w:sz w:val="28"/>
                <w:szCs w:val="28"/>
              </w:rPr>
            </w:pPr>
            <w:r w:rsidRPr="000B0B9C">
              <w:rPr>
                <w:sz w:val="28"/>
                <w:szCs w:val="28"/>
              </w:rPr>
              <w:t>A. Indijskom</w:t>
            </w:r>
            <w:r w:rsidR="00243A73">
              <w:rPr>
                <w:sz w:val="28"/>
                <w:szCs w:val="28"/>
              </w:rPr>
              <w:t xml:space="preserve">                                 </w:t>
            </w:r>
            <w:r w:rsidR="00243A73">
              <w:rPr>
                <w:noProof/>
                <w:sz w:val="28"/>
                <w:szCs w:val="28"/>
                <w:u w:val="single"/>
              </w:rPr>
              <w:drawing>
                <wp:anchor distT="0" distB="0" distL="114300" distR="114300" simplePos="0" relativeHeight="251662336" behindDoc="1" locked="0" layoutInCell="1" allowOverlap="1" wp14:anchorId="49FDD519" wp14:editId="58DAE669">
                  <wp:simplePos x="0" y="0"/>
                  <wp:positionH relativeFrom="column">
                    <wp:posOffset>2621280</wp:posOffset>
                  </wp:positionH>
                  <wp:positionV relativeFrom="paragraph">
                    <wp:posOffset>0</wp:posOffset>
                  </wp:positionV>
                  <wp:extent cx="3807460" cy="228600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STRVO ĐUBRETA.jpg"/>
                          <pic:cNvPicPr/>
                        </pic:nvPicPr>
                        <pic:blipFill>
                          <a:blip r:embed="rId13">
                            <a:extLst>
                              <a:ext uri="{28A0092B-C50C-407E-A947-70E740481C1C}">
                                <a14:useLocalDpi xmlns:a14="http://schemas.microsoft.com/office/drawing/2010/main" val="0"/>
                              </a:ext>
                            </a:extLst>
                          </a:blip>
                          <a:stretch>
                            <a:fillRect/>
                          </a:stretch>
                        </pic:blipFill>
                        <pic:spPr>
                          <a:xfrm>
                            <a:off x="0" y="0"/>
                            <a:ext cx="3807460" cy="2286000"/>
                          </a:xfrm>
                          <a:prstGeom prst="rect">
                            <a:avLst/>
                          </a:prstGeom>
                        </pic:spPr>
                      </pic:pic>
                    </a:graphicData>
                  </a:graphic>
                </wp:anchor>
              </w:drawing>
            </w:r>
          </w:p>
          <w:p w14:paraId="231E6637" w14:textId="77777777" w:rsidR="00997116" w:rsidRPr="000B0B9C" w:rsidRDefault="00997116" w:rsidP="00997116">
            <w:pPr>
              <w:rPr>
                <w:sz w:val="28"/>
                <w:szCs w:val="28"/>
              </w:rPr>
            </w:pPr>
            <w:r w:rsidRPr="000B0B9C">
              <w:rPr>
                <w:sz w:val="28"/>
                <w:szCs w:val="28"/>
              </w:rPr>
              <w:t>B. Atlanskom</w:t>
            </w:r>
          </w:p>
          <w:p w14:paraId="60440E5E" w14:textId="77777777" w:rsidR="00997116" w:rsidRPr="000B0B9C" w:rsidRDefault="00997116" w:rsidP="00997116">
            <w:pPr>
              <w:rPr>
                <w:sz w:val="28"/>
                <w:szCs w:val="28"/>
              </w:rPr>
            </w:pPr>
            <w:r w:rsidRPr="000B0B9C">
              <w:rPr>
                <w:sz w:val="28"/>
                <w:szCs w:val="28"/>
              </w:rPr>
              <w:t>C. Tihom</w:t>
            </w:r>
          </w:p>
          <w:p w14:paraId="2DE80371" w14:textId="77777777" w:rsidR="00243A73" w:rsidRDefault="00997116" w:rsidP="00243A73">
            <w:pPr>
              <w:rPr>
                <w:sz w:val="28"/>
                <w:szCs w:val="28"/>
              </w:rPr>
            </w:pPr>
            <w:r w:rsidRPr="000B0B9C">
              <w:rPr>
                <w:sz w:val="28"/>
                <w:szCs w:val="28"/>
              </w:rPr>
              <w:t>D. Severnom ledenom</w:t>
            </w:r>
            <w:r w:rsidR="00243A73">
              <w:rPr>
                <w:sz w:val="28"/>
                <w:szCs w:val="28"/>
              </w:rPr>
              <w:t xml:space="preserve">  </w:t>
            </w:r>
          </w:p>
          <w:p w14:paraId="70D5F93C" w14:textId="390BE688" w:rsidR="00997116" w:rsidRDefault="00243A73" w:rsidP="00170949">
            <w:pPr>
              <w:jc w:val="right"/>
              <w:rPr>
                <w:sz w:val="28"/>
                <w:szCs w:val="28"/>
              </w:rPr>
            </w:pPr>
            <w:r>
              <w:rPr>
                <w:sz w:val="28"/>
                <w:szCs w:val="28"/>
              </w:rPr>
              <w:t xml:space="preserve">                      </w:t>
            </w:r>
          </w:p>
          <w:p w14:paraId="1897C2CE" w14:textId="77777777" w:rsidR="00170949" w:rsidRPr="00170949" w:rsidRDefault="00170949" w:rsidP="00170949">
            <w:pPr>
              <w:jc w:val="right"/>
              <w:rPr>
                <w:sz w:val="28"/>
                <w:szCs w:val="28"/>
              </w:rPr>
            </w:pPr>
          </w:p>
          <w:p w14:paraId="5BC75AA5" w14:textId="77777777" w:rsidR="00243A73" w:rsidRDefault="00243A73" w:rsidP="00997116">
            <w:pPr>
              <w:rPr>
                <w:sz w:val="28"/>
                <w:szCs w:val="28"/>
                <w:u w:val="single"/>
              </w:rPr>
            </w:pPr>
          </w:p>
          <w:p w14:paraId="09ED62DB" w14:textId="77777777" w:rsidR="00243A73" w:rsidRDefault="00243A73" w:rsidP="00243A73">
            <w:pPr>
              <w:jc w:val="right"/>
              <w:rPr>
                <w:sz w:val="28"/>
                <w:szCs w:val="28"/>
                <w:u w:val="single"/>
              </w:rPr>
            </w:pPr>
          </w:p>
          <w:p w14:paraId="72F62926" w14:textId="77777777" w:rsidR="00243A73" w:rsidRDefault="00243A73" w:rsidP="00243A73">
            <w:pPr>
              <w:jc w:val="right"/>
              <w:rPr>
                <w:sz w:val="28"/>
                <w:szCs w:val="28"/>
                <w:u w:val="single"/>
              </w:rPr>
            </w:pPr>
          </w:p>
          <w:p w14:paraId="68957C7B" w14:textId="77777777" w:rsidR="00243A73" w:rsidRDefault="00243A73" w:rsidP="00243A73">
            <w:pPr>
              <w:jc w:val="right"/>
              <w:rPr>
                <w:sz w:val="28"/>
                <w:szCs w:val="28"/>
                <w:u w:val="single"/>
              </w:rPr>
            </w:pPr>
          </w:p>
          <w:p w14:paraId="49D56741" w14:textId="77777777" w:rsidR="00243A73" w:rsidRPr="00243A73" w:rsidRDefault="00243A73" w:rsidP="00243A73">
            <w:pPr>
              <w:jc w:val="right"/>
              <w:rPr>
                <w:sz w:val="28"/>
                <w:szCs w:val="28"/>
                <w:u w:val="single"/>
              </w:rPr>
            </w:pPr>
          </w:p>
          <w:p w14:paraId="1AE70A06" w14:textId="77777777" w:rsidR="00997116" w:rsidRPr="000B0B9C" w:rsidRDefault="00997116" w:rsidP="00997116">
            <w:pPr>
              <w:rPr>
                <w:sz w:val="28"/>
                <w:szCs w:val="28"/>
              </w:rPr>
            </w:pPr>
          </w:p>
          <w:p w14:paraId="2C7840C1" w14:textId="77777777" w:rsidR="00997116" w:rsidRDefault="00997116" w:rsidP="00243A73">
            <w:pPr>
              <w:jc w:val="both"/>
              <w:rPr>
                <w:b/>
                <w:sz w:val="28"/>
                <w:szCs w:val="28"/>
              </w:rPr>
            </w:pPr>
            <w:r w:rsidRPr="000B0B9C">
              <w:rPr>
                <w:b/>
                <w:sz w:val="28"/>
                <w:szCs w:val="28"/>
              </w:rPr>
              <w:t>63. Ozon formira zaštitni sloj u gornjim slojevima Zemljine atmosfere. Od čega nas ozon štiti?</w:t>
            </w:r>
          </w:p>
          <w:p w14:paraId="1C58E4E9" w14:textId="77777777" w:rsidR="00243A73" w:rsidRPr="000B0B9C" w:rsidRDefault="00243A73" w:rsidP="00997116">
            <w:pPr>
              <w:rPr>
                <w:b/>
                <w:sz w:val="28"/>
                <w:szCs w:val="28"/>
              </w:rPr>
            </w:pPr>
          </w:p>
          <w:p w14:paraId="19528C59" w14:textId="77777777" w:rsidR="00997116" w:rsidRPr="000B0B9C" w:rsidRDefault="00997116" w:rsidP="00243A73">
            <w:pPr>
              <w:jc w:val="both"/>
              <w:rPr>
                <w:sz w:val="28"/>
                <w:szCs w:val="28"/>
              </w:rPr>
            </w:pPr>
            <w:r w:rsidRPr="000B0B9C">
              <w:rPr>
                <w:sz w:val="28"/>
                <w:szCs w:val="28"/>
              </w:rPr>
              <w:t>A. Kiselih kiša</w:t>
            </w:r>
          </w:p>
          <w:p w14:paraId="0EDEF3AC" w14:textId="77777777" w:rsidR="00997116" w:rsidRPr="000B0B9C" w:rsidRDefault="00997116" w:rsidP="00997116">
            <w:pPr>
              <w:rPr>
                <w:sz w:val="28"/>
                <w:szCs w:val="28"/>
              </w:rPr>
            </w:pPr>
            <w:r w:rsidRPr="000B0B9C">
              <w:rPr>
                <w:sz w:val="28"/>
                <w:szCs w:val="28"/>
              </w:rPr>
              <w:t>B. Globalnog zagrevanja</w:t>
            </w:r>
          </w:p>
          <w:p w14:paraId="1A36CFF3" w14:textId="77777777" w:rsidR="00997116" w:rsidRPr="000B0B9C" w:rsidRDefault="00997116" w:rsidP="00997116">
            <w:pPr>
              <w:rPr>
                <w:sz w:val="28"/>
                <w:szCs w:val="28"/>
              </w:rPr>
            </w:pPr>
            <w:r w:rsidRPr="000B0B9C">
              <w:rPr>
                <w:sz w:val="28"/>
                <w:szCs w:val="28"/>
              </w:rPr>
              <w:t>C. Nagle promene temperature</w:t>
            </w:r>
          </w:p>
          <w:p w14:paraId="43D4552D" w14:textId="6F69CB44" w:rsidR="00997116" w:rsidRDefault="00243A73" w:rsidP="00997116">
            <w:pPr>
              <w:rPr>
                <w:sz w:val="28"/>
                <w:szCs w:val="28"/>
              </w:rPr>
            </w:pPr>
            <w:r>
              <w:rPr>
                <w:sz w:val="28"/>
                <w:szCs w:val="28"/>
              </w:rPr>
              <w:t>D. Štetn</w:t>
            </w:r>
            <w:r w:rsidR="00997116" w:rsidRPr="000B0B9C">
              <w:rPr>
                <w:sz w:val="28"/>
                <w:szCs w:val="28"/>
              </w:rPr>
              <w:t>ih s</w:t>
            </w:r>
            <w:r w:rsidR="00794DDE">
              <w:rPr>
                <w:sz w:val="28"/>
                <w:szCs w:val="28"/>
              </w:rPr>
              <w:t>unčevih zraka koja izazivaju rak</w:t>
            </w:r>
          </w:p>
          <w:p w14:paraId="66131355" w14:textId="77777777" w:rsidR="00997116" w:rsidRPr="000B0B9C" w:rsidRDefault="00997116" w:rsidP="00997116">
            <w:pPr>
              <w:rPr>
                <w:sz w:val="28"/>
                <w:szCs w:val="28"/>
              </w:rPr>
            </w:pPr>
          </w:p>
          <w:p w14:paraId="04D9860A" w14:textId="77777777" w:rsidR="00997116" w:rsidRDefault="00997116" w:rsidP="00997116">
            <w:pPr>
              <w:rPr>
                <w:b/>
                <w:sz w:val="28"/>
                <w:szCs w:val="28"/>
              </w:rPr>
            </w:pPr>
            <w:r w:rsidRPr="000B0B9C">
              <w:rPr>
                <w:b/>
                <w:sz w:val="28"/>
                <w:szCs w:val="28"/>
              </w:rPr>
              <w:t>64. Šta je od sledećeg obnovljivi resurs?</w:t>
            </w:r>
          </w:p>
          <w:p w14:paraId="27F7DF2A" w14:textId="77777777" w:rsidR="00243A73" w:rsidRPr="000B0B9C" w:rsidRDefault="00243A73" w:rsidP="00997116">
            <w:pPr>
              <w:rPr>
                <w:b/>
                <w:sz w:val="28"/>
                <w:szCs w:val="28"/>
              </w:rPr>
            </w:pPr>
          </w:p>
          <w:p w14:paraId="6B390434" w14:textId="77777777" w:rsidR="00997116" w:rsidRPr="000B0B9C" w:rsidRDefault="00997116" w:rsidP="00997116">
            <w:pPr>
              <w:rPr>
                <w:sz w:val="28"/>
                <w:szCs w:val="28"/>
              </w:rPr>
            </w:pPr>
            <w:r w:rsidRPr="000B0B9C">
              <w:rPr>
                <w:sz w:val="28"/>
                <w:szCs w:val="28"/>
              </w:rPr>
              <w:t>A. Ulje</w:t>
            </w:r>
          </w:p>
          <w:p w14:paraId="056336B4" w14:textId="77777777" w:rsidR="00997116" w:rsidRPr="000B0B9C" w:rsidRDefault="00997116" w:rsidP="00997116">
            <w:pPr>
              <w:rPr>
                <w:sz w:val="28"/>
                <w:szCs w:val="28"/>
              </w:rPr>
            </w:pPr>
            <w:r w:rsidRPr="000B0B9C">
              <w:rPr>
                <w:sz w:val="28"/>
                <w:szCs w:val="28"/>
              </w:rPr>
              <w:t>B. Rude gvožđa</w:t>
            </w:r>
          </w:p>
          <w:p w14:paraId="4A365BF3" w14:textId="77777777" w:rsidR="00997116" w:rsidRPr="000B0B9C" w:rsidRDefault="00997116" w:rsidP="00997116">
            <w:pPr>
              <w:rPr>
                <w:sz w:val="28"/>
                <w:szCs w:val="28"/>
              </w:rPr>
            </w:pPr>
            <w:r w:rsidRPr="000B0B9C">
              <w:rPr>
                <w:sz w:val="28"/>
                <w:szCs w:val="28"/>
              </w:rPr>
              <w:t>C. Drveće</w:t>
            </w:r>
          </w:p>
          <w:p w14:paraId="22725AD6" w14:textId="77777777" w:rsidR="00997116" w:rsidRDefault="00997116" w:rsidP="00997116">
            <w:pPr>
              <w:rPr>
                <w:sz w:val="28"/>
                <w:szCs w:val="28"/>
              </w:rPr>
            </w:pPr>
            <w:r w:rsidRPr="000B0B9C">
              <w:rPr>
                <w:sz w:val="28"/>
                <w:szCs w:val="28"/>
              </w:rPr>
              <w:t>D. Ugalj</w:t>
            </w:r>
          </w:p>
          <w:p w14:paraId="10C69013" w14:textId="77777777" w:rsidR="00997116" w:rsidRPr="000B0B9C" w:rsidRDefault="00997116" w:rsidP="00997116">
            <w:pPr>
              <w:rPr>
                <w:b/>
                <w:sz w:val="28"/>
                <w:szCs w:val="28"/>
              </w:rPr>
            </w:pPr>
          </w:p>
          <w:p w14:paraId="2C91E333" w14:textId="77777777" w:rsidR="00997116" w:rsidRDefault="00997116" w:rsidP="00243A73">
            <w:pPr>
              <w:jc w:val="both"/>
              <w:rPr>
                <w:b/>
                <w:sz w:val="28"/>
                <w:szCs w:val="28"/>
              </w:rPr>
            </w:pPr>
            <w:r w:rsidRPr="000B0B9C">
              <w:rPr>
                <w:b/>
                <w:sz w:val="28"/>
                <w:szCs w:val="28"/>
              </w:rPr>
              <w:t xml:space="preserve">65. </w:t>
            </w:r>
            <w:r w:rsidR="00DB1006" w:rsidRPr="00DB1006">
              <w:rPr>
                <w:b/>
                <w:sz w:val="28"/>
                <w:szCs w:val="28"/>
              </w:rPr>
              <w:t>Jedan od navedenih moreuza se nalazi u Evropi. Koji?</w:t>
            </w:r>
          </w:p>
          <w:p w14:paraId="73C5DB23" w14:textId="77777777" w:rsidR="00243A73" w:rsidRPr="000B0B9C" w:rsidRDefault="00243A73" w:rsidP="00243A73">
            <w:pPr>
              <w:jc w:val="both"/>
              <w:rPr>
                <w:b/>
                <w:sz w:val="28"/>
                <w:szCs w:val="28"/>
              </w:rPr>
            </w:pPr>
          </w:p>
          <w:p w14:paraId="0874D617" w14:textId="77777777" w:rsidR="00DB1006" w:rsidRPr="00DB1006" w:rsidRDefault="00DB1006" w:rsidP="00DB1006">
            <w:pPr>
              <w:rPr>
                <w:sz w:val="28"/>
                <w:szCs w:val="28"/>
                <w:lang w:val="de-AT"/>
              </w:rPr>
            </w:pPr>
            <w:r w:rsidRPr="00DB1006">
              <w:rPr>
                <w:sz w:val="28"/>
                <w:szCs w:val="28"/>
                <w:lang w:val="de-AT"/>
              </w:rPr>
              <w:t>A. Skagerak</w:t>
            </w:r>
          </w:p>
          <w:p w14:paraId="0545D3F3" w14:textId="77777777" w:rsidR="00DB1006" w:rsidRPr="00DB1006" w:rsidRDefault="00DB1006" w:rsidP="00DB1006">
            <w:pPr>
              <w:rPr>
                <w:sz w:val="28"/>
                <w:szCs w:val="28"/>
                <w:lang w:val="de-AT"/>
              </w:rPr>
            </w:pPr>
            <w:r w:rsidRPr="00DB1006">
              <w:rPr>
                <w:sz w:val="28"/>
                <w:szCs w:val="28"/>
                <w:lang w:val="de-AT"/>
              </w:rPr>
              <w:t>B. Bab el Mandeb</w:t>
            </w:r>
          </w:p>
          <w:p w14:paraId="62E0CF77" w14:textId="77777777" w:rsidR="00DB1006" w:rsidRPr="00DB1006" w:rsidRDefault="00DB1006" w:rsidP="00DB1006">
            <w:pPr>
              <w:rPr>
                <w:sz w:val="28"/>
                <w:szCs w:val="28"/>
                <w:lang w:val="de-AT"/>
              </w:rPr>
            </w:pPr>
            <w:r w:rsidRPr="00DB1006">
              <w:rPr>
                <w:sz w:val="28"/>
                <w:szCs w:val="28"/>
                <w:lang w:val="de-AT"/>
              </w:rPr>
              <w:t>C. Beringov moreuz</w:t>
            </w:r>
          </w:p>
          <w:p w14:paraId="6583FF4A" w14:textId="77777777" w:rsidR="00DB1006" w:rsidRDefault="00DB1006" w:rsidP="00DB1006">
            <w:pPr>
              <w:rPr>
                <w:sz w:val="28"/>
                <w:szCs w:val="28"/>
                <w:lang w:val="de-AT"/>
              </w:rPr>
            </w:pPr>
            <w:r w:rsidRPr="00DB1006">
              <w:rPr>
                <w:sz w:val="28"/>
                <w:szCs w:val="28"/>
                <w:lang w:val="de-AT"/>
              </w:rPr>
              <w:t xml:space="preserve">D. Toresov moreuz </w:t>
            </w:r>
          </w:p>
          <w:p w14:paraId="13E5ABC7" w14:textId="77777777" w:rsidR="00DB1006" w:rsidRPr="000B0B9C" w:rsidRDefault="00DB1006" w:rsidP="00DB1006">
            <w:pPr>
              <w:rPr>
                <w:sz w:val="28"/>
                <w:szCs w:val="28"/>
                <w:lang w:val="de-AT"/>
              </w:rPr>
            </w:pPr>
          </w:p>
          <w:p w14:paraId="388524EC" w14:textId="77777777" w:rsidR="00997116" w:rsidRDefault="00997116" w:rsidP="00243A73">
            <w:pPr>
              <w:jc w:val="both"/>
              <w:rPr>
                <w:b/>
                <w:sz w:val="28"/>
                <w:szCs w:val="28"/>
                <w:lang w:val="de-AT"/>
              </w:rPr>
            </w:pPr>
            <w:r w:rsidRPr="000B0B9C">
              <w:rPr>
                <w:b/>
                <w:sz w:val="28"/>
                <w:szCs w:val="28"/>
                <w:lang w:val="de-AT"/>
              </w:rPr>
              <w:t>66. Postoji mnogo različitih vrsta životinja i biljaka koji žive u različitim vrstama okruženja. Koja se reč koristi da se opišu ova okruženja?</w:t>
            </w:r>
          </w:p>
          <w:p w14:paraId="66E64C05" w14:textId="77777777" w:rsidR="00243A73" w:rsidRPr="000B0B9C" w:rsidRDefault="00243A73" w:rsidP="00243A73">
            <w:pPr>
              <w:jc w:val="both"/>
              <w:rPr>
                <w:b/>
                <w:sz w:val="28"/>
                <w:szCs w:val="28"/>
                <w:lang w:val="de-AT"/>
              </w:rPr>
            </w:pPr>
          </w:p>
          <w:p w14:paraId="2BFF574D" w14:textId="77777777" w:rsidR="00997116" w:rsidRPr="000B0B9C" w:rsidRDefault="00997116" w:rsidP="00997116">
            <w:pPr>
              <w:rPr>
                <w:sz w:val="28"/>
                <w:szCs w:val="28"/>
                <w:lang w:val="de-AT"/>
              </w:rPr>
            </w:pPr>
            <w:r w:rsidRPr="000B0B9C">
              <w:rPr>
                <w:sz w:val="28"/>
                <w:szCs w:val="28"/>
                <w:lang w:val="de-AT"/>
              </w:rPr>
              <w:t>A. Višespratnost</w:t>
            </w:r>
          </w:p>
          <w:p w14:paraId="7DC4E5A2" w14:textId="77777777" w:rsidR="00997116" w:rsidRPr="000B0B9C" w:rsidRDefault="00997116" w:rsidP="00997116">
            <w:pPr>
              <w:rPr>
                <w:sz w:val="28"/>
                <w:szCs w:val="28"/>
                <w:lang w:val="de-AT"/>
              </w:rPr>
            </w:pPr>
            <w:r w:rsidRPr="000B0B9C">
              <w:rPr>
                <w:sz w:val="28"/>
                <w:szCs w:val="28"/>
                <w:lang w:val="de-AT"/>
              </w:rPr>
              <w:t>B. Biodiverzitet</w:t>
            </w:r>
          </w:p>
          <w:p w14:paraId="05AA6EB1" w14:textId="77777777" w:rsidR="00997116" w:rsidRPr="000B0B9C" w:rsidRDefault="00997116" w:rsidP="00997116">
            <w:pPr>
              <w:rPr>
                <w:sz w:val="28"/>
                <w:szCs w:val="28"/>
                <w:lang w:val="de-AT"/>
              </w:rPr>
            </w:pPr>
            <w:r w:rsidRPr="000B0B9C">
              <w:rPr>
                <w:sz w:val="28"/>
                <w:szCs w:val="28"/>
                <w:lang w:val="de-AT"/>
              </w:rPr>
              <w:t>C. Socio-ekonomija</w:t>
            </w:r>
          </w:p>
          <w:p w14:paraId="76653312" w14:textId="77777777" w:rsidR="00997116" w:rsidRDefault="00997116" w:rsidP="00997116">
            <w:pPr>
              <w:rPr>
                <w:sz w:val="28"/>
                <w:szCs w:val="28"/>
                <w:lang w:val="de-AT"/>
              </w:rPr>
            </w:pPr>
            <w:r w:rsidRPr="000B0B9C">
              <w:rPr>
                <w:sz w:val="28"/>
                <w:szCs w:val="28"/>
                <w:lang w:val="de-AT"/>
              </w:rPr>
              <w:t>D. Evolucija</w:t>
            </w:r>
          </w:p>
          <w:p w14:paraId="79A32B26" w14:textId="77777777" w:rsidR="00997116" w:rsidRPr="000B0B9C" w:rsidRDefault="00997116" w:rsidP="00997116">
            <w:pPr>
              <w:rPr>
                <w:sz w:val="28"/>
                <w:szCs w:val="28"/>
                <w:lang w:val="de-AT"/>
              </w:rPr>
            </w:pPr>
          </w:p>
          <w:p w14:paraId="03BB3955" w14:textId="77777777" w:rsidR="00997116" w:rsidRDefault="00997116" w:rsidP="00997116">
            <w:pPr>
              <w:rPr>
                <w:b/>
                <w:sz w:val="28"/>
                <w:szCs w:val="28"/>
                <w:lang w:val="de-AT"/>
              </w:rPr>
            </w:pPr>
            <w:r w:rsidRPr="000B0B9C">
              <w:rPr>
                <w:b/>
                <w:sz w:val="28"/>
                <w:szCs w:val="28"/>
                <w:lang w:val="de-AT"/>
              </w:rPr>
              <w:t>67. Voda u močvarnom zemljištu može biti:</w:t>
            </w:r>
          </w:p>
          <w:p w14:paraId="40933457" w14:textId="77777777" w:rsidR="00243A73" w:rsidRPr="000B0B9C" w:rsidRDefault="00243A73" w:rsidP="00997116">
            <w:pPr>
              <w:rPr>
                <w:b/>
                <w:sz w:val="28"/>
                <w:szCs w:val="28"/>
                <w:lang w:val="de-AT"/>
              </w:rPr>
            </w:pPr>
          </w:p>
          <w:p w14:paraId="6A4BCBDD" w14:textId="77777777" w:rsidR="00997116" w:rsidRPr="000B0B9C" w:rsidRDefault="00997116" w:rsidP="00997116">
            <w:pPr>
              <w:rPr>
                <w:sz w:val="28"/>
                <w:szCs w:val="28"/>
                <w:lang w:val="de-AT"/>
              </w:rPr>
            </w:pPr>
            <w:r w:rsidRPr="000B0B9C">
              <w:rPr>
                <w:sz w:val="28"/>
                <w:szCs w:val="28"/>
                <w:lang w:val="de-AT"/>
              </w:rPr>
              <w:t>1. Sveža</w:t>
            </w:r>
          </w:p>
          <w:p w14:paraId="78D8CA74" w14:textId="77777777" w:rsidR="00997116" w:rsidRPr="000B0B9C" w:rsidRDefault="00997116" w:rsidP="00997116">
            <w:pPr>
              <w:rPr>
                <w:sz w:val="28"/>
                <w:szCs w:val="28"/>
                <w:lang w:val="de-AT"/>
              </w:rPr>
            </w:pPr>
            <w:r w:rsidRPr="000B0B9C">
              <w:rPr>
                <w:sz w:val="28"/>
                <w:szCs w:val="28"/>
                <w:lang w:val="de-AT"/>
              </w:rPr>
              <w:t>2. Slankasta</w:t>
            </w:r>
          </w:p>
          <w:p w14:paraId="2FDBB6EF" w14:textId="77777777" w:rsidR="00997116" w:rsidRPr="000B0B9C" w:rsidRDefault="00997116" w:rsidP="00997116">
            <w:pPr>
              <w:rPr>
                <w:sz w:val="28"/>
                <w:szCs w:val="28"/>
                <w:lang w:val="de-AT"/>
              </w:rPr>
            </w:pPr>
            <w:r w:rsidRPr="000B0B9C">
              <w:rPr>
                <w:sz w:val="28"/>
                <w:szCs w:val="28"/>
                <w:lang w:val="de-AT"/>
              </w:rPr>
              <w:t>3. Stajaća</w:t>
            </w:r>
          </w:p>
          <w:p w14:paraId="1B05ACCB" w14:textId="77777777" w:rsidR="00997116" w:rsidRPr="000B0B9C" w:rsidRDefault="00997116" w:rsidP="00997116">
            <w:pPr>
              <w:rPr>
                <w:sz w:val="28"/>
                <w:szCs w:val="28"/>
                <w:lang w:val="de-AT"/>
              </w:rPr>
            </w:pPr>
            <w:r w:rsidRPr="000B0B9C">
              <w:rPr>
                <w:sz w:val="28"/>
                <w:szCs w:val="28"/>
                <w:lang w:val="de-AT"/>
              </w:rPr>
              <w:t>Izaberite tačan odgovor.</w:t>
            </w:r>
          </w:p>
          <w:p w14:paraId="43C2A38A" w14:textId="77777777" w:rsidR="00997116" w:rsidRPr="000B0B9C" w:rsidRDefault="00353393" w:rsidP="00997116">
            <w:pPr>
              <w:rPr>
                <w:sz w:val="28"/>
                <w:szCs w:val="28"/>
              </w:rPr>
            </w:pPr>
            <w:r w:rsidRPr="000B0B9C">
              <w:rPr>
                <w:sz w:val="28"/>
                <w:szCs w:val="28"/>
              </w:rPr>
              <w:t>A.</w:t>
            </w:r>
            <w:r w:rsidR="00997116" w:rsidRPr="000B0B9C">
              <w:rPr>
                <w:sz w:val="28"/>
                <w:szCs w:val="28"/>
              </w:rPr>
              <w:t xml:space="preserve"> samo 1 i 2</w:t>
            </w:r>
          </w:p>
          <w:p w14:paraId="1D08BD07" w14:textId="77777777" w:rsidR="00997116" w:rsidRPr="000B0B9C" w:rsidRDefault="00353393" w:rsidP="00997116">
            <w:pPr>
              <w:rPr>
                <w:sz w:val="28"/>
                <w:szCs w:val="28"/>
              </w:rPr>
            </w:pPr>
            <w:r w:rsidRPr="000B0B9C">
              <w:rPr>
                <w:sz w:val="28"/>
                <w:szCs w:val="28"/>
              </w:rPr>
              <w:t xml:space="preserve">B. </w:t>
            </w:r>
            <w:r w:rsidR="00997116" w:rsidRPr="000B0B9C">
              <w:rPr>
                <w:sz w:val="28"/>
                <w:szCs w:val="28"/>
              </w:rPr>
              <w:t>samo 1 i 3</w:t>
            </w:r>
          </w:p>
          <w:p w14:paraId="73486B7D" w14:textId="77777777" w:rsidR="00997116" w:rsidRPr="000B0B9C" w:rsidRDefault="00353393" w:rsidP="00997116">
            <w:pPr>
              <w:rPr>
                <w:sz w:val="28"/>
                <w:szCs w:val="28"/>
              </w:rPr>
            </w:pPr>
            <w:r w:rsidRPr="000B0B9C">
              <w:rPr>
                <w:sz w:val="28"/>
                <w:szCs w:val="28"/>
              </w:rPr>
              <w:t>C.</w:t>
            </w:r>
            <w:r w:rsidR="00997116" w:rsidRPr="000B0B9C">
              <w:rPr>
                <w:sz w:val="28"/>
                <w:szCs w:val="28"/>
              </w:rPr>
              <w:t xml:space="preserve"> samo 2 i 3</w:t>
            </w:r>
          </w:p>
          <w:p w14:paraId="3C509239" w14:textId="77777777" w:rsidR="00997116" w:rsidRDefault="00353393" w:rsidP="00997116">
            <w:pPr>
              <w:rPr>
                <w:sz w:val="28"/>
                <w:szCs w:val="28"/>
              </w:rPr>
            </w:pPr>
            <w:r w:rsidRPr="000B0B9C">
              <w:rPr>
                <w:sz w:val="28"/>
                <w:szCs w:val="28"/>
              </w:rPr>
              <w:t>D.</w:t>
            </w:r>
            <w:r w:rsidR="00997116" w:rsidRPr="000B0B9C">
              <w:rPr>
                <w:sz w:val="28"/>
                <w:szCs w:val="28"/>
              </w:rPr>
              <w:t xml:space="preserve"> 1, 2 i 3</w:t>
            </w:r>
          </w:p>
          <w:p w14:paraId="44D53BFF" w14:textId="77777777" w:rsidR="00997116" w:rsidRPr="000B0B9C" w:rsidRDefault="00997116" w:rsidP="00997116">
            <w:pPr>
              <w:rPr>
                <w:sz w:val="28"/>
                <w:szCs w:val="28"/>
              </w:rPr>
            </w:pPr>
          </w:p>
          <w:p w14:paraId="436B8A7E" w14:textId="77777777" w:rsidR="00997116" w:rsidRDefault="00997116" w:rsidP="00997116">
            <w:pPr>
              <w:rPr>
                <w:b/>
                <w:sz w:val="28"/>
                <w:szCs w:val="28"/>
              </w:rPr>
            </w:pPr>
            <w:r w:rsidRPr="000B0B9C">
              <w:rPr>
                <w:b/>
                <w:sz w:val="28"/>
                <w:szCs w:val="28"/>
              </w:rPr>
              <w:t>68. Zbog kog gasa nastaje braon maglovita kupola u gradovima?</w:t>
            </w:r>
          </w:p>
          <w:p w14:paraId="0FACC9FC" w14:textId="77777777" w:rsidR="00243A73" w:rsidRPr="000B0B9C" w:rsidRDefault="00243A73" w:rsidP="00997116">
            <w:pPr>
              <w:rPr>
                <w:b/>
                <w:sz w:val="28"/>
                <w:szCs w:val="28"/>
              </w:rPr>
            </w:pPr>
          </w:p>
          <w:p w14:paraId="72CD8396" w14:textId="326ACFA0" w:rsidR="00997116" w:rsidRPr="000B0B9C" w:rsidRDefault="00353393" w:rsidP="00997116">
            <w:pPr>
              <w:rPr>
                <w:sz w:val="28"/>
                <w:szCs w:val="28"/>
              </w:rPr>
            </w:pPr>
            <w:r w:rsidRPr="000B0B9C">
              <w:rPr>
                <w:sz w:val="28"/>
                <w:szCs w:val="28"/>
              </w:rPr>
              <w:t xml:space="preserve">A. </w:t>
            </w:r>
            <w:r w:rsidR="00997116" w:rsidRPr="000B0B9C">
              <w:rPr>
                <w:sz w:val="28"/>
                <w:szCs w:val="28"/>
              </w:rPr>
              <w:t>Sumpor</w:t>
            </w:r>
            <w:r w:rsidR="00794DDE">
              <w:rPr>
                <w:sz w:val="28"/>
                <w:szCs w:val="28"/>
              </w:rPr>
              <w:t xml:space="preserve"> dioksi</w:t>
            </w:r>
          </w:p>
          <w:p w14:paraId="513E16CA" w14:textId="5B637418" w:rsidR="00997116" w:rsidRPr="000B0B9C" w:rsidRDefault="00353393" w:rsidP="00997116">
            <w:pPr>
              <w:rPr>
                <w:sz w:val="28"/>
                <w:szCs w:val="28"/>
              </w:rPr>
            </w:pPr>
            <w:r w:rsidRPr="000B0B9C">
              <w:rPr>
                <w:sz w:val="28"/>
                <w:szCs w:val="28"/>
              </w:rPr>
              <w:t>B.</w:t>
            </w:r>
            <w:r w:rsidR="00794DDE">
              <w:rPr>
                <w:sz w:val="28"/>
                <w:szCs w:val="28"/>
              </w:rPr>
              <w:t xml:space="preserve"> Azot oksid</w:t>
            </w:r>
          </w:p>
          <w:p w14:paraId="55FD229E" w14:textId="5C03D194" w:rsidR="00997116" w:rsidRPr="000B0B9C" w:rsidRDefault="00353393" w:rsidP="00997116">
            <w:pPr>
              <w:rPr>
                <w:sz w:val="28"/>
                <w:szCs w:val="28"/>
              </w:rPr>
            </w:pPr>
            <w:r w:rsidRPr="000B0B9C">
              <w:rPr>
                <w:sz w:val="28"/>
                <w:szCs w:val="28"/>
              </w:rPr>
              <w:t>C.</w:t>
            </w:r>
            <w:r w:rsidR="00794DDE">
              <w:rPr>
                <w:sz w:val="28"/>
                <w:szCs w:val="28"/>
              </w:rPr>
              <w:t xml:space="preserve"> Ugljen-dioksid</w:t>
            </w:r>
          </w:p>
          <w:p w14:paraId="6B25DC11" w14:textId="3FBFEF9E" w:rsidR="00997116" w:rsidRDefault="00353393" w:rsidP="00997116">
            <w:pPr>
              <w:rPr>
                <w:sz w:val="28"/>
                <w:szCs w:val="28"/>
              </w:rPr>
            </w:pPr>
            <w:r w:rsidRPr="000B0B9C">
              <w:rPr>
                <w:sz w:val="28"/>
                <w:szCs w:val="28"/>
              </w:rPr>
              <w:t>D.</w:t>
            </w:r>
            <w:r w:rsidR="00997116" w:rsidRPr="000B0B9C">
              <w:rPr>
                <w:sz w:val="28"/>
                <w:szCs w:val="28"/>
              </w:rPr>
              <w:t xml:space="preserve"> Ispar</w:t>
            </w:r>
            <w:r w:rsidR="00794DDE">
              <w:rPr>
                <w:sz w:val="28"/>
                <w:szCs w:val="28"/>
              </w:rPr>
              <w:t>ljiva organska jedinjenja (VOC)</w:t>
            </w:r>
          </w:p>
          <w:p w14:paraId="239A8BAC" w14:textId="77777777" w:rsidR="00353393" w:rsidRPr="000B0B9C" w:rsidRDefault="00353393" w:rsidP="00997116">
            <w:pPr>
              <w:rPr>
                <w:sz w:val="28"/>
                <w:szCs w:val="28"/>
              </w:rPr>
            </w:pPr>
          </w:p>
          <w:p w14:paraId="7AED19ED" w14:textId="77777777" w:rsidR="00997116" w:rsidRDefault="00997116" w:rsidP="00997116">
            <w:pPr>
              <w:rPr>
                <w:b/>
                <w:sz w:val="28"/>
                <w:szCs w:val="28"/>
              </w:rPr>
            </w:pPr>
            <w:r w:rsidRPr="000B0B9C">
              <w:rPr>
                <w:b/>
                <w:sz w:val="28"/>
                <w:szCs w:val="28"/>
              </w:rPr>
              <w:t xml:space="preserve">69. Koji od sledećih </w:t>
            </w:r>
            <w:r w:rsidR="00353393" w:rsidRPr="000B0B9C">
              <w:rPr>
                <w:b/>
                <w:sz w:val="28"/>
                <w:szCs w:val="28"/>
              </w:rPr>
              <w:t>rezervata tigrova je/su takođe N</w:t>
            </w:r>
            <w:r w:rsidRPr="000B0B9C">
              <w:rPr>
                <w:b/>
                <w:sz w:val="28"/>
                <w:szCs w:val="28"/>
              </w:rPr>
              <w:t>acionalni park?</w:t>
            </w:r>
          </w:p>
          <w:p w14:paraId="75088E22" w14:textId="77777777" w:rsidR="00243A73" w:rsidRPr="000B0B9C" w:rsidRDefault="00243A73" w:rsidP="00997116">
            <w:pPr>
              <w:rPr>
                <w:b/>
                <w:sz w:val="28"/>
                <w:szCs w:val="28"/>
              </w:rPr>
            </w:pPr>
          </w:p>
          <w:p w14:paraId="6441A410" w14:textId="77777777" w:rsidR="00997116" w:rsidRPr="000B0B9C" w:rsidRDefault="00997116" w:rsidP="00997116">
            <w:pPr>
              <w:rPr>
                <w:sz w:val="28"/>
                <w:szCs w:val="28"/>
              </w:rPr>
            </w:pPr>
            <w:r w:rsidRPr="000B0B9C">
              <w:rPr>
                <w:sz w:val="28"/>
                <w:szCs w:val="28"/>
              </w:rPr>
              <w:t>1. Manas</w:t>
            </w:r>
          </w:p>
          <w:p w14:paraId="453FE170" w14:textId="77777777" w:rsidR="00997116" w:rsidRPr="000B0B9C" w:rsidRDefault="00997116" w:rsidP="00997116">
            <w:pPr>
              <w:rPr>
                <w:sz w:val="28"/>
                <w:szCs w:val="28"/>
              </w:rPr>
            </w:pPr>
            <w:r w:rsidRPr="000B0B9C">
              <w:rPr>
                <w:sz w:val="28"/>
                <w:szCs w:val="28"/>
              </w:rPr>
              <w:t>2. Indravati</w:t>
            </w:r>
          </w:p>
          <w:p w14:paraId="3EB8678B" w14:textId="77777777" w:rsidR="00997116" w:rsidRPr="000B0B9C" w:rsidRDefault="00997116" w:rsidP="00997116">
            <w:pPr>
              <w:rPr>
                <w:sz w:val="28"/>
                <w:szCs w:val="28"/>
              </w:rPr>
            </w:pPr>
            <w:r w:rsidRPr="000B0B9C">
              <w:rPr>
                <w:sz w:val="28"/>
                <w:szCs w:val="28"/>
              </w:rPr>
              <w:t>3. Namdapha</w:t>
            </w:r>
          </w:p>
          <w:p w14:paraId="436921E1" w14:textId="77777777" w:rsidR="00997116" w:rsidRPr="000B0B9C" w:rsidRDefault="00997116" w:rsidP="00997116">
            <w:pPr>
              <w:rPr>
                <w:sz w:val="28"/>
                <w:szCs w:val="28"/>
              </w:rPr>
            </w:pPr>
            <w:r w:rsidRPr="000B0B9C">
              <w:rPr>
                <w:sz w:val="28"/>
                <w:szCs w:val="28"/>
              </w:rPr>
              <w:t>4. Sariska</w:t>
            </w:r>
          </w:p>
          <w:p w14:paraId="33457B2C" w14:textId="77777777" w:rsidR="00997116" w:rsidRPr="000B0B9C" w:rsidRDefault="00997116" w:rsidP="00997116">
            <w:pPr>
              <w:rPr>
                <w:sz w:val="28"/>
                <w:szCs w:val="28"/>
              </w:rPr>
            </w:pPr>
            <w:r w:rsidRPr="000B0B9C">
              <w:rPr>
                <w:sz w:val="28"/>
                <w:szCs w:val="28"/>
              </w:rPr>
              <w:t>Izaberite tačan odgovor.</w:t>
            </w:r>
          </w:p>
          <w:p w14:paraId="0B9316F0" w14:textId="77777777" w:rsidR="00997116" w:rsidRPr="000B0B9C" w:rsidRDefault="00353393" w:rsidP="00997116">
            <w:pPr>
              <w:rPr>
                <w:sz w:val="28"/>
                <w:szCs w:val="28"/>
              </w:rPr>
            </w:pPr>
            <w:r w:rsidRPr="000B0B9C">
              <w:rPr>
                <w:sz w:val="28"/>
                <w:szCs w:val="28"/>
              </w:rPr>
              <w:t>A.</w:t>
            </w:r>
            <w:r w:rsidR="00997116" w:rsidRPr="000B0B9C">
              <w:rPr>
                <w:sz w:val="28"/>
                <w:szCs w:val="28"/>
              </w:rPr>
              <w:t xml:space="preserve">  1,2 i 3</w:t>
            </w:r>
          </w:p>
          <w:p w14:paraId="24E3A166"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1,3 i 4</w:t>
            </w:r>
          </w:p>
          <w:p w14:paraId="4BB37FF9" w14:textId="77777777" w:rsidR="00997116" w:rsidRPr="000B0B9C" w:rsidRDefault="00353393" w:rsidP="00997116">
            <w:pPr>
              <w:rPr>
                <w:sz w:val="28"/>
                <w:szCs w:val="28"/>
              </w:rPr>
            </w:pPr>
            <w:r w:rsidRPr="000B0B9C">
              <w:rPr>
                <w:sz w:val="28"/>
                <w:szCs w:val="28"/>
              </w:rPr>
              <w:t>C.</w:t>
            </w:r>
            <w:r w:rsidR="004D3A98">
              <w:rPr>
                <w:sz w:val="28"/>
                <w:szCs w:val="28"/>
              </w:rPr>
              <w:t xml:space="preserve"> S</w:t>
            </w:r>
            <w:r w:rsidR="00997116" w:rsidRPr="000B0B9C">
              <w:rPr>
                <w:sz w:val="28"/>
                <w:szCs w:val="28"/>
              </w:rPr>
              <w:t>amo 2,3 i 4</w:t>
            </w:r>
          </w:p>
          <w:p w14:paraId="40415CF5" w14:textId="77777777" w:rsidR="00997116" w:rsidRPr="000B0B9C" w:rsidRDefault="00353393" w:rsidP="00997116">
            <w:pPr>
              <w:rPr>
                <w:sz w:val="28"/>
                <w:szCs w:val="28"/>
              </w:rPr>
            </w:pPr>
            <w:r w:rsidRPr="000B0B9C">
              <w:rPr>
                <w:sz w:val="28"/>
                <w:szCs w:val="28"/>
              </w:rPr>
              <w:t xml:space="preserve">D. </w:t>
            </w:r>
            <w:r w:rsidR="00997116" w:rsidRPr="000B0B9C">
              <w:rPr>
                <w:sz w:val="28"/>
                <w:szCs w:val="28"/>
              </w:rPr>
              <w:t xml:space="preserve"> 1,2,3 i 4</w:t>
            </w:r>
          </w:p>
          <w:p w14:paraId="6213BC25" w14:textId="77777777" w:rsidR="00B95FFE" w:rsidRDefault="00B95FFE" w:rsidP="00997116">
            <w:pPr>
              <w:jc w:val="both"/>
              <w:rPr>
                <w:sz w:val="28"/>
                <w:szCs w:val="28"/>
              </w:rPr>
            </w:pPr>
          </w:p>
          <w:p w14:paraId="2E5BCCB2" w14:textId="5FD74F8D" w:rsidR="00997116" w:rsidRDefault="00997116" w:rsidP="00997116">
            <w:pPr>
              <w:jc w:val="both"/>
              <w:rPr>
                <w:b/>
                <w:sz w:val="28"/>
                <w:szCs w:val="28"/>
              </w:rPr>
            </w:pPr>
            <w:r w:rsidRPr="000B0B9C">
              <w:rPr>
                <w:b/>
                <w:sz w:val="28"/>
                <w:szCs w:val="28"/>
              </w:rPr>
              <w:t>70. Đubriva se dodaju za snabdevanje uglavnom tri hranljive materije – azota (N), fosfora (P) i kalijuma (K). Koje od ovih hranljivih materija mogu da obezbede biođubriva?</w:t>
            </w:r>
          </w:p>
          <w:p w14:paraId="12C89877" w14:textId="77777777" w:rsidR="004D3A98" w:rsidRPr="000B0B9C" w:rsidRDefault="004D3A98" w:rsidP="00997116">
            <w:pPr>
              <w:jc w:val="both"/>
              <w:rPr>
                <w:b/>
                <w:sz w:val="28"/>
                <w:szCs w:val="28"/>
              </w:rPr>
            </w:pPr>
          </w:p>
          <w:p w14:paraId="348DD1DE" w14:textId="77777777" w:rsidR="00997116" w:rsidRPr="000B0B9C" w:rsidRDefault="00997116" w:rsidP="00997116">
            <w:pPr>
              <w:rPr>
                <w:sz w:val="28"/>
                <w:szCs w:val="28"/>
              </w:rPr>
            </w:pPr>
            <w:r w:rsidRPr="000B0B9C">
              <w:rPr>
                <w:sz w:val="28"/>
                <w:szCs w:val="28"/>
              </w:rPr>
              <w:t>1. Azot</w:t>
            </w:r>
          </w:p>
          <w:p w14:paraId="3FB8F3CF" w14:textId="77777777" w:rsidR="00997116" w:rsidRPr="000B0B9C" w:rsidRDefault="00997116" w:rsidP="00997116">
            <w:pPr>
              <w:rPr>
                <w:sz w:val="28"/>
                <w:szCs w:val="28"/>
              </w:rPr>
            </w:pPr>
            <w:r w:rsidRPr="000B0B9C">
              <w:rPr>
                <w:sz w:val="28"/>
                <w:szCs w:val="28"/>
              </w:rPr>
              <w:t>2. Fosfor</w:t>
            </w:r>
          </w:p>
          <w:p w14:paraId="356E34F3" w14:textId="77777777" w:rsidR="00997116" w:rsidRPr="000B0B9C" w:rsidRDefault="00997116" w:rsidP="00997116">
            <w:pPr>
              <w:rPr>
                <w:sz w:val="28"/>
                <w:szCs w:val="28"/>
                <w:lang w:val="de-AT"/>
              </w:rPr>
            </w:pPr>
            <w:r w:rsidRPr="000B0B9C">
              <w:rPr>
                <w:sz w:val="28"/>
                <w:szCs w:val="28"/>
                <w:lang w:val="de-AT"/>
              </w:rPr>
              <w:t>3. Kalijum</w:t>
            </w:r>
          </w:p>
          <w:p w14:paraId="5FF22591" w14:textId="77777777" w:rsidR="00997116" w:rsidRPr="000B0B9C" w:rsidRDefault="00997116" w:rsidP="00997116">
            <w:pPr>
              <w:rPr>
                <w:sz w:val="28"/>
                <w:szCs w:val="28"/>
                <w:lang w:val="de-AT"/>
              </w:rPr>
            </w:pPr>
            <w:r w:rsidRPr="000B0B9C">
              <w:rPr>
                <w:sz w:val="28"/>
                <w:szCs w:val="28"/>
                <w:lang w:val="de-AT"/>
              </w:rPr>
              <w:t>Izaberite tačan odgovor.</w:t>
            </w:r>
          </w:p>
          <w:p w14:paraId="67981CF7" w14:textId="77777777" w:rsidR="00997116" w:rsidRPr="000B0B9C" w:rsidRDefault="00353393" w:rsidP="00997116">
            <w:pPr>
              <w:rPr>
                <w:sz w:val="28"/>
                <w:szCs w:val="28"/>
                <w:lang w:val="de-AT"/>
              </w:rPr>
            </w:pPr>
            <w:r w:rsidRPr="000B0B9C">
              <w:rPr>
                <w:sz w:val="28"/>
                <w:szCs w:val="28"/>
                <w:lang w:val="de-AT"/>
              </w:rPr>
              <w:t>A.</w:t>
            </w:r>
            <w:r w:rsidR="004D3A98">
              <w:rPr>
                <w:sz w:val="28"/>
                <w:szCs w:val="28"/>
                <w:lang w:val="de-AT"/>
              </w:rPr>
              <w:t xml:space="preserve"> S</w:t>
            </w:r>
            <w:r w:rsidR="00997116" w:rsidRPr="000B0B9C">
              <w:rPr>
                <w:sz w:val="28"/>
                <w:szCs w:val="28"/>
                <w:lang w:val="de-AT"/>
              </w:rPr>
              <w:t>amo 1</w:t>
            </w:r>
          </w:p>
          <w:p w14:paraId="519C2225" w14:textId="77777777" w:rsidR="00997116" w:rsidRPr="000B0B9C" w:rsidRDefault="00353393" w:rsidP="00997116">
            <w:pPr>
              <w:rPr>
                <w:sz w:val="28"/>
                <w:szCs w:val="28"/>
              </w:rPr>
            </w:pPr>
            <w:r w:rsidRPr="000B0B9C">
              <w:rPr>
                <w:sz w:val="28"/>
                <w:szCs w:val="28"/>
              </w:rPr>
              <w:t xml:space="preserve">B. </w:t>
            </w:r>
            <w:r w:rsidR="004D3A98">
              <w:rPr>
                <w:sz w:val="28"/>
                <w:szCs w:val="28"/>
              </w:rPr>
              <w:t>S</w:t>
            </w:r>
            <w:r w:rsidR="00997116" w:rsidRPr="000B0B9C">
              <w:rPr>
                <w:sz w:val="28"/>
                <w:szCs w:val="28"/>
              </w:rPr>
              <w:t>amo 1 i 2</w:t>
            </w:r>
          </w:p>
          <w:p w14:paraId="6DD6CD4A" w14:textId="77777777" w:rsidR="00997116" w:rsidRPr="000B0B9C" w:rsidRDefault="00353393" w:rsidP="00997116">
            <w:pPr>
              <w:rPr>
                <w:sz w:val="28"/>
                <w:szCs w:val="28"/>
              </w:rPr>
            </w:pPr>
            <w:r w:rsidRPr="000B0B9C">
              <w:rPr>
                <w:sz w:val="28"/>
                <w:szCs w:val="28"/>
              </w:rPr>
              <w:t>C.</w:t>
            </w:r>
            <w:r w:rsidR="004D3A98">
              <w:rPr>
                <w:sz w:val="28"/>
                <w:szCs w:val="28"/>
              </w:rPr>
              <w:t xml:space="preserve"> S</w:t>
            </w:r>
            <w:r w:rsidR="00997116" w:rsidRPr="000B0B9C">
              <w:rPr>
                <w:sz w:val="28"/>
                <w:szCs w:val="28"/>
              </w:rPr>
              <w:t>amo 1 i 3</w:t>
            </w:r>
          </w:p>
          <w:p w14:paraId="46602C5F" w14:textId="1E280824" w:rsidR="00997116" w:rsidRDefault="00353393" w:rsidP="00997116">
            <w:pPr>
              <w:rPr>
                <w:sz w:val="28"/>
                <w:szCs w:val="28"/>
              </w:rPr>
            </w:pPr>
            <w:r w:rsidRPr="000B0B9C">
              <w:rPr>
                <w:sz w:val="28"/>
                <w:szCs w:val="28"/>
              </w:rPr>
              <w:t>D.</w:t>
            </w:r>
            <w:r w:rsidR="00997116" w:rsidRPr="000B0B9C">
              <w:rPr>
                <w:sz w:val="28"/>
                <w:szCs w:val="28"/>
              </w:rPr>
              <w:t xml:space="preserve"> 1, 2 i 3</w:t>
            </w:r>
          </w:p>
          <w:p w14:paraId="00CCFC5D" w14:textId="77777777" w:rsidR="00E93F3E" w:rsidRPr="000B0B9C" w:rsidRDefault="00E93F3E" w:rsidP="00997116">
            <w:pPr>
              <w:rPr>
                <w:sz w:val="28"/>
                <w:szCs w:val="28"/>
              </w:rPr>
            </w:pPr>
          </w:p>
          <w:p w14:paraId="72931A5E" w14:textId="77777777" w:rsidR="00997116" w:rsidRDefault="00997116" w:rsidP="00997116">
            <w:pPr>
              <w:rPr>
                <w:b/>
                <w:sz w:val="28"/>
                <w:szCs w:val="28"/>
              </w:rPr>
            </w:pPr>
            <w:r w:rsidRPr="000B0B9C">
              <w:rPr>
                <w:b/>
                <w:sz w:val="28"/>
                <w:szCs w:val="28"/>
              </w:rPr>
              <w:t>71. Ekološki procesi prate</w:t>
            </w:r>
            <w:r w:rsidR="004D3A98">
              <w:rPr>
                <w:b/>
                <w:sz w:val="28"/>
                <w:szCs w:val="28"/>
              </w:rPr>
              <w:t xml:space="preserve"> princip uniformizma. Ovo znači</w:t>
            </w:r>
            <w:r w:rsidRPr="000B0B9C">
              <w:rPr>
                <w:b/>
                <w:sz w:val="28"/>
                <w:szCs w:val="28"/>
              </w:rPr>
              <w:t>:</w:t>
            </w:r>
          </w:p>
          <w:p w14:paraId="10676A88" w14:textId="77777777" w:rsidR="004D3A98" w:rsidRPr="000B0B9C" w:rsidRDefault="004D3A98" w:rsidP="00997116">
            <w:pPr>
              <w:rPr>
                <w:b/>
                <w:sz w:val="28"/>
                <w:szCs w:val="28"/>
              </w:rPr>
            </w:pPr>
          </w:p>
          <w:p w14:paraId="6A6EA9E9" w14:textId="40F7A57A" w:rsidR="004D3A98" w:rsidRPr="000B0B9C" w:rsidRDefault="00997116" w:rsidP="00997116">
            <w:pPr>
              <w:rPr>
                <w:sz w:val="28"/>
                <w:szCs w:val="28"/>
              </w:rPr>
            </w:pPr>
            <w:r w:rsidRPr="000B0B9C">
              <w:rPr>
                <w:sz w:val="28"/>
                <w:szCs w:val="28"/>
              </w:rPr>
              <w:t>A.</w:t>
            </w:r>
            <w:r w:rsidR="004D3A98">
              <w:rPr>
                <w:sz w:val="28"/>
                <w:szCs w:val="28"/>
              </w:rPr>
              <w:t xml:space="preserve"> </w:t>
            </w:r>
            <w:r w:rsidRPr="000B0B9C">
              <w:rPr>
                <w:sz w:val="28"/>
                <w:szCs w:val="28"/>
              </w:rPr>
              <w:t>Ekološki procesi imaju ujednačeno dejstvo</w:t>
            </w:r>
          </w:p>
          <w:p w14:paraId="32794CED" w14:textId="612D07B3" w:rsidR="00997116" w:rsidRPr="000B0B9C" w:rsidRDefault="00997116" w:rsidP="00997116">
            <w:pPr>
              <w:rPr>
                <w:sz w:val="28"/>
                <w:szCs w:val="28"/>
              </w:rPr>
            </w:pPr>
            <w:r w:rsidRPr="000B0B9C">
              <w:rPr>
                <w:sz w:val="28"/>
                <w:szCs w:val="28"/>
              </w:rPr>
              <w:t>B. Isti fizički i biološki procesi koji funkcionišu d</w:t>
            </w:r>
            <w:r w:rsidR="007A6409">
              <w:rPr>
                <w:sz w:val="28"/>
                <w:szCs w:val="28"/>
              </w:rPr>
              <w:t>anas, delovali su i u prošlosti</w:t>
            </w:r>
          </w:p>
          <w:p w14:paraId="7288EE8B" w14:textId="01D4EF99" w:rsidR="00997116" w:rsidRPr="000B0B9C" w:rsidRDefault="00997116" w:rsidP="00997116">
            <w:pPr>
              <w:rPr>
                <w:sz w:val="28"/>
                <w:szCs w:val="28"/>
              </w:rPr>
            </w:pPr>
            <w:r w:rsidRPr="000B0B9C">
              <w:rPr>
                <w:sz w:val="28"/>
                <w:szCs w:val="28"/>
              </w:rPr>
              <w:t>C. Fizički i biološki procesi funkcionišu ujednačenom brzinom</w:t>
            </w:r>
          </w:p>
          <w:p w14:paraId="0A345185" w14:textId="77777777" w:rsidR="00997116" w:rsidRDefault="00997116" w:rsidP="00997116">
            <w:pPr>
              <w:rPr>
                <w:sz w:val="28"/>
                <w:szCs w:val="28"/>
              </w:rPr>
            </w:pPr>
            <w:r w:rsidRPr="000B0B9C">
              <w:rPr>
                <w:sz w:val="28"/>
                <w:szCs w:val="28"/>
              </w:rPr>
              <w:t>D. Ništa od navedenog</w:t>
            </w:r>
          </w:p>
          <w:p w14:paraId="61C4DF54" w14:textId="77777777" w:rsidR="00997116" w:rsidRPr="000B0B9C" w:rsidRDefault="00997116" w:rsidP="00997116">
            <w:pPr>
              <w:rPr>
                <w:sz w:val="28"/>
                <w:szCs w:val="28"/>
              </w:rPr>
            </w:pPr>
          </w:p>
          <w:p w14:paraId="58B87ED1" w14:textId="77777777" w:rsidR="00997116" w:rsidRDefault="00997116" w:rsidP="00997116">
            <w:pPr>
              <w:jc w:val="both"/>
              <w:rPr>
                <w:b/>
                <w:sz w:val="28"/>
                <w:szCs w:val="28"/>
              </w:rPr>
            </w:pPr>
            <w:r w:rsidRPr="000B0B9C">
              <w:rPr>
                <w:b/>
                <w:sz w:val="28"/>
                <w:szCs w:val="28"/>
              </w:rPr>
              <w:t>72. Što se tiče biološke potražnje za kiseonikom (BPK) i hemijske potražnje za kiseonikom (COD), razmotrite sledeće izjave:</w:t>
            </w:r>
          </w:p>
          <w:p w14:paraId="38E607F2" w14:textId="77777777" w:rsidR="004D3A98" w:rsidRPr="000B0B9C" w:rsidRDefault="004D3A98" w:rsidP="00997116">
            <w:pPr>
              <w:jc w:val="both"/>
              <w:rPr>
                <w:b/>
                <w:sz w:val="28"/>
                <w:szCs w:val="28"/>
              </w:rPr>
            </w:pPr>
          </w:p>
          <w:p w14:paraId="6BCB9798" w14:textId="77777777" w:rsidR="00997116" w:rsidRPr="000B0B9C" w:rsidRDefault="00997116" w:rsidP="00997116">
            <w:pPr>
              <w:rPr>
                <w:sz w:val="28"/>
                <w:szCs w:val="28"/>
              </w:rPr>
            </w:pPr>
            <w:r w:rsidRPr="000B0B9C">
              <w:rPr>
                <w:sz w:val="28"/>
                <w:szCs w:val="28"/>
              </w:rPr>
              <w:t>1. BPK je merenje kiseonika koji vodeni mikroorganizmi utroše za razlaganje organske materije.</w:t>
            </w:r>
          </w:p>
          <w:p w14:paraId="7C838366" w14:textId="77777777" w:rsidR="00997116" w:rsidRPr="000B0B9C" w:rsidRDefault="00997116" w:rsidP="00997116">
            <w:pPr>
              <w:rPr>
                <w:sz w:val="28"/>
                <w:szCs w:val="28"/>
              </w:rPr>
            </w:pPr>
            <w:r w:rsidRPr="000B0B9C">
              <w:rPr>
                <w:sz w:val="28"/>
                <w:szCs w:val="28"/>
              </w:rPr>
              <w:t>2. HPK se odnosi na potrebu za rastvorenim kiseonikom za oksidaciju organskih sastojaka.</w:t>
            </w:r>
          </w:p>
          <w:p w14:paraId="5C54D085" w14:textId="77777777" w:rsidR="00997116" w:rsidRPr="000B0B9C" w:rsidRDefault="00997116" w:rsidP="00997116">
            <w:pPr>
              <w:rPr>
                <w:sz w:val="28"/>
                <w:szCs w:val="28"/>
                <w:lang w:val="fr-FR"/>
              </w:rPr>
            </w:pPr>
            <w:r w:rsidRPr="000B0B9C">
              <w:rPr>
                <w:sz w:val="28"/>
                <w:szCs w:val="28"/>
                <w:lang w:val="fr-FR"/>
              </w:rPr>
              <w:t>Koj</w:t>
            </w:r>
            <w:r w:rsidR="00775AA3">
              <w:rPr>
                <w:sz w:val="28"/>
                <w:szCs w:val="28"/>
                <w:lang w:val="fr-FR"/>
              </w:rPr>
              <w:t>a od gore navedenih izjava je</w:t>
            </w:r>
            <w:r w:rsidRPr="000B0B9C">
              <w:rPr>
                <w:sz w:val="28"/>
                <w:szCs w:val="28"/>
                <w:lang w:val="fr-FR"/>
              </w:rPr>
              <w:t xml:space="preserve"> tačna?</w:t>
            </w:r>
          </w:p>
          <w:p w14:paraId="3CD070E2"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w:t>
            </w:r>
          </w:p>
          <w:p w14:paraId="23875D87"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2</w:t>
            </w:r>
          </w:p>
          <w:p w14:paraId="1B1BCC34" w14:textId="77777777" w:rsidR="00997116" w:rsidRPr="000B0B9C" w:rsidRDefault="00353393" w:rsidP="00997116">
            <w:pPr>
              <w:rPr>
                <w:sz w:val="28"/>
                <w:szCs w:val="28"/>
              </w:rPr>
            </w:pPr>
            <w:r w:rsidRPr="000B0B9C">
              <w:rPr>
                <w:sz w:val="28"/>
                <w:szCs w:val="28"/>
              </w:rPr>
              <w:t xml:space="preserve">C. </w:t>
            </w:r>
            <w:r w:rsidR="00997116" w:rsidRPr="000B0B9C">
              <w:rPr>
                <w:sz w:val="28"/>
                <w:szCs w:val="28"/>
              </w:rPr>
              <w:t>I 1 i 2</w:t>
            </w:r>
          </w:p>
          <w:p w14:paraId="1475974C" w14:textId="77777777" w:rsidR="00997116" w:rsidRDefault="00353393" w:rsidP="00997116">
            <w:pPr>
              <w:rPr>
                <w:sz w:val="28"/>
                <w:szCs w:val="28"/>
                <w:lang w:val="fr-FR"/>
              </w:rPr>
            </w:pPr>
            <w:r w:rsidRPr="000B0B9C">
              <w:rPr>
                <w:sz w:val="28"/>
                <w:szCs w:val="28"/>
                <w:lang w:val="fr-FR"/>
              </w:rPr>
              <w:t xml:space="preserve">D. </w:t>
            </w:r>
            <w:r w:rsidR="00997116" w:rsidRPr="000B0B9C">
              <w:rPr>
                <w:sz w:val="28"/>
                <w:szCs w:val="28"/>
                <w:lang w:val="fr-FR"/>
              </w:rPr>
              <w:t>Ni 1 ni 2</w:t>
            </w:r>
          </w:p>
          <w:p w14:paraId="5D1C2EDD" w14:textId="77777777" w:rsidR="004D3A98" w:rsidRPr="000B0B9C" w:rsidRDefault="004D3A98" w:rsidP="00997116">
            <w:pPr>
              <w:rPr>
                <w:sz w:val="28"/>
                <w:szCs w:val="28"/>
                <w:lang w:val="fr-FR"/>
              </w:rPr>
            </w:pPr>
          </w:p>
          <w:p w14:paraId="1D3EB518" w14:textId="77777777" w:rsidR="00997116" w:rsidRDefault="00997116" w:rsidP="00997116">
            <w:pPr>
              <w:jc w:val="both"/>
              <w:rPr>
                <w:b/>
                <w:sz w:val="28"/>
                <w:szCs w:val="28"/>
                <w:lang w:val="fr-FR"/>
              </w:rPr>
            </w:pPr>
            <w:r w:rsidRPr="000B0B9C">
              <w:rPr>
                <w:b/>
                <w:sz w:val="28"/>
                <w:szCs w:val="28"/>
                <w:lang w:val="fr-FR"/>
              </w:rPr>
              <w:t>73. Nacionalni program pr</w:t>
            </w:r>
            <w:r w:rsidR="004D3A98">
              <w:rPr>
                <w:b/>
                <w:sz w:val="28"/>
                <w:szCs w:val="28"/>
                <w:lang w:val="fr-FR"/>
              </w:rPr>
              <w:t>aćenja kvaliteta vazduha</w:t>
            </w:r>
            <w:r w:rsidRPr="000B0B9C">
              <w:rPr>
                <w:b/>
                <w:sz w:val="28"/>
                <w:szCs w:val="28"/>
                <w:lang w:val="fr-FR"/>
              </w:rPr>
              <w:t xml:space="preserve"> koji vodi Centralni odbor za kontrolu zagađenja, prati koji od sledećih zagađivača na svim lokacijama?</w:t>
            </w:r>
          </w:p>
          <w:p w14:paraId="09B62746" w14:textId="77777777" w:rsidR="004D3A98" w:rsidRPr="000B0B9C" w:rsidRDefault="004D3A98" w:rsidP="00997116">
            <w:pPr>
              <w:jc w:val="both"/>
              <w:rPr>
                <w:b/>
                <w:sz w:val="28"/>
                <w:szCs w:val="28"/>
                <w:lang w:val="fr-FR"/>
              </w:rPr>
            </w:pPr>
          </w:p>
          <w:p w14:paraId="2C0D5BD5" w14:textId="77777777" w:rsidR="00997116" w:rsidRPr="000B0B9C" w:rsidRDefault="00997116" w:rsidP="00997116">
            <w:pPr>
              <w:rPr>
                <w:sz w:val="28"/>
                <w:szCs w:val="28"/>
                <w:lang w:val="fr-FR"/>
              </w:rPr>
            </w:pPr>
            <w:r w:rsidRPr="000B0B9C">
              <w:rPr>
                <w:sz w:val="28"/>
                <w:szCs w:val="28"/>
                <w:lang w:val="fr-FR"/>
              </w:rPr>
              <w:t>1. Ugljen-dioksid</w:t>
            </w:r>
          </w:p>
          <w:p w14:paraId="1788C516" w14:textId="77777777" w:rsidR="00997116" w:rsidRPr="000B0B9C" w:rsidRDefault="00997116" w:rsidP="00997116">
            <w:pPr>
              <w:rPr>
                <w:sz w:val="28"/>
                <w:szCs w:val="28"/>
                <w:lang w:val="fr-FR"/>
              </w:rPr>
            </w:pPr>
            <w:r w:rsidRPr="000B0B9C">
              <w:rPr>
                <w:sz w:val="28"/>
                <w:szCs w:val="28"/>
                <w:lang w:val="fr-FR"/>
              </w:rPr>
              <w:t>2. Sumpor dioksid</w:t>
            </w:r>
          </w:p>
          <w:p w14:paraId="74FD9423" w14:textId="77777777" w:rsidR="00997116" w:rsidRPr="000B0B9C" w:rsidRDefault="00997116" w:rsidP="00997116">
            <w:pPr>
              <w:rPr>
                <w:sz w:val="28"/>
                <w:szCs w:val="28"/>
                <w:lang w:val="fr-FR"/>
              </w:rPr>
            </w:pPr>
            <w:r w:rsidRPr="000B0B9C">
              <w:rPr>
                <w:sz w:val="28"/>
                <w:szCs w:val="28"/>
                <w:lang w:val="fr-FR"/>
              </w:rPr>
              <w:t>3. Oksidi azota</w:t>
            </w:r>
          </w:p>
          <w:p w14:paraId="3F28F6EE" w14:textId="77777777" w:rsidR="00997116" w:rsidRPr="000B0B9C" w:rsidRDefault="00997116" w:rsidP="00997116">
            <w:pPr>
              <w:rPr>
                <w:sz w:val="28"/>
                <w:szCs w:val="28"/>
              </w:rPr>
            </w:pPr>
            <w:r w:rsidRPr="000B0B9C">
              <w:rPr>
                <w:sz w:val="28"/>
                <w:szCs w:val="28"/>
              </w:rPr>
              <w:t>4. Suspendovane čestice (PM)</w:t>
            </w:r>
          </w:p>
          <w:p w14:paraId="2195D7D0" w14:textId="77777777" w:rsidR="00997116" w:rsidRPr="000B0B9C" w:rsidRDefault="00997116" w:rsidP="00997116">
            <w:pPr>
              <w:rPr>
                <w:sz w:val="28"/>
                <w:szCs w:val="28"/>
              </w:rPr>
            </w:pPr>
            <w:r w:rsidRPr="000B0B9C">
              <w:rPr>
                <w:sz w:val="28"/>
                <w:szCs w:val="28"/>
              </w:rPr>
              <w:t>Izaberite tačan odgovor.</w:t>
            </w:r>
          </w:p>
          <w:p w14:paraId="0C8507C1"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 2 i 3</w:t>
            </w:r>
          </w:p>
          <w:p w14:paraId="66872BA3"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1,3 i 4</w:t>
            </w:r>
          </w:p>
          <w:p w14:paraId="6AA1F2B7" w14:textId="77777777" w:rsidR="00997116" w:rsidRPr="000B0B9C" w:rsidRDefault="00353393" w:rsidP="00997116">
            <w:pPr>
              <w:rPr>
                <w:sz w:val="28"/>
                <w:szCs w:val="28"/>
              </w:rPr>
            </w:pPr>
            <w:r w:rsidRPr="000B0B9C">
              <w:rPr>
                <w:sz w:val="28"/>
                <w:szCs w:val="28"/>
              </w:rPr>
              <w:t xml:space="preserve">C. </w:t>
            </w:r>
            <w:r w:rsidR="004D3A98">
              <w:rPr>
                <w:sz w:val="28"/>
                <w:szCs w:val="28"/>
              </w:rPr>
              <w:t>S</w:t>
            </w:r>
            <w:r w:rsidR="00997116" w:rsidRPr="000B0B9C">
              <w:rPr>
                <w:sz w:val="28"/>
                <w:szCs w:val="28"/>
              </w:rPr>
              <w:t>amo 2,3 i 4</w:t>
            </w:r>
          </w:p>
          <w:p w14:paraId="61E942E6" w14:textId="77777777" w:rsidR="00997116" w:rsidRDefault="00353393" w:rsidP="00997116">
            <w:pPr>
              <w:rPr>
                <w:sz w:val="28"/>
                <w:szCs w:val="28"/>
              </w:rPr>
            </w:pPr>
            <w:r w:rsidRPr="000B0B9C">
              <w:rPr>
                <w:sz w:val="28"/>
                <w:szCs w:val="28"/>
              </w:rPr>
              <w:t xml:space="preserve">D. </w:t>
            </w:r>
            <w:r w:rsidR="004D3A98">
              <w:rPr>
                <w:sz w:val="28"/>
                <w:szCs w:val="28"/>
              </w:rPr>
              <w:t>S</w:t>
            </w:r>
            <w:r w:rsidR="00997116" w:rsidRPr="000B0B9C">
              <w:rPr>
                <w:sz w:val="28"/>
                <w:szCs w:val="28"/>
              </w:rPr>
              <w:t>amo 1,2 i 4</w:t>
            </w:r>
          </w:p>
          <w:p w14:paraId="31366328" w14:textId="77777777" w:rsidR="00997116" w:rsidRPr="000B0B9C" w:rsidRDefault="00997116" w:rsidP="00997116">
            <w:pPr>
              <w:rPr>
                <w:sz w:val="28"/>
                <w:szCs w:val="28"/>
              </w:rPr>
            </w:pPr>
          </w:p>
          <w:p w14:paraId="0E86B9B8" w14:textId="77777777" w:rsidR="00997116" w:rsidRDefault="00997116" w:rsidP="00997116">
            <w:pPr>
              <w:rPr>
                <w:b/>
                <w:sz w:val="28"/>
                <w:szCs w:val="28"/>
                <w:lang w:val="de-AT"/>
              </w:rPr>
            </w:pPr>
            <w:r w:rsidRPr="000B0B9C">
              <w:rPr>
                <w:b/>
                <w:sz w:val="28"/>
                <w:szCs w:val="28"/>
                <w:lang w:val="de-AT"/>
              </w:rPr>
              <w:t>74. Koji od ovih je/su indikator</w:t>
            </w:r>
            <w:r w:rsidR="004D3A98">
              <w:rPr>
                <w:b/>
                <w:sz w:val="28"/>
                <w:szCs w:val="28"/>
                <w:lang w:val="de-AT"/>
              </w:rPr>
              <w:t>/i</w:t>
            </w:r>
            <w:r w:rsidRPr="000B0B9C">
              <w:rPr>
                <w:b/>
                <w:sz w:val="28"/>
                <w:szCs w:val="28"/>
                <w:lang w:val="de-AT"/>
              </w:rPr>
              <w:t xml:space="preserve"> klimatskih promena?</w:t>
            </w:r>
          </w:p>
          <w:p w14:paraId="618F868F" w14:textId="77777777" w:rsidR="004D3A98" w:rsidRPr="000B0B9C" w:rsidRDefault="004D3A98" w:rsidP="00997116">
            <w:pPr>
              <w:rPr>
                <w:b/>
                <w:sz w:val="28"/>
                <w:szCs w:val="28"/>
                <w:lang w:val="de-AT"/>
              </w:rPr>
            </w:pPr>
          </w:p>
          <w:p w14:paraId="5A29F710" w14:textId="77777777" w:rsidR="00997116" w:rsidRPr="000B0B9C" w:rsidRDefault="00997116" w:rsidP="00997116">
            <w:pPr>
              <w:rPr>
                <w:sz w:val="28"/>
                <w:szCs w:val="28"/>
                <w:lang w:val="de-AT"/>
              </w:rPr>
            </w:pPr>
            <w:r w:rsidRPr="000B0B9C">
              <w:rPr>
                <w:sz w:val="28"/>
                <w:szCs w:val="28"/>
                <w:lang w:val="de-AT"/>
              </w:rPr>
              <w:t xml:space="preserve">1. Ledeni pokrivači </w:t>
            </w:r>
          </w:p>
          <w:p w14:paraId="16F7F5DC" w14:textId="77777777" w:rsidR="00997116" w:rsidRPr="000B0B9C" w:rsidRDefault="00997116" w:rsidP="00997116">
            <w:pPr>
              <w:rPr>
                <w:sz w:val="28"/>
                <w:szCs w:val="28"/>
                <w:lang w:val="de-AT"/>
              </w:rPr>
            </w:pPr>
            <w:r w:rsidRPr="000B0B9C">
              <w:rPr>
                <w:sz w:val="28"/>
                <w:szCs w:val="28"/>
                <w:lang w:val="de-AT"/>
              </w:rPr>
              <w:t>2. Promene nivoa mora</w:t>
            </w:r>
          </w:p>
          <w:p w14:paraId="419FB29E" w14:textId="77777777" w:rsidR="00997116" w:rsidRPr="000B0B9C" w:rsidRDefault="00997116" w:rsidP="00997116">
            <w:pPr>
              <w:rPr>
                <w:sz w:val="28"/>
                <w:szCs w:val="28"/>
                <w:lang w:val="de-AT"/>
              </w:rPr>
            </w:pPr>
            <w:r w:rsidRPr="000B0B9C">
              <w:rPr>
                <w:sz w:val="28"/>
                <w:szCs w:val="28"/>
                <w:lang w:val="de-AT"/>
              </w:rPr>
              <w:t>3. Jezerski depoziti</w:t>
            </w:r>
          </w:p>
          <w:p w14:paraId="26942BFF" w14:textId="77777777" w:rsidR="00997116" w:rsidRPr="000B0B9C" w:rsidRDefault="00997116" w:rsidP="00997116">
            <w:pPr>
              <w:rPr>
                <w:sz w:val="28"/>
                <w:szCs w:val="28"/>
                <w:lang w:val="de-AT"/>
              </w:rPr>
            </w:pPr>
            <w:r w:rsidRPr="000B0B9C">
              <w:rPr>
                <w:sz w:val="28"/>
                <w:szCs w:val="28"/>
                <w:lang w:val="de-AT"/>
              </w:rPr>
              <w:t>Izaberite tačan odgovor.</w:t>
            </w:r>
          </w:p>
          <w:p w14:paraId="1D688BE3"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w:t>
            </w:r>
          </w:p>
          <w:p w14:paraId="4ECB4A6C"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1 i 2</w:t>
            </w:r>
          </w:p>
          <w:p w14:paraId="67F2EB99" w14:textId="77777777" w:rsidR="00997116" w:rsidRPr="000B0B9C" w:rsidRDefault="00353393" w:rsidP="00997116">
            <w:pPr>
              <w:rPr>
                <w:sz w:val="28"/>
                <w:szCs w:val="28"/>
              </w:rPr>
            </w:pPr>
            <w:r w:rsidRPr="000B0B9C">
              <w:rPr>
                <w:sz w:val="28"/>
                <w:szCs w:val="28"/>
              </w:rPr>
              <w:t>C.</w:t>
            </w:r>
            <w:r w:rsidR="004D3A98">
              <w:rPr>
                <w:sz w:val="28"/>
                <w:szCs w:val="28"/>
              </w:rPr>
              <w:t xml:space="preserve"> S</w:t>
            </w:r>
            <w:r w:rsidR="00997116" w:rsidRPr="000B0B9C">
              <w:rPr>
                <w:sz w:val="28"/>
                <w:szCs w:val="28"/>
              </w:rPr>
              <w:t>amo 2 i 3</w:t>
            </w:r>
          </w:p>
          <w:p w14:paraId="12975DF1" w14:textId="086FCAE2" w:rsidR="00353393" w:rsidRPr="00B95FFE" w:rsidRDefault="00353393" w:rsidP="00997116">
            <w:pPr>
              <w:rPr>
                <w:sz w:val="28"/>
                <w:szCs w:val="28"/>
              </w:rPr>
            </w:pPr>
            <w:r w:rsidRPr="000B0B9C">
              <w:rPr>
                <w:sz w:val="28"/>
                <w:szCs w:val="28"/>
              </w:rPr>
              <w:t>D.</w:t>
            </w:r>
            <w:r w:rsidR="00997116" w:rsidRPr="000B0B9C">
              <w:rPr>
                <w:sz w:val="28"/>
                <w:szCs w:val="28"/>
              </w:rPr>
              <w:t xml:space="preserve"> 1, 2 i 3</w:t>
            </w:r>
          </w:p>
          <w:p w14:paraId="53FBAE2E" w14:textId="77777777" w:rsidR="00997116" w:rsidRDefault="00997116" w:rsidP="00997116">
            <w:pPr>
              <w:rPr>
                <w:b/>
                <w:sz w:val="28"/>
                <w:szCs w:val="28"/>
                <w:lang w:val="fr-FR"/>
              </w:rPr>
            </w:pPr>
            <w:r w:rsidRPr="000B0B9C">
              <w:rPr>
                <w:b/>
                <w:sz w:val="28"/>
                <w:szCs w:val="28"/>
                <w:lang w:val="fr-FR"/>
              </w:rPr>
              <w:t>75. Prema IUCN klasifikaciji, izumrle vrste su one koje su:</w:t>
            </w:r>
          </w:p>
          <w:p w14:paraId="79560D6C" w14:textId="77777777" w:rsidR="004D3A98" w:rsidRPr="000B0B9C" w:rsidRDefault="004D3A98" w:rsidP="00997116">
            <w:pPr>
              <w:rPr>
                <w:b/>
                <w:sz w:val="28"/>
                <w:szCs w:val="28"/>
                <w:lang w:val="fr-FR"/>
              </w:rPr>
            </w:pPr>
          </w:p>
          <w:p w14:paraId="754DEBF5" w14:textId="77777777" w:rsidR="00997116" w:rsidRPr="000B0B9C" w:rsidRDefault="004D3A98" w:rsidP="00997116">
            <w:pPr>
              <w:rPr>
                <w:sz w:val="28"/>
                <w:szCs w:val="28"/>
                <w:lang w:val="fr-FR"/>
              </w:rPr>
            </w:pPr>
            <w:r>
              <w:rPr>
                <w:sz w:val="28"/>
                <w:szCs w:val="28"/>
                <w:lang w:val="fr-FR"/>
              </w:rPr>
              <w:t>1. P</w:t>
            </w:r>
            <w:r w:rsidR="00997116" w:rsidRPr="000B0B9C">
              <w:rPr>
                <w:sz w:val="28"/>
                <w:szCs w:val="28"/>
                <w:lang w:val="fr-FR"/>
              </w:rPr>
              <w:t>otpuno eliminisan iz divljih područja</w:t>
            </w:r>
          </w:p>
          <w:p w14:paraId="4961FC6E" w14:textId="77777777" w:rsidR="00997116" w:rsidRPr="000B0B9C" w:rsidRDefault="004D3A98" w:rsidP="00997116">
            <w:pPr>
              <w:rPr>
                <w:sz w:val="28"/>
                <w:szCs w:val="28"/>
                <w:lang w:val="fr-FR"/>
              </w:rPr>
            </w:pPr>
            <w:r>
              <w:rPr>
                <w:sz w:val="28"/>
                <w:szCs w:val="28"/>
                <w:lang w:val="fr-FR"/>
              </w:rPr>
              <w:t>2. P</w:t>
            </w:r>
            <w:r w:rsidR="00997116" w:rsidRPr="000B0B9C">
              <w:rPr>
                <w:sz w:val="28"/>
                <w:szCs w:val="28"/>
                <w:lang w:val="fr-FR"/>
              </w:rPr>
              <w:t>otpuno eliminisana iz oblasti kojima se upravlja</w:t>
            </w:r>
          </w:p>
          <w:p w14:paraId="4F1DED7D" w14:textId="77777777" w:rsidR="00997116" w:rsidRPr="000B0B9C" w:rsidRDefault="00997116" w:rsidP="00997116">
            <w:pPr>
              <w:rPr>
                <w:sz w:val="28"/>
                <w:szCs w:val="28"/>
                <w:lang w:val="fr-FR"/>
              </w:rPr>
            </w:pPr>
            <w:r w:rsidRPr="000B0B9C">
              <w:rPr>
                <w:sz w:val="28"/>
                <w:szCs w:val="28"/>
                <w:lang w:val="fr-FR"/>
              </w:rPr>
              <w:t>Koja od gore navedenih izjava je/su tačna/e?</w:t>
            </w:r>
          </w:p>
          <w:p w14:paraId="4A2CB2F8"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w:t>
            </w:r>
          </w:p>
          <w:p w14:paraId="2FDAB6C7"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2</w:t>
            </w:r>
          </w:p>
          <w:p w14:paraId="74A2AC3C" w14:textId="77777777" w:rsidR="00997116" w:rsidRPr="000B0B9C" w:rsidRDefault="00353393" w:rsidP="00997116">
            <w:pPr>
              <w:rPr>
                <w:sz w:val="28"/>
                <w:szCs w:val="28"/>
              </w:rPr>
            </w:pPr>
            <w:r w:rsidRPr="000B0B9C">
              <w:rPr>
                <w:sz w:val="28"/>
                <w:szCs w:val="28"/>
              </w:rPr>
              <w:t xml:space="preserve">C. </w:t>
            </w:r>
            <w:r w:rsidR="00997116" w:rsidRPr="000B0B9C">
              <w:rPr>
                <w:sz w:val="28"/>
                <w:szCs w:val="28"/>
              </w:rPr>
              <w:t>I 1 i 2</w:t>
            </w:r>
          </w:p>
          <w:p w14:paraId="1FB65FA0" w14:textId="77777777" w:rsidR="00997116" w:rsidRDefault="00353393" w:rsidP="00997116">
            <w:pPr>
              <w:rPr>
                <w:sz w:val="28"/>
                <w:szCs w:val="28"/>
                <w:lang w:val="fr-FR"/>
              </w:rPr>
            </w:pPr>
            <w:r w:rsidRPr="000B0B9C">
              <w:rPr>
                <w:sz w:val="28"/>
                <w:szCs w:val="28"/>
                <w:lang w:val="fr-FR"/>
              </w:rPr>
              <w:t xml:space="preserve">D. </w:t>
            </w:r>
            <w:r w:rsidR="00997116" w:rsidRPr="000B0B9C">
              <w:rPr>
                <w:sz w:val="28"/>
                <w:szCs w:val="28"/>
                <w:lang w:val="fr-FR"/>
              </w:rPr>
              <w:t>Ni 1 ni 2</w:t>
            </w:r>
          </w:p>
          <w:p w14:paraId="7765C01D" w14:textId="77777777" w:rsidR="00997116" w:rsidRPr="000B0B9C" w:rsidRDefault="00997116" w:rsidP="00997116">
            <w:pPr>
              <w:rPr>
                <w:sz w:val="28"/>
                <w:szCs w:val="28"/>
                <w:lang w:val="fr-FR"/>
              </w:rPr>
            </w:pPr>
          </w:p>
          <w:p w14:paraId="15881704" w14:textId="77777777" w:rsidR="00997116" w:rsidRDefault="00997116" w:rsidP="00997116">
            <w:pPr>
              <w:rPr>
                <w:b/>
                <w:sz w:val="28"/>
                <w:szCs w:val="28"/>
                <w:lang w:val="fr-FR"/>
              </w:rPr>
            </w:pPr>
            <w:r w:rsidRPr="000B0B9C">
              <w:rPr>
                <w:b/>
                <w:sz w:val="28"/>
                <w:szCs w:val="28"/>
                <w:lang w:val="fr-FR"/>
              </w:rPr>
              <w:t>76. Oštećenje ozona bi uticalo na biljnu zajednicu na nekoliko načina. Ovo uključuje :</w:t>
            </w:r>
          </w:p>
          <w:p w14:paraId="20E7BF4F" w14:textId="77777777" w:rsidR="004D3A98" w:rsidRPr="000B0B9C" w:rsidRDefault="004D3A98" w:rsidP="00997116">
            <w:pPr>
              <w:rPr>
                <w:b/>
                <w:sz w:val="28"/>
                <w:szCs w:val="28"/>
                <w:lang w:val="fr-FR"/>
              </w:rPr>
            </w:pPr>
          </w:p>
          <w:p w14:paraId="75A2FEC8" w14:textId="77777777" w:rsidR="00997116" w:rsidRPr="000B0B9C" w:rsidRDefault="004D3A98" w:rsidP="00997116">
            <w:pPr>
              <w:rPr>
                <w:sz w:val="28"/>
                <w:szCs w:val="28"/>
                <w:lang w:val="fr-FR"/>
              </w:rPr>
            </w:pPr>
            <w:r>
              <w:rPr>
                <w:sz w:val="28"/>
                <w:szCs w:val="28"/>
                <w:lang w:val="fr-FR"/>
              </w:rPr>
              <w:t>1. P</w:t>
            </w:r>
            <w:r w:rsidR="00997116" w:rsidRPr="000B0B9C">
              <w:rPr>
                <w:sz w:val="28"/>
                <w:szCs w:val="28"/>
                <w:lang w:val="fr-FR"/>
              </w:rPr>
              <w:t>ovećanje fotosinteze</w:t>
            </w:r>
          </w:p>
          <w:p w14:paraId="09152AA2" w14:textId="77777777" w:rsidR="00997116" w:rsidRPr="000B0B9C" w:rsidRDefault="004D3A98" w:rsidP="00997116">
            <w:pPr>
              <w:rPr>
                <w:sz w:val="28"/>
                <w:szCs w:val="28"/>
                <w:lang w:val="fr-FR"/>
              </w:rPr>
            </w:pPr>
            <w:r>
              <w:rPr>
                <w:sz w:val="28"/>
                <w:szCs w:val="28"/>
                <w:lang w:val="fr-FR"/>
              </w:rPr>
              <w:t>2. P</w:t>
            </w:r>
            <w:r w:rsidR="00997116" w:rsidRPr="000B0B9C">
              <w:rPr>
                <w:sz w:val="28"/>
                <w:szCs w:val="28"/>
                <w:lang w:val="fr-FR"/>
              </w:rPr>
              <w:t>ad efikasnosti korišćenja vode</w:t>
            </w:r>
          </w:p>
          <w:p w14:paraId="0C113297" w14:textId="77777777" w:rsidR="00997116" w:rsidRPr="000B0B9C" w:rsidRDefault="004D3A98" w:rsidP="00997116">
            <w:pPr>
              <w:rPr>
                <w:sz w:val="28"/>
                <w:szCs w:val="28"/>
                <w:lang w:val="fr-FR"/>
              </w:rPr>
            </w:pPr>
            <w:r>
              <w:rPr>
                <w:sz w:val="28"/>
                <w:szCs w:val="28"/>
                <w:lang w:val="fr-FR"/>
              </w:rPr>
              <w:t>3. P</w:t>
            </w:r>
            <w:r w:rsidR="00997116" w:rsidRPr="000B0B9C">
              <w:rPr>
                <w:sz w:val="28"/>
                <w:szCs w:val="28"/>
                <w:lang w:val="fr-FR"/>
              </w:rPr>
              <w:t>ad prinosa biljaka</w:t>
            </w:r>
          </w:p>
          <w:p w14:paraId="0ACE8501" w14:textId="77777777" w:rsidR="00997116" w:rsidRPr="000B0B9C" w:rsidRDefault="00997116" w:rsidP="00997116">
            <w:pPr>
              <w:rPr>
                <w:sz w:val="28"/>
                <w:szCs w:val="28"/>
              </w:rPr>
            </w:pPr>
            <w:r w:rsidRPr="000B0B9C">
              <w:rPr>
                <w:sz w:val="28"/>
                <w:szCs w:val="28"/>
              </w:rPr>
              <w:t>Izaberite tačan odgovor.</w:t>
            </w:r>
          </w:p>
          <w:p w14:paraId="2FD1290B"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 i 2</w:t>
            </w:r>
          </w:p>
          <w:p w14:paraId="06204EE3"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1 i 3</w:t>
            </w:r>
          </w:p>
          <w:p w14:paraId="207EFD4F" w14:textId="77777777" w:rsidR="00997116" w:rsidRPr="000B0B9C" w:rsidRDefault="00353393" w:rsidP="00997116">
            <w:pPr>
              <w:rPr>
                <w:sz w:val="28"/>
                <w:szCs w:val="28"/>
              </w:rPr>
            </w:pPr>
            <w:r w:rsidRPr="000B0B9C">
              <w:rPr>
                <w:sz w:val="28"/>
                <w:szCs w:val="28"/>
              </w:rPr>
              <w:t>C.</w:t>
            </w:r>
            <w:r w:rsidR="004D3A98">
              <w:rPr>
                <w:sz w:val="28"/>
                <w:szCs w:val="28"/>
              </w:rPr>
              <w:t xml:space="preserve"> S</w:t>
            </w:r>
            <w:r w:rsidR="00997116" w:rsidRPr="000B0B9C">
              <w:rPr>
                <w:sz w:val="28"/>
                <w:szCs w:val="28"/>
              </w:rPr>
              <w:t>amo 2 i 3</w:t>
            </w:r>
          </w:p>
          <w:p w14:paraId="42C884EF" w14:textId="77777777" w:rsidR="00997116" w:rsidRDefault="00353393" w:rsidP="00997116">
            <w:pPr>
              <w:rPr>
                <w:sz w:val="28"/>
                <w:szCs w:val="28"/>
              </w:rPr>
            </w:pPr>
            <w:r w:rsidRPr="000B0B9C">
              <w:rPr>
                <w:sz w:val="28"/>
                <w:szCs w:val="28"/>
              </w:rPr>
              <w:t xml:space="preserve">D. </w:t>
            </w:r>
            <w:r w:rsidR="00997116" w:rsidRPr="000B0B9C">
              <w:rPr>
                <w:sz w:val="28"/>
                <w:szCs w:val="28"/>
              </w:rPr>
              <w:t xml:space="preserve"> 1, 2 i 3</w:t>
            </w:r>
          </w:p>
          <w:p w14:paraId="55CFE389" w14:textId="77777777" w:rsidR="00997116" w:rsidRPr="000B0B9C" w:rsidRDefault="00997116" w:rsidP="00997116">
            <w:pPr>
              <w:rPr>
                <w:sz w:val="28"/>
                <w:szCs w:val="28"/>
              </w:rPr>
            </w:pPr>
          </w:p>
          <w:p w14:paraId="2358D3E4" w14:textId="77777777" w:rsidR="00997116" w:rsidRDefault="00997116" w:rsidP="00997116">
            <w:pPr>
              <w:rPr>
                <w:b/>
                <w:sz w:val="28"/>
                <w:szCs w:val="28"/>
              </w:rPr>
            </w:pPr>
            <w:r w:rsidRPr="000B0B9C">
              <w:rPr>
                <w:b/>
                <w:sz w:val="28"/>
                <w:szCs w:val="28"/>
              </w:rPr>
              <w:t>77. Uravnot</w:t>
            </w:r>
            <w:r w:rsidR="004D3A98">
              <w:rPr>
                <w:b/>
                <w:sz w:val="28"/>
                <w:szCs w:val="28"/>
              </w:rPr>
              <w:t>ežen ekosistem je onaj u kome</w:t>
            </w:r>
            <w:r w:rsidRPr="000B0B9C">
              <w:rPr>
                <w:b/>
                <w:sz w:val="28"/>
                <w:szCs w:val="28"/>
              </w:rPr>
              <w:t>:</w:t>
            </w:r>
          </w:p>
          <w:p w14:paraId="21C5927E" w14:textId="77777777" w:rsidR="004D3A98" w:rsidRPr="000B0B9C" w:rsidRDefault="004D3A98" w:rsidP="00997116">
            <w:pPr>
              <w:rPr>
                <w:b/>
                <w:sz w:val="28"/>
                <w:szCs w:val="28"/>
              </w:rPr>
            </w:pPr>
          </w:p>
          <w:p w14:paraId="3391BC3F" w14:textId="52F5F21E" w:rsidR="00997116" w:rsidRPr="000B0B9C" w:rsidRDefault="00997116" w:rsidP="00997116">
            <w:pPr>
              <w:rPr>
                <w:sz w:val="28"/>
                <w:szCs w:val="28"/>
              </w:rPr>
            </w:pPr>
            <w:r w:rsidRPr="000B0B9C">
              <w:rPr>
                <w:sz w:val="28"/>
                <w:szCs w:val="28"/>
              </w:rPr>
              <w:t>1. Broj organ</w:t>
            </w:r>
            <w:r w:rsidR="007A6409">
              <w:rPr>
                <w:sz w:val="28"/>
                <w:szCs w:val="28"/>
              </w:rPr>
              <w:t>izama na svim nivoima je jednak</w:t>
            </w:r>
          </w:p>
          <w:p w14:paraId="78EF99DF" w14:textId="04C8E926" w:rsidR="00997116" w:rsidRPr="000B0B9C" w:rsidRDefault="00997116" w:rsidP="00997116">
            <w:pPr>
              <w:rPr>
                <w:sz w:val="28"/>
                <w:szCs w:val="28"/>
                <w:lang w:val="de-AT"/>
              </w:rPr>
            </w:pPr>
            <w:r w:rsidRPr="000B0B9C">
              <w:rPr>
                <w:sz w:val="28"/>
                <w:szCs w:val="28"/>
                <w:lang w:val="de-AT"/>
              </w:rPr>
              <w:t>2. Količina biomase na sv</w:t>
            </w:r>
            <w:r w:rsidR="007A6409">
              <w:rPr>
                <w:sz w:val="28"/>
                <w:szCs w:val="28"/>
                <w:lang w:val="de-AT"/>
              </w:rPr>
              <w:t>im trofičkim nivoima je jednaka</w:t>
            </w:r>
          </w:p>
          <w:p w14:paraId="1AEEE9D0" w14:textId="5A5DE3E7" w:rsidR="00997116" w:rsidRPr="000B0B9C" w:rsidRDefault="00353393" w:rsidP="00997116">
            <w:pPr>
              <w:rPr>
                <w:sz w:val="28"/>
                <w:szCs w:val="28"/>
                <w:lang w:val="de-AT"/>
              </w:rPr>
            </w:pPr>
            <w:r w:rsidRPr="000B0B9C">
              <w:rPr>
                <w:sz w:val="28"/>
                <w:szCs w:val="28"/>
                <w:lang w:val="de-AT"/>
              </w:rPr>
              <w:t xml:space="preserve">3. </w:t>
            </w:r>
            <w:r w:rsidR="007A6409">
              <w:rPr>
                <w:sz w:val="28"/>
                <w:szCs w:val="28"/>
                <w:lang w:val="de-AT"/>
              </w:rPr>
              <w:t>Oganizmi su međusobno zavisni</w:t>
            </w:r>
          </w:p>
          <w:p w14:paraId="5A8C9652" w14:textId="77777777" w:rsidR="00997116" w:rsidRPr="000B0B9C" w:rsidRDefault="00997116" w:rsidP="00997116">
            <w:pPr>
              <w:rPr>
                <w:sz w:val="28"/>
                <w:szCs w:val="28"/>
                <w:lang w:val="de-AT"/>
              </w:rPr>
            </w:pPr>
            <w:r w:rsidRPr="000B0B9C">
              <w:rPr>
                <w:sz w:val="28"/>
                <w:szCs w:val="28"/>
                <w:lang w:val="de-AT"/>
              </w:rPr>
              <w:t>Izaberite tačan odgovor.</w:t>
            </w:r>
          </w:p>
          <w:p w14:paraId="5E6FA5BF"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 i 2</w:t>
            </w:r>
          </w:p>
          <w:p w14:paraId="7C36880B"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2</w:t>
            </w:r>
          </w:p>
          <w:p w14:paraId="530E1145" w14:textId="77777777" w:rsidR="00997116" w:rsidRPr="000B0B9C" w:rsidRDefault="00353393" w:rsidP="00997116">
            <w:pPr>
              <w:rPr>
                <w:sz w:val="28"/>
                <w:szCs w:val="28"/>
                <w:lang w:val="de-AT"/>
              </w:rPr>
            </w:pPr>
            <w:r w:rsidRPr="000B0B9C">
              <w:rPr>
                <w:sz w:val="28"/>
                <w:szCs w:val="28"/>
                <w:lang w:val="de-AT"/>
              </w:rPr>
              <w:t xml:space="preserve">C. </w:t>
            </w:r>
            <w:r w:rsidR="004D3A98">
              <w:rPr>
                <w:sz w:val="28"/>
                <w:szCs w:val="28"/>
                <w:lang w:val="de-AT"/>
              </w:rPr>
              <w:t>S</w:t>
            </w:r>
            <w:r w:rsidR="00997116" w:rsidRPr="000B0B9C">
              <w:rPr>
                <w:sz w:val="28"/>
                <w:szCs w:val="28"/>
                <w:lang w:val="de-AT"/>
              </w:rPr>
              <w:t>amo 3</w:t>
            </w:r>
          </w:p>
          <w:p w14:paraId="5DB966E5" w14:textId="77777777" w:rsidR="00997116" w:rsidRDefault="00353393" w:rsidP="00997116">
            <w:pPr>
              <w:rPr>
                <w:sz w:val="28"/>
                <w:szCs w:val="28"/>
                <w:lang w:val="de-AT"/>
              </w:rPr>
            </w:pPr>
            <w:r w:rsidRPr="000B0B9C">
              <w:rPr>
                <w:sz w:val="28"/>
                <w:szCs w:val="28"/>
                <w:lang w:val="de-AT"/>
              </w:rPr>
              <w:t>D. N</w:t>
            </w:r>
            <w:r w:rsidR="00997116" w:rsidRPr="000B0B9C">
              <w:rPr>
                <w:sz w:val="28"/>
                <w:szCs w:val="28"/>
                <w:lang w:val="de-AT"/>
              </w:rPr>
              <w:t>ijedan</w:t>
            </w:r>
          </w:p>
          <w:p w14:paraId="4E26E976" w14:textId="77777777" w:rsidR="00997116" w:rsidRPr="000B0B9C" w:rsidRDefault="00997116" w:rsidP="00997116">
            <w:pPr>
              <w:rPr>
                <w:sz w:val="28"/>
                <w:szCs w:val="28"/>
                <w:lang w:val="de-AT"/>
              </w:rPr>
            </w:pPr>
          </w:p>
          <w:p w14:paraId="45D74562" w14:textId="77777777" w:rsidR="00997116" w:rsidRDefault="00997116" w:rsidP="00997116">
            <w:pPr>
              <w:rPr>
                <w:b/>
                <w:sz w:val="28"/>
                <w:szCs w:val="28"/>
                <w:lang w:val="de-AT"/>
              </w:rPr>
            </w:pPr>
            <w:r w:rsidRPr="000B0B9C">
              <w:rPr>
                <w:b/>
                <w:sz w:val="28"/>
                <w:szCs w:val="28"/>
                <w:lang w:val="de-AT"/>
              </w:rPr>
              <w:t>78. Tok energije u ekosistemu je:</w:t>
            </w:r>
          </w:p>
          <w:p w14:paraId="6E8DA18E" w14:textId="77777777" w:rsidR="004D3A98" w:rsidRPr="000B0B9C" w:rsidRDefault="004D3A98" w:rsidP="00997116">
            <w:pPr>
              <w:rPr>
                <w:b/>
                <w:sz w:val="28"/>
                <w:szCs w:val="28"/>
                <w:lang w:val="de-AT"/>
              </w:rPr>
            </w:pPr>
          </w:p>
          <w:p w14:paraId="4A7BC670" w14:textId="77777777" w:rsidR="00997116" w:rsidRPr="000B0B9C" w:rsidRDefault="00997116" w:rsidP="00997116">
            <w:pPr>
              <w:rPr>
                <w:sz w:val="28"/>
                <w:szCs w:val="28"/>
                <w:lang w:val="de-AT"/>
              </w:rPr>
            </w:pPr>
            <w:r w:rsidRPr="000B0B9C">
              <w:rPr>
                <w:sz w:val="28"/>
                <w:szCs w:val="28"/>
                <w:lang w:val="de-AT"/>
              </w:rPr>
              <w:t>1. Jednosmerni</w:t>
            </w:r>
          </w:p>
          <w:p w14:paraId="0978884A" w14:textId="77777777" w:rsidR="00997116" w:rsidRPr="000B0B9C" w:rsidRDefault="00997116" w:rsidP="00997116">
            <w:pPr>
              <w:rPr>
                <w:sz w:val="28"/>
                <w:szCs w:val="28"/>
                <w:lang w:val="de-AT"/>
              </w:rPr>
            </w:pPr>
            <w:r w:rsidRPr="000B0B9C">
              <w:rPr>
                <w:sz w:val="28"/>
                <w:szCs w:val="28"/>
                <w:lang w:val="de-AT"/>
              </w:rPr>
              <w:t>2. Neciklični</w:t>
            </w:r>
          </w:p>
          <w:p w14:paraId="70112AF0" w14:textId="77777777" w:rsidR="00997116" w:rsidRPr="000B0B9C" w:rsidRDefault="00997116" w:rsidP="00997116">
            <w:pPr>
              <w:rPr>
                <w:sz w:val="28"/>
                <w:szCs w:val="28"/>
                <w:lang w:val="de-AT"/>
              </w:rPr>
            </w:pPr>
            <w:r w:rsidRPr="000B0B9C">
              <w:rPr>
                <w:sz w:val="28"/>
                <w:szCs w:val="28"/>
                <w:lang w:val="de-AT"/>
              </w:rPr>
              <w:t>3. Ciklični</w:t>
            </w:r>
          </w:p>
          <w:p w14:paraId="5DA931E5" w14:textId="77777777" w:rsidR="00997116" w:rsidRPr="000B0B9C" w:rsidRDefault="00997116" w:rsidP="00997116">
            <w:pPr>
              <w:rPr>
                <w:sz w:val="28"/>
                <w:szCs w:val="28"/>
                <w:lang w:val="de-AT"/>
              </w:rPr>
            </w:pPr>
            <w:r w:rsidRPr="000B0B9C">
              <w:rPr>
                <w:sz w:val="28"/>
                <w:szCs w:val="28"/>
                <w:lang w:val="de-AT"/>
              </w:rPr>
              <w:t>4. Dvosmerni</w:t>
            </w:r>
          </w:p>
          <w:p w14:paraId="3EEC1002" w14:textId="77777777" w:rsidR="00997116" w:rsidRPr="000B0B9C" w:rsidRDefault="00997116" w:rsidP="00997116">
            <w:pPr>
              <w:rPr>
                <w:sz w:val="28"/>
                <w:szCs w:val="28"/>
                <w:lang w:val="de-AT"/>
              </w:rPr>
            </w:pPr>
            <w:r w:rsidRPr="000B0B9C">
              <w:rPr>
                <w:sz w:val="28"/>
                <w:szCs w:val="28"/>
                <w:lang w:val="de-AT"/>
              </w:rPr>
              <w:t>Izaberite tačan odgovor.</w:t>
            </w:r>
          </w:p>
          <w:p w14:paraId="012EF333"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 i 2</w:t>
            </w:r>
          </w:p>
          <w:p w14:paraId="0134902C"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1 i 3</w:t>
            </w:r>
          </w:p>
          <w:p w14:paraId="588B94A4" w14:textId="77777777" w:rsidR="00997116" w:rsidRPr="000B0B9C" w:rsidRDefault="00353393" w:rsidP="00997116">
            <w:pPr>
              <w:rPr>
                <w:sz w:val="28"/>
                <w:szCs w:val="28"/>
              </w:rPr>
            </w:pPr>
            <w:r w:rsidRPr="000B0B9C">
              <w:rPr>
                <w:sz w:val="28"/>
                <w:szCs w:val="28"/>
              </w:rPr>
              <w:t xml:space="preserve">C. </w:t>
            </w:r>
            <w:r w:rsidR="004D3A98">
              <w:rPr>
                <w:sz w:val="28"/>
                <w:szCs w:val="28"/>
              </w:rPr>
              <w:t>S</w:t>
            </w:r>
            <w:r w:rsidR="00997116" w:rsidRPr="000B0B9C">
              <w:rPr>
                <w:sz w:val="28"/>
                <w:szCs w:val="28"/>
              </w:rPr>
              <w:t>amo 2 i 4</w:t>
            </w:r>
          </w:p>
          <w:p w14:paraId="7DD246CE" w14:textId="77777777" w:rsidR="00997116" w:rsidRDefault="00353393" w:rsidP="00997116">
            <w:pPr>
              <w:rPr>
                <w:sz w:val="28"/>
                <w:szCs w:val="28"/>
              </w:rPr>
            </w:pPr>
            <w:r w:rsidRPr="000B0B9C">
              <w:rPr>
                <w:sz w:val="28"/>
                <w:szCs w:val="28"/>
              </w:rPr>
              <w:t xml:space="preserve">D. </w:t>
            </w:r>
            <w:r w:rsidR="004D3A98">
              <w:rPr>
                <w:sz w:val="28"/>
                <w:szCs w:val="28"/>
              </w:rPr>
              <w:t>S</w:t>
            </w:r>
            <w:r w:rsidR="00997116" w:rsidRPr="000B0B9C">
              <w:rPr>
                <w:sz w:val="28"/>
                <w:szCs w:val="28"/>
              </w:rPr>
              <w:t>amo 3 i 4</w:t>
            </w:r>
          </w:p>
          <w:p w14:paraId="43F7CD4B" w14:textId="77777777" w:rsidR="00997116" w:rsidRDefault="00997116" w:rsidP="00997116">
            <w:pPr>
              <w:rPr>
                <w:b/>
                <w:sz w:val="28"/>
                <w:szCs w:val="28"/>
              </w:rPr>
            </w:pPr>
            <w:r w:rsidRPr="000B0B9C">
              <w:rPr>
                <w:b/>
                <w:sz w:val="28"/>
                <w:szCs w:val="28"/>
              </w:rPr>
              <w:t>79. Šta od sledećeg bi povećao ugljen-dioksid u atmosferi?</w:t>
            </w:r>
          </w:p>
          <w:p w14:paraId="148B9F39" w14:textId="77777777" w:rsidR="004D3A98" w:rsidRPr="000B0B9C" w:rsidRDefault="004D3A98" w:rsidP="00997116">
            <w:pPr>
              <w:rPr>
                <w:b/>
                <w:sz w:val="28"/>
                <w:szCs w:val="28"/>
              </w:rPr>
            </w:pPr>
          </w:p>
          <w:p w14:paraId="4B68138A" w14:textId="77777777" w:rsidR="00997116" w:rsidRPr="000B0B9C" w:rsidRDefault="00997116" w:rsidP="00997116">
            <w:pPr>
              <w:rPr>
                <w:sz w:val="28"/>
                <w:szCs w:val="28"/>
              </w:rPr>
            </w:pPr>
            <w:r w:rsidRPr="000B0B9C">
              <w:rPr>
                <w:sz w:val="28"/>
                <w:szCs w:val="28"/>
              </w:rPr>
              <w:t>1. Krčenje šuma</w:t>
            </w:r>
          </w:p>
          <w:p w14:paraId="72C27A0F" w14:textId="77777777" w:rsidR="00997116" w:rsidRPr="000B0B9C" w:rsidRDefault="00997116" w:rsidP="00997116">
            <w:pPr>
              <w:rPr>
                <w:sz w:val="28"/>
                <w:szCs w:val="28"/>
              </w:rPr>
            </w:pPr>
            <w:r w:rsidRPr="000B0B9C">
              <w:rPr>
                <w:sz w:val="28"/>
                <w:szCs w:val="28"/>
              </w:rPr>
              <w:t>2. Sagorevanje ogrevnog drveta</w:t>
            </w:r>
          </w:p>
          <w:p w14:paraId="29D184FE" w14:textId="77777777" w:rsidR="00997116" w:rsidRPr="000B0B9C" w:rsidRDefault="00997116" w:rsidP="00997116">
            <w:pPr>
              <w:rPr>
                <w:sz w:val="28"/>
                <w:szCs w:val="28"/>
              </w:rPr>
            </w:pPr>
            <w:r w:rsidRPr="000B0B9C">
              <w:rPr>
                <w:sz w:val="28"/>
                <w:szCs w:val="28"/>
              </w:rPr>
              <w:t>3. Saobraćaj</w:t>
            </w:r>
          </w:p>
          <w:p w14:paraId="65E7BB58" w14:textId="77777777" w:rsidR="00997116" w:rsidRPr="000B0B9C" w:rsidRDefault="00997116" w:rsidP="00997116">
            <w:pPr>
              <w:rPr>
                <w:sz w:val="28"/>
                <w:szCs w:val="28"/>
              </w:rPr>
            </w:pPr>
            <w:r w:rsidRPr="000B0B9C">
              <w:rPr>
                <w:sz w:val="28"/>
                <w:szCs w:val="28"/>
              </w:rPr>
              <w:t>Izaberite tačan odgovo</w:t>
            </w:r>
            <w:r w:rsidR="004D3A98">
              <w:rPr>
                <w:sz w:val="28"/>
                <w:szCs w:val="28"/>
              </w:rPr>
              <w:t>r.</w:t>
            </w:r>
          </w:p>
          <w:p w14:paraId="060B0C38" w14:textId="77777777" w:rsidR="00997116" w:rsidRPr="000B0B9C" w:rsidRDefault="00353393" w:rsidP="00997116">
            <w:pPr>
              <w:rPr>
                <w:sz w:val="28"/>
                <w:szCs w:val="28"/>
              </w:rPr>
            </w:pPr>
            <w:r w:rsidRPr="000B0B9C">
              <w:rPr>
                <w:sz w:val="28"/>
                <w:szCs w:val="28"/>
              </w:rPr>
              <w:t>A.</w:t>
            </w:r>
            <w:r w:rsidR="004D3A98">
              <w:rPr>
                <w:sz w:val="28"/>
                <w:szCs w:val="28"/>
              </w:rPr>
              <w:t xml:space="preserve"> S</w:t>
            </w:r>
            <w:r w:rsidR="00997116" w:rsidRPr="000B0B9C">
              <w:rPr>
                <w:sz w:val="28"/>
                <w:szCs w:val="28"/>
              </w:rPr>
              <w:t>amo 1 i 2</w:t>
            </w:r>
          </w:p>
          <w:p w14:paraId="70E06D5F"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1 i 3</w:t>
            </w:r>
          </w:p>
          <w:p w14:paraId="6CD0DC15" w14:textId="77777777" w:rsidR="00997116" w:rsidRPr="000B0B9C" w:rsidRDefault="00353393" w:rsidP="00997116">
            <w:pPr>
              <w:rPr>
                <w:sz w:val="28"/>
                <w:szCs w:val="28"/>
              </w:rPr>
            </w:pPr>
            <w:r w:rsidRPr="000B0B9C">
              <w:rPr>
                <w:sz w:val="28"/>
                <w:szCs w:val="28"/>
              </w:rPr>
              <w:t>C.</w:t>
            </w:r>
            <w:r w:rsidR="004D3A98">
              <w:rPr>
                <w:sz w:val="28"/>
                <w:szCs w:val="28"/>
              </w:rPr>
              <w:t xml:space="preserve"> S</w:t>
            </w:r>
            <w:r w:rsidR="00997116" w:rsidRPr="000B0B9C">
              <w:rPr>
                <w:sz w:val="28"/>
                <w:szCs w:val="28"/>
              </w:rPr>
              <w:t>amo 2 i 3</w:t>
            </w:r>
          </w:p>
          <w:p w14:paraId="2397F429" w14:textId="77777777" w:rsidR="00997116" w:rsidRDefault="00353393" w:rsidP="00997116">
            <w:pPr>
              <w:rPr>
                <w:sz w:val="28"/>
                <w:szCs w:val="28"/>
              </w:rPr>
            </w:pPr>
            <w:r w:rsidRPr="000B0B9C">
              <w:rPr>
                <w:sz w:val="28"/>
                <w:szCs w:val="28"/>
              </w:rPr>
              <w:t xml:space="preserve">D. </w:t>
            </w:r>
            <w:r w:rsidR="00997116" w:rsidRPr="000B0B9C">
              <w:rPr>
                <w:sz w:val="28"/>
                <w:szCs w:val="28"/>
              </w:rPr>
              <w:t xml:space="preserve"> 1, 2 i 3</w:t>
            </w:r>
          </w:p>
          <w:p w14:paraId="58DD565B" w14:textId="77777777" w:rsidR="00997116" w:rsidRPr="000B0B9C" w:rsidRDefault="00997116" w:rsidP="00997116">
            <w:pPr>
              <w:rPr>
                <w:sz w:val="28"/>
                <w:szCs w:val="28"/>
              </w:rPr>
            </w:pPr>
          </w:p>
          <w:p w14:paraId="3E46BAC0" w14:textId="77777777" w:rsidR="00997116" w:rsidRDefault="00997116" w:rsidP="004D3A98">
            <w:pPr>
              <w:jc w:val="both"/>
              <w:rPr>
                <w:b/>
                <w:sz w:val="28"/>
                <w:szCs w:val="28"/>
              </w:rPr>
            </w:pPr>
            <w:r w:rsidRPr="000B0B9C">
              <w:rPr>
                <w:b/>
                <w:sz w:val="28"/>
                <w:szCs w:val="28"/>
              </w:rPr>
              <w:t>80. Biogoriva su goriva ekstrahovana iz biljaka i useva i ona imaju različite prednosti. To uključuje:</w:t>
            </w:r>
          </w:p>
          <w:p w14:paraId="3A771B7C" w14:textId="77777777" w:rsidR="004D3A98" w:rsidRPr="000B0B9C" w:rsidRDefault="004D3A98" w:rsidP="00997116">
            <w:pPr>
              <w:rPr>
                <w:b/>
                <w:sz w:val="28"/>
                <w:szCs w:val="28"/>
              </w:rPr>
            </w:pPr>
          </w:p>
          <w:p w14:paraId="066645AF" w14:textId="7AE513D6" w:rsidR="00997116" w:rsidRPr="000B0B9C" w:rsidRDefault="00997116" w:rsidP="00997116">
            <w:pPr>
              <w:rPr>
                <w:sz w:val="28"/>
                <w:szCs w:val="28"/>
              </w:rPr>
            </w:pPr>
            <w:r w:rsidRPr="000B0B9C">
              <w:rPr>
                <w:sz w:val="28"/>
                <w:szCs w:val="28"/>
              </w:rPr>
              <w:t>1. Povećanje poljoprivredne raznovrsnosti</w:t>
            </w:r>
          </w:p>
          <w:p w14:paraId="1C8BF1B0" w14:textId="23D6EA1A" w:rsidR="00997116" w:rsidRPr="000B0B9C" w:rsidRDefault="007A6409" w:rsidP="00997116">
            <w:pPr>
              <w:rPr>
                <w:sz w:val="28"/>
                <w:szCs w:val="28"/>
              </w:rPr>
            </w:pPr>
            <w:r>
              <w:rPr>
                <w:sz w:val="28"/>
                <w:szCs w:val="28"/>
              </w:rPr>
              <w:t>2. Smanjena upotreba đubriva</w:t>
            </w:r>
          </w:p>
          <w:p w14:paraId="3FC3BFBC" w14:textId="5D3D2004" w:rsidR="00997116" w:rsidRPr="000B0B9C" w:rsidRDefault="00997116" w:rsidP="00997116">
            <w:pPr>
              <w:rPr>
                <w:sz w:val="28"/>
                <w:szCs w:val="28"/>
              </w:rPr>
            </w:pPr>
            <w:r w:rsidRPr="000B0B9C">
              <w:rPr>
                <w:sz w:val="28"/>
                <w:szCs w:val="28"/>
              </w:rPr>
              <w:t>3. Prim</w:t>
            </w:r>
            <w:r w:rsidR="007A6409">
              <w:rPr>
                <w:sz w:val="28"/>
                <w:szCs w:val="28"/>
              </w:rPr>
              <w:t>enu obnovljivih izvora energije</w:t>
            </w:r>
          </w:p>
          <w:p w14:paraId="539F5E1F" w14:textId="77777777" w:rsidR="00997116" w:rsidRPr="000B0B9C" w:rsidRDefault="00997116" w:rsidP="00997116">
            <w:pPr>
              <w:rPr>
                <w:sz w:val="28"/>
                <w:szCs w:val="28"/>
              </w:rPr>
            </w:pPr>
            <w:r w:rsidRPr="000B0B9C">
              <w:rPr>
                <w:sz w:val="28"/>
                <w:szCs w:val="28"/>
              </w:rPr>
              <w:t>Izaberite tačan odgovor.</w:t>
            </w:r>
          </w:p>
          <w:p w14:paraId="23EAA866" w14:textId="77777777" w:rsidR="00353393" w:rsidRPr="000B0B9C" w:rsidRDefault="004D3A98" w:rsidP="00997116">
            <w:pPr>
              <w:rPr>
                <w:sz w:val="28"/>
                <w:szCs w:val="28"/>
              </w:rPr>
            </w:pPr>
            <w:r>
              <w:rPr>
                <w:sz w:val="28"/>
                <w:szCs w:val="28"/>
              </w:rPr>
              <w:t>A. S</w:t>
            </w:r>
            <w:r w:rsidR="00353393" w:rsidRPr="000B0B9C">
              <w:rPr>
                <w:sz w:val="28"/>
                <w:szCs w:val="28"/>
              </w:rPr>
              <w:t>amo 1 i 3</w:t>
            </w:r>
          </w:p>
          <w:p w14:paraId="7C4B226C" w14:textId="77777777" w:rsidR="00997116" w:rsidRPr="000B0B9C" w:rsidRDefault="00353393" w:rsidP="00997116">
            <w:pPr>
              <w:rPr>
                <w:sz w:val="28"/>
                <w:szCs w:val="28"/>
              </w:rPr>
            </w:pPr>
            <w:r w:rsidRPr="000B0B9C">
              <w:rPr>
                <w:sz w:val="28"/>
                <w:szCs w:val="28"/>
              </w:rPr>
              <w:t>B.</w:t>
            </w:r>
            <w:r w:rsidR="004D3A98">
              <w:rPr>
                <w:sz w:val="28"/>
                <w:szCs w:val="28"/>
              </w:rPr>
              <w:t xml:space="preserve"> S</w:t>
            </w:r>
            <w:r w:rsidR="00997116" w:rsidRPr="000B0B9C">
              <w:rPr>
                <w:sz w:val="28"/>
                <w:szCs w:val="28"/>
              </w:rPr>
              <w:t>amo 3</w:t>
            </w:r>
          </w:p>
          <w:p w14:paraId="6974937A" w14:textId="77777777" w:rsidR="00997116" w:rsidRPr="000B0B9C" w:rsidRDefault="00353393" w:rsidP="00997116">
            <w:pPr>
              <w:rPr>
                <w:sz w:val="28"/>
                <w:szCs w:val="28"/>
              </w:rPr>
            </w:pPr>
            <w:r w:rsidRPr="000B0B9C">
              <w:rPr>
                <w:sz w:val="28"/>
                <w:szCs w:val="28"/>
              </w:rPr>
              <w:t xml:space="preserve">C. </w:t>
            </w:r>
            <w:r w:rsidR="004D3A98">
              <w:rPr>
                <w:sz w:val="28"/>
                <w:szCs w:val="28"/>
              </w:rPr>
              <w:t>S</w:t>
            </w:r>
            <w:r w:rsidR="00997116" w:rsidRPr="000B0B9C">
              <w:rPr>
                <w:sz w:val="28"/>
                <w:szCs w:val="28"/>
              </w:rPr>
              <w:t>amo 2 i 3</w:t>
            </w:r>
          </w:p>
          <w:p w14:paraId="384A8E1B" w14:textId="77777777" w:rsidR="00997116" w:rsidRDefault="00353393" w:rsidP="00997116">
            <w:pPr>
              <w:rPr>
                <w:sz w:val="28"/>
                <w:szCs w:val="28"/>
              </w:rPr>
            </w:pPr>
            <w:r w:rsidRPr="000B0B9C">
              <w:rPr>
                <w:sz w:val="28"/>
                <w:szCs w:val="28"/>
              </w:rPr>
              <w:t xml:space="preserve">D. </w:t>
            </w:r>
            <w:r w:rsidR="00997116" w:rsidRPr="000B0B9C">
              <w:rPr>
                <w:sz w:val="28"/>
                <w:szCs w:val="28"/>
              </w:rPr>
              <w:t>1, 2 i 3</w:t>
            </w:r>
          </w:p>
          <w:p w14:paraId="7D419EC8" w14:textId="77777777" w:rsidR="00997116" w:rsidRPr="000B0B9C" w:rsidRDefault="00997116" w:rsidP="00997116">
            <w:pPr>
              <w:rPr>
                <w:sz w:val="28"/>
                <w:szCs w:val="28"/>
              </w:rPr>
            </w:pPr>
          </w:p>
          <w:p w14:paraId="59754E86" w14:textId="77777777" w:rsidR="00997116" w:rsidRDefault="00997116" w:rsidP="00997116">
            <w:pPr>
              <w:rPr>
                <w:b/>
                <w:sz w:val="28"/>
                <w:szCs w:val="28"/>
              </w:rPr>
            </w:pPr>
            <w:r w:rsidRPr="000B0B9C">
              <w:rPr>
                <w:b/>
                <w:sz w:val="28"/>
                <w:szCs w:val="28"/>
              </w:rPr>
              <w:t>81. Koji od sledećih dokaza podržavaju teoriju o postepenom porastu temperature vazduha i posledičnom globalnom zagrevanju?</w:t>
            </w:r>
          </w:p>
          <w:p w14:paraId="04524BDE" w14:textId="77777777" w:rsidR="004D3A98" w:rsidRPr="000B0B9C" w:rsidRDefault="004D3A98" w:rsidP="00997116">
            <w:pPr>
              <w:rPr>
                <w:b/>
                <w:sz w:val="28"/>
                <w:szCs w:val="28"/>
              </w:rPr>
            </w:pPr>
          </w:p>
          <w:p w14:paraId="64352750" w14:textId="77777777" w:rsidR="00997116" w:rsidRPr="000B0B9C" w:rsidRDefault="00997116" w:rsidP="00997116">
            <w:pPr>
              <w:rPr>
                <w:sz w:val="28"/>
                <w:szCs w:val="28"/>
              </w:rPr>
            </w:pPr>
            <w:r w:rsidRPr="000B0B9C">
              <w:rPr>
                <w:sz w:val="28"/>
                <w:szCs w:val="28"/>
              </w:rPr>
              <w:t>1. Širenje tropskih bolesti prema umerenim regionima</w:t>
            </w:r>
          </w:p>
          <w:p w14:paraId="66321395" w14:textId="77777777" w:rsidR="00997116" w:rsidRPr="000B0B9C" w:rsidRDefault="00997116" w:rsidP="00997116">
            <w:pPr>
              <w:rPr>
                <w:sz w:val="28"/>
                <w:szCs w:val="28"/>
              </w:rPr>
            </w:pPr>
            <w:r w:rsidRPr="000B0B9C">
              <w:rPr>
                <w:sz w:val="28"/>
                <w:szCs w:val="28"/>
              </w:rPr>
              <w:t>2. Pomeranje snežnih linija tropskih planina naniže</w:t>
            </w:r>
          </w:p>
          <w:p w14:paraId="2A262E12" w14:textId="77777777" w:rsidR="00997116" w:rsidRPr="000B0B9C" w:rsidRDefault="00997116" w:rsidP="00997116">
            <w:pPr>
              <w:rPr>
                <w:sz w:val="28"/>
                <w:szCs w:val="28"/>
              </w:rPr>
            </w:pPr>
            <w:r w:rsidRPr="000B0B9C">
              <w:rPr>
                <w:sz w:val="28"/>
                <w:szCs w:val="28"/>
              </w:rPr>
              <w:t>3. Smrzavanje područja permafrosta</w:t>
            </w:r>
          </w:p>
          <w:p w14:paraId="15C23472" w14:textId="77777777" w:rsidR="00997116" w:rsidRPr="000B0B9C" w:rsidRDefault="00997116" w:rsidP="00997116">
            <w:pPr>
              <w:rPr>
                <w:sz w:val="28"/>
                <w:szCs w:val="28"/>
              </w:rPr>
            </w:pPr>
            <w:r w:rsidRPr="000B0B9C">
              <w:rPr>
                <w:sz w:val="28"/>
                <w:szCs w:val="28"/>
              </w:rPr>
              <w:t>Izaberite tačan odgovor.</w:t>
            </w:r>
          </w:p>
          <w:p w14:paraId="5662ACF7" w14:textId="77777777" w:rsidR="00997116" w:rsidRPr="000B0B9C" w:rsidRDefault="00562FBC" w:rsidP="00997116">
            <w:pPr>
              <w:rPr>
                <w:sz w:val="28"/>
                <w:szCs w:val="28"/>
              </w:rPr>
            </w:pPr>
            <w:r w:rsidRPr="000B0B9C">
              <w:rPr>
                <w:sz w:val="28"/>
                <w:szCs w:val="28"/>
              </w:rPr>
              <w:t xml:space="preserve">A. </w:t>
            </w:r>
            <w:r w:rsidR="00DF015D">
              <w:rPr>
                <w:sz w:val="28"/>
                <w:szCs w:val="28"/>
              </w:rPr>
              <w:t>S</w:t>
            </w:r>
            <w:r w:rsidR="00997116" w:rsidRPr="000B0B9C">
              <w:rPr>
                <w:sz w:val="28"/>
                <w:szCs w:val="28"/>
              </w:rPr>
              <w:t>amo 1</w:t>
            </w:r>
          </w:p>
          <w:p w14:paraId="2292585F" w14:textId="77777777" w:rsidR="00997116" w:rsidRPr="000B0B9C" w:rsidRDefault="00562FBC" w:rsidP="00997116">
            <w:pPr>
              <w:rPr>
                <w:sz w:val="28"/>
                <w:szCs w:val="28"/>
              </w:rPr>
            </w:pPr>
            <w:r w:rsidRPr="000B0B9C">
              <w:rPr>
                <w:sz w:val="28"/>
                <w:szCs w:val="28"/>
              </w:rPr>
              <w:t xml:space="preserve">B. </w:t>
            </w:r>
            <w:r w:rsidR="00DF015D">
              <w:rPr>
                <w:sz w:val="28"/>
                <w:szCs w:val="28"/>
              </w:rPr>
              <w:t>S</w:t>
            </w:r>
            <w:r w:rsidR="00997116" w:rsidRPr="000B0B9C">
              <w:rPr>
                <w:sz w:val="28"/>
                <w:szCs w:val="28"/>
              </w:rPr>
              <w:t>amo 1 i 2</w:t>
            </w:r>
          </w:p>
          <w:p w14:paraId="635509C7" w14:textId="77777777" w:rsidR="00997116" w:rsidRPr="000B0B9C" w:rsidRDefault="00562FBC" w:rsidP="00997116">
            <w:pPr>
              <w:rPr>
                <w:sz w:val="28"/>
                <w:szCs w:val="28"/>
              </w:rPr>
            </w:pPr>
            <w:r w:rsidRPr="000B0B9C">
              <w:rPr>
                <w:sz w:val="28"/>
                <w:szCs w:val="28"/>
              </w:rPr>
              <w:t>C.</w:t>
            </w:r>
            <w:r w:rsidR="00DF015D">
              <w:rPr>
                <w:sz w:val="28"/>
                <w:szCs w:val="28"/>
              </w:rPr>
              <w:t xml:space="preserve"> S</w:t>
            </w:r>
            <w:r w:rsidR="00997116" w:rsidRPr="000B0B9C">
              <w:rPr>
                <w:sz w:val="28"/>
                <w:szCs w:val="28"/>
              </w:rPr>
              <w:t>amo 2 i 3</w:t>
            </w:r>
          </w:p>
          <w:p w14:paraId="50650C41" w14:textId="77777777" w:rsidR="00DF015D" w:rsidRDefault="00562FBC" w:rsidP="00997116">
            <w:pPr>
              <w:rPr>
                <w:sz w:val="28"/>
                <w:szCs w:val="28"/>
              </w:rPr>
            </w:pPr>
            <w:r w:rsidRPr="000B0B9C">
              <w:rPr>
                <w:sz w:val="28"/>
                <w:szCs w:val="28"/>
              </w:rPr>
              <w:t>D.</w:t>
            </w:r>
            <w:r w:rsidR="00DF015D">
              <w:rPr>
                <w:sz w:val="28"/>
                <w:szCs w:val="28"/>
              </w:rPr>
              <w:t xml:space="preserve"> S</w:t>
            </w:r>
            <w:r w:rsidR="00997116" w:rsidRPr="000B0B9C">
              <w:rPr>
                <w:sz w:val="28"/>
                <w:szCs w:val="28"/>
              </w:rPr>
              <w:t>amo 1 i 3</w:t>
            </w:r>
          </w:p>
          <w:p w14:paraId="458C0322" w14:textId="77777777" w:rsidR="00B95FFE" w:rsidRPr="00DF015D" w:rsidRDefault="00B95FFE" w:rsidP="00997116">
            <w:pPr>
              <w:rPr>
                <w:sz w:val="28"/>
                <w:szCs w:val="28"/>
              </w:rPr>
            </w:pPr>
          </w:p>
          <w:p w14:paraId="2472652F" w14:textId="77777777" w:rsidR="00997116" w:rsidRDefault="00997116" w:rsidP="00997116">
            <w:pPr>
              <w:rPr>
                <w:b/>
                <w:sz w:val="28"/>
                <w:szCs w:val="28"/>
              </w:rPr>
            </w:pPr>
            <w:r w:rsidRPr="000B0B9C">
              <w:rPr>
                <w:b/>
                <w:sz w:val="28"/>
                <w:szCs w:val="28"/>
              </w:rPr>
              <w:t>82. Šta je permafrost?</w:t>
            </w:r>
          </w:p>
          <w:p w14:paraId="53A0855A" w14:textId="77777777" w:rsidR="00DF015D" w:rsidRPr="000B0B9C" w:rsidRDefault="00DF015D" w:rsidP="00997116">
            <w:pPr>
              <w:rPr>
                <w:b/>
                <w:sz w:val="28"/>
                <w:szCs w:val="28"/>
              </w:rPr>
            </w:pPr>
          </w:p>
          <w:p w14:paraId="5028C043" w14:textId="77777777" w:rsidR="00997116" w:rsidRPr="000B0B9C" w:rsidRDefault="00997116" w:rsidP="00997116">
            <w:pPr>
              <w:rPr>
                <w:sz w:val="28"/>
                <w:szCs w:val="28"/>
              </w:rPr>
            </w:pPr>
            <w:r w:rsidRPr="000B0B9C">
              <w:rPr>
                <w:sz w:val="28"/>
                <w:szCs w:val="28"/>
              </w:rPr>
              <w:t>Odgovor:_________________</w:t>
            </w:r>
            <w:r w:rsidR="00DF015D">
              <w:rPr>
                <w:sz w:val="28"/>
                <w:szCs w:val="28"/>
              </w:rPr>
              <w:t>_______________________________.</w:t>
            </w:r>
          </w:p>
          <w:p w14:paraId="466499C4" w14:textId="77777777" w:rsidR="00997116" w:rsidRPr="000B0B9C" w:rsidRDefault="00997116" w:rsidP="00997116">
            <w:pPr>
              <w:rPr>
                <w:sz w:val="28"/>
                <w:szCs w:val="28"/>
              </w:rPr>
            </w:pPr>
          </w:p>
          <w:p w14:paraId="74867206" w14:textId="77777777" w:rsidR="00E93F3E" w:rsidRDefault="00E93F3E" w:rsidP="00997116">
            <w:pPr>
              <w:rPr>
                <w:b/>
                <w:sz w:val="28"/>
                <w:szCs w:val="28"/>
              </w:rPr>
            </w:pPr>
          </w:p>
          <w:p w14:paraId="4F4A3EA1" w14:textId="77777777" w:rsidR="00E93F3E" w:rsidRDefault="00E93F3E" w:rsidP="00997116">
            <w:pPr>
              <w:rPr>
                <w:b/>
                <w:sz w:val="28"/>
                <w:szCs w:val="28"/>
              </w:rPr>
            </w:pPr>
          </w:p>
          <w:p w14:paraId="634B780E" w14:textId="77777777" w:rsidR="00E93F3E" w:rsidRDefault="00E93F3E" w:rsidP="00997116">
            <w:pPr>
              <w:rPr>
                <w:b/>
                <w:sz w:val="28"/>
                <w:szCs w:val="28"/>
              </w:rPr>
            </w:pPr>
          </w:p>
          <w:p w14:paraId="6BB506E7" w14:textId="77777777" w:rsidR="00E93F3E" w:rsidRDefault="00E93F3E" w:rsidP="00997116">
            <w:pPr>
              <w:rPr>
                <w:b/>
                <w:sz w:val="28"/>
                <w:szCs w:val="28"/>
              </w:rPr>
            </w:pPr>
          </w:p>
          <w:p w14:paraId="54EB4F28" w14:textId="77777777" w:rsidR="00E93F3E" w:rsidRDefault="00E93F3E" w:rsidP="00997116">
            <w:pPr>
              <w:rPr>
                <w:b/>
                <w:sz w:val="28"/>
                <w:szCs w:val="28"/>
              </w:rPr>
            </w:pPr>
          </w:p>
          <w:p w14:paraId="1C6BBC5D" w14:textId="5CD0E4ED" w:rsidR="00997116" w:rsidRDefault="00997116" w:rsidP="00997116">
            <w:pPr>
              <w:rPr>
                <w:b/>
                <w:sz w:val="28"/>
                <w:szCs w:val="28"/>
              </w:rPr>
            </w:pPr>
            <w:r w:rsidRPr="000B0B9C">
              <w:rPr>
                <w:b/>
                <w:sz w:val="28"/>
                <w:szCs w:val="28"/>
              </w:rPr>
              <w:t>83. Šta od sledećeg je deo biogeohemijskog ciklusa?</w:t>
            </w:r>
          </w:p>
          <w:p w14:paraId="6C25EC30" w14:textId="77777777" w:rsidR="00DF015D" w:rsidRPr="000B0B9C" w:rsidRDefault="00DF015D" w:rsidP="00997116">
            <w:pPr>
              <w:rPr>
                <w:b/>
                <w:sz w:val="28"/>
                <w:szCs w:val="28"/>
              </w:rPr>
            </w:pPr>
          </w:p>
          <w:p w14:paraId="05E2D451" w14:textId="77777777" w:rsidR="00997116" w:rsidRPr="000B0B9C" w:rsidRDefault="00997116" w:rsidP="00997116">
            <w:pPr>
              <w:rPr>
                <w:sz w:val="28"/>
                <w:szCs w:val="28"/>
              </w:rPr>
            </w:pPr>
            <w:r w:rsidRPr="000B0B9C">
              <w:rPr>
                <w:sz w:val="28"/>
                <w:szCs w:val="28"/>
              </w:rPr>
              <w:t>1. Zemljište</w:t>
            </w:r>
          </w:p>
          <w:p w14:paraId="69F7EA09" w14:textId="77777777" w:rsidR="00997116" w:rsidRPr="000B0B9C" w:rsidRDefault="00997116" w:rsidP="00997116">
            <w:pPr>
              <w:rPr>
                <w:sz w:val="28"/>
                <w:szCs w:val="28"/>
              </w:rPr>
            </w:pPr>
            <w:r w:rsidRPr="000B0B9C">
              <w:rPr>
                <w:sz w:val="28"/>
                <w:szCs w:val="28"/>
              </w:rPr>
              <w:t>2. Biljke</w:t>
            </w:r>
          </w:p>
          <w:p w14:paraId="66DA4777" w14:textId="77777777" w:rsidR="00997116" w:rsidRPr="000B0B9C" w:rsidRDefault="00997116" w:rsidP="00997116">
            <w:pPr>
              <w:rPr>
                <w:sz w:val="28"/>
                <w:szCs w:val="28"/>
              </w:rPr>
            </w:pPr>
            <w:r w:rsidRPr="000B0B9C">
              <w:rPr>
                <w:sz w:val="28"/>
                <w:szCs w:val="28"/>
              </w:rPr>
              <w:t>3. Atmosfera</w:t>
            </w:r>
          </w:p>
          <w:p w14:paraId="5EF48528" w14:textId="77777777" w:rsidR="00997116" w:rsidRPr="000B0B9C" w:rsidRDefault="00997116" w:rsidP="00997116">
            <w:pPr>
              <w:rPr>
                <w:sz w:val="28"/>
                <w:szCs w:val="28"/>
              </w:rPr>
            </w:pPr>
            <w:r w:rsidRPr="000B0B9C">
              <w:rPr>
                <w:sz w:val="28"/>
                <w:szCs w:val="28"/>
              </w:rPr>
              <w:t>4. Okeani</w:t>
            </w:r>
          </w:p>
          <w:p w14:paraId="65A54312" w14:textId="77777777" w:rsidR="00997116" w:rsidRPr="000B0B9C" w:rsidRDefault="00997116" w:rsidP="00997116">
            <w:pPr>
              <w:rPr>
                <w:sz w:val="28"/>
                <w:szCs w:val="28"/>
              </w:rPr>
            </w:pPr>
            <w:r w:rsidRPr="000B0B9C">
              <w:rPr>
                <w:sz w:val="28"/>
                <w:szCs w:val="28"/>
              </w:rPr>
              <w:t>Izaberite tačan odgovor.</w:t>
            </w:r>
          </w:p>
          <w:p w14:paraId="100AE6D4" w14:textId="77777777" w:rsidR="00997116" w:rsidRPr="000B0B9C" w:rsidRDefault="00562FBC" w:rsidP="00997116">
            <w:pPr>
              <w:rPr>
                <w:sz w:val="28"/>
                <w:szCs w:val="28"/>
              </w:rPr>
            </w:pPr>
            <w:r w:rsidRPr="000B0B9C">
              <w:rPr>
                <w:sz w:val="28"/>
                <w:szCs w:val="28"/>
              </w:rPr>
              <w:t xml:space="preserve">A. </w:t>
            </w:r>
            <w:r w:rsidR="00DF015D">
              <w:rPr>
                <w:sz w:val="28"/>
                <w:szCs w:val="28"/>
              </w:rPr>
              <w:t>S</w:t>
            </w:r>
            <w:r w:rsidR="00997116" w:rsidRPr="000B0B9C">
              <w:rPr>
                <w:sz w:val="28"/>
                <w:szCs w:val="28"/>
              </w:rPr>
              <w:t>amo 1, 2 i 3</w:t>
            </w:r>
          </w:p>
          <w:p w14:paraId="0D460BF7" w14:textId="77777777" w:rsidR="00997116" w:rsidRPr="000B0B9C" w:rsidRDefault="00562FBC" w:rsidP="00997116">
            <w:pPr>
              <w:rPr>
                <w:sz w:val="28"/>
                <w:szCs w:val="28"/>
              </w:rPr>
            </w:pPr>
            <w:r w:rsidRPr="000B0B9C">
              <w:rPr>
                <w:sz w:val="28"/>
                <w:szCs w:val="28"/>
              </w:rPr>
              <w:t xml:space="preserve">B. </w:t>
            </w:r>
            <w:r w:rsidR="00DF015D">
              <w:rPr>
                <w:sz w:val="28"/>
                <w:szCs w:val="28"/>
              </w:rPr>
              <w:t>S</w:t>
            </w:r>
            <w:r w:rsidR="00997116" w:rsidRPr="000B0B9C">
              <w:rPr>
                <w:sz w:val="28"/>
                <w:szCs w:val="28"/>
              </w:rPr>
              <w:t>amo 1,3 i 4</w:t>
            </w:r>
          </w:p>
          <w:p w14:paraId="5345B801" w14:textId="77777777" w:rsidR="00997116" w:rsidRPr="000B0B9C" w:rsidRDefault="00562FBC" w:rsidP="00997116">
            <w:pPr>
              <w:rPr>
                <w:sz w:val="28"/>
                <w:szCs w:val="28"/>
              </w:rPr>
            </w:pPr>
            <w:r w:rsidRPr="000B0B9C">
              <w:rPr>
                <w:sz w:val="28"/>
                <w:szCs w:val="28"/>
              </w:rPr>
              <w:t xml:space="preserve">C. </w:t>
            </w:r>
            <w:r w:rsidR="00DF015D">
              <w:rPr>
                <w:sz w:val="28"/>
                <w:szCs w:val="28"/>
              </w:rPr>
              <w:t>S</w:t>
            </w:r>
            <w:r w:rsidR="00997116" w:rsidRPr="000B0B9C">
              <w:rPr>
                <w:sz w:val="28"/>
                <w:szCs w:val="28"/>
              </w:rPr>
              <w:t>amo 2,3 i 4</w:t>
            </w:r>
          </w:p>
          <w:p w14:paraId="34B0DDD3" w14:textId="77777777" w:rsidR="00997116" w:rsidRDefault="00562FBC" w:rsidP="00997116">
            <w:pPr>
              <w:rPr>
                <w:sz w:val="28"/>
                <w:szCs w:val="28"/>
              </w:rPr>
            </w:pPr>
            <w:r w:rsidRPr="000B0B9C">
              <w:rPr>
                <w:sz w:val="28"/>
                <w:szCs w:val="28"/>
              </w:rPr>
              <w:t xml:space="preserve">D. </w:t>
            </w:r>
            <w:r w:rsidR="00997116" w:rsidRPr="000B0B9C">
              <w:rPr>
                <w:sz w:val="28"/>
                <w:szCs w:val="28"/>
              </w:rPr>
              <w:t>1, 2, 3 i 4</w:t>
            </w:r>
          </w:p>
          <w:p w14:paraId="20C193D4" w14:textId="77777777" w:rsidR="00997116" w:rsidRPr="000B0B9C" w:rsidRDefault="00997116" w:rsidP="00997116">
            <w:pPr>
              <w:rPr>
                <w:b/>
                <w:sz w:val="28"/>
                <w:szCs w:val="28"/>
              </w:rPr>
            </w:pPr>
          </w:p>
          <w:p w14:paraId="3D50E436" w14:textId="77777777" w:rsidR="00997116" w:rsidRDefault="00997116" w:rsidP="00997116">
            <w:pPr>
              <w:rPr>
                <w:b/>
                <w:sz w:val="28"/>
                <w:szCs w:val="28"/>
              </w:rPr>
            </w:pPr>
            <w:r w:rsidRPr="000B0B9C">
              <w:rPr>
                <w:b/>
                <w:sz w:val="28"/>
                <w:szCs w:val="28"/>
              </w:rPr>
              <w:t>84. Čovek izaziva eroziju zemljišta kroz:</w:t>
            </w:r>
          </w:p>
          <w:p w14:paraId="634FCE4C" w14:textId="77777777" w:rsidR="00DF015D" w:rsidRPr="000B0B9C" w:rsidRDefault="00DF015D" w:rsidP="00997116">
            <w:pPr>
              <w:rPr>
                <w:b/>
                <w:sz w:val="28"/>
                <w:szCs w:val="28"/>
              </w:rPr>
            </w:pPr>
          </w:p>
          <w:p w14:paraId="07AA1BEB" w14:textId="77777777" w:rsidR="00997116" w:rsidRPr="000B0B9C" w:rsidRDefault="00997116" w:rsidP="00997116">
            <w:pPr>
              <w:rPr>
                <w:sz w:val="28"/>
                <w:szCs w:val="28"/>
              </w:rPr>
            </w:pPr>
            <w:r w:rsidRPr="000B0B9C">
              <w:rPr>
                <w:sz w:val="28"/>
                <w:szCs w:val="28"/>
              </w:rPr>
              <w:t>1. Upotrebu nepravilnih metoda oranja</w:t>
            </w:r>
          </w:p>
          <w:p w14:paraId="23FDC5D6" w14:textId="77777777" w:rsidR="00997116" w:rsidRPr="000B0B9C" w:rsidRDefault="00997116" w:rsidP="00997116">
            <w:pPr>
              <w:rPr>
                <w:sz w:val="28"/>
                <w:szCs w:val="28"/>
              </w:rPr>
            </w:pPr>
            <w:r w:rsidRPr="000B0B9C">
              <w:rPr>
                <w:sz w:val="28"/>
                <w:szCs w:val="28"/>
              </w:rPr>
              <w:t>2. Ostavljanje korena useva u polju posle žetve</w:t>
            </w:r>
          </w:p>
          <w:p w14:paraId="599B76CF" w14:textId="77777777" w:rsidR="00997116" w:rsidRPr="000B0B9C" w:rsidRDefault="00997116" w:rsidP="00997116">
            <w:pPr>
              <w:rPr>
                <w:sz w:val="28"/>
                <w:szCs w:val="28"/>
              </w:rPr>
            </w:pPr>
            <w:r w:rsidRPr="000B0B9C">
              <w:rPr>
                <w:sz w:val="28"/>
                <w:szCs w:val="28"/>
              </w:rPr>
              <w:t>3. Korišćenje teških mašina</w:t>
            </w:r>
          </w:p>
          <w:p w14:paraId="3C29DBC2" w14:textId="77777777" w:rsidR="00997116" w:rsidRPr="000B0B9C" w:rsidRDefault="00997116" w:rsidP="00997116">
            <w:pPr>
              <w:rPr>
                <w:sz w:val="28"/>
                <w:szCs w:val="28"/>
              </w:rPr>
            </w:pPr>
            <w:r w:rsidRPr="000B0B9C">
              <w:rPr>
                <w:sz w:val="28"/>
                <w:szCs w:val="28"/>
              </w:rPr>
              <w:t>Izaberite tačan odgovor.</w:t>
            </w:r>
          </w:p>
          <w:p w14:paraId="2CE08548" w14:textId="77777777" w:rsidR="00997116" w:rsidRPr="000B0B9C" w:rsidRDefault="00562FBC" w:rsidP="00997116">
            <w:pPr>
              <w:rPr>
                <w:sz w:val="28"/>
                <w:szCs w:val="28"/>
              </w:rPr>
            </w:pPr>
            <w:r w:rsidRPr="000B0B9C">
              <w:rPr>
                <w:sz w:val="28"/>
                <w:szCs w:val="28"/>
              </w:rPr>
              <w:t>A.</w:t>
            </w:r>
            <w:r w:rsidR="00DF015D">
              <w:rPr>
                <w:sz w:val="28"/>
                <w:szCs w:val="28"/>
              </w:rPr>
              <w:t xml:space="preserve"> </w:t>
            </w:r>
            <w:r w:rsidR="00997116" w:rsidRPr="000B0B9C">
              <w:rPr>
                <w:sz w:val="28"/>
                <w:szCs w:val="28"/>
              </w:rPr>
              <w:t>1, 2 i 3</w:t>
            </w:r>
          </w:p>
          <w:p w14:paraId="3C65F2E6" w14:textId="77777777" w:rsidR="00997116" w:rsidRPr="000B0B9C" w:rsidRDefault="00562FBC" w:rsidP="00997116">
            <w:pPr>
              <w:rPr>
                <w:sz w:val="28"/>
                <w:szCs w:val="28"/>
              </w:rPr>
            </w:pPr>
            <w:r w:rsidRPr="000B0B9C">
              <w:rPr>
                <w:sz w:val="28"/>
                <w:szCs w:val="28"/>
              </w:rPr>
              <w:t>B.</w:t>
            </w:r>
            <w:r w:rsidR="00DF015D">
              <w:rPr>
                <w:sz w:val="28"/>
                <w:szCs w:val="28"/>
              </w:rPr>
              <w:t xml:space="preserve"> S</w:t>
            </w:r>
            <w:r w:rsidR="00997116" w:rsidRPr="000B0B9C">
              <w:rPr>
                <w:sz w:val="28"/>
                <w:szCs w:val="28"/>
              </w:rPr>
              <w:t>amo 1 i 3</w:t>
            </w:r>
          </w:p>
          <w:p w14:paraId="316676E8" w14:textId="4EB924D8" w:rsidR="00997116" w:rsidRPr="000B0B9C" w:rsidRDefault="00562FBC" w:rsidP="00997116">
            <w:pPr>
              <w:rPr>
                <w:sz w:val="28"/>
                <w:szCs w:val="28"/>
              </w:rPr>
            </w:pPr>
            <w:r w:rsidRPr="000B0B9C">
              <w:rPr>
                <w:sz w:val="28"/>
                <w:szCs w:val="28"/>
              </w:rPr>
              <w:t xml:space="preserve">C. </w:t>
            </w:r>
            <w:r w:rsidR="00DF015D">
              <w:rPr>
                <w:sz w:val="28"/>
                <w:szCs w:val="28"/>
              </w:rPr>
              <w:t>S</w:t>
            </w:r>
            <w:r w:rsidR="00997116" w:rsidRPr="000B0B9C">
              <w:rPr>
                <w:sz w:val="28"/>
                <w:szCs w:val="28"/>
              </w:rPr>
              <w:t>amo 1 i 2</w:t>
            </w:r>
          </w:p>
          <w:p w14:paraId="42EC5D8D" w14:textId="77777777" w:rsidR="00997116" w:rsidRPr="000B0B9C" w:rsidRDefault="00997116" w:rsidP="00997116">
            <w:pPr>
              <w:rPr>
                <w:sz w:val="28"/>
                <w:szCs w:val="28"/>
              </w:rPr>
            </w:pPr>
          </w:p>
          <w:p w14:paraId="00CDB7B4" w14:textId="77777777" w:rsidR="00997116" w:rsidRPr="00096F9A" w:rsidRDefault="00997116" w:rsidP="00997116">
            <w:pPr>
              <w:jc w:val="both"/>
              <w:rPr>
                <w:b/>
                <w:color w:val="7030A0"/>
                <w:sz w:val="28"/>
                <w:szCs w:val="28"/>
              </w:rPr>
            </w:pPr>
            <w:r w:rsidRPr="00096F9A">
              <w:rPr>
                <w:b/>
                <w:color w:val="7030A0"/>
                <w:sz w:val="28"/>
                <w:szCs w:val="28"/>
              </w:rPr>
              <w:t>85. Netačkasto zagađenje rečne vode uključuje ispuštanje zagađujućih materija kroz:</w:t>
            </w:r>
          </w:p>
          <w:p w14:paraId="6F0D20D2" w14:textId="77777777" w:rsidR="00DF015D" w:rsidRPr="000B0B9C" w:rsidRDefault="00DF015D" w:rsidP="00997116">
            <w:pPr>
              <w:jc w:val="both"/>
              <w:rPr>
                <w:b/>
                <w:sz w:val="28"/>
                <w:szCs w:val="28"/>
              </w:rPr>
            </w:pPr>
          </w:p>
          <w:p w14:paraId="65B10D7A" w14:textId="77777777" w:rsidR="00997116" w:rsidRPr="000B0B9C" w:rsidRDefault="00562FBC" w:rsidP="00997116">
            <w:pPr>
              <w:rPr>
                <w:sz w:val="28"/>
                <w:szCs w:val="28"/>
              </w:rPr>
            </w:pPr>
            <w:r w:rsidRPr="000B0B9C">
              <w:rPr>
                <w:sz w:val="28"/>
                <w:szCs w:val="28"/>
              </w:rPr>
              <w:t>A.</w:t>
            </w:r>
            <w:r w:rsidR="00997116" w:rsidRPr="000B0B9C">
              <w:rPr>
                <w:sz w:val="28"/>
                <w:szCs w:val="28"/>
              </w:rPr>
              <w:t xml:space="preserve"> Odvode gradske kanalizacije</w:t>
            </w:r>
          </w:p>
          <w:p w14:paraId="545EE9FF" w14:textId="77777777" w:rsidR="00997116" w:rsidRPr="000B0B9C" w:rsidRDefault="00562FBC" w:rsidP="00997116">
            <w:pPr>
              <w:rPr>
                <w:sz w:val="28"/>
                <w:szCs w:val="28"/>
              </w:rPr>
            </w:pPr>
            <w:r w:rsidRPr="000B0B9C">
              <w:rPr>
                <w:sz w:val="28"/>
                <w:szCs w:val="28"/>
              </w:rPr>
              <w:t>B.</w:t>
            </w:r>
            <w:r w:rsidR="00997116" w:rsidRPr="000B0B9C">
              <w:rPr>
                <w:sz w:val="28"/>
                <w:szCs w:val="28"/>
              </w:rPr>
              <w:t xml:space="preserve"> Industrijske otpadne vode</w:t>
            </w:r>
          </w:p>
          <w:p w14:paraId="5843ABF5" w14:textId="77777777" w:rsidR="00997116" w:rsidRPr="000B0B9C" w:rsidRDefault="00562FBC" w:rsidP="00997116">
            <w:pPr>
              <w:rPr>
                <w:sz w:val="28"/>
                <w:szCs w:val="28"/>
              </w:rPr>
            </w:pPr>
            <w:r w:rsidRPr="000B0B9C">
              <w:rPr>
                <w:sz w:val="28"/>
                <w:szCs w:val="28"/>
              </w:rPr>
              <w:t>C.</w:t>
            </w:r>
            <w:r w:rsidR="00997116" w:rsidRPr="000B0B9C">
              <w:rPr>
                <w:sz w:val="28"/>
                <w:szCs w:val="28"/>
              </w:rPr>
              <w:t xml:space="preserve"> Poljoprivredne njive</w:t>
            </w:r>
          </w:p>
          <w:p w14:paraId="3728CB6B" w14:textId="77777777" w:rsidR="00997116" w:rsidRDefault="00562FBC" w:rsidP="00997116">
            <w:pPr>
              <w:rPr>
                <w:sz w:val="28"/>
                <w:szCs w:val="28"/>
              </w:rPr>
            </w:pPr>
            <w:r w:rsidRPr="000B0B9C">
              <w:rPr>
                <w:sz w:val="28"/>
                <w:szCs w:val="28"/>
              </w:rPr>
              <w:t xml:space="preserve">D. </w:t>
            </w:r>
            <w:r w:rsidR="00997116" w:rsidRPr="000B0B9C">
              <w:rPr>
                <w:sz w:val="28"/>
                <w:szCs w:val="28"/>
              </w:rPr>
              <w:t xml:space="preserve"> i (a) i (b)</w:t>
            </w:r>
          </w:p>
          <w:p w14:paraId="0014B571" w14:textId="77777777" w:rsidR="00562FBC" w:rsidRPr="000B0B9C" w:rsidRDefault="00562FBC" w:rsidP="00997116">
            <w:pPr>
              <w:rPr>
                <w:sz w:val="28"/>
                <w:szCs w:val="28"/>
                <w:u w:val="single"/>
                <w:lang w:val="fr-FR"/>
              </w:rPr>
            </w:pPr>
          </w:p>
          <w:p w14:paraId="35815DD5" w14:textId="77777777" w:rsidR="00562FBC" w:rsidRDefault="00693C78" w:rsidP="00DF015D">
            <w:pPr>
              <w:jc w:val="both"/>
              <w:rPr>
                <w:b/>
                <w:sz w:val="28"/>
                <w:szCs w:val="28"/>
                <w:lang w:val="fr-FR"/>
              </w:rPr>
            </w:pPr>
            <w:r w:rsidRPr="000B0B9C">
              <w:rPr>
                <w:b/>
                <w:sz w:val="28"/>
                <w:szCs w:val="28"/>
                <w:lang w:val="fr-FR"/>
              </w:rPr>
              <w:t>86</w:t>
            </w:r>
            <w:r w:rsidR="00562FBC" w:rsidRPr="000B0B9C">
              <w:rPr>
                <w:b/>
                <w:sz w:val="28"/>
                <w:szCs w:val="28"/>
                <w:lang w:val="fr-FR"/>
              </w:rPr>
              <w:t xml:space="preserve">. Aerodinamičan oblik koji </w:t>
            </w:r>
            <w:r w:rsidR="00E7177F">
              <w:rPr>
                <w:b/>
                <w:sz w:val="28"/>
                <w:szCs w:val="28"/>
                <w:lang w:val="fr-FR"/>
              </w:rPr>
              <w:t>se nalazi u telima</w:t>
            </w:r>
            <w:r w:rsidR="00562FBC" w:rsidRPr="000B0B9C">
              <w:rPr>
                <w:b/>
                <w:sz w:val="28"/>
                <w:szCs w:val="28"/>
                <w:lang w:val="fr-FR"/>
              </w:rPr>
              <w:t xml:space="preserve"> i ajkula i delfina je primer:</w:t>
            </w:r>
          </w:p>
          <w:p w14:paraId="3EF98D8C" w14:textId="77777777" w:rsidR="00DF015D" w:rsidRPr="000B0B9C" w:rsidRDefault="00DF015D" w:rsidP="00562FBC">
            <w:pPr>
              <w:rPr>
                <w:b/>
                <w:sz w:val="28"/>
                <w:szCs w:val="28"/>
                <w:lang w:val="fr-FR"/>
              </w:rPr>
            </w:pPr>
          </w:p>
          <w:p w14:paraId="06B7FAD2" w14:textId="77777777" w:rsidR="00562FBC" w:rsidRPr="000B0B9C" w:rsidRDefault="00DF015D" w:rsidP="00562FBC">
            <w:pPr>
              <w:rPr>
                <w:sz w:val="28"/>
                <w:szCs w:val="28"/>
                <w:lang w:val="fr-FR"/>
              </w:rPr>
            </w:pPr>
            <w:r>
              <w:rPr>
                <w:sz w:val="28"/>
                <w:szCs w:val="28"/>
                <w:lang w:val="fr-FR"/>
              </w:rPr>
              <w:t>A. Nijedan od navedenog</w:t>
            </w:r>
          </w:p>
          <w:p w14:paraId="5B1DFE4A" w14:textId="77777777" w:rsidR="00562FBC" w:rsidRPr="000B0B9C" w:rsidRDefault="00DF015D" w:rsidP="00562FBC">
            <w:pPr>
              <w:rPr>
                <w:sz w:val="28"/>
                <w:szCs w:val="28"/>
                <w:lang w:val="fr-FR"/>
              </w:rPr>
            </w:pPr>
            <w:r>
              <w:rPr>
                <w:sz w:val="28"/>
                <w:szCs w:val="28"/>
                <w:lang w:val="fr-FR"/>
              </w:rPr>
              <w:t>B. K</w:t>
            </w:r>
            <w:r w:rsidR="00562FBC" w:rsidRPr="000B0B9C">
              <w:rPr>
                <w:sz w:val="28"/>
                <w:szCs w:val="28"/>
                <w:lang w:val="fr-FR"/>
              </w:rPr>
              <w:t>onvergentna evolucija</w:t>
            </w:r>
          </w:p>
          <w:p w14:paraId="28B138F9" w14:textId="77777777" w:rsidR="00562FBC" w:rsidRPr="000B0B9C" w:rsidRDefault="00DF015D" w:rsidP="00562FBC">
            <w:pPr>
              <w:rPr>
                <w:sz w:val="28"/>
                <w:szCs w:val="28"/>
                <w:lang w:val="fr-FR"/>
              </w:rPr>
            </w:pPr>
            <w:r>
              <w:rPr>
                <w:sz w:val="28"/>
                <w:szCs w:val="28"/>
                <w:lang w:val="fr-FR"/>
              </w:rPr>
              <w:t>C. D</w:t>
            </w:r>
            <w:r w:rsidR="00562FBC" w:rsidRPr="000B0B9C">
              <w:rPr>
                <w:sz w:val="28"/>
                <w:szCs w:val="28"/>
                <w:lang w:val="fr-FR"/>
              </w:rPr>
              <w:t>ivergentna evolucija</w:t>
            </w:r>
          </w:p>
          <w:p w14:paraId="31E36500" w14:textId="77777777" w:rsidR="00562FBC" w:rsidRPr="000B0B9C" w:rsidRDefault="00DF015D" w:rsidP="00562FBC">
            <w:pPr>
              <w:rPr>
                <w:sz w:val="28"/>
                <w:szCs w:val="28"/>
                <w:lang w:val="fr-FR"/>
              </w:rPr>
            </w:pPr>
            <w:r>
              <w:rPr>
                <w:sz w:val="28"/>
                <w:szCs w:val="28"/>
                <w:lang w:val="fr-FR"/>
              </w:rPr>
              <w:t>D. K</w:t>
            </w:r>
            <w:r w:rsidR="00562FBC" w:rsidRPr="000B0B9C">
              <w:rPr>
                <w:sz w:val="28"/>
                <w:szCs w:val="28"/>
                <w:lang w:val="fr-FR"/>
              </w:rPr>
              <w:t>oevolucija</w:t>
            </w:r>
          </w:p>
          <w:p w14:paraId="44B008E0" w14:textId="77777777" w:rsidR="00562FBC" w:rsidRPr="000B0B9C" w:rsidRDefault="00562FBC" w:rsidP="00562FBC">
            <w:pPr>
              <w:rPr>
                <w:sz w:val="28"/>
                <w:szCs w:val="28"/>
                <w:lang w:val="fr-FR"/>
              </w:rPr>
            </w:pPr>
          </w:p>
          <w:p w14:paraId="3051656C" w14:textId="77777777" w:rsidR="00562FBC" w:rsidRDefault="00693C78" w:rsidP="00562FBC">
            <w:pPr>
              <w:rPr>
                <w:b/>
                <w:sz w:val="28"/>
                <w:szCs w:val="28"/>
                <w:lang w:val="fr-FR"/>
              </w:rPr>
            </w:pPr>
            <w:r w:rsidRPr="000B0B9C">
              <w:rPr>
                <w:b/>
                <w:sz w:val="28"/>
                <w:szCs w:val="28"/>
                <w:lang w:val="fr-FR"/>
              </w:rPr>
              <w:t>87</w:t>
            </w:r>
            <w:r w:rsidR="00562FBC" w:rsidRPr="000B0B9C">
              <w:rPr>
                <w:b/>
                <w:sz w:val="28"/>
                <w:szCs w:val="28"/>
                <w:lang w:val="fr-FR"/>
              </w:rPr>
              <w:t>. Koje vrste organizama su se prve razvile?</w:t>
            </w:r>
          </w:p>
          <w:p w14:paraId="3DACB73A" w14:textId="77777777" w:rsidR="00DF015D" w:rsidRPr="000B0B9C" w:rsidRDefault="00DF015D" w:rsidP="00562FBC">
            <w:pPr>
              <w:rPr>
                <w:b/>
                <w:sz w:val="28"/>
                <w:szCs w:val="28"/>
                <w:lang w:val="fr-FR"/>
              </w:rPr>
            </w:pPr>
          </w:p>
          <w:p w14:paraId="25FE017E" w14:textId="77777777" w:rsidR="00562FBC" w:rsidRPr="000B0B9C" w:rsidRDefault="00562FBC" w:rsidP="00562FBC">
            <w:pPr>
              <w:rPr>
                <w:sz w:val="28"/>
                <w:szCs w:val="28"/>
              </w:rPr>
            </w:pPr>
            <w:r w:rsidRPr="000B0B9C">
              <w:rPr>
                <w:sz w:val="28"/>
                <w:szCs w:val="28"/>
              </w:rPr>
              <w:t>A. Gljive</w:t>
            </w:r>
          </w:p>
          <w:p w14:paraId="1C8BF4F3" w14:textId="77777777" w:rsidR="00562FBC" w:rsidRPr="000B0B9C" w:rsidRDefault="00562FBC" w:rsidP="00562FBC">
            <w:pPr>
              <w:rPr>
                <w:sz w:val="28"/>
                <w:szCs w:val="28"/>
              </w:rPr>
            </w:pPr>
            <w:r w:rsidRPr="000B0B9C">
              <w:rPr>
                <w:sz w:val="28"/>
                <w:szCs w:val="28"/>
              </w:rPr>
              <w:t>B. Biljke</w:t>
            </w:r>
          </w:p>
          <w:p w14:paraId="4040CE44" w14:textId="77777777" w:rsidR="00562FBC" w:rsidRPr="000B0B9C" w:rsidRDefault="00562FBC" w:rsidP="00562FBC">
            <w:pPr>
              <w:rPr>
                <w:sz w:val="28"/>
                <w:szCs w:val="28"/>
              </w:rPr>
            </w:pPr>
            <w:r w:rsidRPr="000B0B9C">
              <w:rPr>
                <w:sz w:val="28"/>
                <w:szCs w:val="28"/>
              </w:rPr>
              <w:t>C. Prokarioti</w:t>
            </w:r>
          </w:p>
          <w:p w14:paraId="1135E531" w14:textId="77777777" w:rsidR="00562FBC" w:rsidRDefault="00E7177F" w:rsidP="00562FBC">
            <w:pPr>
              <w:rPr>
                <w:sz w:val="28"/>
                <w:szCs w:val="28"/>
                <w:lang w:val="fr-FR"/>
              </w:rPr>
            </w:pPr>
            <w:r>
              <w:rPr>
                <w:sz w:val="28"/>
                <w:szCs w:val="28"/>
                <w:lang w:val="fr-FR"/>
              </w:rPr>
              <w:t>D. Primarijusi</w:t>
            </w:r>
          </w:p>
          <w:p w14:paraId="5BC46F65" w14:textId="77777777" w:rsidR="00562FBC" w:rsidRPr="000B0B9C" w:rsidRDefault="00562FBC" w:rsidP="00562FBC">
            <w:pPr>
              <w:rPr>
                <w:sz w:val="28"/>
                <w:szCs w:val="28"/>
                <w:lang w:val="fr-FR"/>
              </w:rPr>
            </w:pPr>
          </w:p>
          <w:p w14:paraId="19F25F0B" w14:textId="77777777" w:rsidR="00562FBC" w:rsidRDefault="00693C78" w:rsidP="00DF015D">
            <w:pPr>
              <w:jc w:val="both"/>
              <w:rPr>
                <w:b/>
                <w:sz w:val="28"/>
                <w:szCs w:val="28"/>
                <w:lang w:val="fr-FR"/>
              </w:rPr>
            </w:pPr>
            <w:r w:rsidRPr="000B0B9C">
              <w:rPr>
                <w:b/>
                <w:sz w:val="28"/>
                <w:szCs w:val="28"/>
                <w:lang w:val="fr-FR"/>
              </w:rPr>
              <w:t>88</w:t>
            </w:r>
            <w:r w:rsidR="00562FBC" w:rsidRPr="000B0B9C">
              <w:rPr>
                <w:b/>
                <w:sz w:val="28"/>
                <w:szCs w:val="28"/>
                <w:lang w:val="fr-FR"/>
              </w:rPr>
              <w:t>. Koji od sledećih pojmova se definiše kao svaka promena u proporcijama različitih genotipova u populaciji od jedne generacije do druge?</w:t>
            </w:r>
          </w:p>
          <w:p w14:paraId="0234EB50" w14:textId="77777777" w:rsidR="00DF015D" w:rsidRPr="000B0B9C" w:rsidRDefault="00DF015D" w:rsidP="00DF015D">
            <w:pPr>
              <w:jc w:val="both"/>
              <w:rPr>
                <w:b/>
                <w:sz w:val="28"/>
                <w:szCs w:val="28"/>
                <w:lang w:val="fr-FR"/>
              </w:rPr>
            </w:pPr>
          </w:p>
          <w:p w14:paraId="43340606" w14:textId="77777777" w:rsidR="00562FBC" w:rsidRPr="000B0B9C" w:rsidRDefault="00562FBC" w:rsidP="00562FBC">
            <w:pPr>
              <w:rPr>
                <w:sz w:val="28"/>
                <w:szCs w:val="28"/>
                <w:lang w:val="fr-FR"/>
              </w:rPr>
            </w:pPr>
            <w:r w:rsidRPr="000B0B9C">
              <w:rPr>
                <w:sz w:val="28"/>
                <w:szCs w:val="28"/>
                <w:lang w:val="fr-FR"/>
              </w:rPr>
              <w:t>A.</w:t>
            </w:r>
            <w:r w:rsidR="00DF015D">
              <w:rPr>
                <w:sz w:val="28"/>
                <w:szCs w:val="28"/>
                <w:lang w:val="fr-FR"/>
              </w:rPr>
              <w:t xml:space="preserve"> </w:t>
            </w:r>
            <w:r w:rsidRPr="000B0B9C">
              <w:rPr>
                <w:sz w:val="28"/>
                <w:szCs w:val="28"/>
                <w:lang w:val="fr-FR"/>
              </w:rPr>
              <w:t>Evolucija</w:t>
            </w:r>
          </w:p>
          <w:p w14:paraId="3DD7E33B" w14:textId="77777777" w:rsidR="00562FBC" w:rsidRPr="000B0B9C" w:rsidRDefault="00562FBC" w:rsidP="00562FBC">
            <w:pPr>
              <w:rPr>
                <w:sz w:val="28"/>
                <w:szCs w:val="28"/>
                <w:lang w:val="fr-FR"/>
              </w:rPr>
            </w:pPr>
            <w:r w:rsidRPr="000B0B9C">
              <w:rPr>
                <w:sz w:val="28"/>
                <w:szCs w:val="28"/>
                <w:lang w:val="fr-FR"/>
              </w:rPr>
              <w:t>B. Protok gena</w:t>
            </w:r>
          </w:p>
          <w:p w14:paraId="1E35311E" w14:textId="77777777" w:rsidR="00562FBC" w:rsidRPr="000B0B9C" w:rsidRDefault="00562FBC" w:rsidP="00562FBC">
            <w:pPr>
              <w:rPr>
                <w:sz w:val="28"/>
                <w:szCs w:val="28"/>
                <w:lang w:val="fr-FR"/>
              </w:rPr>
            </w:pPr>
            <w:r w:rsidRPr="000B0B9C">
              <w:rPr>
                <w:sz w:val="28"/>
                <w:szCs w:val="28"/>
                <w:lang w:val="fr-FR"/>
              </w:rPr>
              <w:t>C. Adaptacija</w:t>
            </w:r>
          </w:p>
          <w:p w14:paraId="39E161CB" w14:textId="58243C8D" w:rsidR="00DF015D" w:rsidRDefault="00562FBC" w:rsidP="00B95FFE">
            <w:pPr>
              <w:rPr>
                <w:sz w:val="28"/>
                <w:szCs w:val="28"/>
                <w:lang w:val="fr-FR"/>
              </w:rPr>
            </w:pPr>
            <w:r w:rsidRPr="000B0B9C">
              <w:rPr>
                <w:sz w:val="28"/>
                <w:szCs w:val="28"/>
                <w:lang w:val="fr-FR"/>
              </w:rPr>
              <w:t>D. Varijabilnost</w:t>
            </w:r>
          </w:p>
          <w:p w14:paraId="16718E0D" w14:textId="77777777" w:rsidR="00DF015D" w:rsidRPr="000B0B9C" w:rsidRDefault="00DF015D" w:rsidP="00562FBC">
            <w:pPr>
              <w:jc w:val="both"/>
              <w:rPr>
                <w:sz w:val="28"/>
                <w:szCs w:val="28"/>
                <w:lang w:val="fr-FR"/>
              </w:rPr>
            </w:pPr>
          </w:p>
          <w:p w14:paraId="1D635261" w14:textId="77777777" w:rsidR="00562FBC" w:rsidRDefault="00693C78" w:rsidP="00562FBC">
            <w:pPr>
              <w:jc w:val="both"/>
              <w:rPr>
                <w:b/>
                <w:sz w:val="28"/>
                <w:szCs w:val="28"/>
                <w:lang w:val="fr-FR"/>
              </w:rPr>
            </w:pPr>
            <w:r w:rsidRPr="000B0B9C">
              <w:rPr>
                <w:b/>
                <w:sz w:val="28"/>
                <w:szCs w:val="28"/>
                <w:lang w:val="fr-FR"/>
              </w:rPr>
              <w:t>89</w:t>
            </w:r>
            <w:r w:rsidR="00562FBC" w:rsidRPr="000B0B9C">
              <w:rPr>
                <w:b/>
                <w:sz w:val="28"/>
                <w:szCs w:val="28"/>
                <w:lang w:val="fr-FR"/>
              </w:rPr>
              <w:t>. Šta od sledećeg ne predstavlja proces koji vodi ka evoluciji?</w:t>
            </w:r>
          </w:p>
          <w:p w14:paraId="065C1BEC" w14:textId="77777777" w:rsidR="00DF015D" w:rsidRPr="000B0B9C" w:rsidRDefault="00DF015D" w:rsidP="00562FBC">
            <w:pPr>
              <w:jc w:val="both"/>
              <w:rPr>
                <w:b/>
                <w:sz w:val="28"/>
                <w:szCs w:val="28"/>
                <w:lang w:val="fr-FR"/>
              </w:rPr>
            </w:pPr>
          </w:p>
          <w:p w14:paraId="16A7E78E" w14:textId="77777777" w:rsidR="00562FBC" w:rsidRPr="000B0B9C" w:rsidRDefault="00562FBC" w:rsidP="00562FBC">
            <w:pPr>
              <w:jc w:val="both"/>
              <w:rPr>
                <w:sz w:val="28"/>
                <w:szCs w:val="28"/>
                <w:lang w:val="fr-FR"/>
              </w:rPr>
            </w:pPr>
            <w:r w:rsidRPr="000B0B9C">
              <w:rPr>
                <w:sz w:val="28"/>
                <w:szCs w:val="28"/>
                <w:lang w:val="fr-FR"/>
              </w:rPr>
              <w:t>A. Sve navedeno</w:t>
            </w:r>
          </w:p>
          <w:p w14:paraId="426AFC9E" w14:textId="77777777" w:rsidR="00562FBC" w:rsidRPr="000B0B9C" w:rsidRDefault="00562FBC" w:rsidP="00562FBC">
            <w:pPr>
              <w:jc w:val="both"/>
              <w:rPr>
                <w:sz w:val="28"/>
                <w:szCs w:val="28"/>
                <w:lang w:val="fr-FR"/>
              </w:rPr>
            </w:pPr>
            <w:r w:rsidRPr="000B0B9C">
              <w:rPr>
                <w:sz w:val="28"/>
                <w:szCs w:val="28"/>
                <w:lang w:val="fr-FR"/>
              </w:rPr>
              <w:t>B. Koevolucija</w:t>
            </w:r>
          </w:p>
          <w:p w14:paraId="1D69FE8F" w14:textId="77777777" w:rsidR="00562FBC" w:rsidRPr="000B0B9C" w:rsidRDefault="00562FBC" w:rsidP="00562FBC">
            <w:pPr>
              <w:jc w:val="both"/>
              <w:rPr>
                <w:sz w:val="28"/>
                <w:szCs w:val="28"/>
                <w:lang w:val="fr-FR"/>
              </w:rPr>
            </w:pPr>
            <w:r w:rsidRPr="000B0B9C">
              <w:rPr>
                <w:sz w:val="28"/>
                <w:szCs w:val="28"/>
                <w:lang w:val="fr-FR"/>
              </w:rPr>
              <w:t>C. Geografska izolacija</w:t>
            </w:r>
          </w:p>
          <w:p w14:paraId="23252E72" w14:textId="7D46C6D1" w:rsidR="00562FBC" w:rsidRPr="000B0B9C" w:rsidRDefault="00562FBC" w:rsidP="00562FBC">
            <w:pPr>
              <w:jc w:val="both"/>
              <w:rPr>
                <w:sz w:val="28"/>
                <w:szCs w:val="28"/>
                <w:lang w:val="fr-FR"/>
              </w:rPr>
            </w:pPr>
            <w:r w:rsidRPr="000B0B9C">
              <w:rPr>
                <w:sz w:val="28"/>
                <w:szCs w:val="28"/>
                <w:lang w:val="fr-FR"/>
              </w:rPr>
              <w:t>D. Reproduktivna izolacija</w:t>
            </w:r>
          </w:p>
          <w:p w14:paraId="64738F86" w14:textId="77777777" w:rsidR="00562FBC" w:rsidRPr="000B0B9C" w:rsidRDefault="00562FBC" w:rsidP="00562FBC">
            <w:pPr>
              <w:jc w:val="both"/>
              <w:rPr>
                <w:sz w:val="28"/>
                <w:szCs w:val="28"/>
                <w:lang w:val="fr-FR"/>
              </w:rPr>
            </w:pPr>
          </w:p>
          <w:p w14:paraId="4055F14B" w14:textId="77777777" w:rsidR="00562FBC" w:rsidRDefault="00693C78" w:rsidP="00562FBC">
            <w:pPr>
              <w:jc w:val="both"/>
              <w:rPr>
                <w:b/>
                <w:sz w:val="28"/>
                <w:szCs w:val="28"/>
                <w:lang w:val="fr-FR"/>
              </w:rPr>
            </w:pPr>
            <w:r w:rsidRPr="000B0B9C">
              <w:rPr>
                <w:b/>
                <w:sz w:val="28"/>
                <w:szCs w:val="28"/>
                <w:lang w:val="fr-FR"/>
              </w:rPr>
              <w:t>90</w:t>
            </w:r>
            <w:r w:rsidR="00562FBC" w:rsidRPr="000B0B9C">
              <w:rPr>
                <w:b/>
                <w:sz w:val="28"/>
                <w:szCs w:val="28"/>
                <w:lang w:val="fr-FR"/>
              </w:rPr>
              <w:t>. Koji od sledećih pojmova opisuje evoluciju koju vrste imaju kao odgovor jedna na drugu i čiji je autor Čarls Mod 1958? Ovaj termin je korišćen da opiše njegovu fascinaciju evolucionim odgovorima koje usevi i štetočine imaju jedni na druge.</w:t>
            </w:r>
          </w:p>
          <w:p w14:paraId="3C1691BA" w14:textId="77777777" w:rsidR="00DF015D" w:rsidRPr="000B0B9C" w:rsidRDefault="00DF015D" w:rsidP="00562FBC">
            <w:pPr>
              <w:jc w:val="both"/>
              <w:rPr>
                <w:b/>
                <w:sz w:val="28"/>
                <w:szCs w:val="28"/>
                <w:lang w:val="fr-FR"/>
              </w:rPr>
            </w:pPr>
          </w:p>
          <w:p w14:paraId="48E17159" w14:textId="77777777" w:rsidR="00562FBC" w:rsidRPr="000B0B9C" w:rsidRDefault="00562FBC" w:rsidP="00562FBC">
            <w:pPr>
              <w:jc w:val="both"/>
              <w:rPr>
                <w:sz w:val="28"/>
                <w:szCs w:val="28"/>
                <w:lang w:val="fr-FR"/>
              </w:rPr>
            </w:pPr>
            <w:r w:rsidRPr="000B0B9C">
              <w:rPr>
                <w:sz w:val="28"/>
                <w:szCs w:val="28"/>
                <w:lang w:val="fr-FR"/>
              </w:rPr>
              <w:t>A. Konvergencija</w:t>
            </w:r>
          </w:p>
          <w:p w14:paraId="0BC648F0" w14:textId="77777777" w:rsidR="00562FBC" w:rsidRPr="000B0B9C" w:rsidRDefault="00562FBC" w:rsidP="00562FBC">
            <w:pPr>
              <w:jc w:val="both"/>
              <w:rPr>
                <w:sz w:val="28"/>
                <w:szCs w:val="28"/>
                <w:lang w:val="fr-FR"/>
              </w:rPr>
            </w:pPr>
            <w:r w:rsidRPr="000B0B9C">
              <w:rPr>
                <w:sz w:val="28"/>
                <w:szCs w:val="28"/>
                <w:lang w:val="fr-FR"/>
              </w:rPr>
              <w:t>B. Divergencija</w:t>
            </w:r>
          </w:p>
          <w:p w14:paraId="50E8DE5A" w14:textId="77777777" w:rsidR="00562FBC" w:rsidRPr="000B0B9C" w:rsidRDefault="00DF015D" w:rsidP="00562FBC">
            <w:pPr>
              <w:jc w:val="both"/>
              <w:rPr>
                <w:sz w:val="28"/>
                <w:szCs w:val="28"/>
                <w:lang w:val="fr-FR"/>
              </w:rPr>
            </w:pPr>
            <w:r>
              <w:rPr>
                <w:sz w:val="28"/>
                <w:szCs w:val="28"/>
                <w:lang w:val="fr-FR"/>
              </w:rPr>
              <w:t>C. Koevolucija</w:t>
            </w:r>
          </w:p>
          <w:p w14:paraId="10A70142" w14:textId="77777777" w:rsidR="00562FBC" w:rsidRDefault="00562FBC" w:rsidP="00562FBC">
            <w:pPr>
              <w:jc w:val="both"/>
              <w:rPr>
                <w:sz w:val="28"/>
                <w:szCs w:val="28"/>
                <w:lang w:val="sr-Latn-RS"/>
              </w:rPr>
            </w:pPr>
            <w:r w:rsidRPr="000B0B9C">
              <w:rPr>
                <w:sz w:val="28"/>
                <w:szCs w:val="28"/>
              </w:rPr>
              <w:t>D. Ni</w:t>
            </w:r>
            <w:r w:rsidRPr="000B0B9C">
              <w:rPr>
                <w:sz w:val="28"/>
                <w:szCs w:val="28"/>
                <w:lang w:val="sr-Latn-RS"/>
              </w:rPr>
              <w:t xml:space="preserve">šta </w:t>
            </w:r>
            <w:r w:rsidR="00DF015D">
              <w:rPr>
                <w:sz w:val="28"/>
                <w:szCs w:val="28"/>
                <w:lang w:val="sr-Latn-RS"/>
              </w:rPr>
              <w:t>od navedenog</w:t>
            </w:r>
          </w:p>
          <w:p w14:paraId="71E7FD4B" w14:textId="77777777" w:rsidR="00DF015D" w:rsidRPr="000B0B9C" w:rsidRDefault="00DF015D" w:rsidP="00562FBC">
            <w:pPr>
              <w:jc w:val="both"/>
              <w:rPr>
                <w:sz w:val="28"/>
                <w:szCs w:val="28"/>
                <w:lang w:val="sr-Latn-RS"/>
              </w:rPr>
            </w:pPr>
          </w:p>
          <w:p w14:paraId="5F7F73E4" w14:textId="77777777" w:rsidR="00562FBC" w:rsidRDefault="00693C78" w:rsidP="00562FBC">
            <w:pPr>
              <w:jc w:val="both"/>
              <w:rPr>
                <w:b/>
                <w:sz w:val="28"/>
                <w:szCs w:val="28"/>
              </w:rPr>
            </w:pPr>
            <w:r w:rsidRPr="000B0B9C">
              <w:rPr>
                <w:b/>
                <w:sz w:val="28"/>
                <w:szCs w:val="28"/>
              </w:rPr>
              <w:t>91</w:t>
            </w:r>
            <w:r w:rsidR="00562FBC" w:rsidRPr="000B0B9C">
              <w:rPr>
                <w:b/>
                <w:sz w:val="28"/>
                <w:szCs w:val="28"/>
              </w:rPr>
              <w:t xml:space="preserve">. Šta je </w:t>
            </w:r>
            <w:r w:rsidR="00DF015D">
              <w:rPr>
                <w:b/>
                <w:sz w:val="28"/>
                <w:szCs w:val="28"/>
              </w:rPr>
              <w:t>genetsko odstupanje</w:t>
            </w:r>
            <w:r w:rsidR="00562FBC" w:rsidRPr="000B0B9C">
              <w:rPr>
                <w:b/>
                <w:sz w:val="28"/>
                <w:szCs w:val="28"/>
              </w:rPr>
              <w:t>?</w:t>
            </w:r>
          </w:p>
          <w:p w14:paraId="378DE36C" w14:textId="77777777" w:rsidR="00DF015D" w:rsidRPr="000B0B9C" w:rsidRDefault="00DF015D" w:rsidP="00562FBC">
            <w:pPr>
              <w:jc w:val="both"/>
              <w:rPr>
                <w:b/>
                <w:sz w:val="28"/>
                <w:szCs w:val="28"/>
              </w:rPr>
            </w:pPr>
          </w:p>
          <w:p w14:paraId="595A67CC" w14:textId="3F76B987" w:rsidR="00562FBC" w:rsidRPr="000B0B9C" w:rsidRDefault="00562FBC" w:rsidP="00562FBC">
            <w:pPr>
              <w:jc w:val="both"/>
              <w:rPr>
                <w:sz w:val="28"/>
                <w:szCs w:val="28"/>
              </w:rPr>
            </w:pPr>
            <w:r w:rsidRPr="000B0B9C">
              <w:rPr>
                <w:sz w:val="28"/>
                <w:szCs w:val="28"/>
              </w:rPr>
              <w:t>A. Predstavlja slučajne promene uče</w:t>
            </w:r>
            <w:r w:rsidR="007A6409">
              <w:rPr>
                <w:sz w:val="28"/>
                <w:szCs w:val="28"/>
              </w:rPr>
              <w:t>stalosti alela kroz generacije</w:t>
            </w:r>
          </w:p>
          <w:p w14:paraId="7C4CD479" w14:textId="061D78C3" w:rsidR="00562FBC" w:rsidRPr="000B0B9C" w:rsidRDefault="00562FBC" w:rsidP="00562FBC">
            <w:pPr>
              <w:jc w:val="both"/>
              <w:rPr>
                <w:sz w:val="28"/>
                <w:szCs w:val="28"/>
              </w:rPr>
            </w:pPr>
            <w:r w:rsidRPr="000B0B9C">
              <w:rPr>
                <w:sz w:val="28"/>
                <w:szCs w:val="28"/>
              </w:rPr>
              <w:t>B. Predstavlja isprogramirane promene uč</w:t>
            </w:r>
            <w:r w:rsidR="007A6409">
              <w:rPr>
                <w:sz w:val="28"/>
                <w:szCs w:val="28"/>
              </w:rPr>
              <w:t>estalosti alela kroz generacije</w:t>
            </w:r>
          </w:p>
          <w:p w14:paraId="2A801E38" w14:textId="1E26A476" w:rsidR="00562FBC" w:rsidRDefault="00DF015D" w:rsidP="00562FBC">
            <w:pPr>
              <w:jc w:val="both"/>
              <w:rPr>
                <w:sz w:val="28"/>
                <w:szCs w:val="28"/>
              </w:rPr>
            </w:pPr>
            <w:r>
              <w:rPr>
                <w:sz w:val="28"/>
                <w:szCs w:val="28"/>
              </w:rPr>
              <w:t>C. Genetsko odstupanje</w:t>
            </w:r>
            <w:r w:rsidR="00562FBC" w:rsidRPr="000B0B9C">
              <w:rPr>
                <w:sz w:val="28"/>
                <w:szCs w:val="28"/>
              </w:rPr>
              <w:t xml:space="preserve"> je šifra</w:t>
            </w:r>
          </w:p>
          <w:p w14:paraId="30BA2EAD" w14:textId="77777777" w:rsidR="00562FBC" w:rsidRPr="000B0B9C" w:rsidRDefault="00562FBC" w:rsidP="00562FBC">
            <w:pPr>
              <w:jc w:val="both"/>
              <w:rPr>
                <w:b/>
                <w:sz w:val="28"/>
                <w:szCs w:val="28"/>
              </w:rPr>
            </w:pPr>
          </w:p>
          <w:p w14:paraId="719D6C46" w14:textId="77777777" w:rsidR="00562FBC" w:rsidRDefault="00693C78" w:rsidP="00562FBC">
            <w:pPr>
              <w:jc w:val="both"/>
              <w:rPr>
                <w:b/>
                <w:sz w:val="28"/>
                <w:szCs w:val="28"/>
                <w:lang w:val="de-AT"/>
              </w:rPr>
            </w:pPr>
            <w:r w:rsidRPr="000B0B9C">
              <w:rPr>
                <w:b/>
                <w:sz w:val="28"/>
                <w:szCs w:val="28"/>
                <w:lang w:val="de-AT"/>
              </w:rPr>
              <w:t>92</w:t>
            </w:r>
            <w:r w:rsidR="00562FBC" w:rsidRPr="000B0B9C">
              <w:rPr>
                <w:b/>
                <w:sz w:val="28"/>
                <w:szCs w:val="28"/>
                <w:lang w:val="de-AT"/>
              </w:rPr>
              <w:t xml:space="preserve">. Koja je izjava tačna o genetskom </w:t>
            </w:r>
            <w:r w:rsidR="00DF015D">
              <w:rPr>
                <w:b/>
                <w:sz w:val="28"/>
                <w:szCs w:val="28"/>
                <w:lang w:val="de-AT"/>
              </w:rPr>
              <w:t>odstupanju</w:t>
            </w:r>
            <w:r w:rsidR="00562FBC" w:rsidRPr="000B0B9C">
              <w:rPr>
                <w:b/>
                <w:sz w:val="28"/>
                <w:szCs w:val="28"/>
                <w:lang w:val="de-AT"/>
              </w:rPr>
              <w:t>?</w:t>
            </w:r>
          </w:p>
          <w:p w14:paraId="3F4FB9EF" w14:textId="77777777" w:rsidR="00DF015D" w:rsidRPr="000B0B9C" w:rsidRDefault="00DF015D" w:rsidP="00562FBC">
            <w:pPr>
              <w:jc w:val="both"/>
              <w:rPr>
                <w:b/>
                <w:sz w:val="28"/>
                <w:szCs w:val="28"/>
                <w:lang w:val="de-AT"/>
              </w:rPr>
            </w:pPr>
          </w:p>
          <w:p w14:paraId="709CCD14" w14:textId="77777777" w:rsidR="00562FBC" w:rsidRPr="000B0B9C" w:rsidRDefault="00562FBC" w:rsidP="00562FBC">
            <w:pPr>
              <w:jc w:val="both"/>
              <w:rPr>
                <w:sz w:val="28"/>
                <w:szCs w:val="28"/>
                <w:lang w:val="de-AT"/>
              </w:rPr>
            </w:pPr>
            <w:r w:rsidRPr="000B0B9C">
              <w:rPr>
                <w:sz w:val="28"/>
                <w:szCs w:val="28"/>
                <w:lang w:val="de-AT"/>
              </w:rPr>
              <w:t>A. Genetsk</w:t>
            </w:r>
            <w:r w:rsidR="00DF015D">
              <w:rPr>
                <w:sz w:val="28"/>
                <w:szCs w:val="28"/>
                <w:lang w:val="de-AT"/>
              </w:rPr>
              <w:t>o odstupanje</w:t>
            </w:r>
            <w:r w:rsidRPr="000B0B9C">
              <w:rPr>
                <w:sz w:val="28"/>
                <w:szCs w:val="28"/>
                <w:lang w:val="de-AT"/>
              </w:rPr>
              <w:t xml:space="preserve"> je proces koji je stvorila ljudska vrsta.</w:t>
            </w:r>
          </w:p>
          <w:p w14:paraId="4A746E81" w14:textId="77777777" w:rsidR="00562FBC" w:rsidRPr="000B0B9C" w:rsidRDefault="00562FBC" w:rsidP="00562FBC">
            <w:pPr>
              <w:jc w:val="both"/>
              <w:rPr>
                <w:sz w:val="28"/>
                <w:szCs w:val="28"/>
                <w:lang w:val="de-AT"/>
              </w:rPr>
            </w:pPr>
            <w:r w:rsidRPr="000B0B9C">
              <w:rPr>
                <w:sz w:val="28"/>
                <w:szCs w:val="28"/>
                <w:lang w:val="de-AT"/>
              </w:rPr>
              <w:t xml:space="preserve">B. </w:t>
            </w:r>
            <w:r w:rsidR="00DF015D" w:rsidRPr="000B0B9C">
              <w:rPr>
                <w:sz w:val="28"/>
                <w:szCs w:val="28"/>
                <w:lang w:val="de-AT"/>
              </w:rPr>
              <w:t>Genetsk</w:t>
            </w:r>
            <w:r w:rsidR="00DF015D">
              <w:rPr>
                <w:sz w:val="28"/>
                <w:szCs w:val="28"/>
                <w:lang w:val="de-AT"/>
              </w:rPr>
              <w:t>o odstupanje</w:t>
            </w:r>
            <w:r w:rsidR="00DF015D" w:rsidRPr="000B0B9C">
              <w:rPr>
                <w:sz w:val="28"/>
                <w:szCs w:val="28"/>
                <w:lang w:val="de-AT"/>
              </w:rPr>
              <w:t xml:space="preserve"> </w:t>
            </w:r>
            <w:r w:rsidRPr="000B0B9C">
              <w:rPr>
                <w:sz w:val="28"/>
                <w:szCs w:val="28"/>
                <w:lang w:val="de-AT"/>
              </w:rPr>
              <w:t>se javlja samo kod eukariota.</w:t>
            </w:r>
          </w:p>
          <w:p w14:paraId="6FC0169D" w14:textId="77777777" w:rsidR="00562FBC" w:rsidRPr="000B0B9C" w:rsidRDefault="00562FBC" w:rsidP="00562FBC">
            <w:pPr>
              <w:jc w:val="both"/>
              <w:rPr>
                <w:sz w:val="28"/>
                <w:szCs w:val="28"/>
                <w:lang w:val="de-AT"/>
              </w:rPr>
            </w:pPr>
            <w:r w:rsidRPr="000B0B9C">
              <w:rPr>
                <w:sz w:val="28"/>
                <w:szCs w:val="28"/>
                <w:lang w:val="de-AT"/>
              </w:rPr>
              <w:t xml:space="preserve">C. </w:t>
            </w:r>
            <w:r w:rsidR="00DF015D" w:rsidRPr="000B0B9C">
              <w:rPr>
                <w:sz w:val="28"/>
                <w:szCs w:val="28"/>
                <w:lang w:val="de-AT"/>
              </w:rPr>
              <w:t>Genetsk</w:t>
            </w:r>
            <w:r w:rsidR="00DF015D">
              <w:rPr>
                <w:sz w:val="28"/>
                <w:szCs w:val="28"/>
                <w:lang w:val="de-AT"/>
              </w:rPr>
              <w:t>o odstupanje</w:t>
            </w:r>
            <w:r w:rsidR="00DF015D" w:rsidRPr="000B0B9C">
              <w:rPr>
                <w:sz w:val="28"/>
                <w:szCs w:val="28"/>
                <w:lang w:val="de-AT"/>
              </w:rPr>
              <w:t xml:space="preserve"> </w:t>
            </w:r>
            <w:r w:rsidRPr="000B0B9C">
              <w:rPr>
                <w:sz w:val="28"/>
                <w:szCs w:val="28"/>
                <w:lang w:val="de-AT"/>
              </w:rPr>
              <w:t>se javlja samo kod životinja.</w:t>
            </w:r>
          </w:p>
          <w:p w14:paraId="37307760" w14:textId="77777777" w:rsidR="00562FBC" w:rsidRDefault="00562FBC" w:rsidP="00562FBC">
            <w:pPr>
              <w:jc w:val="both"/>
              <w:rPr>
                <w:sz w:val="28"/>
                <w:szCs w:val="28"/>
                <w:lang w:val="de-AT"/>
              </w:rPr>
            </w:pPr>
            <w:r w:rsidRPr="000B0B9C">
              <w:rPr>
                <w:sz w:val="28"/>
                <w:szCs w:val="28"/>
                <w:lang w:val="de-AT"/>
              </w:rPr>
              <w:t xml:space="preserve">D. </w:t>
            </w:r>
            <w:r w:rsidR="00DF015D" w:rsidRPr="000B0B9C">
              <w:rPr>
                <w:sz w:val="28"/>
                <w:szCs w:val="28"/>
                <w:lang w:val="de-AT"/>
              </w:rPr>
              <w:t>Genetsk</w:t>
            </w:r>
            <w:r w:rsidR="00DF015D">
              <w:rPr>
                <w:sz w:val="28"/>
                <w:szCs w:val="28"/>
                <w:lang w:val="de-AT"/>
              </w:rPr>
              <w:t>o odstupanje</w:t>
            </w:r>
            <w:r w:rsidR="00DF015D" w:rsidRPr="000B0B9C">
              <w:rPr>
                <w:sz w:val="28"/>
                <w:szCs w:val="28"/>
                <w:lang w:val="de-AT"/>
              </w:rPr>
              <w:t xml:space="preserve"> </w:t>
            </w:r>
            <w:r w:rsidRPr="000B0B9C">
              <w:rPr>
                <w:sz w:val="28"/>
                <w:szCs w:val="28"/>
                <w:lang w:val="de-AT"/>
              </w:rPr>
              <w:t>je potpuno nasumičan.</w:t>
            </w:r>
          </w:p>
          <w:p w14:paraId="59607EE8" w14:textId="77777777" w:rsidR="00DF015D" w:rsidRPr="000B0B9C" w:rsidRDefault="00DF015D" w:rsidP="00562FBC">
            <w:pPr>
              <w:jc w:val="both"/>
              <w:rPr>
                <w:sz w:val="28"/>
                <w:szCs w:val="28"/>
                <w:lang w:val="de-AT"/>
              </w:rPr>
            </w:pPr>
          </w:p>
          <w:p w14:paraId="756157D0" w14:textId="77777777" w:rsidR="00562FBC" w:rsidRDefault="00693C78" w:rsidP="00562FBC">
            <w:pPr>
              <w:jc w:val="both"/>
              <w:rPr>
                <w:b/>
                <w:sz w:val="28"/>
                <w:szCs w:val="28"/>
                <w:lang w:val="de-AT"/>
              </w:rPr>
            </w:pPr>
            <w:r w:rsidRPr="000B0B9C">
              <w:rPr>
                <w:b/>
                <w:sz w:val="28"/>
                <w:szCs w:val="28"/>
                <w:lang w:val="de-AT"/>
              </w:rPr>
              <w:t>93</w:t>
            </w:r>
            <w:r w:rsidR="00562FBC" w:rsidRPr="000B0B9C">
              <w:rPr>
                <w:b/>
                <w:sz w:val="28"/>
                <w:szCs w:val="28"/>
                <w:lang w:val="de-AT"/>
              </w:rPr>
              <w:t>. Koja su dva ekologa razvila teoriju ostrvske biogeografije?</w:t>
            </w:r>
          </w:p>
          <w:p w14:paraId="3272BB14" w14:textId="77777777" w:rsidR="00DF015D" w:rsidRPr="000B0B9C" w:rsidRDefault="00DF015D" w:rsidP="00562FBC">
            <w:pPr>
              <w:jc w:val="both"/>
              <w:rPr>
                <w:b/>
                <w:sz w:val="28"/>
                <w:szCs w:val="28"/>
                <w:lang w:val="de-AT"/>
              </w:rPr>
            </w:pPr>
          </w:p>
          <w:p w14:paraId="767FB31F" w14:textId="77777777" w:rsidR="00562FBC" w:rsidRPr="000B0B9C" w:rsidRDefault="00562FBC" w:rsidP="00562FBC">
            <w:pPr>
              <w:jc w:val="both"/>
              <w:rPr>
                <w:sz w:val="28"/>
                <w:szCs w:val="28"/>
              </w:rPr>
            </w:pPr>
            <w:r w:rsidRPr="000B0B9C">
              <w:rPr>
                <w:sz w:val="28"/>
                <w:szCs w:val="28"/>
              </w:rPr>
              <w:t>A. Aldo Leopold i Robert MacArthur</w:t>
            </w:r>
          </w:p>
          <w:p w14:paraId="1C07A9B2" w14:textId="77777777" w:rsidR="00562FBC" w:rsidRPr="000B0B9C" w:rsidRDefault="00562FBC" w:rsidP="00562FBC">
            <w:pPr>
              <w:jc w:val="both"/>
              <w:rPr>
                <w:sz w:val="28"/>
                <w:szCs w:val="28"/>
              </w:rPr>
            </w:pPr>
            <w:r w:rsidRPr="000B0B9C">
              <w:rPr>
                <w:sz w:val="28"/>
                <w:szCs w:val="28"/>
              </w:rPr>
              <w:t>B. Charles Darwin i Robert MacArthur</w:t>
            </w:r>
          </w:p>
          <w:p w14:paraId="6D05C7D6" w14:textId="77777777" w:rsidR="00562FBC" w:rsidRPr="000B0B9C" w:rsidRDefault="00562FBC" w:rsidP="00562FBC">
            <w:pPr>
              <w:jc w:val="both"/>
              <w:rPr>
                <w:sz w:val="28"/>
                <w:szCs w:val="28"/>
              </w:rPr>
            </w:pPr>
            <w:r w:rsidRPr="000B0B9C">
              <w:rPr>
                <w:sz w:val="28"/>
                <w:szCs w:val="28"/>
              </w:rPr>
              <w:t>C. Robert MacArthur i E. O. Wilson</w:t>
            </w:r>
          </w:p>
          <w:p w14:paraId="11D04319" w14:textId="77777777" w:rsidR="00562FBC" w:rsidRDefault="00562FBC" w:rsidP="00562FBC">
            <w:pPr>
              <w:jc w:val="both"/>
              <w:rPr>
                <w:sz w:val="28"/>
                <w:szCs w:val="28"/>
              </w:rPr>
            </w:pPr>
            <w:r w:rsidRPr="000B0B9C">
              <w:rPr>
                <w:sz w:val="28"/>
                <w:szCs w:val="28"/>
              </w:rPr>
              <w:t xml:space="preserve">D. Charles Darwin </w:t>
            </w:r>
            <w:r w:rsidR="00E7177F">
              <w:rPr>
                <w:sz w:val="28"/>
                <w:szCs w:val="28"/>
              </w:rPr>
              <w:t>i</w:t>
            </w:r>
            <w:r w:rsidRPr="000B0B9C">
              <w:rPr>
                <w:sz w:val="28"/>
                <w:szCs w:val="28"/>
              </w:rPr>
              <w:t xml:space="preserve"> Aldo Leopold</w:t>
            </w:r>
          </w:p>
          <w:p w14:paraId="7DAACE5A" w14:textId="77777777" w:rsidR="00DF015D" w:rsidRPr="000B0B9C" w:rsidRDefault="00DF015D" w:rsidP="00562FBC">
            <w:pPr>
              <w:jc w:val="both"/>
              <w:rPr>
                <w:sz w:val="28"/>
                <w:szCs w:val="28"/>
              </w:rPr>
            </w:pPr>
          </w:p>
          <w:p w14:paraId="5606DA4D" w14:textId="77777777" w:rsidR="00562FBC" w:rsidRPr="000B0B9C" w:rsidRDefault="00562FBC" w:rsidP="00562FBC">
            <w:pPr>
              <w:jc w:val="both"/>
              <w:rPr>
                <w:sz w:val="28"/>
                <w:szCs w:val="28"/>
              </w:rPr>
            </w:pPr>
          </w:p>
          <w:p w14:paraId="605D9807" w14:textId="77777777" w:rsidR="00562FBC" w:rsidRDefault="00562FBC" w:rsidP="00562FBC">
            <w:pPr>
              <w:jc w:val="both"/>
              <w:rPr>
                <w:b/>
                <w:sz w:val="28"/>
                <w:szCs w:val="28"/>
              </w:rPr>
            </w:pPr>
            <w:r w:rsidRPr="000B0B9C">
              <w:rPr>
                <w:b/>
                <w:sz w:val="28"/>
                <w:szCs w:val="28"/>
              </w:rPr>
              <w:t>9</w:t>
            </w:r>
            <w:r w:rsidR="00693C78" w:rsidRPr="000B0B9C">
              <w:rPr>
                <w:b/>
                <w:sz w:val="28"/>
                <w:szCs w:val="28"/>
              </w:rPr>
              <w:t>4</w:t>
            </w:r>
            <w:r w:rsidRPr="000B0B9C">
              <w:rPr>
                <w:b/>
                <w:sz w:val="28"/>
                <w:szCs w:val="28"/>
              </w:rPr>
              <w:t>. Koja vrsta erozije je uzrokovana stalnim, brzim protokom tekuće slatke vode?</w:t>
            </w:r>
          </w:p>
          <w:p w14:paraId="019E22BB" w14:textId="77777777" w:rsidR="00DF015D" w:rsidRPr="000B0B9C" w:rsidRDefault="00DF015D" w:rsidP="00562FBC">
            <w:pPr>
              <w:jc w:val="both"/>
              <w:rPr>
                <w:b/>
                <w:sz w:val="28"/>
                <w:szCs w:val="28"/>
              </w:rPr>
            </w:pPr>
          </w:p>
          <w:p w14:paraId="2AA71FC6" w14:textId="77777777" w:rsidR="00562FBC" w:rsidRPr="000B0B9C" w:rsidRDefault="00562FBC" w:rsidP="00562FBC">
            <w:pPr>
              <w:jc w:val="both"/>
              <w:rPr>
                <w:sz w:val="28"/>
                <w:szCs w:val="28"/>
              </w:rPr>
            </w:pPr>
            <w:r w:rsidRPr="000B0B9C">
              <w:rPr>
                <w:sz w:val="28"/>
                <w:szCs w:val="28"/>
              </w:rPr>
              <w:t>A. Pluvijalna erozija</w:t>
            </w:r>
          </w:p>
          <w:p w14:paraId="687ABF7A" w14:textId="77777777" w:rsidR="00562FBC" w:rsidRPr="000B0B9C" w:rsidRDefault="00562FBC" w:rsidP="00562FBC">
            <w:pPr>
              <w:jc w:val="both"/>
              <w:rPr>
                <w:sz w:val="28"/>
                <w:szCs w:val="28"/>
              </w:rPr>
            </w:pPr>
            <w:r w:rsidRPr="000B0B9C">
              <w:rPr>
                <w:sz w:val="28"/>
                <w:szCs w:val="28"/>
              </w:rPr>
              <w:t>B. Denudacija</w:t>
            </w:r>
          </w:p>
          <w:p w14:paraId="48109AC7" w14:textId="77777777" w:rsidR="00562FBC" w:rsidRPr="000B0B9C" w:rsidRDefault="00562FBC" w:rsidP="00562FBC">
            <w:pPr>
              <w:jc w:val="both"/>
              <w:rPr>
                <w:sz w:val="28"/>
                <w:szCs w:val="28"/>
              </w:rPr>
            </w:pPr>
            <w:r w:rsidRPr="000B0B9C">
              <w:rPr>
                <w:sz w:val="28"/>
                <w:szCs w:val="28"/>
              </w:rPr>
              <w:t>C. Fluvijalna erozija</w:t>
            </w:r>
          </w:p>
          <w:p w14:paraId="400E9238" w14:textId="77777777" w:rsidR="00562FBC" w:rsidRDefault="00562FBC" w:rsidP="00562FBC">
            <w:pPr>
              <w:jc w:val="both"/>
              <w:rPr>
                <w:sz w:val="28"/>
                <w:szCs w:val="28"/>
              </w:rPr>
            </w:pPr>
            <w:r w:rsidRPr="000B0B9C">
              <w:rPr>
                <w:sz w:val="28"/>
                <w:szCs w:val="28"/>
              </w:rPr>
              <w:t>D. Abrazija</w:t>
            </w:r>
          </w:p>
          <w:p w14:paraId="0A0C4497" w14:textId="77777777" w:rsidR="00DF015D" w:rsidRPr="000B0B9C" w:rsidRDefault="00DF015D" w:rsidP="00562FBC">
            <w:pPr>
              <w:jc w:val="both"/>
              <w:rPr>
                <w:sz w:val="28"/>
                <w:szCs w:val="28"/>
              </w:rPr>
            </w:pPr>
          </w:p>
          <w:p w14:paraId="02333D6D" w14:textId="77777777" w:rsidR="00562FBC" w:rsidRDefault="00693C78" w:rsidP="00562FBC">
            <w:pPr>
              <w:jc w:val="both"/>
              <w:rPr>
                <w:b/>
                <w:sz w:val="28"/>
                <w:szCs w:val="28"/>
                <w:lang w:val="de-AT"/>
              </w:rPr>
            </w:pPr>
            <w:r w:rsidRPr="000B0B9C">
              <w:rPr>
                <w:b/>
                <w:sz w:val="28"/>
                <w:szCs w:val="28"/>
                <w:lang w:val="de-AT"/>
              </w:rPr>
              <w:t>95</w:t>
            </w:r>
            <w:r w:rsidR="00562FBC" w:rsidRPr="000B0B9C">
              <w:rPr>
                <w:b/>
                <w:sz w:val="28"/>
                <w:szCs w:val="28"/>
                <w:lang w:val="de-AT"/>
              </w:rPr>
              <w:t>. Klimatolozi rade na tome da razumeju koji faktori utiču na klimu tokom geološkog vremena. Naučnici su predložili mnoge teorije da objasne složene klimatske događaje. Koja od sledećih teorija objašnjava kako pomeranje Zemljine orbite na svakih 100.000 godina može izazvati ledena doba?</w:t>
            </w:r>
          </w:p>
          <w:p w14:paraId="02C82DF5" w14:textId="77777777" w:rsidR="00DF015D" w:rsidRPr="000B0B9C" w:rsidRDefault="00DF015D" w:rsidP="00562FBC">
            <w:pPr>
              <w:jc w:val="both"/>
              <w:rPr>
                <w:b/>
                <w:sz w:val="28"/>
                <w:szCs w:val="28"/>
                <w:lang w:val="de-AT"/>
              </w:rPr>
            </w:pPr>
          </w:p>
          <w:p w14:paraId="5497BBB0" w14:textId="77777777" w:rsidR="00562FBC" w:rsidRPr="000B0B9C" w:rsidRDefault="00562FBC" w:rsidP="00562FBC">
            <w:pPr>
              <w:jc w:val="both"/>
              <w:rPr>
                <w:sz w:val="28"/>
                <w:szCs w:val="28"/>
                <w:lang w:val="de-AT"/>
              </w:rPr>
            </w:pPr>
            <w:r w:rsidRPr="000B0B9C">
              <w:rPr>
                <w:sz w:val="28"/>
                <w:szCs w:val="28"/>
                <w:lang w:val="de-AT"/>
              </w:rPr>
              <w:t>A. Milankovićevi ciklusi</w:t>
            </w:r>
          </w:p>
          <w:p w14:paraId="5C083BCD" w14:textId="77777777" w:rsidR="00562FBC" w:rsidRPr="000B0B9C" w:rsidRDefault="00562FBC" w:rsidP="00562FBC">
            <w:pPr>
              <w:jc w:val="both"/>
              <w:rPr>
                <w:sz w:val="28"/>
                <w:szCs w:val="28"/>
                <w:lang w:val="de-AT"/>
              </w:rPr>
            </w:pPr>
            <w:r w:rsidRPr="000B0B9C">
              <w:rPr>
                <w:sz w:val="28"/>
                <w:szCs w:val="28"/>
                <w:lang w:val="de-AT"/>
              </w:rPr>
              <w:t>B. El Nino ciklusi</w:t>
            </w:r>
          </w:p>
          <w:p w14:paraId="42EB1D1C" w14:textId="77777777" w:rsidR="00562FBC" w:rsidRPr="000B0B9C" w:rsidRDefault="00562FBC" w:rsidP="00562FBC">
            <w:pPr>
              <w:jc w:val="both"/>
              <w:rPr>
                <w:sz w:val="28"/>
                <w:szCs w:val="28"/>
                <w:lang w:val="fr-FR"/>
              </w:rPr>
            </w:pPr>
            <w:r w:rsidRPr="000B0B9C">
              <w:rPr>
                <w:sz w:val="28"/>
                <w:szCs w:val="28"/>
                <w:lang w:val="fr-FR"/>
              </w:rPr>
              <w:t>C. Hadlei ćelije</w:t>
            </w:r>
          </w:p>
          <w:p w14:paraId="50C89BC1" w14:textId="77777777" w:rsidR="00562FBC" w:rsidRDefault="00562FBC" w:rsidP="00562FBC">
            <w:pPr>
              <w:jc w:val="both"/>
              <w:rPr>
                <w:sz w:val="28"/>
                <w:szCs w:val="28"/>
                <w:lang w:val="fr-FR"/>
              </w:rPr>
            </w:pPr>
            <w:r w:rsidRPr="000B0B9C">
              <w:rPr>
                <w:sz w:val="28"/>
                <w:szCs w:val="28"/>
                <w:lang w:val="fr-FR"/>
              </w:rPr>
              <w:t>D. La Nina ciklusi</w:t>
            </w:r>
          </w:p>
          <w:p w14:paraId="1C569371" w14:textId="77777777" w:rsidR="00562FBC" w:rsidRPr="000B0B9C" w:rsidRDefault="00562FBC" w:rsidP="00562FBC">
            <w:pPr>
              <w:jc w:val="both"/>
              <w:rPr>
                <w:sz w:val="28"/>
                <w:szCs w:val="28"/>
                <w:lang w:val="fr-FR"/>
              </w:rPr>
            </w:pPr>
          </w:p>
          <w:p w14:paraId="40631ECE" w14:textId="77777777" w:rsidR="00DF015D" w:rsidRPr="000B0B9C" w:rsidRDefault="00693C78" w:rsidP="00562FBC">
            <w:pPr>
              <w:jc w:val="both"/>
              <w:rPr>
                <w:b/>
                <w:sz w:val="28"/>
                <w:szCs w:val="28"/>
                <w:lang w:val="fr-FR"/>
              </w:rPr>
            </w:pPr>
            <w:r w:rsidRPr="000B0B9C">
              <w:rPr>
                <w:b/>
                <w:sz w:val="28"/>
                <w:szCs w:val="28"/>
                <w:lang w:val="fr-FR"/>
              </w:rPr>
              <w:t>96</w:t>
            </w:r>
            <w:r w:rsidR="00562FBC" w:rsidRPr="000B0B9C">
              <w:rPr>
                <w:b/>
                <w:sz w:val="28"/>
                <w:szCs w:val="28"/>
                <w:lang w:val="fr-FR"/>
              </w:rPr>
              <w:t>. U proteklih 500 miliona godina, došlo je do __________ masovnih izumiranja.</w:t>
            </w:r>
          </w:p>
          <w:p w14:paraId="35A1ACFD" w14:textId="77777777" w:rsidR="00562FBC" w:rsidRPr="000B0B9C" w:rsidRDefault="00562FBC" w:rsidP="00562FBC">
            <w:pPr>
              <w:jc w:val="both"/>
              <w:rPr>
                <w:sz w:val="28"/>
                <w:szCs w:val="28"/>
                <w:lang w:val="fr-FR"/>
              </w:rPr>
            </w:pPr>
            <w:r w:rsidRPr="000B0B9C">
              <w:rPr>
                <w:sz w:val="28"/>
                <w:szCs w:val="28"/>
                <w:lang w:val="fr-FR"/>
              </w:rPr>
              <w:t>A. 10</w:t>
            </w:r>
          </w:p>
          <w:p w14:paraId="16762BD2" w14:textId="77777777" w:rsidR="00562FBC" w:rsidRPr="000B0B9C" w:rsidRDefault="00562FBC" w:rsidP="00562FBC">
            <w:pPr>
              <w:jc w:val="both"/>
              <w:rPr>
                <w:sz w:val="28"/>
                <w:szCs w:val="28"/>
                <w:lang w:val="fr-FR"/>
              </w:rPr>
            </w:pPr>
            <w:r w:rsidRPr="000B0B9C">
              <w:rPr>
                <w:sz w:val="28"/>
                <w:szCs w:val="28"/>
                <w:lang w:val="fr-FR"/>
              </w:rPr>
              <w:t>B. 2</w:t>
            </w:r>
          </w:p>
          <w:p w14:paraId="4E7BDCD2" w14:textId="77777777" w:rsidR="00562FBC" w:rsidRPr="000B0B9C" w:rsidRDefault="00562FBC" w:rsidP="00562FBC">
            <w:pPr>
              <w:jc w:val="both"/>
              <w:rPr>
                <w:sz w:val="28"/>
                <w:szCs w:val="28"/>
                <w:lang w:val="fr-FR"/>
              </w:rPr>
            </w:pPr>
            <w:r w:rsidRPr="000B0B9C">
              <w:rPr>
                <w:sz w:val="28"/>
                <w:szCs w:val="28"/>
                <w:lang w:val="fr-FR"/>
              </w:rPr>
              <w:t>C. 5</w:t>
            </w:r>
          </w:p>
          <w:p w14:paraId="391E23C1" w14:textId="6408CFE4" w:rsidR="00562FBC" w:rsidRPr="000B0B9C" w:rsidRDefault="00562FBC" w:rsidP="00562FBC">
            <w:pPr>
              <w:jc w:val="both"/>
              <w:rPr>
                <w:sz w:val="28"/>
                <w:szCs w:val="28"/>
                <w:lang w:val="fr-FR"/>
              </w:rPr>
            </w:pPr>
            <w:r w:rsidRPr="000B0B9C">
              <w:rPr>
                <w:sz w:val="28"/>
                <w:szCs w:val="28"/>
                <w:lang w:val="fr-FR"/>
              </w:rPr>
              <w:t>D. 50</w:t>
            </w:r>
          </w:p>
          <w:p w14:paraId="544E6EDD" w14:textId="77777777" w:rsidR="00562FBC" w:rsidRPr="000B0B9C" w:rsidRDefault="00562FBC" w:rsidP="00562FBC">
            <w:pPr>
              <w:jc w:val="both"/>
              <w:rPr>
                <w:sz w:val="28"/>
                <w:szCs w:val="28"/>
                <w:lang w:val="fr-FR"/>
              </w:rPr>
            </w:pPr>
          </w:p>
          <w:p w14:paraId="600006A0" w14:textId="77777777" w:rsidR="00562FBC" w:rsidRDefault="00693C78" w:rsidP="00562FBC">
            <w:pPr>
              <w:jc w:val="both"/>
              <w:rPr>
                <w:b/>
                <w:sz w:val="28"/>
                <w:szCs w:val="28"/>
                <w:lang w:val="fr-FR"/>
              </w:rPr>
            </w:pPr>
            <w:r w:rsidRPr="000B0B9C">
              <w:rPr>
                <w:b/>
                <w:sz w:val="28"/>
                <w:szCs w:val="28"/>
                <w:lang w:val="fr-FR"/>
              </w:rPr>
              <w:t>97</w:t>
            </w:r>
            <w:r w:rsidR="00562FBC" w:rsidRPr="000B0B9C">
              <w:rPr>
                <w:b/>
                <w:sz w:val="28"/>
                <w:szCs w:val="28"/>
                <w:lang w:val="fr-FR"/>
              </w:rPr>
              <w:t>. Volasova linija se generalno navodi kao dokaz za šta od sledećeg?</w:t>
            </w:r>
          </w:p>
          <w:p w14:paraId="7C0B0901" w14:textId="77777777" w:rsidR="00DF015D" w:rsidRPr="000B0B9C" w:rsidRDefault="00DF015D" w:rsidP="00562FBC">
            <w:pPr>
              <w:jc w:val="both"/>
              <w:rPr>
                <w:b/>
                <w:sz w:val="28"/>
                <w:szCs w:val="28"/>
                <w:lang w:val="fr-FR"/>
              </w:rPr>
            </w:pPr>
          </w:p>
          <w:p w14:paraId="4E65663F" w14:textId="77777777" w:rsidR="00562FBC" w:rsidRPr="000B0B9C" w:rsidRDefault="00562FBC" w:rsidP="00562FBC">
            <w:pPr>
              <w:jc w:val="both"/>
              <w:rPr>
                <w:sz w:val="28"/>
                <w:szCs w:val="28"/>
                <w:lang w:val="fr-FR"/>
              </w:rPr>
            </w:pPr>
            <w:r w:rsidRPr="000B0B9C">
              <w:rPr>
                <w:sz w:val="28"/>
                <w:szCs w:val="28"/>
                <w:lang w:val="fr-FR"/>
              </w:rPr>
              <w:t>A.</w:t>
            </w:r>
            <w:r w:rsidR="00DF015D">
              <w:rPr>
                <w:sz w:val="28"/>
                <w:szCs w:val="28"/>
                <w:lang w:val="fr-FR"/>
              </w:rPr>
              <w:t xml:space="preserve"> </w:t>
            </w:r>
            <w:r w:rsidRPr="000B0B9C">
              <w:rPr>
                <w:sz w:val="28"/>
                <w:szCs w:val="28"/>
                <w:lang w:val="fr-FR"/>
              </w:rPr>
              <w:t>Promena nivoa mora</w:t>
            </w:r>
          </w:p>
          <w:p w14:paraId="23105488" w14:textId="77777777" w:rsidR="00562FBC" w:rsidRPr="000B0B9C" w:rsidRDefault="00562FBC" w:rsidP="00562FBC">
            <w:pPr>
              <w:jc w:val="both"/>
              <w:rPr>
                <w:sz w:val="28"/>
                <w:szCs w:val="28"/>
                <w:lang w:val="fr-FR"/>
              </w:rPr>
            </w:pPr>
            <w:r w:rsidRPr="000B0B9C">
              <w:rPr>
                <w:sz w:val="28"/>
                <w:szCs w:val="28"/>
                <w:lang w:val="fr-FR"/>
              </w:rPr>
              <w:t>B. Prirodna selekcija</w:t>
            </w:r>
          </w:p>
          <w:p w14:paraId="4487B07C" w14:textId="77777777" w:rsidR="00562FBC" w:rsidRPr="000B0B9C" w:rsidRDefault="00562FBC" w:rsidP="00562FBC">
            <w:pPr>
              <w:jc w:val="both"/>
              <w:rPr>
                <w:sz w:val="28"/>
                <w:szCs w:val="28"/>
                <w:lang w:val="fr-FR"/>
              </w:rPr>
            </w:pPr>
            <w:r w:rsidRPr="000B0B9C">
              <w:rPr>
                <w:sz w:val="28"/>
                <w:szCs w:val="28"/>
                <w:lang w:val="fr-FR"/>
              </w:rPr>
              <w:t>C. Udar asteroida</w:t>
            </w:r>
          </w:p>
          <w:p w14:paraId="248A5F0A" w14:textId="77777777" w:rsidR="00562FBC" w:rsidRDefault="00562FBC" w:rsidP="00562FBC">
            <w:pPr>
              <w:jc w:val="both"/>
              <w:rPr>
                <w:sz w:val="28"/>
                <w:szCs w:val="28"/>
                <w:lang w:val="fr-FR"/>
              </w:rPr>
            </w:pPr>
            <w:r w:rsidRPr="000B0B9C">
              <w:rPr>
                <w:sz w:val="28"/>
                <w:szCs w:val="28"/>
                <w:lang w:val="fr-FR"/>
              </w:rPr>
              <w:t>D. Tektonika ploča</w:t>
            </w:r>
          </w:p>
          <w:p w14:paraId="6B6CBBE0" w14:textId="77777777" w:rsidR="00DF015D" w:rsidRPr="000B0B9C" w:rsidRDefault="00DF015D" w:rsidP="00562FBC">
            <w:pPr>
              <w:jc w:val="both"/>
              <w:rPr>
                <w:sz w:val="28"/>
                <w:szCs w:val="28"/>
                <w:lang w:val="fr-FR"/>
              </w:rPr>
            </w:pPr>
          </w:p>
          <w:p w14:paraId="75D2343D" w14:textId="77777777" w:rsidR="00562FBC" w:rsidRDefault="002F51C0" w:rsidP="00562FBC">
            <w:pPr>
              <w:jc w:val="both"/>
              <w:rPr>
                <w:b/>
                <w:sz w:val="28"/>
                <w:szCs w:val="28"/>
                <w:lang w:val="fr-FR"/>
              </w:rPr>
            </w:pPr>
            <w:r>
              <w:rPr>
                <w:b/>
                <w:sz w:val="28"/>
                <w:szCs w:val="28"/>
                <w:lang w:val="fr-FR"/>
              </w:rPr>
              <w:t>98</w:t>
            </w:r>
            <w:r w:rsidR="00562FBC" w:rsidRPr="000B0B9C">
              <w:rPr>
                <w:b/>
                <w:sz w:val="28"/>
                <w:szCs w:val="28"/>
                <w:lang w:val="fr-FR"/>
              </w:rPr>
              <w:t>. Šta je od sledećeg primer primarne sukcesije?</w:t>
            </w:r>
          </w:p>
          <w:p w14:paraId="1C2B07B1" w14:textId="77777777" w:rsidR="00DF015D" w:rsidRPr="000B0B9C" w:rsidRDefault="00DF015D" w:rsidP="00562FBC">
            <w:pPr>
              <w:jc w:val="both"/>
              <w:rPr>
                <w:b/>
                <w:sz w:val="28"/>
                <w:szCs w:val="28"/>
                <w:lang w:val="fr-FR"/>
              </w:rPr>
            </w:pPr>
          </w:p>
          <w:p w14:paraId="39D2CAC6" w14:textId="77777777" w:rsidR="00562FBC" w:rsidRPr="000B0B9C" w:rsidRDefault="00562FBC" w:rsidP="00562FBC">
            <w:pPr>
              <w:jc w:val="both"/>
              <w:rPr>
                <w:sz w:val="28"/>
                <w:szCs w:val="28"/>
                <w:lang w:val="fr-FR"/>
              </w:rPr>
            </w:pPr>
            <w:r w:rsidRPr="000B0B9C">
              <w:rPr>
                <w:sz w:val="28"/>
                <w:szCs w:val="28"/>
                <w:lang w:val="fr-FR"/>
              </w:rPr>
              <w:t>A. Prelazak sa jednog tipa ekosistema na drugi</w:t>
            </w:r>
          </w:p>
          <w:p w14:paraId="66B9CD9E" w14:textId="77777777" w:rsidR="00562FBC" w:rsidRPr="000B0B9C" w:rsidRDefault="00562FBC" w:rsidP="00562FBC">
            <w:pPr>
              <w:jc w:val="both"/>
              <w:rPr>
                <w:sz w:val="28"/>
                <w:szCs w:val="28"/>
                <w:lang w:val="fr-FR"/>
              </w:rPr>
            </w:pPr>
            <w:r w:rsidRPr="000B0B9C">
              <w:rPr>
                <w:sz w:val="28"/>
                <w:szCs w:val="28"/>
                <w:lang w:val="fr-FR"/>
              </w:rPr>
              <w:t>B. Niz većih biljaka (drveće, žbunje, itd.) nakon uspostavljanja pionirskih vrsta</w:t>
            </w:r>
          </w:p>
          <w:p w14:paraId="01120F61" w14:textId="77777777" w:rsidR="00562FBC" w:rsidRPr="000B0B9C" w:rsidRDefault="00562FBC" w:rsidP="00562FBC">
            <w:pPr>
              <w:jc w:val="both"/>
              <w:rPr>
                <w:sz w:val="28"/>
                <w:szCs w:val="28"/>
                <w:lang w:val="fr-FR"/>
              </w:rPr>
            </w:pPr>
            <w:r w:rsidRPr="000B0B9C">
              <w:rPr>
                <w:sz w:val="28"/>
                <w:szCs w:val="28"/>
                <w:lang w:val="fr-FR"/>
              </w:rPr>
              <w:t>C. Biljne zajednice se uspostavljaju u beživotnom okruženju, obično bez zemlje</w:t>
            </w:r>
          </w:p>
          <w:p w14:paraId="2CE49BB6" w14:textId="77777777" w:rsidR="00562FBC" w:rsidRDefault="00562FBC" w:rsidP="00562FBC">
            <w:pPr>
              <w:jc w:val="both"/>
              <w:rPr>
                <w:sz w:val="28"/>
                <w:szCs w:val="28"/>
                <w:lang w:val="fr-FR"/>
              </w:rPr>
            </w:pPr>
            <w:r w:rsidRPr="000B0B9C">
              <w:rPr>
                <w:sz w:val="28"/>
                <w:szCs w:val="28"/>
                <w:lang w:val="fr-FR"/>
              </w:rPr>
              <w:t>D. Biljna zajednica postaje pojednostavljena sa manje vrsta i manje biomase</w:t>
            </w:r>
          </w:p>
          <w:p w14:paraId="1774F658" w14:textId="4CFD0167" w:rsidR="00595793" w:rsidRDefault="00595793" w:rsidP="00562FBC">
            <w:pPr>
              <w:jc w:val="both"/>
              <w:rPr>
                <w:sz w:val="28"/>
                <w:szCs w:val="28"/>
                <w:lang w:val="fr-FR"/>
              </w:rPr>
            </w:pPr>
          </w:p>
          <w:p w14:paraId="1D9E5691" w14:textId="77777777" w:rsidR="00595793" w:rsidRPr="000B0B9C" w:rsidRDefault="00595793" w:rsidP="00562FBC">
            <w:pPr>
              <w:jc w:val="both"/>
              <w:rPr>
                <w:sz w:val="28"/>
                <w:szCs w:val="28"/>
                <w:lang w:val="fr-FR"/>
              </w:rPr>
            </w:pPr>
          </w:p>
          <w:p w14:paraId="7A25EC87" w14:textId="77777777" w:rsidR="00562FBC" w:rsidRDefault="00693C78" w:rsidP="00562FBC">
            <w:pPr>
              <w:jc w:val="both"/>
              <w:rPr>
                <w:b/>
                <w:sz w:val="28"/>
                <w:szCs w:val="28"/>
                <w:lang w:val="fr-FR"/>
              </w:rPr>
            </w:pPr>
            <w:r w:rsidRPr="000B0B9C">
              <w:rPr>
                <w:b/>
                <w:sz w:val="28"/>
                <w:szCs w:val="28"/>
                <w:lang w:val="fr-FR"/>
              </w:rPr>
              <w:t>99</w:t>
            </w:r>
            <w:r w:rsidR="00562FBC" w:rsidRPr="000B0B9C">
              <w:rPr>
                <w:b/>
                <w:sz w:val="28"/>
                <w:szCs w:val="28"/>
                <w:lang w:val="fr-FR"/>
              </w:rPr>
              <w:t>. Šta od sledećeg pruža najtačniji primer primarne sukcesije?</w:t>
            </w:r>
          </w:p>
          <w:p w14:paraId="1BEFF620" w14:textId="77777777" w:rsidR="00DF015D" w:rsidRPr="000B0B9C" w:rsidRDefault="00DF015D" w:rsidP="00562FBC">
            <w:pPr>
              <w:jc w:val="both"/>
              <w:rPr>
                <w:b/>
                <w:sz w:val="28"/>
                <w:szCs w:val="28"/>
                <w:lang w:val="fr-FR"/>
              </w:rPr>
            </w:pPr>
          </w:p>
          <w:p w14:paraId="5FC1DF7F" w14:textId="77777777" w:rsidR="00562FBC" w:rsidRPr="000B0B9C" w:rsidRDefault="00562FBC" w:rsidP="00562FBC">
            <w:pPr>
              <w:jc w:val="both"/>
              <w:rPr>
                <w:sz w:val="28"/>
                <w:szCs w:val="28"/>
                <w:lang w:val="fr-FR"/>
              </w:rPr>
            </w:pPr>
            <w:r w:rsidRPr="000B0B9C">
              <w:rPr>
                <w:sz w:val="28"/>
                <w:szCs w:val="28"/>
                <w:lang w:val="fr-FR"/>
              </w:rPr>
              <w:t xml:space="preserve">A. Sadnice koje se zasađuju na području sa velikim brojem seča </w:t>
            </w:r>
          </w:p>
          <w:p w14:paraId="2BA7FBFB" w14:textId="77777777" w:rsidR="00562FBC" w:rsidRPr="000B0B9C" w:rsidRDefault="00562FBC" w:rsidP="00562FBC">
            <w:pPr>
              <w:jc w:val="both"/>
              <w:rPr>
                <w:sz w:val="28"/>
                <w:szCs w:val="28"/>
                <w:lang w:val="fr-FR"/>
              </w:rPr>
            </w:pPr>
            <w:r w:rsidRPr="000B0B9C">
              <w:rPr>
                <w:sz w:val="28"/>
                <w:szCs w:val="28"/>
                <w:lang w:val="fr-FR"/>
              </w:rPr>
              <w:t>B. Zajednice autohtonih trava koje se formiraju nakon što je požar izgoreo kroz ekosistem livada/šuma</w:t>
            </w:r>
          </w:p>
          <w:p w14:paraId="667A94C9" w14:textId="77777777" w:rsidR="00562FBC" w:rsidRPr="000B0B9C" w:rsidRDefault="00562FBC" w:rsidP="00562FBC">
            <w:pPr>
              <w:jc w:val="both"/>
              <w:rPr>
                <w:sz w:val="28"/>
                <w:szCs w:val="28"/>
                <w:lang w:val="fr-FR"/>
              </w:rPr>
            </w:pPr>
            <w:r w:rsidRPr="000B0B9C">
              <w:rPr>
                <w:sz w:val="28"/>
                <w:szCs w:val="28"/>
                <w:lang w:val="fr-FR"/>
              </w:rPr>
              <w:t>C. Lišajevi se ponovo uspostavljaju na stenama i plitkim slojevima zemljišta nakon požara u tundri</w:t>
            </w:r>
          </w:p>
          <w:p w14:paraId="07AAE39A" w14:textId="77777777" w:rsidR="00562FBC" w:rsidRDefault="00562FBC" w:rsidP="00562FBC">
            <w:pPr>
              <w:jc w:val="both"/>
              <w:rPr>
                <w:sz w:val="28"/>
                <w:szCs w:val="28"/>
                <w:lang w:val="fr-FR"/>
              </w:rPr>
            </w:pPr>
            <w:r w:rsidRPr="000B0B9C">
              <w:rPr>
                <w:sz w:val="28"/>
                <w:szCs w:val="28"/>
                <w:lang w:val="fr-FR"/>
              </w:rPr>
              <w:t>D. Zajednice lišajeva i trava koje se uspostavljaju na nedavno formiranom ostrvu, kao rezultat uzdizanja u okeanskoj podlozi</w:t>
            </w:r>
          </w:p>
          <w:p w14:paraId="64C099F1" w14:textId="77777777" w:rsidR="00595793" w:rsidRPr="000B0B9C" w:rsidRDefault="00595793" w:rsidP="00562FBC">
            <w:pPr>
              <w:jc w:val="both"/>
              <w:rPr>
                <w:sz w:val="28"/>
                <w:szCs w:val="28"/>
                <w:lang w:val="fr-FR"/>
              </w:rPr>
            </w:pPr>
          </w:p>
          <w:p w14:paraId="0E4E3CB3" w14:textId="77777777" w:rsidR="00562FBC" w:rsidRDefault="00693C78" w:rsidP="00562FBC">
            <w:pPr>
              <w:jc w:val="both"/>
              <w:rPr>
                <w:b/>
                <w:sz w:val="28"/>
                <w:szCs w:val="28"/>
                <w:lang w:val="fr-FR"/>
              </w:rPr>
            </w:pPr>
            <w:r w:rsidRPr="000B0B9C">
              <w:rPr>
                <w:b/>
                <w:sz w:val="28"/>
                <w:szCs w:val="28"/>
                <w:lang w:val="fr-FR"/>
              </w:rPr>
              <w:t>100</w:t>
            </w:r>
            <w:r w:rsidR="00562FBC" w:rsidRPr="000B0B9C">
              <w:rPr>
                <w:b/>
                <w:sz w:val="28"/>
                <w:szCs w:val="28"/>
                <w:lang w:val="fr-FR"/>
              </w:rPr>
              <w:t>. Šta od sledećeg NE bi značajno doprinelo primarnoj sukcesiji?</w:t>
            </w:r>
          </w:p>
          <w:p w14:paraId="6A7B4C35" w14:textId="77777777" w:rsidR="002F51C0" w:rsidRPr="000B0B9C" w:rsidRDefault="002F51C0" w:rsidP="00562FBC">
            <w:pPr>
              <w:jc w:val="both"/>
              <w:rPr>
                <w:b/>
                <w:sz w:val="28"/>
                <w:szCs w:val="28"/>
                <w:lang w:val="fr-FR"/>
              </w:rPr>
            </w:pPr>
          </w:p>
          <w:p w14:paraId="17277B67" w14:textId="77777777" w:rsidR="00562FBC" w:rsidRPr="000B0B9C" w:rsidRDefault="00562FBC" w:rsidP="00562FBC">
            <w:pPr>
              <w:jc w:val="both"/>
              <w:rPr>
                <w:sz w:val="28"/>
                <w:szCs w:val="28"/>
                <w:lang w:val="fr-FR"/>
              </w:rPr>
            </w:pPr>
            <w:r w:rsidRPr="000B0B9C">
              <w:rPr>
                <w:sz w:val="28"/>
                <w:szCs w:val="28"/>
                <w:lang w:val="fr-FR"/>
              </w:rPr>
              <w:t>A. Hranljive materije u tlu deponovane iz obližnje reke</w:t>
            </w:r>
          </w:p>
          <w:p w14:paraId="60B5D257" w14:textId="77777777" w:rsidR="00562FBC" w:rsidRPr="000B0B9C" w:rsidRDefault="00562FBC" w:rsidP="00562FBC">
            <w:pPr>
              <w:jc w:val="both"/>
              <w:rPr>
                <w:sz w:val="28"/>
                <w:szCs w:val="28"/>
                <w:lang w:val="fr-FR"/>
              </w:rPr>
            </w:pPr>
            <w:r w:rsidRPr="000B0B9C">
              <w:rPr>
                <w:sz w:val="28"/>
                <w:szCs w:val="28"/>
                <w:lang w:val="fr-FR"/>
              </w:rPr>
              <w:t>B. Izmet populacija divljih životinja koje zauzimaju region</w:t>
            </w:r>
          </w:p>
          <w:p w14:paraId="3A534F17" w14:textId="77777777" w:rsidR="00562FBC" w:rsidRPr="000B0B9C" w:rsidRDefault="005120FE" w:rsidP="00562FBC">
            <w:pPr>
              <w:jc w:val="both"/>
              <w:rPr>
                <w:sz w:val="28"/>
                <w:szCs w:val="28"/>
                <w:lang w:val="fr-FR"/>
              </w:rPr>
            </w:pPr>
            <w:r>
              <w:rPr>
                <w:sz w:val="28"/>
                <w:szCs w:val="28"/>
                <w:lang w:val="fr-FR"/>
              </w:rPr>
              <w:t>C. Čestice zemljišta</w:t>
            </w:r>
            <w:r w:rsidR="00562FBC" w:rsidRPr="000B0B9C">
              <w:rPr>
                <w:sz w:val="28"/>
                <w:szCs w:val="28"/>
                <w:lang w:val="fr-FR"/>
              </w:rPr>
              <w:t xml:space="preserve"> i hranljive materije koje se prenose vetrom</w:t>
            </w:r>
          </w:p>
          <w:p w14:paraId="290DE605" w14:textId="77777777" w:rsidR="00562FBC" w:rsidRDefault="00562FBC" w:rsidP="00562FBC">
            <w:pPr>
              <w:jc w:val="both"/>
              <w:rPr>
                <w:sz w:val="28"/>
                <w:szCs w:val="28"/>
                <w:lang w:val="fr-FR"/>
              </w:rPr>
            </w:pPr>
            <w:r w:rsidRPr="000B0B9C">
              <w:rPr>
                <w:sz w:val="28"/>
                <w:szCs w:val="28"/>
                <w:lang w:val="fr-FR"/>
              </w:rPr>
              <w:t>D. Ranije postojeće biljne zajednice koje fiksiraju azot</w:t>
            </w:r>
          </w:p>
          <w:p w14:paraId="0E89FE3D" w14:textId="77777777" w:rsidR="00562FBC" w:rsidRPr="000B0B9C" w:rsidRDefault="00562FBC" w:rsidP="00562FBC">
            <w:pPr>
              <w:jc w:val="both"/>
              <w:rPr>
                <w:sz w:val="28"/>
                <w:szCs w:val="28"/>
                <w:lang w:val="fr-FR"/>
              </w:rPr>
            </w:pPr>
          </w:p>
          <w:p w14:paraId="5EEB2713" w14:textId="77777777" w:rsidR="00562FBC" w:rsidRDefault="00693C78" w:rsidP="00562FBC">
            <w:pPr>
              <w:jc w:val="both"/>
              <w:rPr>
                <w:b/>
                <w:sz w:val="28"/>
                <w:szCs w:val="28"/>
                <w:lang w:val="fr-FR"/>
              </w:rPr>
            </w:pPr>
            <w:r w:rsidRPr="000B0B9C">
              <w:rPr>
                <w:b/>
                <w:sz w:val="28"/>
                <w:szCs w:val="28"/>
                <w:lang w:val="fr-FR"/>
              </w:rPr>
              <w:t>101</w:t>
            </w:r>
            <w:r w:rsidR="00562FBC" w:rsidRPr="000B0B9C">
              <w:rPr>
                <w:b/>
                <w:sz w:val="28"/>
                <w:szCs w:val="28"/>
                <w:lang w:val="fr-FR"/>
              </w:rPr>
              <w:t>. Šta od sledećeg ima najmanju verovatnoću da će biti prisutno tokom primarne sukcesije?</w:t>
            </w:r>
          </w:p>
          <w:p w14:paraId="7E46F797" w14:textId="77777777" w:rsidR="002F51C0" w:rsidRPr="000B0B9C" w:rsidRDefault="002F51C0" w:rsidP="00562FBC">
            <w:pPr>
              <w:jc w:val="both"/>
              <w:rPr>
                <w:b/>
                <w:sz w:val="28"/>
                <w:szCs w:val="28"/>
                <w:lang w:val="fr-FR"/>
              </w:rPr>
            </w:pPr>
          </w:p>
          <w:p w14:paraId="03954715" w14:textId="77777777" w:rsidR="00562FBC" w:rsidRPr="000B0B9C" w:rsidRDefault="00562FBC" w:rsidP="00562FBC">
            <w:pPr>
              <w:jc w:val="both"/>
              <w:rPr>
                <w:sz w:val="28"/>
                <w:szCs w:val="28"/>
                <w:lang w:val="fr-FR"/>
              </w:rPr>
            </w:pPr>
            <w:r w:rsidRPr="000B0B9C">
              <w:rPr>
                <w:sz w:val="28"/>
                <w:szCs w:val="28"/>
                <w:lang w:val="fr-FR"/>
              </w:rPr>
              <w:t>A. Lišaj</w:t>
            </w:r>
          </w:p>
          <w:p w14:paraId="10D4A169" w14:textId="77777777" w:rsidR="00562FBC" w:rsidRPr="000B0B9C" w:rsidRDefault="00562FBC" w:rsidP="00562FBC">
            <w:pPr>
              <w:jc w:val="both"/>
              <w:rPr>
                <w:sz w:val="28"/>
                <w:szCs w:val="28"/>
                <w:lang w:val="fr-FR"/>
              </w:rPr>
            </w:pPr>
            <w:r w:rsidRPr="000B0B9C">
              <w:rPr>
                <w:sz w:val="28"/>
                <w:szCs w:val="28"/>
                <w:lang w:val="fr-FR"/>
              </w:rPr>
              <w:t>B. Mahovine</w:t>
            </w:r>
          </w:p>
          <w:p w14:paraId="4840F623"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Trava</w:t>
            </w:r>
          </w:p>
          <w:p w14:paraId="2C51A764" w14:textId="2AACF17D" w:rsidR="00562FBC" w:rsidRPr="00595793" w:rsidRDefault="00BC4043" w:rsidP="00562FBC">
            <w:pPr>
              <w:jc w:val="both"/>
              <w:rPr>
                <w:sz w:val="28"/>
                <w:szCs w:val="28"/>
                <w:lang w:val="fr-FR"/>
              </w:rPr>
            </w:pPr>
            <w:r w:rsidRPr="000B0B9C">
              <w:rPr>
                <w:sz w:val="28"/>
                <w:szCs w:val="28"/>
                <w:lang w:val="fr-FR"/>
              </w:rPr>
              <w:t>D</w:t>
            </w:r>
            <w:r w:rsidR="00562FBC" w:rsidRPr="000B0B9C">
              <w:rPr>
                <w:sz w:val="28"/>
                <w:szCs w:val="28"/>
                <w:lang w:val="fr-FR"/>
              </w:rPr>
              <w:t>. Drveće</w:t>
            </w:r>
          </w:p>
          <w:p w14:paraId="538F70AF" w14:textId="77777777" w:rsidR="00BC4043" w:rsidRPr="000B0B9C" w:rsidRDefault="00BC4043" w:rsidP="00562FBC">
            <w:pPr>
              <w:jc w:val="both"/>
              <w:rPr>
                <w:sz w:val="28"/>
                <w:szCs w:val="28"/>
                <w:lang w:val="de-AT"/>
              </w:rPr>
            </w:pPr>
          </w:p>
          <w:p w14:paraId="40E2BCBF" w14:textId="77777777" w:rsidR="00562FBC" w:rsidRDefault="00693C78" w:rsidP="00562FBC">
            <w:pPr>
              <w:jc w:val="both"/>
              <w:rPr>
                <w:b/>
                <w:sz w:val="28"/>
                <w:szCs w:val="28"/>
                <w:lang w:val="de-AT"/>
              </w:rPr>
            </w:pPr>
            <w:r w:rsidRPr="000B0B9C">
              <w:rPr>
                <w:b/>
                <w:sz w:val="28"/>
                <w:szCs w:val="28"/>
                <w:lang w:val="de-AT"/>
              </w:rPr>
              <w:t>102</w:t>
            </w:r>
            <w:r w:rsidR="00562FBC" w:rsidRPr="000B0B9C">
              <w:rPr>
                <w:b/>
                <w:sz w:val="28"/>
                <w:szCs w:val="28"/>
                <w:lang w:val="de-AT"/>
              </w:rPr>
              <w:t>. Nakon događaja kao što je požar ili pad drveta u šumi, rane sukcesijske vrste se prve ponovo pojavljuju. Koji je primer ranih sukcesijskih vrsta?</w:t>
            </w:r>
          </w:p>
          <w:p w14:paraId="556FB6B0" w14:textId="77777777" w:rsidR="002F51C0" w:rsidRPr="000B0B9C" w:rsidRDefault="002F51C0" w:rsidP="00562FBC">
            <w:pPr>
              <w:jc w:val="both"/>
              <w:rPr>
                <w:b/>
                <w:sz w:val="28"/>
                <w:szCs w:val="28"/>
                <w:lang w:val="de-AT"/>
              </w:rPr>
            </w:pPr>
          </w:p>
          <w:p w14:paraId="39C06CD5" w14:textId="77777777" w:rsidR="00562FBC" w:rsidRPr="000B0B9C" w:rsidRDefault="00562FBC" w:rsidP="00562FBC">
            <w:pPr>
              <w:jc w:val="both"/>
              <w:rPr>
                <w:sz w:val="28"/>
                <w:szCs w:val="28"/>
                <w:lang w:val="de-AT"/>
              </w:rPr>
            </w:pPr>
            <w:r w:rsidRPr="000B0B9C">
              <w:rPr>
                <w:sz w:val="28"/>
                <w:szCs w:val="28"/>
                <w:lang w:val="de-AT"/>
              </w:rPr>
              <w:t>A. Medvedi</w:t>
            </w:r>
          </w:p>
          <w:p w14:paraId="261BFAA0" w14:textId="77777777" w:rsidR="00562FBC" w:rsidRPr="000B0B9C" w:rsidRDefault="00562FBC" w:rsidP="00562FBC">
            <w:pPr>
              <w:jc w:val="both"/>
              <w:rPr>
                <w:sz w:val="28"/>
                <w:szCs w:val="28"/>
                <w:lang w:val="de-AT"/>
              </w:rPr>
            </w:pPr>
            <w:r w:rsidRPr="000B0B9C">
              <w:rPr>
                <w:sz w:val="28"/>
                <w:szCs w:val="28"/>
                <w:lang w:val="de-AT"/>
              </w:rPr>
              <w:t>B. Žbunje</w:t>
            </w:r>
          </w:p>
          <w:p w14:paraId="1A6A9E66" w14:textId="77777777" w:rsidR="00562FBC" w:rsidRPr="000B0B9C" w:rsidRDefault="00BC4043" w:rsidP="00562FBC">
            <w:pPr>
              <w:jc w:val="both"/>
              <w:rPr>
                <w:sz w:val="28"/>
                <w:szCs w:val="28"/>
                <w:lang w:val="de-AT"/>
              </w:rPr>
            </w:pPr>
            <w:r w:rsidRPr="000B0B9C">
              <w:rPr>
                <w:sz w:val="28"/>
                <w:szCs w:val="28"/>
                <w:lang w:val="de-AT"/>
              </w:rPr>
              <w:t>C</w:t>
            </w:r>
            <w:r w:rsidR="00562FBC" w:rsidRPr="000B0B9C">
              <w:rPr>
                <w:sz w:val="28"/>
                <w:szCs w:val="28"/>
                <w:lang w:val="de-AT"/>
              </w:rPr>
              <w:t>.</w:t>
            </w:r>
            <w:r w:rsidR="00226FB8">
              <w:rPr>
                <w:sz w:val="28"/>
                <w:szCs w:val="28"/>
                <w:lang w:val="de-AT"/>
              </w:rPr>
              <w:t xml:space="preserve"> </w:t>
            </w:r>
            <w:r w:rsidR="00562FBC" w:rsidRPr="000B0B9C">
              <w:rPr>
                <w:sz w:val="28"/>
                <w:szCs w:val="28"/>
                <w:lang w:val="de-AT"/>
              </w:rPr>
              <w:t>Gorile</w:t>
            </w:r>
          </w:p>
          <w:p w14:paraId="5E841AA3" w14:textId="1FEE9644"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Trave</w:t>
            </w:r>
          </w:p>
          <w:p w14:paraId="1F077A88" w14:textId="77777777" w:rsidR="00595793" w:rsidRPr="000B0B9C" w:rsidRDefault="00595793" w:rsidP="00562FBC">
            <w:pPr>
              <w:jc w:val="both"/>
              <w:rPr>
                <w:sz w:val="28"/>
                <w:szCs w:val="28"/>
                <w:lang w:val="fr-FR"/>
              </w:rPr>
            </w:pPr>
          </w:p>
          <w:p w14:paraId="0CFEBA8E" w14:textId="77777777" w:rsidR="00562FBC" w:rsidRDefault="00693C78" w:rsidP="00562FBC">
            <w:pPr>
              <w:jc w:val="both"/>
              <w:rPr>
                <w:b/>
                <w:sz w:val="28"/>
                <w:szCs w:val="28"/>
                <w:lang w:val="fr-FR"/>
              </w:rPr>
            </w:pPr>
            <w:r w:rsidRPr="000B0B9C">
              <w:rPr>
                <w:b/>
                <w:sz w:val="28"/>
                <w:szCs w:val="28"/>
                <w:lang w:val="fr-FR"/>
              </w:rPr>
              <w:t>103</w:t>
            </w:r>
            <w:r w:rsidR="00562FBC" w:rsidRPr="000B0B9C">
              <w:rPr>
                <w:b/>
                <w:sz w:val="28"/>
                <w:szCs w:val="28"/>
                <w:lang w:val="fr-FR"/>
              </w:rPr>
              <w:t>. Ekosistemi se oporavljaju od poremećaja na jedinstven način. Ekolog posmatra područje odmah nakon erupcije vulkana. Širom pejzaža ima lave i prašine, a sva vegetacija je uklonjena. Šta ovaj ekosistem doživljava?</w:t>
            </w:r>
          </w:p>
          <w:p w14:paraId="23479D2C" w14:textId="77777777" w:rsidR="002F51C0" w:rsidRPr="000B0B9C" w:rsidRDefault="002F51C0" w:rsidP="00562FBC">
            <w:pPr>
              <w:jc w:val="both"/>
              <w:rPr>
                <w:b/>
                <w:sz w:val="28"/>
                <w:szCs w:val="28"/>
                <w:lang w:val="fr-FR"/>
              </w:rPr>
            </w:pPr>
          </w:p>
          <w:p w14:paraId="0D6574AF" w14:textId="77777777" w:rsidR="00562FBC" w:rsidRPr="000B0B9C" w:rsidRDefault="00562FBC" w:rsidP="00562FBC">
            <w:pPr>
              <w:jc w:val="both"/>
              <w:rPr>
                <w:sz w:val="28"/>
                <w:szCs w:val="28"/>
                <w:lang w:val="fr-FR"/>
              </w:rPr>
            </w:pPr>
            <w:r w:rsidRPr="000B0B9C">
              <w:rPr>
                <w:sz w:val="28"/>
                <w:szCs w:val="28"/>
                <w:lang w:val="fr-FR"/>
              </w:rPr>
              <w:t>A. Sekundarna sukcesija</w:t>
            </w:r>
          </w:p>
          <w:p w14:paraId="083A0CEF" w14:textId="77777777" w:rsidR="00562FBC" w:rsidRPr="000B0B9C" w:rsidRDefault="00562FBC" w:rsidP="00562FBC">
            <w:pPr>
              <w:jc w:val="both"/>
              <w:rPr>
                <w:sz w:val="28"/>
                <w:szCs w:val="28"/>
                <w:lang w:val="fr-FR"/>
              </w:rPr>
            </w:pPr>
            <w:r w:rsidRPr="000B0B9C">
              <w:rPr>
                <w:sz w:val="28"/>
                <w:szCs w:val="28"/>
                <w:lang w:val="fr-FR"/>
              </w:rPr>
              <w:t>B. Pionirska sukcesija</w:t>
            </w:r>
          </w:p>
          <w:p w14:paraId="360ED882"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Primarna sukcesija</w:t>
            </w:r>
          </w:p>
          <w:p w14:paraId="7294C917" w14:textId="77777777"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Nijedan od ovih</w:t>
            </w:r>
          </w:p>
          <w:p w14:paraId="50F37DB4" w14:textId="77777777" w:rsidR="002F51C0" w:rsidRPr="000B0B9C" w:rsidRDefault="002F51C0" w:rsidP="00562FBC">
            <w:pPr>
              <w:jc w:val="both"/>
              <w:rPr>
                <w:sz w:val="28"/>
                <w:szCs w:val="28"/>
                <w:lang w:val="fr-FR"/>
              </w:rPr>
            </w:pPr>
          </w:p>
          <w:p w14:paraId="6425CDF5" w14:textId="77777777" w:rsidR="00562FBC" w:rsidRDefault="00693C78" w:rsidP="00562FBC">
            <w:pPr>
              <w:jc w:val="both"/>
              <w:rPr>
                <w:b/>
                <w:sz w:val="28"/>
                <w:szCs w:val="28"/>
                <w:lang w:val="fr-FR"/>
              </w:rPr>
            </w:pPr>
            <w:r w:rsidRPr="000B0B9C">
              <w:rPr>
                <w:b/>
                <w:sz w:val="28"/>
                <w:szCs w:val="28"/>
                <w:lang w:val="fr-FR"/>
              </w:rPr>
              <w:t>104</w:t>
            </w:r>
            <w:r w:rsidR="00562FBC" w:rsidRPr="000B0B9C">
              <w:rPr>
                <w:b/>
                <w:sz w:val="28"/>
                <w:szCs w:val="28"/>
                <w:lang w:val="fr-FR"/>
              </w:rPr>
              <w:t>. Šta je od sledećeg najtačniji primer sekundarne sukcesije?</w:t>
            </w:r>
          </w:p>
          <w:p w14:paraId="195B1ED3" w14:textId="77777777" w:rsidR="00226FB8" w:rsidRPr="000B0B9C" w:rsidRDefault="00226FB8" w:rsidP="00562FBC">
            <w:pPr>
              <w:jc w:val="both"/>
              <w:rPr>
                <w:b/>
                <w:sz w:val="28"/>
                <w:szCs w:val="28"/>
                <w:lang w:val="fr-FR"/>
              </w:rPr>
            </w:pPr>
          </w:p>
          <w:p w14:paraId="57BA50EE" w14:textId="77777777" w:rsidR="00562FBC" w:rsidRPr="000B0B9C" w:rsidRDefault="00562FBC" w:rsidP="00562FBC">
            <w:pPr>
              <w:jc w:val="both"/>
              <w:rPr>
                <w:sz w:val="28"/>
                <w:szCs w:val="28"/>
                <w:lang w:val="fr-FR"/>
              </w:rPr>
            </w:pPr>
            <w:r w:rsidRPr="000B0B9C">
              <w:rPr>
                <w:sz w:val="28"/>
                <w:szCs w:val="28"/>
                <w:lang w:val="fr-FR"/>
              </w:rPr>
              <w:t>A. Nakon Peščane oluje iz 1930-ih, prerijske trave su se ponovo uspostavile u oblastima koje su i</w:t>
            </w:r>
            <w:r w:rsidR="00226FB8">
              <w:rPr>
                <w:sz w:val="28"/>
                <w:szCs w:val="28"/>
                <w:lang w:val="fr-FR"/>
              </w:rPr>
              <w:t>zgubile većinu svog plodnog zemljišta</w:t>
            </w:r>
            <w:r w:rsidRPr="000B0B9C">
              <w:rPr>
                <w:sz w:val="28"/>
                <w:szCs w:val="28"/>
                <w:lang w:val="fr-FR"/>
              </w:rPr>
              <w:t xml:space="preserve"> usled erozije vetra.</w:t>
            </w:r>
          </w:p>
          <w:p w14:paraId="21BF90DB" w14:textId="77777777" w:rsidR="00562FBC" w:rsidRPr="000B0B9C" w:rsidRDefault="00562FBC" w:rsidP="00562FBC">
            <w:pPr>
              <w:jc w:val="both"/>
              <w:rPr>
                <w:sz w:val="28"/>
                <w:szCs w:val="28"/>
                <w:lang w:val="fr-FR"/>
              </w:rPr>
            </w:pPr>
            <w:r w:rsidRPr="000B0B9C">
              <w:rPr>
                <w:sz w:val="28"/>
                <w:szCs w:val="28"/>
                <w:lang w:val="fr-FR"/>
              </w:rPr>
              <w:t>B. 1962. godine, vulkanska erupcija kod obale Islanda rezultirala je formiranjem novog ostrva "Surtsi" iz okeanske stene.</w:t>
            </w:r>
          </w:p>
          <w:p w14:paraId="4D24E598" w14:textId="69CAB053" w:rsidR="00562FBC" w:rsidRDefault="00BC4043" w:rsidP="00562FBC">
            <w:pPr>
              <w:jc w:val="both"/>
              <w:rPr>
                <w:sz w:val="28"/>
                <w:szCs w:val="28"/>
                <w:lang w:val="fr-FR"/>
              </w:rPr>
            </w:pPr>
            <w:r w:rsidRPr="000B0B9C">
              <w:rPr>
                <w:sz w:val="28"/>
                <w:szCs w:val="28"/>
                <w:lang w:val="fr-FR"/>
              </w:rPr>
              <w:t>C</w:t>
            </w:r>
            <w:r w:rsidR="00562FBC" w:rsidRPr="000B0B9C">
              <w:rPr>
                <w:sz w:val="28"/>
                <w:szCs w:val="28"/>
                <w:lang w:val="fr-FR"/>
              </w:rPr>
              <w:t>. Šumski požar spaljuje travu i žbunje u Blek Hilsu u Južnoj Dakoti, gde ponov</w:t>
            </w:r>
            <w:r w:rsidR="00794DDE">
              <w:rPr>
                <w:sz w:val="28"/>
                <w:szCs w:val="28"/>
                <w:lang w:val="fr-FR"/>
              </w:rPr>
              <w:t>o dolazi do formiranja travnih i</w:t>
            </w:r>
            <w:r w:rsidR="00562FBC" w:rsidRPr="000B0B9C">
              <w:rPr>
                <w:sz w:val="28"/>
                <w:szCs w:val="28"/>
                <w:lang w:val="fr-FR"/>
              </w:rPr>
              <w:t xml:space="preserve"> žbunastih zajednica.</w:t>
            </w:r>
          </w:p>
          <w:p w14:paraId="4DBBB626" w14:textId="77777777" w:rsidR="00562FBC" w:rsidRPr="000B0B9C" w:rsidRDefault="00562FBC" w:rsidP="00562FBC">
            <w:pPr>
              <w:jc w:val="both"/>
              <w:rPr>
                <w:sz w:val="28"/>
                <w:szCs w:val="28"/>
                <w:lang w:val="fr-FR"/>
              </w:rPr>
            </w:pPr>
          </w:p>
          <w:p w14:paraId="3547B868" w14:textId="77777777" w:rsidR="00562FBC" w:rsidRDefault="00693C78" w:rsidP="00562FBC">
            <w:pPr>
              <w:jc w:val="both"/>
              <w:rPr>
                <w:b/>
                <w:sz w:val="28"/>
                <w:szCs w:val="28"/>
                <w:lang w:val="fr-FR"/>
              </w:rPr>
            </w:pPr>
            <w:r w:rsidRPr="000B0B9C">
              <w:rPr>
                <w:b/>
                <w:sz w:val="28"/>
                <w:szCs w:val="28"/>
                <w:lang w:val="fr-FR"/>
              </w:rPr>
              <w:t>105</w:t>
            </w:r>
            <w:r w:rsidR="00562FBC" w:rsidRPr="000B0B9C">
              <w:rPr>
                <w:b/>
                <w:sz w:val="28"/>
                <w:szCs w:val="28"/>
                <w:lang w:val="fr-FR"/>
              </w:rPr>
              <w:t>. Šta je od sledećeg strukturna promena u zajednici i njenom neživom okruženju tokom vremena koja menja ekosistem?</w:t>
            </w:r>
          </w:p>
          <w:p w14:paraId="1B7A3723" w14:textId="77777777" w:rsidR="00226FB8" w:rsidRPr="000B0B9C" w:rsidRDefault="00226FB8" w:rsidP="00562FBC">
            <w:pPr>
              <w:jc w:val="both"/>
              <w:rPr>
                <w:b/>
                <w:sz w:val="28"/>
                <w:szCs w:val="28"/>
                <w:lang w:val="fr-FR"/>
              </w:rPr>
            </w:pPr>
          </w:p>
          <w:p w14:paraId="3AA20CE3" w14:textId="77777777" w:rsidR="00562FBC" w:rsidRPr="000B0B9C" w:rsidRDefault="00562FBC" w:rsidP="00562FBC">
            <w:pPr>
              <w:jc w:val="both"/>
              <w:rPr>
                <w:sz w:val="28"/>
                <w:szCs w:val="28"/>
                <w:lang w:val="fr-FR"/>
              </w:rPr>
            </w:pPr>
            <w:r w:rsidRPr="000B0B9C">
              <w:rPr>
                <w:sz w:val="28"/>
                <w:szCs w:val="28"/>
                <w:lang w:val="fr-FR"/>
              </w:rPr>
              <w:t>A. Adaptacija</w:t>
            </w:r>
          </w:p>
          <w:p w14:paraId="75D52BC4" w14:textId="77777777" w:rsidR="00562FBC" w:rsidRPr="000B0B9C" w:rsidRDefault="00562FBC" w:rsidP="00562FBC">
            <w:pPr>
              <w:jc w:val="both"/>
              <w:rPr>
                <w:sz w:val="28"/>
                <w:szCs w:val="28"/>
                <w:lang w:val="fr-FR"/>
              </w:rPr>
            </w:pPr>
            <w:r w:rsidRPr="000B0B9C">
              <w:rPr>
                <w:sz w:val="28"/>
                <w:szCs w:val="28"/>
                <w:lang w:val="fr-FR"/>
              </w:rPr>
              <w:t>B. Sukcesija</w:t>
            </w:r>
          </w:p>
          <w:p w14:paraId="0DFCED1A"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Prirodna selekcija</w:t>
            </w:r>
          </w:p>
          <w:p w14:paraId="3B20AB54" w14:textId="77777777"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Mutacija</w:t>
            </w:r>
          </w:p>
          <w:p w14:paraId="365A6AE7" w14:textId="77777777" w:rsidR="00562FBC" w:rsidRPr="000B0B9C" w:rsidRDefault="00562FBC" w:rsidP="00562FBC">
            <w:pPr>
              <w:jc w:val="both"/>
              <w:rPr>
                <w:sz w:val="28"/>
                <w:szCs w:val="28"/>
                <w:lang w:val="fr-FR"/>
              </w:rPr>
            </w:pPr>
          </w:p>
          <w:p w14:paraId="45C3FFE7" w14:textId="77777777" w:rsidR="00562FBC" w:rsidRDefault="00693C78" w:rsidP="00562FBC">
            <w:pPr>
              <w:jc w:val="both"/>
              <w:rPr>
                <w:b/>
                <w:sz w:val="28"/>
                <w:szCs w:val="28"/>
                <w:lang w:val="fr-FR"/>
              </w:rPr>
            </w:pPr>
            <w:r w:rsidRPr="000B0B9C">
              <w:rPr>
                <w:b/>
                <w:sz w:val="28"/>
                <w:szCs w:val="28"/>
                <w:lang w:val="fr-FR"/>
              </w:rPr>
              <w:t>106</w:t>
            </w:r>
            <w:r w:rsidR="00562FBC" w:rsidRPr="000B0B9C">
              <w:rPr>
                <w:b/>
                <w:sz w:val="28"/>
                <w:szCs w:val="28"/>
                <w:lang w:val="fr-FR"/>
              </w:rPr>
              <w:t>. Glečer se upravo povukao preko pejzaža. Kako se glečer povlačio, potpuno je desetkovao svu vegetaciju. Pejzaž se brzo oporavlja jer je u banci</w:t>
            </w:r>
            <w:r w:rsidR="000C5598">
              <w:rPr>
                <w:b/>
                <w:sz w:val="28"/>
                <w:szCs w:val="28"/>
                <w:lang w:val="fr-FR"/>
              </w:rPr>
              <w:t xml:space="preserve"> semena ostalo dosta semena. Čega</w:t>
            </w:r>
            <w:r w:rsidR="00562FBC" w:rsidRPr="000B0B9C">
              <w:rPr>
                <w:b/>
                <w:sz w:val="28"/>
                <w:szCs w:val="28"/>
                <w:lang w:val="fr-FR"/>
              </w:rPr>
              <w:t xml:space="preserve"> je ovo primer?</w:t>
            </w:r>
          </w:p>
          <w:p w14:paraId="0B3D258D" w14:textId="77777777" w:rsidR="002F51C0" w:rsidRPr="000B0B9C" w:rsidRDefault="002F51C0" w:rsidP="00562FBC">
            <w:pPr>
              <w:jc w:val="both"/>
              <w:rPr>
                <w:b/>
                <w:sz w:val="28"/>
                <w:szCs w:val="28"/>
                <w:lang w:val="fr-FR"/>
              </w:rPr>
            </w:pPr>
          </w:p>
          <w:p w14:paraId="43D64387" w14:textId="77777777" w:rsidR="00562FBC" w:rsidRPr="000B0B9C" w:rsidRDefault="00562FBC" w:rsidP="00562FBC">
            <w:pPr>
              <w:jc w:val="both"/>
              <w:rPr>
                <w:sz w:val="28"/>
                <w:szCs w:val="28"/>
                <w:lang w:val="fr-FR"/>
              </w:rPr>
            </w:pPr>
            <w:r w:rsidRPr="000B0B9C">
              <w:rPr>
                <w:sz w:val="28"/>
                <w:szCs w:val="28"/>
                <w:lang w:val="fr-FR"/>
              </w:rPr>
              <w:t>A. Primarna sukcesija</w:t>
            </w:r>
          </w:p>
          <w:p w14:paraId="0DE95974" w14:textId="77777777" w:rsidR="00562FBC" w:rsidRPr="000B0B9C" w:rsidRDefault="00562FBC" w:rsidP="00562FBC">
            <w:pPr>
              <w:jc w:val="both"/>
              <w:rPr>
                <w:sz w:val="28"/>
                <w:szCs w:val="28"/>
                <w:lang w:val="fr-FR"/>
              </w:rPr>
            </w:pPr>
            <w:r w:rsidRPr="000B0B9C">
              <w:rPr>
                <w:sz w:val="28"/>
                <w:szCs w:val="28"/>
                <w:lang w:val="fr-FR"/>
              </w:rPr>
              <w:t>B. Sekundarna sukcesija</w:t>
            </w:r>
          </w:p>
          <w:p w14:paraId="4C196E96"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w:t>
            </w:r>
            <w:r w:rsidR="002F51C0">
              <w:rPr>
                <w:sz w:val="28"/>
                <w:szCs w:val="28"/>
                <w:lang w:val="fr-FR"/>
              </w:rPr>
              <w:t xml:space="preserve"> </w:t>
            </w:r>
            <w:r w:rsidR="00562FBC" w:rsidRPr="000B0B9C">
              <w:rPr>
                <w:sz w:val="28"/>
                <w:szCs w:val="28"/>
                <w:lang w:val="fr-FR"/>
              </w:rPr>
              <w:t>Tercijarna sukcesija</w:t>
            </w:r>
          </w:p>
          <w:p w14:paraId="06B45A38" w14:textId="77777777"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Kvartarna sukcesija</w:t>
            </w:r>
          </w:p>
          <w:p w14:paraId="4FF5D522" w14:textId="77777777" w:rsidR="002F51C0" w:rsidRPr="000B0B9C" w:rsidRDefault="002F51C0" w:rsidP="00562FBC">
            <w:pPr>
              <w:jc w:val="both"/>
              <w:rPr>
                <w:sz w:val="28"/>
                <w:szCs w:val="28"/>
                <w:lang w:val="fr-FR"/>
              </w:rPr>
            </w:pPr>
          </w:p>
          <w:p w14:paraId="7A25B513" w14:textId="77777777" w:rsidR="00562FBC" w:rsidRDefault="00693C78" w:rsidP="00562FBC">
            <w:pPr>
              <w:jc w:val="both"/>
              <w:rPr>
                <w:b/>
                <w:sz w:val="28"/>
                <w:szCs w:val="28"/>
                <w:lang w:val="fr-FR"/>
              </w:rPr>
            </w:pPr>
            <w:r w:rsidRPr="000B0B9C">
              <w:rPr>
                <w:b/>
                <w:sz w:val="28"/>
                <w:szCs w:val="28"/>
                <w:lang w:val="fr-FR"/>
              </w:rPr>
              <w:t>107</w:t>
            </w:r>
            <w:r w:rsidR="00562FBC" w:rsidRPr="000B0B9C">
              <w:rPr>
                <w:b/>
                <w:sz w:val="28"/>
                <w:szCs w:val="28"/>
                <w:lang w:val="fr-FR"/>
              </w:rPr>
              <w:t>. Koji je proces kojim se ekosistemi postepeno menjaju tokom vremena?</w:t>
            </w:r>
          </w:p>
          <w:p w14:paraId="13A08906" w14:textId="77777777" w:rsidR="002F51C0" w:rsidRPr="000B0B9C" w:rsidRDefault="002F51C0" w:rsidP="00562FBC">
            <w:pPr>
              <w:jc w:val="both"/>
              <w:rPr>
                <w:b/>
                <w:sz w:val="28"/>
                <w:szCs w:val="28"/>
                <w:lang w:val="fr-FR"/>
              </w:rPr>
            </w:pPr>
          </w:p>
          <w:p w14:paraId="10B56D0B" w14:textId="77777777" w:rsidR="00562FBC" w:rsidRPr="000B0B9C" w:rsidRDefault="00562FBC" w:rsidP="00562FBC">
            <w:pPr>
              <w:jc w:val="both"/>
              <w:rPr>
                <w:sz w:val="28"/>
                <w:szCs w:val="28"/>
                <w:lang w:val="fr-FR"/>
              </w:rPr>
            </w:pPr>
            <w:r w:rsidRPr="000B0B9C">
              <w:rPr>
                <w:sz w:val="28"/>
                <w:szCs w:val="28"/>
                <w:lang w:val="fr-FR"/>
              </w:rPr>
              <w:t>A. Ekološka sukcesija</w:t>
            </w:r>
          </w:p>
          <w:p w14:paraId="1B250BE0" w14:textId="77777777" w:rsidR="00562FBC" w:rsidRPr="000B0B9C" w:rsidRDefault="00562FBC" w:rsidP="00562FBC">
            <w:pPr>
              <w:jc w:val="both"/>
              <w:rPr>
                <w:sz w:val="28"/>
                <w:szCs w:val="28"/>
                <w:lang w:val="fr-FR"/>
              </w:rPr>
            </w:pPr>
            <w:r w:rsidRPr="000B0B9C">
              <w:rPr>
                <w:sz w:val="28"/>
                <w:szCs w:val="28"/>
                <w:lang w:val="fr-FR"/>
              </w:rPr>
              <w:t>B. Efekat staklene bašte</w:t>
            </w:r>
          </w:p>
          <w:p w14:paraId="774551C9" w14:textId="77777777" w:rsidR="005D37F4" w:rsidRDefault="00BC4043" w:rsidP="00562FBC">
            <w:pPr>
              <w:jc w:val="both"/>
              <w:rPr>
                <w:sz w:val="28"/>
                <w:szCs w:val="28"/>
                <w:lang w:val="fr-FR"/>
              </w:rPr>
            </w:pPr>
            <w:r w:rsidRPr="000B0B9C">
              <w:rPr>
                <w:sz w:val="28"/>
                <w:szCs w:val="28"/>
                <w:lang w:val="fr-FR"/>
              </w:rPr>
              <w:t>C</w:t>
            </w:r>
            <w:r w:rsidR="00562FBC" w:rsidRPr="000B0B9C">
              <w:rPr>
                <w:sz w:val="28"/>
                <w:szCs w:val="28"/>
                <w:lang w:val="fr-FR"/>
              </w:rPr>
              <w:t>. Ranije postojeći poremećaj</w:t>
            </w:r>
          </w:p>
          <w:p w14:paraId="7E0D6543" w14:textId="77777777" w:rsidR="00562FBC" w:rsidRPr="000B0B9C" w:rsidRDefault="00562FBC" w:rsidP="00562FBC">
            <w:pPr>
              <w:jc w:val="both"/>
              <w:rPr>
                <w:sz w:val="28"/>
                <w:szCs w:val="28"/>
                <w:lang w:val="fr-FR"/>
              </w:rPr>
            </w:pPr>
          </w:p>
          <w:p w14:paraId="62F2A7FC" w14:textId="77777777" w:rsidR="00562FBC" w:rsidRPr="000B0B9C" w:rsidRDefault="00693C78" w:rsidP="00562FBC">
            <w:pPr>
              <w:jc w:val="both"/>
              <w:rPr>
                <w:b/>
                <w:sz w:val="28"/>
                <w:szCs w:val="28"/>
                <w:lang w:val="fr-FR"/>
              </w:rPr>
            </w:pPr>
            <w:r w:rsidRPr="000B0B9C">
              <w:rPr>
                <w:b/>
                <w:sz w:val="28"/>
                <w:szCs w:val="28"/>
                <w:lang w:val="fr-FR"/>
              </w:rPr>
              <w:t>108</w:t>
            </w:r>
            <w:r w:rsidR="00562FBC" w:rsidRPr="000B0B9C">
              <w:rPr>
                <w:b/>
                <w:sz w:val="28"/>
                <w:szCs w:val="28"/>
                <w:lang w:val="fr-FR"/>
              </w:rPr>
              <w:t>. Čista seča je postala industrijska praksa za seču drveta; međutim, neke šume su evoluirale da bi se regenerisale nakon šumskih požara i prilagodile su se masovnim krčenjima staništa. Šta od sledećeg predstavlja problem sa kojim se ove šume mogu susresti kada se suoče sa sečom?</w:t>
            </w:r>
          </w:p>
          <w:p w14:paraId="12235713" w14:textId="77777777" w:rsidR="00562FBC" w:rsidRPr="000B0B9C" w:rsidRDefault="00562FBC" w:rsidP="00562FBC">
            <w:pPr>
              <w:jc w:val="both"/>
              <w:rPr>
                <w:sz w:val="28"/>
                <w:szCs w:val="28"/>
                <w:lang w:val="fr-FR"/>
              </w:rPr>
            </w:pPr>
          </w:p>
          <w:p w14:paraId="70D03649" w14:textId="77777777" w:rsidR="00562FBC" w:rsidRPr="000B0B9C" w:rsidRDefault="00562FBC" w:rsidP="00562FBC">
            <w:pPr>
              <w:jc w:val="both"/>
              <w:rPr>
                <w:sz w:val="28"/>
                <w:szCs w:val="28"/>
                <w:lang w:val="fr-FR"/>
              </w:rPr>
            </w:pPr>
            <w:r w:rsidRPr="000B0B9C">
              <w:rPr>
                <w:sz w:val="28"/>
                <w:szCs w:val="28"/>
                <w:lang w:val="fr-FR"/>
              </w:rPr>
              <w:t>A. Samo pionirske vrste će rasti nakon čiste seče.</w:t>
            </w:r>
          </w:p>
          <w:p w14:paraId="7EBF8C2C" w14:textId="77777777" w:rsidR="00562FBC" w:rsidRPr="000B0B9C" w:rsidRDefault="00562FBC" w:rsidP="00562FBC">
            <w:pPr>
              <w:jc w:val="both"/>
              <w:rPr>
                <w:sz w:val="28"/>
                <w:szCs w:val="28"/>
                <w:lang w:val="fr-FR"/>
              </w:rPr>
            </w:pPr>
            <w:r w:rsidRPr="000B0B9C">
              <w:rPr>
                <w:sz w:val="28"/>
                <w:szCs w:val="28"/>
                <w:lang w:val="fr-FR"/>
              </w:rPr>
              <w:t>B. Čak i šumski požari ostavljaju neke žive sastojine za proizvodnju semena za buduće biljne zajednice.</w:t>
            </w:r>
          </w:p>
          <w:p w14:paraId="1571655B"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Mali sisari koji se hrane šišarkama neće biti ubijeni na čistoj seči za razliku od šumskog požara, što otežava regeneraciju biljnih zajednica.</w:t>
            </w:r>
          </w:p>
          <w:p w14:paraId="3A4A00CB" w14:textId="77777777"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Mnogi četinari prilagođeni vatri imaju seme koje neće klijati osim ako nije izloženo visokim temperaturama, što se ne dešava pri čistoj seči.</w:t>
            </w:r>
          </w:p>
          <w:p w14:paraId="4C534790" w14:textId="77777777" w:rsidR="00562FBC" w:rsidRPr="000B0B9C" w:rsidRDefault="00562FBC" w:rsidP="00562FBC">
            <w:pPr>
              <w:jc w:val="both"/>
              <w:rPr>
                <w:sz w:val="28"/>
                <w:szCs w:val="28"/>
                <w:lang w:val="fr-FR"/>
              </w:rPr>
            </w:pPr>
          </w:p>
          <w:p w14:paraId="31ED4FC8" w14:textId="77777777" w:rsidR="00562FBC" w:rsidRPr="000B0B9C" w:rsidRDefault="00693C78" w:rsidP="00562FBC">
            <w:pPr>
              <w:jc w:val="both"/>
              <w:rPr>
                <w:b/>
                <w:sz w:val="28"/>
                <w:szCs w:val="28"/>
                <w:lang w:val="fr-FR"/>
              </w:rPr>
            </w:pPr>
            <w:r w:rsidRPr="000B0B9C">
              <w:rPr>
                <w:b/>
                <w:sz w:val="28"/>
                <w:szCs w:val="28"/>
                <w:lang w:val="fr-FR"/>
              </w:rPr>
              <w:t>109</w:t>
            </w:r>
            <w:r w:rsidR="00562FBC" w:rsidRPr="000B0B9C">
              <w:rPr>
                <w:b/>
                <w:sz w:val="28"/>
                <w:szCs w:val="28"/>
                <w:lang w:val="fr-FR"/>
              </w:rPr>
              <w:t>. Dok ljudske aktivnosti smanjuju obim mnogih bioma, koji od sledećih bioma se zapravo širi kao rezultat ljudskog uticaja?</w:t>
            </w:r>
          </w:p>
          <w:p w14:paraId="781A77C8" w14:textId="77777777" w:rsidR="00562FBC" w:rsidRPr="000B0B9C" w:rsidRDefault="00562FBC" w:rsidP="00562FBC">
            <w:pPr>
              <w:jc w:val="both"/>
              <w:rPr>
                <w:sz w:val="28"/>
                <w:szCs w:val="28"/>
                <w:lang w:val="fr-FR"/>
              </w:rPr>
            </w:pPr>
          </w:p>
          <w:p w14:paraId="2A72227A" w14:textId="77777777" w:rsidR="00562FBC" w:rsidRPr="000B0B9C" w:rsidRDefault="00562FBC" w:rsidP="00562FBC">
            <w:pPr>
              <w:jc w:val="both"/>
              <w:rPr>
                <w:sz w:val="28"/>
                <w:szCs w:val="28"/>
                <w:lang w:val="fr-FR"/>
              </w:rPr>
            </w:pPr>
            <w:r w:rsidRPr="000B0B9C">
              <w:rPr>
                <w:sz w:val="28"/>
                <w:szCs w:val="28"/>
                <w:lang w:val="fr-FR"/>
              </w:rPr>
              <w:t>A. Pustinje</w:t>
            </w:r>
          </w:p>
          <w:p w14:paraId="77A16EAB" w14:textId="77777777" w:rsidR="00562FBC" w:rsidRPr="000B0B9C" w:rsidRDefault="00562FBC" w:rsidP="00562FBC">
            <w:pPr>
              <w:jc w:val="both"/>
              <w:rPr>
                <w:sz w:val="28"/>
                <w:szCs w:val="28"/>
                <w:lang w:val="fr-FR"/>
              </w:rPr>
            </w:pPr>
            <w:r w:rsidRPr="000B0B9C">
              <w:rPr>
                <w:sz w:val="28"/>
                <w:szCs w:val="28"/>
                <w:lang w:val="fr-FR"/>
              </w:rPr>
              <w:t>B. Umerene listopadne šume</w:t>
            </w:r>
          </w:p>
          <w:p w14:paraId="071F99D9"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Kišne šume</w:t>
            </w:r>
          </w:p>
          <w:p w14:paraId="625DD9E5" w14:textId="77777777"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Savane</w:t>
            </w:r>
          </w:p>
          <w:p w14:paraId="457D0BA5" w14:textId="77777777" w:rsidR="002F51C0" w:rsidRPr="000B0B9C" w:rsidRDefault="002F51C0" w:rsidP="00562FBC">
            <w:pPr>
              <w:jc w:val="both"/>
              <w:rPr>
                <w:sz w:val="28"/>
                <w:szCs w:val="28"/>
                <w:lang w:val="fr-FR"/>
              </w:rPr>
            </w:pPr>
          </w:p>
          <w:p w14:paraId="6EC6E10A" w14:textId="77777777" w:rsidR="00562FBC" w:rsidRPr="000B0B9C" w:rsidRDefault="00693C78" w:rsidP="00562FBC">
            <w:pPr>
              <w:jc w:val="both"/>
              <w:rPr>
                <w:b/>
                <w:sz w:val="28"/>
                <w:szCs w:val="28"/>
                <w:lang w:val="fr-FR"/>
              </w:rPr>
            </w:pPr>
            <w:r w:rsidRPr="000B0B9C">
              <w:rPr>
                <w:b/>
                <w:sz w:val="28"/>
                <w:szCs w:val="28"/>
                <w:lang w:val="fr-FR"/>
              </w:rPr>
              <w:t>110</w:t>
            </w:r>
            <w:r w:rsidR="00562FBC" w:rsidRPr="000B0B9C">
              <w:rPr>
                <w:b/>
                <w:sz w:val="28"/>
                <w:szCs w:val="28"/>
                <w:lang w:val="fr-FR"/>
              </w:rPr>
              <w:t>. Šta je od sledećeg rezultat procesa kompostiranja?</w:t>
            </w:r>
          </w:p>
          <w:p w14:paraId="5EB43903" w14:textId="77777777" w:rsidR="00562FBC" w:rsidRPr="000B0B9C" w:rsidRDefault="00562FBC" w:rsidP="00562FBC">
            <w:pPr>
              <w:jc w:val="both"/>
              <w:rPr>
                <w:sz w:val="28"/>
                <w:szCs w:val="28"/>
                <w:lang w:val="fr-FR"/>
              </w:rPr>
            </w:pPr>
          </w:p>
          <w:p w14:paraId="42FC1603" w14:textId="77777777" w:rsidR="00562FBC" w:rsidRPr="000B0B9C" w:rsidRDefault="00562FBC" w:rsidP="00562FBC">
            <w:pPr>
              <w:jc w:val="both"/>
              <w:rPr>
                <w:sz w:val="28"/>
                <w:szCs w:val="28"/>
                <w:lang w:val="fr-FR"/>
              </w:rPr>
            </w:pPr>
            <w:r w:rsidRPr="000B0B9C">
              <w:rPr>
                <w:sz w:val="28"/>
                <w:szCs w:val="28"/>
                <w:lang w:val="fr-FR"/>
              </w:rPr>
              <w:t>A. Visokokvalitetno đubrivo</w:t>
            </w:r>
          </w:p>
          <w:p w14:paraId="5BE53679" w14:textId="77777777" w:rsidR="00562FBC" w:rsidRPr="000B0B9C" w:rsidRDefault="00562FBC" w:rsidP="00562FBC">
            <w:pPr>
              <w:jc w:val="both"/>
              <w:rPr>
                <w:sz w:val="28"/>
                <w:szCs w:val="28"/>
                <w:lang w:val="fr-FR"/>
              </w:rPr>
            </w:pPr>
            <w:r w:rsidRPr="000B0B9C">
              <w:rPr>
                <w:sz w:val="28"/>
                <w:szCs w:val="28"/>
                <w:lang w:val="fr-FR"/>
              </w:rPr>
              <w:t>B. Proizvodi od papira nižeg kvaliteta</w:t>
            </w:r>
          </w:p>
          <w:p w14:paraId="0367A171" w14:textId="77777777" w:rsidR="00562FBC" w:rsidRPr="000B0B9C" w:rsidRDefault="00BC4043" w:rsidP="00562FBC">
            <w:pPr>
              <w:jc w:val="both"/>
              <w:rPr>
                <w:sz w:val="28"/>
                <w:szCs w:val="28"/>
                <w:lang w:val="de-AT"/>
              </w:rPr>
            </w:pPr>
            <w:r w:rsidRPr="000B0B9C">
              <w:rPr>
                <w:sz w:val="28"/>
                <w:szCs w:val="28"/>
                <w:lang w:val="de-AT"/>
              </w:rPr>
              <w:t>C</w:t>
            </w:r>
            <w:r w:rsidR="00562FBC" w:rsidRPr="000B0B9C">
              <w:rPr>
                <w:sz w:val="28"/>
                <w:szCs w:val="28"/>
                <w:lang w:val="de-AT"/>
              </w:rPr>
              <w:t>. Materijali koji se koriste za izgradnju</w:t>
            </w:r>
          </w:p>
          <w:p w14:paraId="334ED38E" w14:textId="4BBFA359" w:rsidR="00BC4043" w:rsidRDefault="00BC4043" w:rsidP="00562FBC">
            <w:pPr>
              <w:jc w:val="both"/>
              <w:rPr>
                <w:sz w:val="28"/>
                <w:szCs w:val="28"/>
                <w:lang w:val="de-AT"/>
              </w:rPr>
            </w:pPr>
            <w:r w:rsidRPr="000B0B9C">
              <w:rPr>
                <w:sz w:val="28"/>
                <w:szCs w:val="28"/>
                <w:lang w:val="de-AT"/>
              </w:rPr>
              <w:t>D</w:t>
            </w:r>
            <w:r w:rsidR="00562FBC" w:rsidRPr="000B0B9C">
              <w:rPr>
                <w:sz w:val="28"/>
                <w:szCs w:val="28"/>
                <w:lang w:val="de-AT"/>
              </w:rPr>
              <w:t>. Organska materijara razgrađena aerobnim putem</w:t>
            </w:r>
          </w:p>
          <w:p w14:paraId="11EA68D3" w14:textId="77777777" w:rsidR="007C53B7" w:rsidRPr="000B0B9C" w:rsidRDefault="007C53B7" w:rsidP="00562FBC">
            <w:pPr>
              <w:jc w:val="both"/>
              <w:rPr>
                <w:sz w:val="28"/>
                <w:szCs w:val="28"/>
                <w:lang w:val="de-AT"/>
              </w:rPr>
            </w:pPr>
          </w:p>
          <w:p w14:paraId="7216C473" w14:textId="77777777" w:rsidR="00562FBC" w:rsidRDefault="00693C78" w:rsidP="00562FBC">
            <w:pPr>
              <w:jc w:val="both"/>
              <w:rPr>
                <w:b/>
                <w:sz w:val="28"/>
                <w:szCs w:val="28"/>
                <w:lang w:val="de-AT"/>
              </w:rPr>
            </w:pPr>
            <w:r w:rsidRPr="000B0B9C">
              <w:rPr>
                <w:b/>
                <w:sz w:val="28"/>
                <w:szCs w:val="28"/>
                <w:lang w:val="de-AT"/>
              </w:rPr>
              <w:t>111.</w:t>
            </w:r>
            <w:r w:rsidR="00562FBC" w:rsidRPr="000B0B9C">
              <w:rPr>
                <w:b/>
                <w:sz w:val="28"/>
                <w:szCs w:val="28"/>
                <w:lang w:val="de-AT"/>
              </w:rPr>
              <w:t xml:space="preserve"> Koji od sledećih pojmova nije velika pretnja globalnom biodiverzitetu?</w:t>
            </w:r>
          </w:p>
          <w:p w14:paraId="6E7B761F" w14:textId="77777777" w:rsidR="002F51C0" w:rsidRPr="000B0B9C" w:rsidRDefault="002F51C0" w:rsidP="00562FBC">
            <w:pPr>
              <w:jc w:val="both"/>
              <w:rPr>
                <w:b/>
                <w:sz w:val="28"/>
                <w:szCs w:val="28"/>
                <w:lang w:val="de-AT"/>
              </w:rPr>
            </w:pPr>
          </w:p>
          <w:p w14:paraId="116F7754" w14:textId="77777777" w:rsidR="00562FBC" w:rsidRPr="000B0B9C" w:rsidRDefault="00562FBC" w:rsidP="00562FBC">
            <w:pPr>
              <w:jc w:val="both"/>
              <w:rPr>
                <w:sz w:val="28"/>
                <w:szCs w:val="28"/>
                <w:lang w:val="de-AT"/>
              </w:rPr>
            </w:pPr>
            <w:r w:rsidRPr="000B0B9C">
              <w:rPr>
                <w:sz w:val="28"/>
                <w:szCs w:val="28"/>
                <w:lang w:val="de-AT"/>
              </w:rPr>
              <w:t>A. Degradacija staništa</w:t>
            </w:r>
          </w:p>
          <w:p w14:paraId="7C4192ED" w14:textId="77777777" w:rsidR="00562FBC" w:rsidRPr="000B0B9C" w:rsidRDefault="00562FBC" w:rsidP="00562FBC">
            <w:pPr>
              <w:jc w:val="both"/>
              <w:rPr>
                <w:sz w:val="28"/>
                <w:szCs w:val="28"/>
                <w:lang w:val="de-AT"/>
              </w:rPr>
            </w:pPr>
            <w:r w:rsidRPr="000B0B9C">
              <w:rPr>
                <w:sz w:val="28"/>
                <w:szCs w:val="28"/>
                <w:lang w:val="de-AT"/>
              </w:rPr>
              <w:t>B. Povezivanje staništa</w:t>
            </w:r>
          </w:p>
          <w:p w14:paraId="7AAE7DE3" w14:textId="77777777" w:rsidR="00562FBC" w:rsidRPr="000B0B9C" w:rsidRDefault="00BC4043" w:rsidP="00562FBC">
            <w:pPr>
              <w:jc w:val="both"/>
              <w:rPr>
                <w:sz w:val="28"/>
                <w:szCs w:val="28"/>
                <w:lang w:val="de-AT"/>
              </w:rPr>
            </w:pPr>
            <w:r w:rsidRPr="000B0B9C">
              <w:rPr>
                <w:sz w:val="28"/>
                <w:szCs w:val="28"/>
                <w:lang w:val="de-AT"/>
              </w:rPr>
              <w:t>C</w:t>
            </w:r>
            <w:r w:rsidR="00562FBC" w:rsidRPr="000B0B9C">
              <w:rPr>
                <w:sz w:val="28"/>
                <w:szCs w:val="28"/>
                <w:lang w:val="de-AT"/>
              </w:rPr>
              <w:t>. Fragmentacija staništa</w:t>
            </w:r>
          </w:p>
          <w:p w14:paraId="13206DF8" w14:textId="77777777" w:rsidR="00562FBC" w:rsidRDefault="00BC4043" w:rsidP="00562FBC">
            <w:pPr>
              <w:jc w:val="both"/>
              <w:rPr>
                <w:sz w:val="28"/>
                <w:szCs w:val="28"/>
                <w:lang w:val="de-AT"/>
              </w:rPr>
            </w:pPr>
            <w:r w:rsidRPr="000B0B9C">
              <w:rPr>
                <w:sz w:val="28"/>
                <w:szCs w:val="28"/>
                <w:lang w:val="de-AT"/>
              </w:rPr>
              <w:t>D</w:t>
            </w:r>
            <w:r w:rsidR="00562FBC" w:rsidRPr="000B0B9C">
              <w:rPr>
                <w:sz w:val="28"/>
                <w:szCs w:val="28"/>
                <w:lang w:val="de-AT"/>
              </w:rPr>
              <w:t>. Invazivne vrste</w:t>
            </w:r>
          </w:p>
          <w:p w14:paraId="55A8F18B" w14:textId="77777777" w:rsidR="00BC4043" w:rsidRPr="000B0B9C" w:rsidRDefault="00BC4043" w:rsidP="00562FBC">
            <w:pPr>
              <w:jc w:val="both"/>
              <w:rPr>
                <w:sz w:val="28"/>
                <w:szCs w:val="28"/>
                <w:lang w:val="fr-FR"/>
              </w:rPr>
            </w:pPr>
          </w:p>
          <w:p w14:paraId="4D474527" w14:textId="77777777" w:rsidR="00562FBC" w:rsidRPr="000B0B9C" w:rsidRDefault="00693C78" w:rsidP="00562FBC">
            <w:pPr>
              <w:jc w:val="both"/>
              <w:rPr>
                <w:b/>
                <w:sz w:val="28"/>
                <w:szCs w:val="28"/>
                <w:lang w:val="fr-FR"/>
              </w:rPr>
            </w:pPr>
            <w:r w:rsidRPr="000B0B9C">
              <w:rPr>
                <w:b/>
                <w:sz w:val="28"/>
                <w:szCs w:val="28"/>
                <w:lang w:val="fr-FR"/>
              </w:rPr>
              <w:t>112</w:t>
            </w:r>
            <w:r w:rsidR="00562FBC" w:rsidRPr="000B0B9C">
              <w:rPr>
                <w:b/>
                <w:sz w:val="28"/>
                <w:szCs w:val="28"/>
                <w:lang w:val="fr-FR"/>
              </w:rPr>
              <w:t>. Ljudi mogu u velikoj meri promeniti funkcije i procese ekosistema. Prekomerno zagađenje azotom od ljudi je transformisalo mnoge vodene ekosisteme iz okruženja siromašnih hranljivim materijama u okruženje bogato hranljivim materijama. Ovo je primer kog od sledećih procesa?</w:t>
            </w:r>
          </w:p>
          <w:p w14:paraId="4234C15C" w14:textId="77777777" w:rsidR="00BC4043" w:rsidRPr="000B0B9C" w:rsidRDefault="00BC4043" w:rsidP="00562FBC">
            <w:pPr>
              <w:jc w:val="both"/>
              <w:rPr>
                <w:b/>
                <w:sz w:val="28"/>
                <w:szCs w:val="28"/>
                <w:lang w:val="fr-FR"/>
              </w:rPr>
            </w:pPr>
          </w:p>
          <w:p w14:paraId="7CEAB83D" w14:textId="77777777" w:rsidR="00562FBC" w:rsidRPr="000B0B9C" w:rsidRDefault="00562FBC" w:rsidP="00562FBC">
            <w:pPr>
              <w:jc w:val="both"/>
              <w:rPr>
                <w:sz w:val="28"/>
                <w:szCs w:val="28"/>
                <w:lang w:val="fr-FR"/>
              </w:rPr>
            </w:pPr>
            <w:r w:rsidRPr="000B0B9C">
              <w:rPr>
                <w:sz w:val="28"/>
                <w:szCs w:val="28"/>
                <w:lang w:val="fr-FR"/>
              </w:rPr>
              <w:t>A. Eutrofikacija</w:t>
            </w:r>
          </w:p>
          <w:p w14:paraId="53AB09D9" w14:textId="77777777" w:rsidR="00562FBC" w:rsidRPr="000B0B9C" w:rsidRDefault="00562FBC" w:rsidP="00562FBC">
            <w:pPr>
              <w:jc w:val="both"/>
              <w:rPr>
                <w:sz w:val="28"/>
                <w:szCs w:val="28"/>
                <w:lang w:val="fr-FR"/>
              </w:rPr>
            </w:pPr>
            <w:r w:rsidRPr="000B0B9C">
              <w:rPr>
                <w:sz w:val="28"/>
                <w:szCs w:val="28"/>
                <w:lang w:val="fr-FR"/>
              </w:rPr>
              <w:t>B. Fragmentacija</w:t>
            </w:r>
          </w:p>
          <w:p w14:paraId="63A5B640"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Bioakumulacija</w:t>
            </w:r>
          </w:p>
          <w:p w14:paraId="674DAF15" w14:textId="77777777" w:rsidR="00562FBC" w:rsidRDefault="00BC4043" w:rsidP="00562FBC">
            <w:pPr>
              <w:jc w:val="both"/>
              <w:rPr>
                <w:sz w:val="28"/>
                <w:szCs w:val="28"/>
                <w:lang w:val="fr-FR"/>
              </w:rPr>
            </w:pPr>
            <w:r w:rsidRPr="000B0B9C">
              <w:rPr>
                <w:sz w:val="28"/>
                <w:szCs w:val="28"/>
                <w:lang w:val="fr-FR"/>
              </w:rPr>
              <w:t>D</w:t>
            </w:r>
            <w:r w:rsidR="00562FBC" w:rsidRPr="000B0B9C">
              <w:rPr>
                <w:sz w:val="28"/>
                <w:szCs w:val="28"/>
                <w:lang w:val="fr-FR"/>
              </w:rPr>
              <w:t>. Biomagnification</w:t>
            </w:r>
          </w:p>
          <w:p w14:paraId="0CA7453E" w14:textId="77777777" w:rsidR="00562FBC" w:rsidRPr="000B0B9C" w:rsidRDefault="00562FBC" w:rsidP="00562FBC">
            <w:pPr>
              <w:jc w:val="both"/>
              <w:rPr>
                <w:sz w:val="28"/>
                <w:szCs w:val="28"/>
                <w:lang w:val="fr-FR"/>
              </w:rPr>
            </w:pPr>
          </w:p>
          <w:p w14:paraId="081815F9" w14:textId="77777777" w:rsidR="00562FBC" w:rsidRDefault="00693C78" w:rsidP="00562FBC">
            <w:pPr>
              <w:jc w:val="both"/>
              <w:rPr>
                <w:b/>
                <w:sz w:val="28"/>
                <w:szCs w:val="28"/>
                <w:lang w:val="fr-FR"/>
              </w:rPr>
            </w:pPr>
            <w:r w:rsidRPr="000B0B9C">
              <w:rPr>
                <w:b/>
                <w:sz w:val="28"/>
                <w:szCs w:val="28"/>
                <w:lang w:val="fr-FR"/>
              </w:rPr>
              <w:t>113</w:t>
            </w:r>
            <w:r w:rsidR="00562FBC" w:rsidRPr="000B0B9C">
              <w:rPr>
                <w:b/>
                <w:sz w:val="28"/>
                <w:szCs w:val="28"/>
                <w:lang w:val="fr-FR"/>
              </w:rPr>
              <w:t>. Poremećaji su normalni procesi koji pomažu u održavanju biodiverziteta i zdravog ekosistema jer stvaraju šta od sledećeg?</w:t>
            </w:r>
          </w:p>
          <w:p w14:paraId="1F0F98A6" w14:textId="77777777" w:rsidR="002F51C0" w:rsidRPr="000B0B9C" w:rsidRDefault="002F51C0" w:rsidP="00562FBC">
            <w:pPr>
              <w:jc w:val="both"/>
              <w:rPr>
                <w:b/>
                <w:sz w:val="28"/>
                <w:szCs w:val="28"/>
                <w:lang w:val="fr-FR"/>
              </w:rPr>
            </w:pPr>
          </w:p>
          <w:p w14:paraId="345FCBB5" w14:textId="77777777" w:rsidR="00562FBC" w:rsidRPr="000B0B9C" w:rsidRDefault="00562FBC" w:rsidP="00562FBC">
            <w:pPr>
              <w:jc w:val="both"/>
              <w:rPr>
                <w:sz w:val="28"/>
                <w:szCs w:val="28"/>
                <w:lang w:val="fr-FR"/>
              </w:rPr>
            </w:pPr>
            <w:r w:rsidRPr="000B0B9C">
              <w:rPr>
                <w:sz w:val="28"/>
                <w:szCs w:val="28"/>
                <w:lang w:val="fr-FR"/>
              </w:rPr>
              <w:t>A. Heterogene pejzaže</w:t>
            </w:r>
          </w:p>
          <w:p w14:paraId="5A16A975" w14:textId="77777777" w:rsidR="00562FBC" w:rsidRPr="000B0B9C" w:rsidRDefault="00562FBC" w:rsidP="00562FBC">
            <w:pPr>
              <w:jc w:val="both"/>
              <w:rPr>
                <w:sz w:val="28"/>
                <w:szCs w:val="28"/>
                <w:lang w:val="fr-FR"/>
              </w:rPr>
            </w:pPr>
            <w:r w:rsidRPr="000B0B9C">
              <w:rPr>
                <w:sz w:val="28"/>
                <w:szCs w:val="28"/>
                <w:lang w:val="fr-FR"/>
              </w:rPr>
              <w:t>B. Ujednačene pejzaže</w:t>
            </w:r>
          </w:p>
          <w:p w14:paraId="326FCB04" w14:textId="77777777" w:rsidR="00562FBC" w:rsidRPr="000B0B9C" w:rsidRDefault="00BC4043" w:rsidP="00562FBC">
            <w:pPr>
              <w:jc w:val="both"/>
              <w:rPr>
                <w:sz w:val="28"/>
                <w:szCs w:val="28"/>
                <w:lang w:val="fr-FR"/>
              </w:rPr>
            </w:pPr>
            <w:r w:rsidRPr="000B0B9C">
              <w:rPr>
                <w:sz w:val="28"/>
                <w:szCs w:val="28"/>
                <w:lang w:val="fr-FR"/>
              </w:rPr>
              <w:t>C</w:t>
            </w:r>
            <w:r w:rsidR="00562FBC" w:rsidRPr="000B0B9C">
              <w:rPr>
                <w:sz w:val="28"/>
                <w:szCs w:val="28"/>
                <w:lang w:val="fr-FR"/>
              </w:rPr>
              <w:t>. Veštačke pejzaže</w:t>
            </w:r>
          </w:p>
          <w:p w14:paraId="1D9FC8DC" w14:textId="133DA0B6" w:rsidR="00314719" w:rsidRDefault="00BC4043" w:rsidP="00562FBC">
            <w:pPr>
              <w:jc w:val="both"/>
              <w:rPr>
                <w:sz w:val="28"/>
                <w:szCs w:val="28"/>
                <w:lang w:val="fr-FR"/>
              </w:rPr>
            </w:pPr>
            <w:r w:rsidRPr="000B0B9C">
              <w:rPr>
                <w:sz w:val="28"/>
                <w:szCs w:val="28"/>
                <w:lang w:val="fr-FR"/>
              </w:rPr>
              <w:t>D</w:t>
            </w:r>
            <w:r w:rsidR="00562FBC" w:rsidRPr="000B0B9C">
              <w:rPr>
                <w:sz w:val="28"/>
                <w:szCs w:val="28"/>
                <w:lang w:val="fr-FR"/>
              </w:rPr>
              <w:t>. Divergentne pejzaže</w:t>
            </w:r>
          </w:p>
          <w:p w14:paraId="3E4B3252" w14:textId="77777777" w:rsidR="00E93F3E" w:rsidRPr="000B0B9C" w:rsidRDefault="00E93F3E" w:rsidP="00562FBC">
            <w:pPr>
              <w:jc w:val="both"/>
              <w:rPr>
                <w:sz w:val="28"/>
                <w:szCs w:val="28"/>
                <w:lang w:val="fr-FR"/>
              </w:rPr>
            </w:pPr>
          </w:p>
          <w:p w14:paraId="15E95EDD" w14:textId="77777777" w:rsidR="00562FBC" w:rsidRPr="000B0B9C" w:rsidRDefault="00693C78" w:rsidP="00562FBC">
            <w:pPr>
              <w:jc w:val="both"/>
              <w:rPr>
                <w:b/>
                <w:sz w:val="28"/>
                <w:szCs w:val="28"/>
                <w:lang w:val="fr-FR"/>
              </w:rPr>
            </w:pPr>
            <w:r w:rsidRPr="000B0B9C">
              <w:rPr>
                <w:b/>
                <w:sz w:val="28"/>
                <w:szCs w:val="28"/>
                <w:lang w:val="fr-FR"/>
              </w:rPr>
              <w:t>114</w:t>
            </w:r>
            <w:r w:rsidR="00562FBC" w:rsidRPr="000B0B9C">
              <w:rPr>
                <w:b/>
                <w:sz w:val="28"/>
                <w:szCs w:val="28"/>
                <w:lang w:val="fr-FR"/>
              </w:rPr>
              <w:t>. Koje sledeće nauke su povezane sa naukom o životnoj sredini?</w:t>
            </w:r>
          </w:p>
          <w:p w14:paraId="34E90DF1" w14:textId="77777777" w:rsidR="00562FBC" w:rsidRPr="000B0B9C" w:rsidRDefault="00562FBC" w:rsidP="00562FBC">
            <w:pPr>
              <w:jc w:val="both"/>
              <w:rPr>
                <w:sz w:val="28"/>
                <w:szCs w:val="28"/>
                <w:lang w:val="fr-FR"/>
              </w:rPr>
            </w:pPr>
          </w:p>
          <w:p w14:paraId="6BC89F3B" w14:textId="77777777" w:rsidR="00562FBC" w:rsidRPr="000B0B9C" w:rsidRDefault="00562FBC" w:rsidP="00562FBC">
            <w:pPr>
              <w:jc w:val="both"/>
              <w:rPr>
                <w:sz w:val="28"/>
                <w:szCs w:val="28"/>
              </w:rPr>
            </w:pPr>
            <w:r w:rsidRPr="000B0B9C">
              <w:rPr>
                <w:sz w:val="28"/>
                <w:szCs w:val="28"/>
              </w:rPr>
              <w:t>A. Biologija</w:t>
            </w:r>
          </w:p>
          <w:p w14:paraId="0A917B9F" w14:textId="77777777" w:rsidR="00562FBC" w:rsidRPr="000B0B9C" w:rsidRDefault="00562FBC" w:rsidP="00562FBC">
            <w:pPr>
              <w:jc w:val="both"/>
              <w:rPr>
                <w:sz w:val="28"/>
                <w:szCs w:val="28"/>
              </w:rPr>
            </w:pPr>
            <w:r w:rsidRPr="000B0B9C">
              <w:rPr>
                <w:sz w:val="28"/>
                <w:szCs w:val="28"/>
              </w:rPr>
              <w:t>B. Ekonomija</w:t>
            </w:r>
          </w:p>
          <w:p w14:paraId="0A402682" w14:textId="77777777" w:rsidR="00562FBC" w:rsidRPr="000B0B9C" w:rsidRDefault="00BC4043" w:rsidP="00562FBC">
            <w:pPr>
              <w:jc w:val="both"/>
              <w:rPr>
                <w:sz w:val="28"/>
                <w:szCs w:val="28"/>
              </w:rPr>
            </w:pPr>
            <w:r w:rsidRPr="000B0B9C">
              <w:rPr>
                <w:sz w:val="28"/>
                <w:szCs w:val="28"/>
              </w:rPr>
              <w:t>C</w:t>
            </w:r>
            <w:r w:rsidR="00562FBC" w:rsidRPr="000B0B9C">
              <w:rPr>
                <w:sz w:val="28"/>
                <w:szCs w:val="28"/>
              </w:rPr>
              <w:t>. Sve navedeno</w:t>
            </w:r>
          </w:p>
          <w:p w14:paraId="5A11EEFD" w14:textId="77777777" w:rsidR="00562FBC" w:rsidRDefault="00BC4043" w:rsidP="00562FBC">
            <w:pPr>
              <w:jc w:val="both"/>
              <w:rPr>
                <w:sz w:val="28"/>
                <w:szCs w:val="28"/>
              </w:rPr>
            </w:pPr>
            <w:r w:rsidRPr="000B0B9C">
              <w:rPr>
                <w:sz w:val="28"/>
                <w:szCs w:val="28"/>
              </w:rPr>
              <w:t>D</w:t>
            </w:r>
            <w:r w:rsidR="00562FBC" w:rsidRPr="000B0B9C">
              <w:rPr>
                <w:sz w:val="28"/>
                <w:szCs w:val="28"/>
              </w:rPr>
              <w:t>. Medicina</w:t>
            </w:r>
          </w:p>
          <w:p w14:paraId="592E50F7" w14:textId="77777777" w:rsidR="00562FBC" w:rsidRPr="000B0B9C" w:rsidRDefault="00562FBC" w:rsidP="00997116">
            <w:pPr>
              <w:rPr>
                <w:sz w:val="28"/>
                <w:szCs w:val="28"/>
              </w:rPr>
            </w:pPr>
          </w:p>
          <w:p w14:paraId="60E4FE47" w14:textId="77777777" w:rsidR="00BC4043" w:rsidRPr="000B0B9C" w:rsidRDefault="00BC4043" w:rsidP="00BC4043">
            <w:pPr>
              <w:rPr>
                <w:b/>
                <w:sz w:val="28"/>
                <w:szCs w:val="28"/>
              </w:rPr>
            </w:pPr>
            <w:r w:rsidRPr="000B0B9C">
              <w:rPr>
                <w:b/>
                <w:sz w:val="28"/>
                <w:szCs w:val="28"/>
              </w:rPr>
              <w:t>1</w:t>
            </w:r>
            <w:r w:rsidR="00693C78" w:rsidRPr="000B0B9C">
              <w:rPr>
                <w:b/>
                <w:sz w:val="28"/>
                <w:szCs w:val="28"/>
              </w:rPr>
              <w:t>15</w:t>
            </w:r>
            <w:r w:rsidRPr="000B0B9C">
              <w:rPr>
                <w:b/>
                <w:sz w:val="28"/>
                <w:szCs w:val="28"/>
              </w:rPr>
              <w:t>. Šta je od sledećeg tačan primer primarne ekološke sukcesije?</w:t>
            </w:r>
          </w:p>
          <w:p w14:paraId="4BFBCEDF" w14:textId="77777777" w:rsidR="00BC4043" w:rsidRPr="000B0B9C" w:rsidRDefault="00BC4043" w:rsidP="00BC4043">
            <w:pPr>
              <w:rPr>
                <w:sz w:val="28"/>
                <w:szCs w:val="28"/>
              </w:rPr>
            </w:pPr>
          </w:p>
          <w:p w14:paraId="163C1C21" w14:textId="77777777" w:rsidR="00BC4043" w:rsidRPr="000B0B9C" w:rsidRDefault="00BC4043" w:rsidP="00314719">
            <w:pPr>
              <w:jc w:val="both"/>
              <w:rPr>
                <w:sz w:val="28"/>
                <w:szCs w:val="28"/>
              </w:rPr>
            </w:pPr>
            <w:r w:rsidRPr="000B0B9C">
              <w:rPr>
                <w:sz w:val="28"/>
                <w:szCs w:val="28"/>
              </w:rPr>
              <w:t>A. Oluja sa vetrom pomera gornji sloj zemlje bogat hranljivim materijama koja je bila jako obrađena, što dovodi do smanjene plodnosti i nemogućnosti biljnih zajednica da se uspostave.</w:t>
            </w:r>
          </w:p>
          <w:p w14:paraId="1B0FCCAC" w14:textId="77777777" w:rsidR="00BC4043" w:rsidRPr="000B0B9C" w:rsidRDefault="00BC4043" w:rsidP="00314719">
            <w:pPr>
              <w:jc w:val="both"/>
              <w:rPr>
                <w:sz w:val="28"/>
                <w:szCs w:val="28"/>
              </w:rPr>
            </w:pPr>
            <w:r w:rsidRPr="000B0B9C">
              <w:rPr>
                <w:sz w:val="28"/>
                <w:szCs w:val="28"/>
              </w:rPr>
              <w:t>B. Borealne šume širom Aljaske i Kanade prolaze kroz tranziciju gde se kratkotrajne sastojine četinara polako zamenjuju sastojinama listopadnog tvrdog drveta, koje su karakteristične za zrelije šume.</w:t>
            </w:r>
          </w:p>
          <w:p w14:paraId="7FAF5A3B" w14:textId="3D5A1453" w:rsidR="00314719" w:rsidRPr="000B0B9C" w:rsidRDefault="005D37F4" w:rsidP="007C53B7">
            <w:pPr>
              <w:jc w:val="both"/>
              <w:rPr>
                <w:sz w:val="28"/>
                <w:szCs w:val="28"/>
              </w:rPr>
            </w:pPr>
            <w:r w:rsidRPr="000B0B9C">
              <w:rPr>
                <w:sz w:val="28"/>
                <w:szCs w:val="28"/>
              </w:rPr>
              <w:t>C</w:t>
            </w:r>
            <w:r w:rsidR="00BC4043" w:rsidRPr="000B0B9C">
              <w:rPr>
                <w:sz w:val="28"/>
                <w:szCs w:val="28"/>
              </w:rPr>
              <w:t>. Rečni sedimenti se talože duž obale koja se sastoji od neplodnih stena, što dovodi do stvaranja zajednica mahovine i trave.</w:t>
            </w:r>
          </w:p>
          <w:p w14:paraId="2A0A77DD" w14:textId="77777777" w:rsidR="005D37F4" w:rsidRPr="000B0B9C" w:rsidRDefault="005D37F4" w:rsidP="00BC4043">
            <w:pPr>
              <w:jc w:val="both"/>
              <w:rPr>
                <w:sz w:val="28"/>
                <w:szCs w:val="28"/>
              </w:rPr>
            </w:pPr>
          </w:p>
          <w:p w14:paraId="6EA519F2" w14:textId="77777777" w:rsidR="00BC4043" w:rsidRDefault="00693C78" w:rsidP="00BC4043">
            <w:pPr>
              <w:jc w:val="both"/>
              <w:rPr>
                <w:b/>
                <w:sz w:val="28"/>
                <w:szCs w:val="28"/>
              </w:rPr>
            </w:pPr>
            <w:r w:rsidRPr="000B0B9C">
              <w:rPr>
                <w:b/>
                <w:sz w:val="28"/>
                <w:szCs w:val="28"/>
              </w:rPr>
              <w:t>116</w:t>
            </w:r>
            <w:r w:rsidR="00BC4043" w:rsidRPr="000B0B9C">
              <w:rPr>
                <w:b/>
                <w:sz w:val="28"/>
                <w:szCs w:val="28"/>
              </w:rPr>
              <w:t>. Koji od sledećih organizama bi se najverovatnije mogao naći u ekosistemu koji prolazi kroz primarnu sukcesiju?</w:t>
            </w:r>
          </w:p>
          <w:p w14:paraId="4EE14FC0" w14:textId="77777777" w:rsidR="002F51C0" w:rsidRPr="000B0B9C" w:rsidRDefault="002F51C0" w:rsidP="00BC4043">
            <w:pPr>
              <w:jc w:val="both"/>
              <w:rPr>
                <w:b/>
                <w:sz w:val="28"/>
                <w:szCs w:val="28"/>
              </w:rPr>
            </w:pPr>
          </w:p>
          <w:p w14:paraId="34BD55E3" w14:textId="77777777" w:rsidR="00BC4043" w:rsidRPr="000B0B9C" w:rsidRDefault="00BC4043" w:rsidP="00BC4043">
            <w:pPr>
              <w:jc w:val="both"/>
              <w:rPr>
                <w:sz w:val="28"/>
                <w:szCs w:val="28"/>
              </w:rPr>
            </w:pPr>
            <w:r w:rsidRPr="000B0B9C">
              <w:rPr>
                <w:sz w:val="28"/>
                <w:szCs w:val="28"/>
              </w:rPr>
              <w:t>A. Atlantski kedar</w:t>
            </w:r>
          </w:p>
          <w:p w14:paraId="5E94B6D6" w14:textId="77777777" w:rsidR="00BC4043" w:rsidRPr="000B0B9C" w:rsidRDefault="00BC4043" w:rsidP="00BC4043">
            <w:pPr>
              <w:jc w:val="both"/>
              <w:rPr>
                <w:sz w:val="28"/>
                <w:szCs w:val="28"/>
              </w:rPr>
            </w:pPr>
            <w:r w:rsidRPr="000B0B9C">
              <w:rPr>
                <w:sz w:val="28"/>
                <w:szCs w:val="28"/>
              </w:rPr>
              <w:t>B. Crni hrast</w:t>
            </w:r>
          </w:p>
          <w:p w14:paraId="0A3713A0"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Borovnica</w:t>
            </w:r>
          </w:p>
          <w:p w14:paraId="7DF89978" w14:textId="77777777" w:rsidR="00BC4043" w:rsidRDefault="005D37F4" w:rsidP="00BC4043">
            <w:pPr>
              <w:jc w:val="both"/>
              <w:rPr>
                <w:sz w:val="28"/>
                <w:szCs w:val="28"/>
              </w:rPr>
            </w:pPr>
            <w:r w:rsidRPr="000B0B9C">
              <w:rPr>
                <w:sz w:val="28"/>
                <w:szCs w:val="28"/>
              </w:rPr>
              <w:t>D</w:t>
            </w:r>
            <w:r w:rsidR="00BC4043" w:rsidRPr="000B0B9C">
              <w:rPr>
                <w:sz w:val="28"/>
                <w:szCs w:val="28"/>
              </w:rPr>
              <w:t>. Lišaj</w:t>
            </w:r>
          </w:p>
          <w:p w14:paraId="45248136" w14:textId="77777777" w:rsidR="002F51C0" w:rsidRPr="000B0B9C" w:rsidRDefault="002F51C0" w:rsidP="00BC4043">
            <w:pPr>
              <w:jc w:val="both"/>
              <w:rPr>
                <w:sz w:val="28"/>
                <w:szCs w:val="28"/>
              </w:rPr>
            </w:pPr>
          </w:p>
          <w:p w14:paraId="33910EF3" w14:textId="77777777" w:rsidR="00BC4043" w:rsidRDefault="00693C78" w:rsidP="00BC4043">
            <w:pPr>
              <w:jc w:val="both"/>
              <w:rPr>
                <w:b/>
                <w:sz w:val="28"/>
                <w:szCs w:val="28"/>
                <w:lang w:val="fr-FR"/>
              </w:rPr>
            </w:pPr>
            <w:r w:rsidRPr="000B0B9C">
              <w:rPr>
                <w:b/>
                <w:sz w:val="28"/>
                <w:szCs w:val="28"/>
                <w:lang w:val="fr-FR"/>
              </w:rPr>
              <w:t>117</w:t>
            </w:r>
            <w:r w:rsidR="00BC4043" w:rsidRPr="000B0B9C">
              <w:rPr>
                <w:b/>
                <w:sz w:val="28"/>
                <w:szCs w:val="28"/>
                <w:lang w:val="fr-FR"/>
              </w:rPr>
              <w:t>. Koji je termin za formiranje novih vrsta tokom evolucije?</w:t>
            </w:r>
          </w:p>
          <w:p w14:paraId="5EF7424A" w14:textId="77777777" w:rsidR="002F51C0" w:rsidRPr="000B0B9C" w:rsidRDefault="002F51C0" w:rsidP="00BC4043">
            <w:pPr>
              <w:jc w:val="both"/>
              <w:rPr>
                <w:b/>
                <w:sz w:val="28"/>
                <w:szCs w:val="28"/>
                <w:lang w:val="fr-FR"/>
              </w:rPr>
            </w:pPr>
          </w:p>
          <w:p w14:paraId="4EB6EBB2" w14:textId="77777777" w:rsidR="00BC4043" w:rsidRPr="000B0B9C" w:rsidRDefault="00BC4043" w:rsidP="00BC4043">
            <w:pPr>
              <w:jc w:val="both"/>
              <w:rPr>
                <w:sz w:val="28"/>
                <w:szCs w:val="28"/>
                <w:lang w:val="fr-FR"/>
              </w:rPr>
            </w:pPr>
            <w:r w:rsidRPr="000B0B9C">
              <w:rPr>
                <w:sz w:val="28"/>
                <w:szCs w:val="28"/>
                <w:lang w:val="fr-FR"/>
              </w:rPr>
              <w:t>A. Specijacija</w:t>
            </w:r>
          </w:p>
          <w:p w14:paraId="5A7CEB32" w14:textId="77777777" w:rsidR="00BC4043" w:rsidRPr="000B0B9C" w:rsidRDefault="00BC4043" w:rsidP="00BC4043">
            <w:pPr>
              <w:jc w:val="both"/>
              <w:rPr>
                <w:sz w:val="28"/>
                <w:szCs w:val="28"/>
                <w:lang w:val="fr-FR"/>
              </w:rPr>
            </w:pPr>
            <w:r w:rsidRPr="000B0B9C">
              <w:rPr>
                <w:sz w:val="28"/>
                <w:szCs w:val="28"/>
                <w:lang w:val="fr-FR"/>
              </w:rPr>
              <w:t>B. Primarijus</w:t>
            </w:r>
          </w:p>
          <w:p w14:paraId="60EAB0CC" w14:textId="43CA86A6" w:rsidR="00314719"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Frekvencija alela</w:t>
            </w:r>
          </w:p>
          <w:p w14:paraId="268D6338" w14:textId="77777777" w:rsidR="00BC4043" w:rsidRPr="000B0B9C" w:rsidRDefault="00BC4043" w:rsidP="00BC4043">
            <w:pPr>
              <w:jc w:val="both"/>
              <w:rPr>
                <w:sz w:val="28"/>
                <w:szCs w:val="28"/>
                <w:lang w:val="fr-FR"/>
              </w:rPr>
            </w:pPr>
          </w:p>
          <w:p w14:paraId="19241E68" w14:textId="77777777" w:rsidR="00BC4043" w:rsidRPr="000B0B9C" w:rsidRDefault="00693C78" w:rsidP="00BC4043">
            <w:pPr>
              <w:jc w:val="both"/>
              <w:rPr>
                <w:b/>
                <w:sz w:val="28"/>
                <w:szCs w:val="28"/>
                <w:lang w:val="fr-FR"/>
              </w:rPr>
            </w:pPr>
            <w:r w:rsidRPr="000B0B9C">
              <w:rPr>
                <w:b/>
                <w:sz w:val="28"/>
                <w:szCs w:val="28"/>
                <w:lang w:val="fr-FR"/>
              </w:rPr>
              <w:t>118</w:t>
            </w:r>
            <w:r w:rsidR="00BC4043" w:rsidRPr="000B0B9C">
              <w:rPr>
                <w:b/>
                <w:sz w:val="28"/>
                <w:szCs w:val="28"/>
                <w:lang w:val="fr-FR"/>
              </w:rPr>
              <w:t>. Šta od sledećeg nije razlog za razbijenost pustinjskih ekosistema?</w:t>
            </w:r>
          </w:p>
          <w:p w14:paraId="19AF4510" w14:textId="77777777" w:rsidR="00BC4043" w:rsidRPr="000B0B9C" w:rsidRDefault="00BC4043" w:rsidP="00BC4043">
            <w:pPr>
              <w:jc w:val="both"/>
              <w:rPr>
                <w:sz w:val="28"/>
                <w:szCs w:val="28"/>
                <w:lang w:val="fr-FR"/>
              </w:rPr>
            </w:pPr>
          </w:p>
          <w:p w14:paraId="73F94303" w14:textId="77777777" w:rsidR="00BC4043" w:rsidRPr="000B0B9C" w:rsidRDefault="00BC4043" w:rsidP="00BC4043">
            <w:pPr>
              <w:jc w:val="both"/>
              <w:rPr>
                <w:sz w:val="28"/>
                <w:szCs w:val="28"/>
                <w:lang w:val="fr-FR"/>
              </w:rPr>
            </w:pPr>
            <w:r w:rsidRPr="000B0B9C">
              <w:rPr>
                <w:sz w:val="28"/>
                <w:szCs w:val="28"/>
                <w:lang w:val="fr-FR"/>
              </w:rPr>
              <w:t>A. Glavni predatori mogu eksponencijalno rasti</w:t>
            </w:r>
          </w:p>
          <w:p w14:paraId="3C8CBFE1" w14:textId="77777777" w:rsidR="00BC4043" w:rsidRPr="000B0B9C" w:rsidRDefault="00BC4043" w:rsidP="00BC4043">
            <w:pPr>
              <w:jc w:val="both"/>
              <w:rPr>
                <w:sz w:val="28"/>
                <w:szCs w:val="28"/>
                <w:lang w:val="fr-FR"/>
              </w:rPr>
            </w:pPr>
            <w:r w:rsidRPr="000B0B9C">
              <w:rPr>
                <w:sz w:val="28"/>
                <w:szCs w:val="28"/>
                <w:lang w:val="fr-FR"/>
              </w:rPr>
              <w:t>B. Postoji nizak diverzitet vrsta</w:t>
            </w:r>
          </w:p>
          <w:p w14:paraId="7EA9E2E4" w14:textId="77777777" w:rsidR="00BC4043"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Hranjive materije sporo kruže kroz ekosistem</w:t>
            </w:r>
          </w:p>
          <w:p w14:paraId="567241F5" w14:textId="77777777" w:rsidR="00BC4043" w:rsidRDefault="005D37F4" w:rsidP="00BC4043">
            <w:pPr>
              <w:jc w:val="both"/>
              <w:rPr>
                <w:sz w:val="28"/>
                <w:szCs w:val="28"/>
                <w:lang w:val="fr-FR"/>
              </w:rPr>
            </w:pPr>
            <w:r w:rsidRPr="000B0B9C">
              <w:rPr>
                <w:sz w:val="28"/>
                <w:szCs w:val="28"/>
                <w:lang w:val="fr-FR"/>
              </w:rPr>
              <w:t>D</w:t>
            </w:r>
            <w:r w:rsidR="00BC4043" w:rsidRPr="000B0B9C">
              <w:rPr>
                <w:sz w:val="28"/>
                <w:szCs w:val="28"/>
                <w:lang w:val="fr-FR"/>
              </w:rPr>
              <w:t>. Postoji nedostatak vode</w:t>
            </w:r>
          </w:p>
          <w:p w14:paraId="134CA5EA" w14:textId="41F1C582" w:rsidR="00BC4043" w:rsidRDefault="00BC4043" w:rsidP="00BC4043">
            <w:pPr>
              <w:jc w:val="both"/>
              <w:rPr>
                <w:sz w:val="28"/>
                <w:szCs w:val="28"/>
                <w:lang w:val="fr-FR"/>
              </w:rPr>
            </w:pPr>
          </w:p>
          <w:p w14:paraId="7332D4AE" w14:textId="5CD5932E" w:rsidR="00E93F3E" w:rsidRDefault="00E93F3E" w:rsidP="00BC4043">
            <w:pPr>
              <w:jc w:val="both"/>
              <w:rPr>
                <w:sz w:val="28"/>
                <w:szCs w:val="28"/>
                <w:lang w:val="fr-FR"/>
              </w:rPr>
            </w:pPr>
          </w:p>
          <w:p w14:paraId="087C403A" w14:textId="77777777" w:rsidR="00E93F3E" w:rsidRPr="000B0B9C" w:rsidRDefault="00E93F3E" w:rsidP="00BC4043">
            <w:pPr>
              <w:jc w:val="both"/>
              <w:rPr>
                <w:sz w:val="28"/>
                <w:szCs w:val="28"/>
                <w:lang w:val="fr-FR"/>
              </w:rPr>
            </w:pPr>
          </w:p>
          <w:p w14:paraId="7E85CC42" w14:textId="77777777" w:rsidR="002F51C0" w:rsidRDefault="00693C78" w:rsidP="00BC4043">
            <w:pPr>
              <w:jc w:val="both"/>
              <w:rPr>
                <w:b/>
                <w:sz w:val="28"/>
                <w:szCs w:val="28"/>
                <w:lang w:val="fr-FR"/>
              </w:rPr>
            </w:pPr>
            <w:r w:rsidRPr="000B0B9C">
              <w:rPr>
                <w:b/>
                <w:sz w:val="28"/>
                <w:szCs w:val="28"/>
                <w:lang w:val="fr-FR"/>
              </w:rPr>
              <w:t>119</w:t>
            </w:r>
            <w:r w:rsidR="00BC4043" w:rsidRPr="000B0B9C">
              <w:rPr>
                <w:b/>
                <w:sz w:val="28"/>
                <w:szCs w:val="28"/>
                <w:lang w:val="fr-FR"/>
              </w:rPr>
              <w:t>. Šta od sledećeg NE karakteriše tropsku šumu?</w:t>
            </w:r>
          </w:p>
          <w:p w14:paraId="6DFA0067" w14:textId="77777777" w:rsidR="00314719" w:rsidRPr="000B0B9C" w:rsidRDefault="00314719" w:rsidP="00BC4043">
            <w:pPr>
              <w:jc w:val="both"/>
              <w:rPr>
                <w:b/>
                <w:sz w:val="28"/>
                <w:szCs w:val="28"/>
                <w:lang w:val="fr-FR"/>
              </w:rPr>
            </w:pPr>
          </w:p>
          <w:p w14:paraId="2AEE5625" w14:textId="77777777" w:rsidR="00BC4043" w:rsidRPr="000B0B9C" w:rsidRDefault="00BC4043" w:rsidP="00BC4043">
            <w:pPr>
              <w:jc w:val="both"/>
              <w:rPr>
                <w:sz w:val="28"/>
                <w:szCs w:val="28"/>
                <w:lang w:val="fr-FR"/>
              </w:rPr>
            </w:pPr>
            <w:r w:rsidRPr="000B0B9C">
              <w:rPr>
                <w:sz w:val="28"/>
                <w:szCs w:val="28"/>
                <w:lang w:val="fr-FR"/>
              </w:rPr>
              <w:t>A. Veoma raznolik skup flore i faune u lokalnoj biosferi</w:t>
            </w:r>
          </w:p>
          <w:p w14:paraId="146BA47B" w14:textId="77777777" w:rsidR="00BC4043" w:rsidRPr="000B0B9C" w:rsidRDefault="00BC4043" w:rsidP="00BC4043">
            <w:pPr>
              <w:jc w:val="both"/>
              <w:rPr>
                <w:sz w:val="28"/>
                <w:szCs w:val="28"/>
              </w:rPr>
            </w:pPr>
            <w:r w:rsidRPr="000B0B9C">
              <w:rPr>
                <w:sz w:val="28"/>
                <w:szCs w:val="28"/>
              </w:rPr>
              <w:t>B. Stalno tople temperature između 20-25</w:t>
            </w:r>
            <w:r w:rsidRPr="000B0B9C">
              <w:rPr>
                <w:sz w:val="28"/>
                <w:szCs w:val="28"/>
                <w:vertAlign w:val="superscript"/>
              </w:rPr>
              <w:t>O</w:t>
            </w:r>
            <w:r w:rsidRPr="000B0B9C">
              <w:rPr>
                <w:sz w:val="28"/>
                <w:szCs w:val="28"/>
              </w:rPr>
              <w:t>C</w:t>
            </w:r>
          </w:p>
          <w:p w14:paraId="0091D0C3"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Malo svetlosti dopire do šumskog tla</w:t>
            </w:r>
          </w:p>
          <w:p w14:paraId="750286A7" w14:textId="77777777" w:rsidR="00BC4043" w:rsidRDefault="005D37F4" w:rsidP="00BC4043">
            <w:pPr>
              <w:jc w:val="both"/>
              <w:rPr>
                <w:sz w:val="28"/>
                <w:szCs w:val="28"/>
              </w:rPr>
            </w:pPr>
            <w:r w:rsidRPr="000B0B9C">
              <w:rPr>
                <w:sz w:val="28"/>
                <w:szCs w:val="28"/>
              </w:rPr>
              <w:t>D</w:t>
            </w:r>
            <w:r w:rsidR="00BC4043" w:rsidRPr="000B0B9C">
              <w:rPr>
                <w:sz w:val="28"/>
                <w:szCs w:val="28"/>
              </w:rPr>
              <w:t>. Zemljište bogato hranljivim materijama i pH neutralno</w:t>
            </w:r>
          </w:p>
          <w:p w14:paraId="19657080" w14:textId="77777777" w:rsidR="00BC4043" w:rsidRPr="000B0B9C" w:rsidRDefault="00BC4043" w:rsidP="00BC4043">
            <w:pPr>
              <w:jc w:val="both"/>
              <w:rPr>
                <w:sz w:val="28"/>
                <w:szCs w:val="28"/>
              </w:rPr>
            </w:pPr>
          </w:p>
          <w:p w14:paraId="6399AD66" w14:textId="77777777" w:rsidR="00BC4043" w:rsidRPr="000B0B9C" w:rsidRDefault="00693C78" w:rsidP="00BC4043">
            <w:pPr>
              <w:jc w:val="both"/>
              <w:rPr>
                <w:b/>
                <w:sz w:val="28"/>
                <w:szCs w:val="28"/>
              </w:rPr>
            </w:pPr>
            <w:r w:rsidRPr="000B0B9C">
              <w:rPr>
                <w:b/>
                <w:sz w:val="28"/>
                <w:szCs w:val="28"/>
              </w:rPr>
              <w:t>120</w:t>
            </w:r>
            <w:r w:rsidR="00BC4043" w:rsidRPr="000B0B9C">
              <w:rPr>
                <w:b/>
                <w:sz w:val="28"/>
                <w:szCs w:val="28"/>
              </w:rPr>
              <w:t>. __________ karakterišu veoma niske temperature tokom cele godine, zemljište siromašno hranljivim materijama i malo padavina, koje se obično javljaju u obliku snega.</w:t>
            </w:r>
          </w:p>
          <w:p w14:paraId="199E0629" w14:textId="77777777" w:rsidR="00BC4043" w:rsidRPr="000B0B9C" w:rsidRDefault="00BC4043" w:rsidP="00BC4043">
            <w:pPr>
              <w:jc w:val="both"/>
              <w:rPr>
                <w:sz w:val="28"/>
                <w:szCs w:val="28"/>
              </w:rPr>
            </w:pPr>
          </w:p>
          <w:p w14:paraId="5E5F2025" w14:textId="77777777" w:rsidR="00BC4043" w:rsidRPr="000B0B9C" w:rsidRDefault="00BC4043" w:rsidP="00BC4043">
            <w:pPr>
              <w:jc w:val="both"/>
              <w:rPr>
                <w:sz w:val="28"/>
                <w:szCs w:val="28"/>
              </w:rPr>
            </w:pPr>
            <w:r w:rsidRPr="000B0B9C">
              <w:rPr>
                <w:sz w:val="28"/>
                <w:szCs w:val="28"/>
              </w:rPr>
              <w:t>A. Umerena listopadna šuma</w:t>
            </w:r>
          </w:p>
          <w:p w14:paraId="02610FB3" w14:textId="77777777" w:rsidR="00BC4043" w:rsidRPr="000B0B9C" w:rsidRDefault="00BC4043" w:rsidP="00BC4043">
            <w:pPr>
              <w:jc w:val="both"/>
              <w:rPr>
                <w:sz w:val="28"/>
                <w:szCs w:val="28"/>
              </w:rPr>
            </w:pPr>
            <w:r w:rsidRPr="000B0B9C">
              <w:rPr>
                <w:sz w:val="28"/>
                <w:szCs w:val="28"/>
              </w:rPr>
              <w:t>B. Borealna šuma / tajga</w:t>
            </w:r>
          </w:p>
          <w:p w14:paraId="60A3FADA"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Umerena četinarska šuma</w:t>
            </w:r>
          </w:p>
          <w:p w14:paraId="0DDB5937" w14:textId="77777777" w:rsidR="00BC4043" w:rsidRDefault="005D37F4" w:rsidP="00BC4043">
            <w:pPr>
              <w:jc w:val="both"/>
              <w:rPr>
                <w:sz w:val="28"/>
                <w:szCs w:val="28"/>
              </w:rPr>
            </w:pPr>
            <w:r w:rsidRPr="000B0B9C">
              <w:rPr>
                <w:sz w:val="28"/>
                <w:szCs w:val="28"/>
              </w:rPr>
              <w:t>D</w:t>
            </w:r>
            <w:r w:rsidR="00BC4043" w:rsidRPr="000B0B9C">
              <w:rPr>
                <w:sz w:val="28"/>
                <w:szCs w:val="28"/>
              </w:rPr>
              <w:t>. Zimzelena prašuma</w:t>
            </w:r>
          </w:p>
          <w:p w14:paraId="55DF809D" w14:textId="77777777" w:rsidR="00BC4043" w:rsidRPr="000B0B9C" w:rsidRDefault="00BC4043" w:rsidP="00BC4043">
            <w:pPr>
              <w:jc w:val="both"/>
              <w:rPr>
                <w:sz w:val="28"/>
                <w:szCs w:val="28"/>
              </w:rPr>
            </w:pPr>
          </w:p>
          <w:p w14:paraId="7A55E9CA" w14:textId="77777777" w:rsidR="00BC4043" w:rsidRDefault="00693C78" w:rsidP="00BC4043">
            <w:pPr>
              <w:jc w:val="both"/>
              <w:rPr>
                <w:b/>
                <w:sz w:val="28"/>
                <w:szCs w:val="28"/>
              </w:rPr>
            </w:pPr>
            <w:r w:rsidRPr="000B0B9C">
              <w:rPr>
                <w:b/>
                <w:sz w:val="28"/>
                <w:szCs w:val="28"/>
              </w:rPr>
              <w:t>121</w:t>
            </w:r>
            <w:r w:rsidR="00BC4043" w:rsidRPr="000B0B9C">
              <w:rPr>
                <w:b/>
                <w:sz w:val="28"/>
                <w:szCs w:val="28"/>
              </w:rPr>
              <w:t>. Procena bioma uzima u obzir šta od sledećeg?</w:t>
            </w:r>
          </w:p>
          <w:p w14:paraId="4CF6D3A8" w14:textId="77777777" w:rsidR="002F51C0" w:rsidRPr="000B0B9C" w:rsidRDefault="002F51C0" w:rsidP="00BC4043">
            <w:pPr>
              <w:jc w:val="both"/>
              <w:rPr>
                <w:b/>
                <w:sz w:val="28"/>
                <w:szCs w:val="28"/>
              </w:rPr>
            </w:pPr>
          </w:p>
          <w:p w14:paraId="3422B5D0" w14:textId="77777777" w:rsidR="00BC4043" w:rsidRPr="000B0B9C" w:rsidRDefault="00BC4043" w:rsidP="00BC4043">
            <w:pPr>
              <w:jc w:val="both"/>
              <w:rPr>
                <w:sz w:val="28"/>
                <w:szCs w:val="28"/>
              </w:rPr>
            </w:pPr>
            <w:r w:rsidRPr="000B0B9C">
              <w:rPr>
                <w:sz w:val="28"/>
                <w:szCs w:val="28"/>
              </w:rPr>
              <w:t>A. Padavine</w:t>
            </w:r>
          </w:p>
          <w:p w14:paraId="32A5C7FA" w14:textId="77777777" w:rsidR="00BC4043" w:rsidRPr="000B0B9C" w:rsidRDefault="00BC4043" w:rsidP="00BC4043">
            <w:pPr>
              <w:jc w:val="both"/>
              <w:rPr>
                <w:sz w:val="28"/>
                <w:szCs w:val="28"/>
              </w:rPr>
            </w:pPr>
            <w:r w:rsidRPr="000B0B9C">
              <w:rPr>
                <w:sz w:val="28"/>
                <w:szCs w:val="28"/>
              </w:rPr>
              <w:t>B. Temperaturu</w:t>
            </w:r>
          </w:p>
          <w:p w14:paraId="1CF58C60"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I temperaturu i padavine</w:t>
            </w:r>
          </w:p>
          <w:p w14:paraId="769227DE" w14:textId="4A400605" w:rsidR="002F51C0" w:rsidRPr="000B0B9C" w:rsidRDefault="005D37F4" w:rsidP="00BC4043">
            <w:pPr>
              <w:jc w:val="both"/>
              <w:rPr>
                <w:sz w:val="28"/>
                <w:szCs w:val="28"/>
              </w:rPr>
            </w:pPr>
            <w:r w:rsidRPr="000B0B9C">
              <w:rPr>
                <w:sz w:val="28"/>
                <w:szCs w:val="28"/>
              </w:rPr>
              <w:t>D</w:t>
            </w:r>
            <w:r w:rsidR="00BC4043" w:rsidRPr="000B0B9C">
              <w:rPr>
                <w:sz w:val="28"/>
                <w:szCs w:val="28"/>
              </w:rPr>
              <w:t>. Širinu</w:t>
            </w:r>
          </w:p>
          <w:p w14:paraId="1A270CB3" w14:textId="77777777" w:rsidR="00BC4043" w:rsidRPr="000B0B9C" w:rsidRDefault="00BC4043" w:rsidP="00BC4043">
            <w:pPr>
              <w:jc w:val="both"/>
              <w:rPr>
                <w:sz w:val="28"/>
                <w:szCs w:val="28"/>
              </w:rPr>
            </w:pPr>
          </w:p>
          <w:p w14:paraId="671EF6BB" w14:textId="77777777" w:rsidR="00BC4043" w:rsidRDefault="00693C78" w:rsidP="00BC4043">
            <w:pPr>
              <w:jc w:val="both"/>
              <w:rPr>
                <w:b/>
                <w:sz w:val="28"/>
                <w:szCs w:val="28"/>
              </w:rPr>
            </w:pPr>
            <w:r w:rsidRPr="000B0B9C">
              <w:rPr>
                <w:b/>
                <w:sz w:val="28"/>
                <w:szCs w:val="28"/>
              </w:rPr>
              <w:t>122</w:t>
            </w:r>
            <w:r w:rsidR="00BC4043" w:rsidRPr="000B0B9C">
              <w:rPr>
                <w:b/>
                <w:sz w:val="28"/>
                <w:szCs w:val="28"/>
              </w:rPr>
              <w:t>. Za koji biom je karakteristična kratka sezona rasta, oštre zime, bez drveća, uglavnom migratornih životinjskih vrsta i manje od 250 mm kiše godišnje?</w:t>
            </w:r>
          </w:p>
          <w:p w14:paraId="29EC5D9E" w14:textId="77777777" w:rsidR="002F51C0" w:rsidRPr="000B0B9C" w:rsidRDefault="002F51C0" w:rsidP="00BC4043">
            <w:pPr>
              <w:jc w:val="both"/>
              <w:rPr>
                <w:b/>
                <w:sz w:val="28"/>
                <w:szCs w:val="28"/>
              </w:rPr>
            </w:pPr>
          </w:p>
          <w:p w14:paraId="6BD04FA3" w14:textId="77777777" w:rsidR="00BC4043" w:rsidRPr="000B0B9C" w:rsidRDefault="00BC4043" w:rsidP="00BC4043">
            <w:pPr>
              <w:jc w:val="both"/>
              <w:rPr>
                <w:sz w:val="28"/>
                <w:szCs w:val="28"/>
                <w:lang w:val="fr-FR"/>
              </w:rPr>
            </w:pPr>
            <w:r w:rsidRPr="000B0B9C">
              <w:rPr>
                <w:sz w:val="28"/>
                <w:szCs w:val="28"/>
                <w:lang w:val="fr-FR"/>
              </w:rPr>
              <w:t>A. Četinarska šuma</w:t>
            </w:r>
          </w:p>
          <w:p w14:paraId="318C06DE" w14:textId="77777777" w:rsidR="00BC4043" w:rsidRPr="000B0B9C" w:rsidRDefault="00BC4043" w:rsidP="00BC4043">
            <w:pPr>
              <w:jc w:val="both"/>
              <w:rPr>
                <w:sz w:val="28"/>
                <w:szCs w:val="28"/>
                <w:lang w:val="fr-FR"/>
              </w:rPr>
            </w:pPr>
            <w:r w:rsidRPr="000B0B9C">
              <w:rPr>
                <w:sz w:val="28"/>
                <w:szCs w:val="28"/>
                <w:lang w:val="fr-FR"/>
              </w:rPr>
              <w:t>B. Pustinja</w:t>
            </w:r>
          </w:p>
          <w:p w14:paraId="63F046CB" w14:textId="77777777" w:rsidR="00BC4043"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Tundra</w:t>
            </w:r>
          </w:p>
          <w:p w14:paraId="7B547453" w14:textId="4B9C679E" w:rsidR="002F51C0" w:rsidRPr="000B0B9C" w:rsidRDefault="005D37F4" w:rsidP="00BC4043">
            <w:pPr>
              <w:jc w:val="both"/>
              <w:rPr>
                <w:sz w:val="28"/>
                <w:szCs w:val="28"/>
                <w:lang w:val="fr-FR"/>
              </w:rPr>
            </w:pPr>
            <w:r w:rsidRPr="000B0B9C">
              <w:rPr>
                <w:sz w:val="28"/>
                <w:szCs w:val="28"/>
                <w:lang w:val="fr-FR"/>
              </w:rPr>
              <w:t>D</w:t>
            </w:r>
            <w:r w:rsidR="00BC4043" w:rsidRPr="000B0B9C">
              <w:rPr>
                <w:sz w:val="28"/>
                <w:szCs w:val="28"/>
                <w:lang w:val="fr-FR"/>
              </w:rPr>
              <w:t>. Travnate površine</w:t>
            </w:r>
          </w:p>
          <w:p w14:paraId="1D62FA45" w14:textId="77777777" w:rsidR="00BC4043" w:rsidRPr="000B0B9C" w:rsidRDefault="00BC4043" w:rsidP="00BC4043">
            <w:pPr>
              <w:jc w:val="both"/>
              <w:rPr>
                <w:sz w:val="28"/>
                <w:szCs w:val="28"/>
                <w:lang w:val="fr-FR"/>
              </w:rPr>
            </w:pPr>
          </w:p>
          <w:p w14:paraId="7927D8A5" w14:textId="77777777" w:rsidR="00BC4043" w:rsidRDefault="00693C78" w:rsidP="00BC4043">
            <w:pPr>
              <w:jc w:val="both"/>
              <w:rPr>
                <w:b/>
                <w:sz w:val="28"/>
                <w:szCs w:val="28"/>
                <w:lang w:val="fr-FR"/>
              </w:rPr>
            </w:pPr>
            <w:r w:rsidRPr="000B0B9C">
              <w:rPr>
                <w:b/>
                <w:sz w:val="28"/>
                <w:szCs w:val="28"/>
                <w:lang w:val="fr-FR"/>
              </w:rPr>
              <w:t>123</w:t>
            </w:r>
            <w:r w:rsidR="00BC4043" w:rsidRPr="000B0B9C">
              <w:rPr>
                <w:b/>
                <w:sz w:val="28"/>
                <w:szCs w:val="28"/>
                <w:lang w:val="fr-FR"/>
              </w:rPr>
              <w:t>. Koji biom sadrži biljke koje su se prilagodile da minimiziraju gubitak vode, razvijajući karakteristike kao što su manji listovi sa manje pora?</w:t>
            </w:r>
          </w:p>
          <w:p w14:paraId="08AF18E6" w14:textId="77777777" w:rsidR="002F51C0" w:rsidRPr="000B0B9C" w:rsidRDefault="002F51C0" w:rsidP="00BC4043">
            <w:pPr>
              <w:jc w:val="both"/>
              <w:rPr>
                <w:b/>
                <w:sz w:val="28"/>
                <w:szCs w:val="28"/>
                <w:lang w:val="fr-FR"/>
              </w:rPr>
            </w:pPr>
          </w:p>
          <w:p w14:paraId="405AD2D9" w14:textId="77777777" w:rsidR="00BC4043" w:rsidRPr="000B0B9C" w:rsidRDefault="00BC4043" w:rsidP="00BC4043">
            <w:pPr>
              <w:jc w:val="both"/>
              <w:rPr>
                <w:sz w:val="28"/>
                <w:szCs w:val="28"/>
                <w:lang w:val="fr-FR"/>
              </w:rPr>
            </w:pPr>
            <w:r w:rsidRPr="000B0B9C">
              <w:rPr>
                <w:sz w:val="28"/>
                <w:szCs w:val="28"/>
                <w:lang w:val="fr-FR"/>
              </w:rPr>
              <w:t>A. Subtropska pustinja</w:t>
            </w:r>
          </w:p>
          <w:p w14:paraId="77579782" w14:textId="77777777" w:rsidR="00BC4043" w:rsidRPr="000B0B9C" w:rsidRDefault="00BC4043" w:rsidP="00BC4043">
            <w:pPr>
              <w:jc w:val="both"/>
              <w:rPr>
                <w:sz w:val="28"/>
                <w:szCs w:val="28"/>
                <w:lang w:val="fr-FR"/>
              </w:rPr>
            </w:pPr>
            <w:r w:rsidRPr="000B0B9C">
              <w:rPr>
                <w:sz w:val="28"/>
                <w:szCs w:val="28"/>
                <w:lang w:val="fr-FR"/>
              </w:rPr>
              <w:t>B. Umerena kišna šuma</w:t>
            </w:r>
          </w:p>
          <w:p w14:paraId="765C5DC5" w14:textId="77777777" w:rsidR="00BC4043"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Umerena sezonska šuma</w:t>
            </w:r>
          </w:p>
          <w:p w14:paraId="50863F08" w14:textId="1FC8D2FE" w:rsidR="00BC4043" w:rsidRDefault="005D37F4" w:rsidP="00BC4043">
            <w:pPr>
              <w:jc w:val="both"/>
              <w:rPr>
                <w:sz w:val="28"/>
                <w:szCs w:val="28"/>
                <w:lang w:val="fr-FR"/>
              </w:rPr>
            </w:pPr>
            <w:r w:rsidRPr="000B0B9C">
              <w:rPr>
                <w:sz w:val="28"/>
                <w:szCs w:val="28"/>
                <w:lang w:val="fr-FR"/>
              </w:rPr>
              <w:t>D</w:t>
            </w:r>
            <w:r w:rsidR="00BC4043" w:rsidRPr="000B0B9C">
              <w:rPr>
                <w:sz w:val="28"/>
                <w:szCs w:val="28"/>
                <w:lang w:val="fr-FR"/>
              </w:rPr>
              <w:t>. Tropska prašuma</w:t>
            </w:r>
          </w:p>
          <w:p w14:paraId="76530C8C" w14:textId="2C9359A1" w:rsidR="00E93F3E" w:rsidRDefault="00E93F3E" w:rsidP="00BC4043">
            <w:pPr>
              <w:jc w:val="both"/>
              <w:rPr>
                <w:sz w:val="28"/>
                <w:szCs w:val="28"/>
                <w:lang w:val="fr-FR"/>
              </w:rPr>
            </w:pPr>
          </w:p>
          <w:p w14:paraId="2BE24D28" w14:textId="77777777" w:rsidR="00E93F3E" w:rsidRDefault="00E93F3E" w:rsidP="00BC4043">
            <w:pPr>
              <w:jc w:val="both"/>
              <w:rPr>
                <w:sz w:val="28"/>
                <w:szCs w:val="28"/>
                <w:lang w:val="fr-FR"/>
              </w:rPr>
            </w:pPr>
          </w:p>
          <w:p w14:paraId="492D0879" w14:textId="77777777" w:rsidR="002F51C0" w:rsidRPr="000B0B9C" w:rsidRDefault="002F51C0" w:rsidP="00BC4043">
            <w:pPr>
              <w:jc w:val="both"/>
              <w:rPr>
                <w:sz w:val="28"/>
                <w:szCs w:val="28"/>
                <w:lang w:val="fr-FR"/>
              </w:rPr>
            </w:pPr>
          </w:p>
          <w:p w14:paraId="3EFC54DE" w14:textId="77777777" w:rsidR="00BC4043" w:rsidRDefault="00693C78" w:rsidP="00BC4043">
            <w:pPr>
              <w:jc w:val="both"/>
              <w:rPr>
                <w:b/>
                <w:sz w:val="28"/>
                <w:szCs w:val="28"/>
                <w:lang w:val="fr-FR"/>
              </w:rPr>
            </w:pPr>
            <w:r w:rsidRPr="000B0B9C">
              <w:rPr>
                <w:b/>
                <w:sz w:val="28"/>
                <w:szCs w:val="28"/>
                <w:lang w:val="fr-FR"/>
              </w:rPr>
              <w:t>124</w:t>
            </w:r>
            <w:r w:rsidR="00BC4043" w:rsidRPr="000B0B9C">
              <w:rPr>
                <w:b/>
                <w:sz w:val="28"/>
                <w:szCs w:val="28"/>
                <w:lang w:val="fr-FR"/>
              </w:rPr>
              <w:t>. Na slikama sa porodičnog odmora vidite drveće tvrde kore čije je lišće opalo. Znate da region koji ste posetili dobije 750-2500 mm kiše svake godine. Koji ste biom posetili?</w:t>
            </w:r>
          </w:p>
          <w:p w14:paraId="7150B1B2" w14:textId="77777777" w:rsidR="002F51C0" w:rsidRPr="000B0B9C" w:rsidRDefault="002F51C0" w:rsidP="00BC4043">
            <w:pPr>
              <w:jc w:val="both"/>
              <w:rPr>
                <w:b/>
                <w:sz w:val="28"/>
                <w:szCs w:val="28"/>
                <w:lang w:val="fr-FR"/>
              </w:rPr>
            </w:pPr>
          </w:p>
          <w:p w14:paraId="3FBDECD4" w14:textId="77777777" w:rsidR="00BC4043" w:rsidRPr="000B0B9C" w:rsidRDefault="00BC4043" w:rsidP="00BC4043">
            <w:pPr>
              <w:jc w:val="both"/>
              <w:rPr>
                <w:sz w:val="28"/>
                <w:szCs w:val="28"/>
                <w:lang w:val="fr-FR"/>
              </w:rPr>
            </w:pPr>
            <w:r w:rsidRPr="000B0B9C">
              <w:rPr>
                <w:sz w:val="28"/>
                <w:szCs w:val="28"/>
                <w:lang w:val="fr-FR"/>
              </w:rPr>
              <w:t>A. Četinarsku šumu</w:t>
            </w:r>
          </w:p>
          <w:p w14:paraId="743361E5" w14:textId="77777777" w:rsidR="00BC4043" w:rsidRPr="000B0B9C" w:rsidRDefault="00BC4043" w:rsidP="00BC4043">
            <w:pPr>
              <w:jc w:val="both"/>
              <w:rPr>
                <w:sz w:val="28"/>
                <w:szCs w:val="28"/>
                <w:lang w:val="fr-FR"/>
              </w:rPr>
            </w:pPr>
            <w:r w:rsidRPr="000B0B9C">
              <w:rPr>
                <w:sz w:val="28"/>
                <w:szCs w:val="28"/>
                <w:lang w:val="fr-FR"/>
              </w:rPr>
              <w:t>B. Pustinju</w:t>
            </w:r>
          </w:p>
          <w:p w14:paraId="723F8912" w14:textId="77777777" w:rsidR="00BC4043" w:rsidRDefault="005D37F4" w:rsidP="00BC4043">
            <w:pPr>
              <w:jc w:val="both"/>
              <w:rPr>
                <w:sz w:val="28"/>
                <w:szCs w:val="28"/>
                <w:lang w:val="fr-FR"/>
              </w:rPr>
            </w:pPr>
            <w:r w:rsidRPr="000B0B9C">
              <w:rPr>
                <w:sz w:val="28"/>
                <w:szCs w:val="28"/>
                <w:lang w:val="fr-FR"/>
              </w:rPr>
              <w:t>C</w:t>
            </w:r>
            <w:r w:rsidR="00BC4043" w:rsidRPr="000B0B9C">
              <w:rPr>
                <w:sz w:val="28"/>
                <w:szCs w:val="28"/>
                <w:lang w:val="fr-FR"/>
              </w:rPr>
              <w:t>. Listopadnu šumu</w:t>
            </w:r>
          </w:p>
          <w:p w14:paraId="0A7A738D" w14:textId="77777777" w:rsidR="002F51C0" w:rsidRPr="000B0B9C" w:rsidRDefault="002F51C0" w:rsidP="00BC4043">
            <w:pPr>
              <w:jc w:val="both"/>
              <w:rPr>
                <w:sz w:val="28"/>
                <w:szCs w:val="28"/>
                <w:lang w:val="fr-FR"/>
              </w:rPr>
            </w:pPr>
          </w:p>
          <w:p w14:paraId="5D968E73" w14:textId="77777777" w:rsidR="00BC4043" w:rsidRDefault="00693C78" w:rsidP="00BC4043">
            <w:pPr>
              <w:jc w:val="both"/>
              <w:rPr>
                <w:b/>
                <w:sz w:val="28"/>
                <w:szCs w:val="28"/>
                <w:lang w:val="fr-FR"/>
              </w:rPr>
            </w:pPr>
            <w:r w:rsidRPr="000B0B9C">
              <w:rPr>
                <w:b/>
                <w:sz w:val="28"/>
                <w:szCs w:val="28"/>
                <w:lang w:val="fr-FR"/>
              </w:rPr>
              <w:t>125</w:t>
            </w:r>
            <w:r w:rsidR="00BC4043" w:rsidRPr="000B0B9C">
              <w:rPr>
                <w:b/>
                <w:sz w:val="28"/>
                <w:szCs w:val="28"/>
                <w:lang w:val="fr-FR"/>
              </w:rPr>
              <w:t>. Biomi su prilično različiti regioni sa sličnom klimom, biljkama, zemljištem i životinjama. Mogu se pojaviti na više kontinenata. Koja dva klimatska faktora određuju gde se biom nalazi?</w:t>
            </w:r>
          </w:p>
          <w:p w14:paraId="73E3CB29" w14:textId="77777777" w:rsidR="002F51C0" w:rsidRPr="000B0B9C" w:rsidRDefault="002F51C0" w:rsidP="00BC4043">
            <w:pPr>
              <w:jc w:val="both"/>
              <w:rPr>
                <w:b/>
                <w:sz w:val="28"/>
                <w:szCs w:val="28"/>
                <w:lang w:val="fr-FR"/>
              </w:rPr>
            </w:pPr>
          </w:p>
          <w:p w14:paraId="04F5C7A1" w14:textId="77777777" w:rsidR="00BC4043" w:rsidRPr="000B0B9C" w:rsidRDefault="00BC4043" w:rsidP="00BC4043">
            <w:pPr>
              <w:jc w:val="both"/>
              <w:rPr>
                <w:sz w:val="28"/>
                <w:szCs w:val="28"/>
              </w:rPr>
            </w:pPr>
            <w:r w:rsidRPr="000B0B9C">
              <w:rPr>
                <w:sz w:val="28"/>
                <w:szCs w:val="28"/>
              </w:rPr>
              <w:t>A. Vetar i temperatura</w:t>
            </w:r>
          </w:p>
          <w:p w14:paraId="63F815F9" w14:textId="77777777" w:rsidR="00BC4043" w:rsidRPr="000B0B9C" w:rsidRDefault="00BC4043" w:rsidP="00BC4043">
            <w:pPr>
              <w:jc w:val="both"/>
              <w:rPr>
                <w:sz w:val="28"/>
                <w:szCs w:val="28"/>
              </w:rPr>
            </w:pPr>
            <w:r w:rsidRPr="000B0B9C">
              <w:rPr>
                <w:sz w:val="28"/>
                <w:szCs w:val="28"/>
              </w:rPr>
              <w:t>B. Vlažnost i atmosferski pritisak</w:t>
            </w:r>
          </w:p>
          <w:p w14:paraId="3F6FCAEC"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Temperatura i atmosferski pritisak</w:t>
            </w:r>
          </w:p>
          <w:p w14:paraId="3EC894EE" w14:textId="77777777" w:rsidR="00BC4043" w:rsidRDefault="005D37F4" w:rsidP="00BC4043">
            <w:pPr>
              <w:jc w:val="both"/>
              <w:rPr>
                <w:sz w:val="28"/>
                <w:szCs w:val="28"/>
              </w:rPr>
            </w:pPr>
            <w:r w:rsidRPr="000B0B9C">
              <w:rPr>
                <w:sz w:val="28"/>
                <w:szCs w:val="28"/>
              </w:rPr>
              <w:t>D</w:t>
            </w:r>
            <w:r w:rsidR="00BC4043" w:rsidRPr="000B0B9C">
              <w:rPr>
                <w:sz w:val="28"/>
                <w:szCs w:val="28"/>
              </w:rPr>
              <w:t>. Temperatura i padavine</w:t>
            </w:r>
          </w:p>
          <w:p w14:paraId="30063618" w14:textId="77777777" w:rsidR="002F51C0" w:rsidRPr="000B0B9C" w:rsidRDefault="002F51C0" w:rsidP="00BC4043">
            <w:pPr>
              <w:jc w:val="both"/>
              <w:rPr>
                <w:sz w:val="28"/>
                <w:szCs w:val="28"/>
              </w:rPr>
            </w:pPr>
          </w:p>
          <w:p w14:paraId="035C4CAF" w14:textId="77777777" w:rsidR="00BC4043" w:rsidRDefault="00BC4043" w:rsidP="00BC4043">
            <w:pPr>
              <w:jc w:val="both"/>
              <w:rPr>
                <w:b/>
                <w:sz w:val="28"/>
                <w:szCs w:val="28"/>
              </w:rPr>
            </w:pPr>
            <w:r w:rsidRPr="000B0B9C">
              <w:rPr>
                <w:b/>
                <w:sz w:val="28"/>
                <w:szCs w:val="28"/>
              </w:rPr>
              <w:t>12</w:t>
            </w:r>
            <w:r w:rsidR="00693C78" w:rsidRPr="000B0B9C">
              <w:rPr>
                <w:b/>
                <w:sz w:val="28"/>
                <w:szCs w:val="28"/>
              </w:rPr>
              <w:t>6</w:t>
            </w:r>
            <w:r w:rsidRPr="000B0B9C">
              <w:rPr>
                <w:b/>
                <w:sz w:val="28"/>
                <w:szCs w:val="28"/>
              </w:rPr>
              <w:t>. Koje od sledećih bioma ima manje od 250 mm padavina svake godine?</w:t>
            </w:r>
          </w:p>
          <w:p w14:paraId="06F67918" w14:textId="77777777" w:rsidR="002F51C0" w:rsidRPr="000B0B9C" w:rsidRDefault="002F51C0" w:rsidP="00BC4043">
            <w:pPr>
              <w:jc w:val="both"/>
              <w:rPr>
                <w:b/>
                <w:sz w:val="28"/>
                <w:szCs w:val="28"/>
              </w:rPr>
            </w:pPr>
          </w:p>
          <w:p w14:paraId="389044F1" w14:textId="77777777" w:rsidR="00BC4043" w:rsidRPr="000B0B9C" w:rsidRDefault="00BC4043" w:rsidP="00BC4043">
            <w:pPr>
              <w:jc w:val="both"/>
              <w:rPr>
                <w:sz w:val="28"/>
                <w:szCs w:val="28"/>
              </w:rPr>
            </w:pPr>
            <w:r w:rsidRPr="000B0B9C">
              <w:rPr>
                <w:sz w:val="28"/>
                <w:szCs w:val="28"/>
              </w:rPr>
              <w:t>A. Tropska prašuma</w:t>
            </w:r>
          </w:p>
          <w:p w14:paraId="11B1A65F" w14:textId="77777777" w:rsidR="00BC4043" w:rsidRPr="000B0B9C" w:rsidRDefault="00BC4043" w:rsidP="00BC4043">
            <w:pPr>
              <w:jc w:val="both"/>
              <w:rPr>
                <w:sz w:val="28"/>
                <w:szCs w:val="28"/>
              </w:rPr>
            </w:pPr>
            <w:r w:rsidRPr="000B0B9C">
              <w:rPr>
                <w:sz w:val="28"/>
                <w:szCs w:val="28"/>
              </w:rPr>
              <w:t>B. Pustinja</w:t>
            </w:r>
          </w:p>
          <w:p w14:paraId="674855AA"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Listopadna šuma</w:t>
            </w:r>
          </w:p>
          <w:p w14:paraId="5D0B3BB7" w14:textId="77777777" w:rsidR="00BC4043" w:rsidRDefault="005D37F4" w:rsidP="00BC4043">
            <w:pPr>
              <w:jc w:val="both"/>
              <w:rPr>
                <w:sz w:val="28"/>
                <w:szCs w:val="28"/>
              </w:rPr>
            </w:pPr>
            <w:r w:rsidRPr="000B0B9C">
              <w:rPr>
                <w:sz w:val="28"/>
                <w:szCs w:val="28"/>
              </w:rPr>
              <w:t>D</w:t>
            </w:r>
            <w:r w:rsidR="00BC4043" w:rsidRPr="000B0B9C">
              <w:rPr>
                <w:sz w:val="28"/>
                <w:szCs w:val="28"/>
              </w:rPr>
              <w:t>. Nijedno od navedenih</w:t>
            </w:r>
          </w:p>
          <w:p w14:paraId="48D7C9DC" w14:textId="77777777" w:rsidR="00BC4043" w:rsidRPr="000B0B9C" w:rsidRDefault="00BC4043" w:rsidP="00BC4043">
            <w:pPr>
              <w:jc w:val="both"/>
              <w:rPr>
                <w:b/>
                <w:sz w:val="28"/>
                <w:szCs w:val="28"/>
              </w:rPr>
            </w:pPr>
          </w:p>
          <w:p w14:paraId="1967E0A7" w14:textId="77777777" w:rsidR="00BC4043" w:rsidRDefault="00693C78" w:rsidP="00BC4043">
            <w:pPr>
              <w:jc w:val="both"/>
              <w:rPr>
                <w:b/>
                <w:sz w:val="28"/>
                <w:szCs w:val="28"/>
              </w:rPr>
            </w:pPr>
            <w:r w:rsidRPr="000B0B9C">
              <w:rPr>
                <w:b/>
                <w:sz w:val="28"/>
                <w:szCs w:val="28"/>
              </w:rPr>
              <w:t>127</w:t>
            </w:r>
            <w:r w:rsidR="00BC4043" w:rsidRPr="000B0B9C">
              <w:rPr>
                <w:b/>
                <w:sz w:val="28"/>
                <w:szCs w:val="28"/>
              </w:rPr>
              <w:t>. Šta nije vrsta šume?</w:t>
            </w:r>
          </w:p>
          <w:p w14:paraId="41223771" w14:textId="77777777" w:rsidR="002F51C0" w:rsidRPr="000B0B9C" w:rsidRDefault="002F51C0" w:rsidP="00BC4043">
            <w:pPr>
              <w:jc w:val="both"/>
              <w:rPr>
                <w:b/>
                <w:sz w:val="28"/>
                <w:szCs w:val="28"/>
              </w:rPr>
            </w:pPr>
          </w:p>
          <w:p w14:paraId="58B5BC8C" w14:textId="77777777" w:rsidR="00BC4043" w:rsidRPr="000B0B9C" w:rsidRDefault="00BC4043" w:rsidP="00BC4043">
            <w:pPr>
              <w:jc w:val="both"/>
              <w:rPr>
                <w:sz w:val="28"/>
                <w:szCs w:val="28"/>
              </w:rPr>
            </w:pPr>
            <w:r w:rsidRPr="000B0B9C">
              <w:rPr>
                <w:sz w:val="28"/>
                <w:szCs w:val="28"/>
              </w:rPr>
              <w:t>A. Arid</w:t>
            </w:r>
          </w:p>
          <w:p w14:paraId="4F0F202C" w14:textId="77777777" w:rsidR="00BC4043" w:rsidRPr="000B0B9C" w:rsidRDefault="00BC4043" w:rsidP="00BC4043">
            <w:pPr>
              <w:jc w:val="both"/>
              <w:rPr>
                <w:sz w:val="28"/>
                <w:szCs w:val="28"/>
              </w:rPr>
            </w:pPr>
            <w:r w:rsidRPr="000B0B9C">
              <w:rPr>
                <w:sz w:val="28"/>
                <w:szCs w:val="28"/>
              </w:rPr>
              <w:t>B. Umerena</w:t>
            </w:r>
          </w:p>
          <w:p w14:paraId="1252259C"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Tropska</w:t>
            </w:r>
          </w:p>
          <w:p w14:paraId="74797B2E" w14:textId="77777777" w:rsidR="00BC4043" w:rsidRDefault="005D37F4" w:rsidP="00BC4043">
            <w:pPr>
              <w:jc w:val="both"/>
              <w:rPr>
                <w:sz w:val="28"/>
                <w:szCs w:val="28"/>
              </w:rPr>
            </w:pPr>
            <w:r w:rsidRPr="000B0B9C">
              <w:rPr>
                <w:sz w:val="28"/>
                <w:szCs w:val="28"/>
              </w:rPr>
              <w:t>D</w:t>
            </w:r>
            <w:r w:rsidR="00BC4043" w:rsidRPr="000B0B9C">
              <w:rPr>
                <w:sz w:val="28"/>
                <w:szCs w:val="28"/>
              </w:rPr>
              <w:t>. Polarna</w:t>
            </w:r>
          </w:p>
          <w:p w14:paraId="1D2F5EF1" w14:textId="77777777" w:rsidR="007C53B7" w:rsidRPr="000B0B9C" w:rsidRDefault="007C53B7" w:rsidP="00BC4043">
            <w:pPr>
              <w:jc w:val="both"/>
              <w:rPr>
                <w:sz w:val="28"/>
                <w:szCs w:val="28"/>
              </w:rPr>
            </w:pPr>
          </w:p>
          <w:p w14:paraId="60E11706" w14:textId="77777777" w:rsidR="00BC4043" w:rsidRPr="000B0B9C" w:rsidRDefault="00693C78" w:rsidP="00BC4043">
            <w:pPr>
              <w:jc w:val="both"/>
              <w:rPr>
                <w:b/>
                <w:sz w:val="28"/>
                <w:szCs w:val="28"/>
              </w:rPr>
            </w:pPr>
            <w:r w:rsidRPr="000B0B9C">
              <w:rPr>
                <w:b/>
                <w:sz w:val="28"/>
                <w:szCs w:val="28"/>
              </w:rPr>
              <w:t>128</w:t>
            </w:r>
            <w:r w:rsidR="00BC4043" w:rsidRPr="000B0B9C">
              <w:rPr>
                <w:b/>
                <w:sz w:val="28"/>
                <w:szCs w:val="28"/>
              </w:rPr>
              <w:t>. Koja zemlja od sledećih ima najmanje prašume?</w:t>
            </w:r>
          </w:p>
          <w:p w14:paraId="363D3146" w14:textId="77777777" w:rsidR="00BC4043" w:rsidRPr="000B0B9C" w:rsidRDefault="00BC4043" w:rsidP="00BC4043">
            <w:pPr>
              <w:jc w:val="both"/>
              <w:rPr>
                <w:sz w:val="28"/>
                <w:szCs w:val="28"/>
              </w:rPr>
            </w:pPr>
          </w:p>
          <w:p w14:paraId="64981A14" w14:textId="77777777" w:rsidR="00BC4043" w:rsidRPr="000B0B9C" w:rsidRDefault="00BC4043" w:rsidP="00BC4043">
            <w:pPr>
              <w:jc w:val="both"/>
              <w:rPr>
                <w:sz w:val="28"/>
                <w:szCs w:val="28"/>
              </w:rPr>
            </w:pPr>
            <w:r w:rsidRPr="000B0B9C">
              <w:rPr>
                <w:sz w:val="28"/>
                <w:szCs w:val="28"/>
              </w:rPr>
              <w:t>A. Meksiko</w:t>
            </w:r>
          </w:p>
          <w:p w14:paraId="3A2D4E54" w14:textId="77777777" w:rsidR="00BC4043" w:rsidRPr="000B0B9C" w:rsidRDefault="00BC4043" w:rsidP="00BC4043">
            <w:pPr>
              <w:jc w:val="both"/>
              <w:rPr>
                <w:sz w:val="28"/>
                <w:szCs w:val="28"/>
              </w:rPr>
            </w:pPr>
            <w:r w:rsidRPr="000B0B9C">
              <w:rPr>
                <w:sz w:val="28"/>
                <w:szCs w:val="28"/>
              </w:rPr>
              <w:t>B. Brazil</w:t>
            </w:r>
          </w:p>
          <w:p w14:paraId="7722B6EB" w14:textId="77777777" w:rsidR="00BC4043" w:rsidRPr="000B0B9C" w:rsidRDefault="005D37F4" w:rsidP="00BC4043">
            <w:pPr>
              <w:jc w:val="both"/>
              <w:rPr>
                <w:sz w:val="28"/>
                <w:szCs w:val="28"/>
              </w:rPr>
            </w:pPr>
            <w:r w:rsidRPr="000B0B9C">
              <w:rPr>
                <w:sz w:val="28"/>
                <w:szCs w:val="28"/>
              </w:rPr>
              <w:t>C</w:t>
            </w:r>
            <w:r w:rsidR="00BC4043" w:rsidRPr="000B0B9C">
              <w:rPr>
                <w:sz w:val="28"/>
                <w:szCs w:val="28"/>
              </w:rPr>
              <w:t>. Indonezija</w:t>
            </w:r>
          </w:p>
          <w:p w14:paraId="09D03D60" w14:textId="77777777" w:rsidR="00BC4043" w:rsidRDefault="005D37F4" w:rsidP="00BC4043">
            <w:pPr>
              <w:jc w:val="both"/>
              <w:rPr>
                <w:sz w:val="28"/>
                <w:szCs w:val="28"/>
              </w:rPr>
            </w:pPr>
            <w:r w:rsidRPr="000B0B9C">
              <w:rPr>
                <w:sz w:val="28"/>
                <w:szCs w:val="28"/>
              </w:rPr>
              <w:t>D</w:t>
            </w:r>
            <w:r w:rsidR="00BC4043" w:rsidRPr="000B0B9C">
              <w:rPr>
                <w:sz w:val="28"/>
                <w:szCs w:val="28"/>
              </w:rPr>
              <w:t>. Peru</w:t>
            </w:r>
          </w:p>
          <w:p w14:paraId="2329CB9B" w14:textId="77777777" w:rsidR="00BC4043" w:rsidRPr="000B0B9C" w:rsidRDefault="00BC4043" w:rsidP="00BC4043">
            <w:pPr>
              <w:jc w:val="both"/>
              <w:rPr>
                <w:sz w:val="28"/>
                <w:szCs w:val="28"/>
              </w:rPr>
            </w:pPr>
          </w:p>
          <w:p w14:paraId="1574B182" w14:textId="77777777" w:rsidR="00BC4043" w:rsidRDefault="00693C78" w:rsidP="00BC4043">
            <w:pPr>
              <w:jc w:val="both"/>
              <w:rPr>
                <w:b/>
                <w:sz w:val="28"/>
                <w:szCs w:val="28"/>
              </w:rPr>
            </w:pPr>
            <w:r w:rsidRPr="000B0B9C">
              <w:rPr>
                <w:b/>
                <w:sz w:val="28"/>
                <w:szCs w:val="28"/>
              </w:rPr>
              <w:t>129</w:t>
            </w:r>
            <w:r w:rsidR="00BC4043" w:rsidRPr="000B0B9C">
              <w:rPr>
                <w:b/>
                <w:sz w:val="28"/>
                <w:szCs w:val="28"/>
              </w:rPr>
              <w:t>. Koji od sledećih bioma se uglavnom sastoji od četinarskih šuma na visokim geografskim širinama?</w:t>
            </w:r>
          </w:p>
          <w:p w14:paraId="38CA848B" w14:textId="77777777" w:rsidR="002F51C0" w:rsidRPr="000B0B9C" w:rsidRDefault="002F51C0" w:rsidP="00BC4043">
            <w:pPr>
              <w:jc w:val="both"/>
              <w:rPr>
                <w:b/>
                <w:sz w:val="28"/>
                <w:szCs w:val="28"/>
              </w:rPr>
            </w:pPr>
          </w:p>
          <w:p w14:paraId="4C4BAACD" w14:textId="77777777" w:rsidR="00BC4043" w:rsidRPr="000B0B9C" w:rsidRDefault="00BC4043" w:rsidP="00BC4043">
            <w:pPr>
              <w:jc w:val="both"/>
              <w:rPr>
                <w:sz w:val="28"/>
                <w:szCs w:val="28"/>
                <w:lang w:val="fr-FR"/>
              </w:rPr>
            </w:pPr>
            <w:r w:rsidRPr="000B0B9C">
              <w:rPr>
                <w:sz w:val="28"/>
                <w:szCs w:val="28"/>
                <w:lang w:val="fr-FR"/>
              </w:rPr>
              <w:t>A. Tundra</w:t>
            </w:r>
          </w:p>
          <w:p w14:paraId="0DE4604E" w14:textId="77777777" w:rsidR="00BC4043" w:rsidRPr="000B0B9C" w:rsidRDefault="00BC4043" w:rsidP="00BC4043">
            <w:pPr>
              <w:jc w:val="both"/>
              <w:rPr>
                <w:sz w:val="28"/>
                <w:szCs w:val="28"/>
                <w:lang w:val="fr-FR"/>
              </w:rPr>
            </w:pPr>
            <w:r w:rsidRPr="000B0B9C">
              <w:rPr>
                <w:sz w:val="28"/>
                <w:szCs w:val="28"/>
                <w:lang w:val="fr-FR"/>
              </w:rPr>
              <w:t>B. Umerena listopadna šuma</w:t>
            </w:r>
          </w:p>
          <w:p w14:paraId="0D4F3E0C" w14:textId="77777777" w:rsidR="00BC4043"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Savana</w:t>
            </w:r>
          </w:p>
          <w:p w14:paraId="340BFE32" w14:textId="77777777" w:rsidR="00BC4043" w:rsidRDefault="005D37F4" w:rsidP="00BC4043">
            <w:pPr>
              <w:jc w:val="both"/>
              <w:rPr>
                <w:sz w:val="28"/>
                <w:szCs w:val="28"/>
                <w:lang w:val="fr-FR"/>
              </w:rPr>
            </w:pPr>
            <w:r w:rsidRPr="000B0B9C">
              <w:rPr>
                <w:sz w:val="28"/>
                <w:szCs w:val="28"/>
                <w:lang w:val="fr-FR"/>
              </w:rPr>
              <w:t>D</w:t>
            </w:r>
            <w:r w:rsidR="00BC4043" w:rsidRPr="000B0B9C">
              <w:rPr>
                <w:sz w:val="28"/>
                <w:szCs w:val="28"/>
                <w:lang w:val="fr-FR"/>
              </w:rPr>
              <w:t>. Borealna šuma</w:t>
            </w:r>
          </w:p>
          <w:p w14:paraId="0BA6EA65" w14:textId="77777777" w:rsidR="00BC4043" w:rsidRPr="000B0B9C" w:rsidRDefault="00BC4043" w:rsidP="00BC4043">
            <w:pPr>
              <w:jc w:val="both"/>
              <w:rPr>
                <w:sz w:val="28"/>
                <w:szCs w:val="28"/>
                <w:lang w:val="fr-FR"/>
              </w:rPr>
            </w:pPr>
          </w:p>
          <w:p w14:paraId="1D7ACBCE" w14:textId="77777777" w:rsidR="00BC4043" w:rsidRDefault="00693C78" w:rsidP="00BC4043">
            <w:pPr>
              <w:jc w:val="both"/>
              <w:rPr>
                <w:b/>
                <w:sz w:val="28"/>
                <w:szCs w:val="28"/>
                <w:lang w:val="fr-FR"/>
              </w:rPr>
            </w:pPr>
            <w:r w:rsidRPr="000B0B9C">
              <w:rPr>
                <w:b/>
                <w:sz w:val="28"/>
                <w:szCs w:val="28"/>
                <w:lang w:val="fr-FR"/>
              </w:rPr>
              <w:t>130</w:t>
            </w:r>
            <w:r w:rsidR="00BC4043" w:rsidRPr="000B0B9C">
              <w:rPr>
                <w:b/>
                <w:sz w:val="28"/>
                <w:szCs w:val="28"/>
                <w:lang w:val="fr-FR"/>
              </w:rPr>
              <w:t>. Ko bi od sledećeg bio sekundarni potrošač?</w:t>
            </w:r>
          </w:p>
          <w:p w14:paraId="0AE970A3" w14:textId="77777777" w:rsidR="002F51C0" w:rsidRPr="000B0B9C" w:rsidRDefault="002F51C0" w:rsidP="00BC4043">
            <w:pPr>
              <w:jc w:val="both"/>
              <w:rPr>
                <w:b/>
                <w:sz w:val="28"/>
                <w:szCs w:val="28"/>
                <w:lang w:val="fr-FR"/>
              </w:rPr>
            </w:pPr>
          </w:p>
          <w:p w14:paraId="3892C5AD" w14:textId="77777777" w:rsidR="00BC4043" w:rsidRPr="000B0B9C" w:rsidRDefault="00BC4043" w:rsidP="00BC4043">
            <w:pPr>
              <w:jc w:val="both"/>
              <w:rPr>
                <w:sz w:val="28"/>
                <w:szCs w:val="28"/>
                <w:lang w:val="fr-FR"/>
              </w:rPr>
            </w:pPr>
            <w:r w:rsidRPr="000B0B9C">
              <w:rPr>
                <w:sz w:val="28"/>
                <w:szCs w:val="28"/>
                <w:lang w:val="fr-FR"/>
              </w:rPr>
              <w:t>A. Zapadna dijamantska zvečarka koja lovi poljske miševe koji jedu semenke i bobice</w:t>
            </w:r>
          </w:p>
          <w:p w14:paraId="71B65AFB" w14:textId="77777777" w:rsidR="00BC4043" w:rsidRPr="000B0B9C" w:rsidRDefault="00BC4043" w:rsidP="00BC4043">
            <w:pPr>
              <w:jc w:val="both"/>
              <w:rPr>
                <w:sz w:val="28"/>
                <w:szCs w:val="28"/>
                <w:lang w:val="fr-FR"/>
              </w:rPr>
            </w:pPr>
            <w:r w:rsidRPr="000B0B9C">
              <w:rPr>
                <w:sz w:val="28"/>
                <w:szCs w:val="28"/>
                <w:lang w:val="fr-FR"/>
              </w:rPr>
              <w:t xml:space="preserve">B. Kišne gliste, bakterije i gljive koje razlažu biljnu materiju na šumskom tlu </w:t>
            </w:r>
          </w:p>
          <w:p w14:paraId="7BCD46EA" w14:textId="77777777" w:rsidR="00BC4043"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Crnorepi jelen koji brsti po travi i žbunju</w:t>
            </w:r>
          </w:p>
          <w:p w14:paraId="0D268967" w14:textId="77777777" w:rsidR="00BC4043" w:rsidRDefault="005D37F4" w:rsidP="00BC4043">
            <w:pPr>
              <w:jc w:val="both"/>
              <w:rPr>
                <w:sz w:val="28"/>
                <w:szCs w:val="28"/>
                <w:lang w:val="fr-FR"/>
              </w:rPr>
            </w:pPr>
            <w:r w:rsidRPr="000B0B9C">
              <w:rPr>
                <w:sz w:val="28"/>
                <w:szCs w:val="28"/>
                <w:lang w:val="fr-FR"/>
              </w:rPr>
              <w:t>D</w:t>
            </w:r>
            <w:r w:rsidR="00BC4043" w:rsidRPr="000B0B9C">
              <w:rPr>
                <w:sz w:val="28"/>
                <w:szCs w:val="28"/>
                <w:lang w:val="fr-FR"/>
              </w:rPr>
              <w:t xml:space="preserve">. Drvo javora koje skladišti energiju koja se koristi od sunca u obliku šećera </w:t>
            </w:r>
          </w:p>
          <w:p w14:paraId="6BC5C47A" w14:textId="77777777" w:rsidR="00BC4043" w:rsidRPr="000B0B9C" w:rsidRDefault="00BC4043" w:rsidP="00BC4043">
            <w:pPr>
              <w:jc w:val="both"/>
              <w:rPr>
                <w:sz w:val="28"/>
                <w:szCs w:val="28"/>
                <w:lang w:val="fr-FR"/>
              </w:rPr>
            </w:pPr>
          </w:p>
          <w:p w14:paraId="1D0F6094" w14:textId="77777777" w:rsidR="00BC4043" w:rsidRDefault="00693C78" w:rsidP="00BC4043">
            <w:pPr>
              <w:jc w:val="both"/>
              <w:rPr>
                <w:b/>
                <w:sz w:val="28"/>
                <w:szCs w:val="28"/>
                <w:lang w:val="fr-FR"/>
              </w:rPr>
            </w:pPr>
            <w:r w:rsidRPr="000B0B9C">
              <w:rPr>
                <w:b/>
                <w:sz w:val="28"/>
                <w:szCs w:val="28"/>
                <w:lang w:val="fr-FR"/>
              </w:rPr>
              <w:t>131</w:t>
            </w:r>
            <w:r w:rsidR="00BC4043" w:rsidRPr="000B0B9C">
              <w:rPr>
                <w:b/>
                <w:sz w:val="28"/>
                <w:szCs w:val="28"/>
                <w:lang w:val="fr-FR"/>
              </w:rPr>
              <w:t>. Koliki je odnos energije koju generišu proizvođači i energije koju apsorbuje sledeći trofički nivo naviše?</w:t>
            </w:r>
          </w:p>
          <w:p w14:paraId="71F8C2BD" w14:textId="77777777" w:rsidR="002F51C0" w:rsidRPr="000B0B9C" w:rsidRDefault="002F51C0" w:rsidP="00BC4043">
            <w:pPr>
              <w:jc w:val="both"/>
              <w:rPr>
                <w:b/>
                <w:sz w:val="28"/>
                <w:szCs w:val="28"/>
                <w:lang w:val="fr-FR"/>
              </w:rPr>
            </w:pPr>
          </w:p>
          <w:p w14:paraId="6F53B69B" w14:textId="77777777" w:rsidR="00BC4043" w:rsidRPr="000B0B9C" w:rsidRDefault="00BC4043" w:rsidP="00BC4043">
            <w:pPr>
              <w:jc w:val="both"/>
              <w:rPr>
                <w:sz w:val="28"/>
                <w:szCs w:val="28"/>
                <w:lang w:val="fr-FR"/>
              </w:rPr>
            </w:pPr>
            <w:r w:rsidRPr="000B0B9C">
              <w:rPr>
                <w:sz w:val="28"/>
                <w:szCs w:val="28"/>
                <w:lang w:val="fr-FR"/>
              </w:rPr>
              <w:t>A. 2:1</w:t>
            </w:r>
          </w:p>
          <w:p w14:paraId="79915283" w14:textId="77777777" w:rsidR="00BC4043" w:rsidRPr="000B0B9C" w:rsidRDefault="00BC4043" w:rsidP="00BC4043">
            <w:pPr>
              <w:jc w:val="both"/>
              <w:rPr>
                <w:sz w:val="28"/>
                <w:szCs w:val="28"/>
                <w:lang w:val="fr-FR"/>
              </w:rPr>
            </w:pPr>
            <w:r w:rsidRPr="000B0B9C">
              <w:rPr>
                <w:sz w:val="28"/>
                <w:szCs w:val="28"/>
                <w:lang w:val="fr-FR"/>
              </w:rPr>
              <w:t>B. 8:1</w:t>
            </w:r>
          </w:p>
          <w:p w14:paraId="571775AE" w14:textId="77777777" w:rsidR="00BC4043" w:rsidRPr="000B0B9C" w:rsidRDefault="005D37F4" w:rsidP="00BC4043">
            <w:pPr>
              <w:jc w:val="both"/>
              <w:rPr>
                <w:sz w:val="28"/>
                <w:szCs w:val="28"/>
                <w:lang w:val="fr-FR"/>
              </w:rPr>
            </w:pPr>
            <w:r w:rsidRPr="000B0B9C">
              <w:rPr>
                <w:sz w:val="28"/>
                <w:szCs w:val="28"/>
                <w:lang w:val="fr-FR"/>
              </w:rPr>
              <w:t>C</w:t>
            </w:r>
            <w:r w:rsidR="00BC4043" w:rsidRPr="000B0B9C">
              <w:rPr>
                <w:sz w:val="28"/>
                <w:szCs w:val="28"/>
                <w:lang w:val="fr-FR"/>
              </w:rPr>
              <w:t>. 20:1</w:t>
            </w:r>
          </w:p>
          <w:p w14:paraId="3A0A8B6C" w14:textId="77777777" w:rsidR="00BC4043" w:rsidRDefault="005D37F4" w:rsidP="00BC4043">
            <w:pPr>
              <w:jc w:val="both"/>
              <w:rPr>
                <w:sz w:val="28"/>
                <w:szCs w:val="28"/>
                <w:lang w:val="fr-FR"/>
              </w:rPr>
            </w:pPr>
            <w:r w:rsidRPr="000B0B9C">
              <w:rPr>
                <w:sz w:val="28"/>
                <w:szCs w:val="28"/>
                <w:lang w:val="fr-FR"/>
              </w:rPr>
              <w:t>D</w:t>
            </w:r>
            <w:r w:rsidR="00BC4043" w:rsidRPr="000B0B9C">
              <w:rPr>
                <w:sz w:val="28"/>
                <w:szCs w:val="28"/>
                <w:lang w:val="fr-FR"/>
              </w:rPr>
              <w:t>. 10:1</w:t>
            </w:r>
          </w:p>
          <w:p w14:paraId="6286238D" w14:textId="77777777" w:rsidR="00BC4043" w:rsidRPr="000B0B9C" w:rsidRDefault="00BC4043" w:rsidP="00BC4043">
            <w:pPr>
              <w:jc w:val="both"/>
              <w:rPr>
                <w:sz w:val="28"/>
                <w:szCs w:val="28"/>
                <w:lang w:val="fr-FR"/>
              </w:rPr>
            </w:pPr>
          </w:p>
          <w:p w14:paraId="4F0EBAC1" w14:textId="77777777" w:rsidR="00BC4043" w:rsidRDefault="00693C78" w:rsidP="00BC4043">
            <w:pPr>
              <w:jc w:val="both"/>
              <w:rPr>
                <w:b/>
                <w:sz w:val="28"/>
                <w:szCs w:val="28"/>
                <w:lang w:val="fr-FR"/>
              </w:rPr>
            </w:pPr>
            <w:r w:rsidRPr="000B0B9C">
              <w:rPr>
                <w:b/>
                <w:sz w:val="28"/>
                <w:szCs w:val="28"/>
                <w:lang w:val="fr-FR"/>
              </w:rPr>
              <w:t>132</w:t>
            </w:r>
            <w:r w:rsidR="00BC4043" w:rsidRPr="000B0B9C">
              <w:rPr>
                <w:b/>
                <w:sz w:val="28"/>
                <w:szCs w:val="28"/>
                <w:lang w:val="fr-FR"/>
              </w:rPr>
              <w:t>. Mesojedi, svaštojedi, biljojedi, grabljivice i razlagači su delovi:</w:t>
            </w:r>
          </w:p>
          <w:p w14:paraId="031F527D" w14:textId="77777777" w:rsidR="002F51C0" w:rsidRPr="000B0B9C" w:rsidRDefault="002F51C0" w:rsidP="00BC4043">
            <w:pPr>
              <w:jc w:val="both"/>
              <w:rPr>
                <w:b/>
                <w:sz w:val="28"/>
                <w:szCs w:val="28"/>
                <w:lang w:val="fr-FR"/>
              </w:rPr>
            </w:pPr>
          </w:p>
          <w:p w14:paraId="63AC26C0" w14:textId="77777777" w:rsidR="00BC4043" w:rsidRPr="000B0B9C" w:rsidRDefault="00BC4043" w:rsidP="00BC4043">
            <w:pPr>
              <w:jc w:val="both"/>
              <w:rPr>
                <w:sz w:val="28"/>
                <w:szCs w:val="28"/>
                <w:lang w:val="de-AT"/>
              </w:rPr>
            </w:pPr>
            <w:r w:rsidRPr="000B0B9C">
              <w:rPr>
                <w:sz w:val="28"/>
                <w:szCs w:val="28"/>
                <w:lang w:val="de-AT"/>
              </w:rPr>
              <w:t>A. Krebsovog ciklusa</w:t>
            </w:r>
          </w:p>
          <w:p w14:paraId="5E578D6F" w14:textId="77777777" w:rsidR="00BC4043" w:rsidRPr="000B0B9C" w:rsidRDefault="00BC4043" w:rsidP="00BC4043">
            <w:pPr>
              <w:jc w:val="both"/>
              <w:rPr>
                <w:sz w:val="28"/>
                <w:szCs w:val="28"/>
                <w:lang w:val="de-AT"/>
              </w:rPr>
            </w:pPr>
            <w:r w:rsidRPr="000B0B9C">
              <w:rPr>
                <w:sz w:val="28"/>
                <w:szCs w:val="28"/>
                <w:lang w:val="de-AT"/>
              </w:rPr>
              <w:t>B. Energetske piramide</w:t>
            </w:r>
          </w:p>
          <w:p w14:paraId="5FD9CB91" w14:textId="77777777" w:rsidR="00BC4043" w:rsidRPr="000B0B9C" w:rsidRDefault="005D37F4" w:rsidP="00BC4043">
            <w:pPr>
              <w:jc w:val="both"/>
              <w:rPr>
                <w:sz w:val="28"/>
                <w:szCs w:val="28"/>
                <w:lang w:val="de-AT"/>
              </w:rPr>
            </w:pPr>
            <w:r w:rsidRPr="000B0B9C">
              <w:rPr>
                <w:sz w:val="28"/>
                <w:szCs w:val="28"/>
                <w:lang w:val="de-AT"/>
              </w:rPr>
              <w:t>C</w:t>
            </w:r>
            <w:r w:rsidR="00BC4043" w:rsidRPr="000B0B9C">
              <w:rPr>
                <w:sz w:val="28"/>
                <w:szCs w:val="28"/>
                <w:lang w:val="de-AT"/>
              </w:rPr>
              <w:t>. Mreže ishrane</w:t>
            </w:r>
          </w:p>
          <w:p w14:paraId="41635743" w14:textId="4ECA3E5C" w:rsidR="00BC4043" w:rsidRDefault="005D37F4" w:rsidP="00BC4043">
            <w:pPr>
              <w:jc w:val="both"/>
              <w:rPr>
                <w:sz w:val="28"/>
                <w:szCs w:val="28"/>
                <w:lang w:val="de-AT"/>
              </w:rPr>
            </w:pPr>
            <w:r w:rsidRPr="000B0B9C">
              <w:rPr>
                <w:sz w:val="28"/>
                <w:szCs w:val="28"/>
                <w:lang w:val="de-AT"/>
              </w:rPr>
              <w:t>D</w:t>
            </w:r>
            <w:r w:rsidR="00BC4043" w:rsidRPr="000B0B9C">
              <w:rPr>
                <w:sz w:val="28"/>
                <w:szCs w:val="28"/>
                <w:lang w:val="de-AT"/>
              </w:rPr>
              <w:t>. Ciklusa ugljenika</w:t>
            </w:r>
          </w:p>
          <w:p w14:paraId="3FC71E3F" w14:textId="77777777" w:rsidR="008D77DC" w:rsidRDefault="008D77DC" w:rsidP="00BC4043">
            <w:pPr>
              <w:jc w:val="both"/>
              <w:rPr>
                <w:sz w:val="28"/>
                <w:szCs w:val="28"/>
                <w:lang w:val="de-AT"/>
              </w:rPr>
            </w:pPr>
          </w:p>
          <w:p w14:paraId="738429CB" w14:textId="77777777" w:rsidR="00BC4043" w:rsidRDefault="00693C78" w:rsidP="00BC4043">
            <w:pPr>
              <w:jc w:val="both"/>
              <w:rPr>
                <w:b/>
                <w:sz w:val="28"/>
                <w:szCs w:val="28"/>
                <w:lang w:val="de-AT"/>
              </w:rPr>
            </w:pPr>
            <w:r w:rsidRPr="000B0B9C">
              <w:rPr>
                <w:b/>
                <w:sz w:val="28"/>
                <w:szCs w:val="28"/>
                <w:lang w:val="de-AT"/>
              </w:rPr>
              <w:t>133</w:t>
            </w:r>
            <w:r w:rsidR="00BC4043" w:rsidRPr="000B0B9C">
              <w:rPr>
                <w:b/>
                <w:sz w:val="28"/>
                <w:szCs w:val="28"/>
                <w:lang w:val="de-AT"/>
              </w:rPr>
              <w:t>. U odnosu na energetsku piramidu, koji od sledećih trofičkih nivoa bi imao najviše uskladištene energije u njoj?</w:t>
            </w:r>
          </w:p>
          <w:p w14:paraId="30443B12" w14:textId="77777777" w:rsidR="002F51C0" w:rsidRPr="000B0B9C" w:rsidRDefault="002F51C0" w:rsidP="00BC4043">
            <w:pPr>
              <w:jc w:val="both"/>
              <w:rPr>
                <w:b/>
                <w:sz w:val="28"/>
                <w:szCs w:val="28"/>
                <w:lang w:val="de-AT"/>
              </w:rPr>
            </w:pPr>
          </w:p>
          <w:p w14:paraId="449AF1CA" w14:textId="77777777" w:rsidR="00BC4043" w:rsidRPr="000B0B9C" w:rsidRDefault="00BC4043" w:rsidP="00BC4043">
            <w:pPr>
              <w:jc w:val="both"/>
              <w:rPr>
                <w:sz w:val="28"/>
                <w:szCs w:val="28"/>
                <w:lang w:val="de-AT"/>
              </w:rPr>
            </w:pPr>
            <w:r w:rsidRPr="000B0B9C">
              <w:rPr>
                <w:sz w:val="28"/>
                <w:szCs w:val="28"/>
                <w:lang w:val="de-AT"/>
              </w:rPr>
              <w:t>A. Tercijarni potrošač</w:t>
            </w:r>
          </w:p>
          <w:p w14:paraId="073A9A78" w14:textId="77777777" w:rsidR="00BC4043" w:rsidRPr="000B0B9C" w:rsidRDefault="00BC4043" w:rsidP="00BC4043">
            <w:pPr>
              <w:jc w:val="both"/>
              <w:rPr>
                <w:sz w:val="28"/>
                <w:szCs w:val="28"/>
                <w:lang w:val="de-AT"/>
              </w:rPr>
            </w:pPr>
            <w:r w:rsidRPr="000B0B9C">
              <w:rPr>
                <w:sz w:val="28"/>
                <w:szCs w:val="28"/>
                <w:lang w:val="de-AT"/>
              </w:rPr>
              <w:t>B. Sekundarni potrošač</w:t>
            </w:r>
          </w:p>
          <w:p w14:paraId="6E449707" w14:textId="77777777" w:rsidR="00BC4043" w:rsidRPr="000B0B9C" w:rsidRDefault="005D37F4" w:rsidP="00BC4043">
            <w:pPr>
              <w:jc w:val="both"/>
              <w:rPr>
                <w:sz w:val="28"/>
                <w:szCs w:val="28"/>
                <w:lang w:val="de-AT"/>
              </w:rPr>
            </w:pPr>
            <w:r w:rsidRPr="000B0B9C">
              <w:rPr>
                <w:sz w:val="28"/>
                <w:szCs w:val="28"/>
                <w:lang w:val="de-AT"/>
              </w:rPr>
              <w:t>C</w:t>
            </w:r>
            <w:r w:rsidR="00BC4043" w:rsidRPr="000B0B9C">
              <w:rPr>
                <w:sz w:val="28"/>
                <w:szCs w:val="28"/>
                <w:lang w:val="de-AT"/>
              </w:rPr>
              <w:t>. Proizvođač</w:t>
            </w:r>
          </w:p>
          <w:p w14:paraId="5862D28A" w14:textId="77777777" w:rsidR="00BC4043" w:rsidRDefault="005D37F4" w:rsidP="00BC4043">
            <w:pPr>
              <w:jc w:val="both"/>
              <w:rPr>
                <w:sz w:val="28"/>
                <w:szCs w:val="28"/>
                <w:lang w:val="de-AT"/>
              </w:rPr>
            </w:pPr>
            <w:r w:rsidRPr="000B0B9C">
              <w:rPr>
                <w:sz w:val="28"/>
                <w:szCs w:val="28"/>
                <w:lang w:val="de-AT"/>
              </w:rPr>
              <w:t>D</w:t>
            </w:r>
            <w:r w:rsidR="00BC4043" w:rsidRPr="000B0B9C">
              <w:rPr>
                <w:sz w:val="28"/>
                <w:szCs w:val="28"/>
                <w:lang w:val="de-AT"/>
              </w:rPr>
              <w:t>. Dekompozitori</w:t>
            </w:r>
          </w:p>
          <w:p w14:paraId="2257D814" w14:textId="77777777" w:rsidR="005D37F4" w:rsidRPr="000B0B9C" w:rsidRDefault="005D37F4" w:rsidP="00BC4043">
            <w:pPr>
              <w:jc w:val="both"/>
              <w:rPr>
                <w:sz w:val="28"/>
                <w:szCs w:val="28"/>
                <w:lang w:val="de-AT"/>
              </w:rPr>
            </w:pPr>
          </w:p>
          <w:p w14:paraId="1F09480A" w14:textId="77777777" w:rsidR="00BC4043" w:rsidRDefault="00693C78" w:rsidP="00BC4043">
            <w:pPr>
              <w:jc w:val="both"/>
              <w:rPr>
                <w:b/>
                <w:sz w:val="28"/>
                <w:szCs w:val="28"/>
                <w:lang w:val="de-AT"/>
              </w:rPr>
            </w:pPr>
            <w:r w:rsidRPr="000B0B9C">
              <w:rPr>
                <w:b/>
                <w:sz w:val="28"/>
                <w:szCs w:val="28"/>
                <w:lang w:val="de-AT"/>
              </w:rPr>
              <w:t>134</w:t>
            </w:r>
            <w:r w:rsidR="00BC4043" w:rsidRPr="000B0B9C">
              <w:rPr>
                <w:b/>
                <w:sz w:val="28"/>
                <w:szCs w:val="28"/>
                <w:lang w:val="de-AT"/>
              </w:rPr>
              <w:t>. Sa svakim povećanjem trofičkog nivoa količina upotrebljive energije se smanjuje dok se koncentracije toksina povećavaju. Šta od sledećeg izaziva povećane koncentracije toksina na višim trofičkim nivoima?</w:t>
            </w:r>
          </w:p>
          <w:p w14:paraId="421D7A21" w14:textId="77777777" w:rsidR="002F51C0" w:rsidRPr="000B0B9C" w:rsidRDefault="002F51C0" w:rsidP="00BC4043">
            <w:pPr>
              <w:jc w:val="both"/>
              <w:rPr>
                <w:b/>
                <w:sz w:val="28"/>
                <w:szCs w:val="28"/>
                <w:lang w:val="de-AT"/>
              </w:rPr>
            </w:pPr>
          </w:p>
          <w:p w14:paraId="7FE31D4D" w14:textId="77777777" w:rsidR="00BC4043" w:rsidRPr="000B0B9C" w:rsidRDefault="00BC4043" w:rsidP="00BC4043">
            <w:pPr>
              <w:jc w:val="both"/>
              <w:rPr>
                <w:sz w:val="28"/>
                <w:szCs w:val="28"/>
                <w:lang w:val="de-AT"/>
              </w:rPr>
            </w:pPr>
            <w:r w:rsidRPr="000B0B9C">
              <w:rPr>
                <w:sz w:val="28"/>
                <w:szCs w:val="28"/>
                <w:lang w:val="de-AT"/>
              </w:rPr>
              <w:t>A. Bioluminiscencija</w:t>
            </w:r>
          </w:p>
          <w:p w14:paraId="46E80098" w14:textId="77777777" w:rsidR="00BC4043" w:rsidRPr="000B0B9C" w:rsidRDefault="00BC4043" w:rsidP="00BC4043">
            <w:pPr>
              <w:jc w:val="both"/>
              <w:rPr>
                <w:sz w:val="28"/>
                <w:szCs w:val="28"/>
                <w:lang w:val="de-AT"/>
              </w:rPr>
            </w:pPr>
            <w:r w:rsidRPr="000B0B9C">
              <w:rPr>
                <w:sz w:val="28"/>
                <w:szCs w:val="28"/>
                <w:lang w:val="de-AT"/>
              </w:rPr>
              <w:t>B. Bioeskalacija</w:t>
            </w:r>
          </w:p>
          <w:p w14:paraId="4D6B972B"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Biomagnifikacija</w:t>
            </w:r>
          </w:p>
          <w:p w14:paraId="2DF0398C" w14:textId="7A8A58A0" w:rsidR="002F51C0" w:rsidRPr="000B0B9C" w:rsidRDefault="00534DE8" w:rsidP="00BC4043">
            <w:pPr>
              <w:jc w:val="both"/>
              <w:rPr>
                <w:sz w:val="28"/>
                <w:szCs w:val="28"/>
                <w:lang w:val="de-AT"/>
              </w:rPr>
            </w:pPr>
            <w:r w:rsidRPr="000B0B9C">
              <w:rPr>
                <w:sz w:val="28"/>
                <w:szCs w:val="28"/>
                <w:lang w:val="de-AT"/>
              </w:rPr>
              <w:t>D</w:t>
            </w:r>
            <w:r w:rsidR="00BC4043" w:rsidRPr="000B0B9C">
              <w:rPr>
                <w:sz w:val="28"/>
                <w:szCs w:val="28"/>
                <w:lang w:val="de-AT"/>
              </w:rPr>
              <w:t>. Bioremedijacija</w:t>
            </w:r>
          </w:p>
          <w:p w14:paraId="73DC723E" w14:textId="77777777" w:rsidR="00534DE8" w:rsidRPr="000B0B9C" w:rsidRDefault="00534DE8" w:rsidP="00BC4043">
            <w:pPr>
              <w:jc w:val="both"/>
              <w:rPr>
                <w:sz w:val="28"/>
                <w:szCs w:val="28"/>
                <w:lang w:val="de-AT"/>
              </w:rPr>
            </w:pPr>
          </w:p>
          <w:p w14:paraId="6B17B22D" w14:textId="77777777" w:rsidR="00BC4043" w:rsidRPr="000B0B9C" w:rsidRDefault="00693C78" w:rsidP="00BC4043">
            <w:pPr>
              <w:jc w:val="both"/>
              <w:rPr>
                <w:b/>
                <w:sz w:val="28"/>
                <w:szCs w:val="28"/>
                <w:lang w:val="de-AT"/>
              </w:rPr>
            </w:pPr>
            <w:r w:rsidRPr="000B0B9C">
              <w:rPr>
                <w:b/>
                <w:sz w:val="28"/>
                <w:szCs w:val="28"/>
                <w:lang w:val="de-AT"/>
              </w:rPr>
              <w:t>135</w:t>
            </w:r>
            <w:r w:rsidR="00BC4043" w:rsidRPr="000B0B9C">
              <w:rPr>
                <w:b/>
                <w:sz w:val="28"/>
                <w:szCs w:val="28"/>
                <w:lang w:val="de-AT"/>
              </w:rPr>
              <w:t>. Neka toksična jedinjenja se gutaju i zadržavaju u tkivu organizma. Zbog kog procesa takvi zagađivači predstavljaju poseban rizik za ljude i druge vrste visoko u lancu ishrane?</w:t>
            </w:r>
          </w:p>
          <w:p w14:paraId="071B59B8" w14:textId="77777777" w:rsidR="00534DE8" w:rsidRPr="000B0B9C" w:rsidRDefault="00534DE8" w:rsidP="00BC4043">
            <w:pPr>
              <w:jc w:val="both"/>
              <w:rPr>
                <w:b/>
                <w:sz w:val="28"/>
                <w:szCs w:val="28"/>
                <w:lang w:val="de-AT"/>
              </w:rPr>
            </w:pPr>
          </w:p>
          <w:p w14:paraId="3F4D9494" w14:textId="77777777" w:rsidR="00BC4043" w:rsidRPr="000B0B9C" w:rsidRDefault="00BC4043" w:rsidP="00BC4043">
            <w:pPr>
              <w:jc w:val="both"/>
              <w:rPr>
                <w:sz w:val="28"/>
                <w:szCs w:val="28"/>
                <w:lang w:val="de-AT"/>
              </w:rPr>
            </w:pPr>
            <w:r w:rsidRPr="000B0B9C">
              <w:rPr>
                <w:sz w:val="28"/>
                <w:szCs w:val="28"/>
                <w:lang w:val="de-AT"/>
              </w:rPr>
              <w:t>A. Sinergizam</w:t>
            </w:r>
          </w:p>
          <w:p w14:paraId="1E49B61A" w14:textId="77777777" w:rsidR="00BC4043" w:rsidRPr="000B0B9C" w:rsidRDefault="00BC4043" w:rsidP="00BC4043">
            <w:pPr>
              <w:jc w:val="both"/>
              <w:rPr>
                <w:sz w:val="28"/>
                <w:szCs w:val="28"/>
                <w:lang w:val="de-AT"/>
              </w:rPr>
            </w:pPr>
            <w:r w:rsidRPr="000B0B9C">
              <w:rPr>
                <w:sz w:val="28"/>
                <w:szCs w:val="28"/>
                <w:lang w:val="de-AT"/>
              </w:rPr>
              <w:t>B. Biomagnifikacija</w:t>
            </w:r>
          </w:p>
          <w:p w14:paraId="0C898AEC" w14:textId="2876F806" w:rsidR="00AA71E7"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Kontaminacija spojevima</w:t>
            </w:r>
          </w:p>
          <w:p w14:paraId="13A325BA" w14:textId="77777777" w:rsidR="00BC4043" w:rsidRPr="000B0B9C" w:rsidRDefault="00BC4043" w:rsidP="00BC4043">
            <w:pPr>
              <w:jc w:val="both"/>
              <w:rPr>
                <w:sz w:val="28"/>
                <w:szCs w:val="28"/>
                <w:lang w:val="de-AT"/>
              </w:rPr>
            </w:pPr>
          </w:p>
          <w:p w14:paraId="74EB0791" w14:textId="77777777" w:rsidR="00BC4043" w:rsidRPr="000B0B9C" w:rsidRDefault="00693C78" w:rsidP="00BC4043">
            <w:pPr>
              <w:jc w:val="both"/>
              <w:rPr>
                <w:b/>
                <w:sz w:val="28"/>
                <w:szCs w:val="28"/>
                <w:lang w:val="de-AT"/>
              </w:rPr>
            </w:pPr>
            <w:r w:rsidRPr="000B0B9C">
              <w:rPr>
                <w:b/>
                <w:sz w:val="28"/>
                <w:szCs w:val="28"/>
                <w:lang w:val="de-AT"/>
              </w:rPr>
              <w:t>136</w:t>
            </w:r>
            <w:r w:rsidR="00BC4043" w:rsidRPr="000B0B9C">
              <w:rPr>
                <w:b/>
                <w:sz w:val="28"/>
                <w:szCs w:val="28"/>
                <w:lang w:val="de-AT"/>
              </w:rPr>
              <w:t>. Istorijski gledano, tigrovi su se širili širom Azije i kretali se od Turske do istočne Rusije. Sada su kritično ugroženi, sa nešto više od 3.000 jedinki koje su ostale u divljini. Najveće pretnje tigrovima predstavljaju lov ljudi i nestajanje staništa. Odrasli tigrovi moraju da pojedu 50-75 velikih plena godišnje da bi preživeli. Iako postoje neka mala zaštićena područja za tigrove, tigrovima je potreban veliki dom sa puno plena. Nažalost, fragmentacija staništa je štetno uticala na populacije tigrova jer je ograničila širenje i rast plena. Kao rezultat toga, zaštitni vladini programi bi morali da zaštite i tigrove, kao i njihove vrste plena i staništa.</w:t>
            </w:r>
          </w:p>
          <w:p w14:paraId="778E2BF3" w14:textId="77777777" w:rsidR="00BC4043" w:rsidRPr="000B0B9C" w:rsidRDefault="00BC4043" w:rsidP="00BC4043">
            <w:pPr>
              <w:jc w:val="both"/>
              <w:rPr>
                <w:b/>
                <w:sz w:val="28"/>
                <w:szCs w:val="28"/>
                <w:lang w:val="de-AT"/>
              </w:rPr>
            </w:pPr>
            <w:r w:rsidRPr="000B0B9C">
              <w:rPr>
                <w:b/>
                <w:sz w:val="28"/>
                <w:szCs w:val="28"/>
                <w:lang w:val="de-AT"/>
              </w:rPr>
              <w:t>Na osnovu informacija u odlomku, koji od sledećih izbora najbolje opisuje vrstu tigra?</w:t>
            </w:r>
          </w:p>
          <w:p w14:paraId="2439073C" w14:textId="77777777" w:rsidR="00534DE8" w:rsidRPr="000B0B9C" w:rsidRDefault="00534DE8" w:rsidP="00BC4043">
            <w:pPr>
              <w:jc w:val="both"/>
              <w:rPr>
                <w:b/>
                <w:sz w:val="28"/>
                <w:szCs w:val="28"/>
                <w:lang w:val="de-AT"/>
              </w:rPr>
            </w:pPr>
          </w:p>
          <w:p w14:paraId="3AD74950" w14:textId="77777777" w:rsidR="00BC4043" w:rsidRPr="000B0B9C" w:rsidRDefault="00BC4043" w:rsidP="00BC4043">
            <w:pPr>
              <w:jc w:val="both"/>
              <w:rPr>
                <w:sz w:val="28"/>
                <w:szCs w:val="28"/>
                <w:lang w:val="de-AT"/>
              </w:rPr>
            </w:pPr>
            <w:r w:rsidRPr="000B0B9C">
              <w:rPr>
                <w:sz w:val="28"/>
                <w:szCs w:val="28"/>
                <w:lang w:val="de-AT"/>
              </w:rPr>
              <w:t>A. Glavne  vrste</w:t>
            </w:r>
          </w:p>
          <w:p w14:paraId="70244499" w14:textId="77777777" w:rsidR="00BC4043" w:rsidRPr="000B0B9C" w:rsidRDefault="00BC4043" w:rsidP="00BC4043">
            <w:pPr>
              <w:jc w:val="both"/>
              <w:rPr>
                <w:sz w:val="28"/>
                <w:szCs w:val="28"/>
                <w:lang w:val="de-AT"/>
              </w:rPr>
            </w:pPr>
            <w:r w:rsidRPr="000B0B9C">
              <w:rPr>
                <w:sz w:val="28"/>
                <w:szCs w:val="28"/>
                <w:lang w:val="de-AT"/>
              </w:rPr>
              <w:t>B. Kišobran vrste</w:t>
            </w:r>
          </w:p>
          <w:p w14:paraId="3A6886D0" w14:textId="77777777" w:rsidR="00BC4043" w:rsidRDefault="00534DE8" w:rsidP="00BC4043">
            <w:pPr>
              <w:jc w:val="both"/>
              <w:rPr>
                <w:sz w:val="28"/>
                <w:szCs w:val="28"/>
                <w:lang w:val="de-AT"/>
              </w:rPr>
            </w:pPr>
            <w:r w:rsidRPr="000B0B9C">
              <w:rPr>
                <w:sz w:val="28"/>
                <w:szCs w:val="28"/>
                <w:lang w:val="de-AT"/>
              </w:rPr>
              <w:t>C</w:t>
            </w:r>
            <w:r w:rsidR="00BC4043" w:rsidRPr="000B0B9C">
              <w:rPr>
                <w:sz w:val="28"/>
                <w:szCs w:val="28"/>
                <w:lang w:val="de-AT"/>
              </w:rPr>
              <w:t>. Indikatorske vrste</w:t>
            </w:r>
          </w:p>
          <w:p w14:paraId="524B1758" w14:textId="77777777" w:rsidR="00BC4043" w:rsidRPr="000B0B9C" w:rsidRDefault="00BC4043" w:rsidP="00BC4043">
            <w:pPr>
              <w:jc w:val="both"/>
              <w:rPr>
                <w:sz w:val="28"/>
                <w:szCs w:val="28"/>
                <w:lang w:val="de-AT"/>
              </w:rPr>
            </w:pPr>
          </w:p>
          <w:p w14:paraId="25CB78E4" w14:textId="77777777" w:rsidR="00BC4043" w:rsidRDefault="00693C78" w:rsidP="00BC4043">
            <w:pPr>
              <w:jc w:val="both"/>
              <w:rPr>
                <w:b/>
                <w:sz w:val="28"/>
                <w:szCs w:val="28"/>
                <w:lang w:val="de-AT"/>
              </w:rPr>
            </w:pPr>
            <w:r w:rsidRPr="000B0B9C">
              <w:rPr>
                <w:b/>
                <w:sz w:val="28"/>
                <w:szCs w:val="28"/>
                <w:lang w:val="de-AT"/>
              </w:rPr>
              <w:t>137</w:t>
            </w:r>
            <w:r w:rsidR="00BC4043" w:rsidRPr="000B0B9C">
              <w:rPr>
                <w:b/>
                <w:sz w:val="28"/>
                <w:szCs w:val="28"/>
                <w:lang w:val="de-AT"/>
              </w:rPr>
              <w:t>. Šta od sledećeg nije primarni potrošač?</w:t>
            </w:r>
          </w:p>
          <w:p w14:paraId="09E98837" w14:textId="77777777" w:rsidR="002F51C0" w:rsidRPr="000B0B9C" w:rsidRDefault="002F51C0" w:rsidP="00BC4043">
            <w:pPr>
              <w:jc w:val="both"/>
              <w:rPr>
                <w:b/>
                <w:sz w:val="28"/>
                <w:szCs w:val="28"/>
                <w:lang w:val="de-AT"/>
              </w:rPr>
            </w:pPr>
          </w:p>
          <w:p w14:paraId="5F1B6119" w14:textId="77777777" w:rsidR="00BC4043" w:rsidRPr="000B0B9C" w:rsidRDefault="00BC4043" w:rsidP="00BC4043">
            <w:pPr>
              <w:jc w:val="both"/>
              <w:rPr>
                <w:sz w:val="28"/>
                <w:szCs w:val="28"/>
                <w:lang w:val="de-AT"/>
              </w:rPr>
            </w:pPr>
            <w:r w:rsidRPr="000B0B9C">
              <w:rPr>
                <w:sz w:val="28"/>
                <w:szCs w:val="28"/>
                <w:lang w:val="de-AT"/>
              </w:rPr>
              <w:t>A. Veverica</w:t>
            </w:r>
          </w:p>
          <w:p w14:paraId="3868E1FC" w14:textId="77777777" w:rsidR="00BC4043" w:rsidRPr="000B0B9C" w:rsidRDefault="00BC4043" w:rsidP="00BC4043">
            <w:pPr>
              <w:jc w:val="both"/>
              <w:rPr>
                <w:sz w:val="28"/>
                <w:szCs w:val="28"/>
                <w:lang w:val="de-AT"/>
              </w:rPr>
            </w:pPr>
            <w:r w:rsidRPr="000B0B9C">
              <w:rPr>
                <w:sz w:val="28"/>
                <w:szCs w:val="28"/>
                <w:lang w:val="de-AT"/>
              </w:rPr>
              <w:t>B. Jelen</w:t>
            </w:r>
          </w:p>
          <w:p w14:paraId="2AB25B96"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Dabar</w:t>
            </w:r>
          </w:p>
          <w:p w14:paraId="17705792"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Crv</w:t>
            </w:r>
          </w:p>
          <w:p w14:paraId="4BDC39DB" w14:textId="77777777" w:rsidR="002F51C0" w:rsidRPr="000B0B9C" w:rsidRDefault="002F51C0" w:rsidP="00BC4043">
            <w:pPr>
              <w:jc w:val="both"/>
              <w:rPr>
                <w:sz w:val="28"/>
                <w:szCs w:val="28"/>
                <w:lang w:val="de-AT"/>
              </w:rPr>
            </w:pPr>
          </w:p>
          <w:p w14:paraId="1042351B" w14:textId="77777777" w:rsidR="00BC4043" w:rsidRDefault="00693C78" w:rsidP="00BC4043">
            <w:pPr>
              <w:jc w:val="both"/>
              <w:rPr>
                <w:b/>
                <w:sz w:val="28"/>
                <w:szCs w:val="28"/>
                <w:lang w:val="de-AT"/>
              </w:rPr>
            </w:pPr>
            <w:r w:rsidRPr="000B0B9C">
              <w:rPr>
                <w:b/>
                <w:sz w:val="28"/>
                <w:szCs w:val="28"/>
                <w:lang w:val="de-AT"/>
              </w:rPr>
              <w:t>138</w:t>
            </w:r>
            <w:r w:rsidR="00BC4043" w:rsidRPr="000B0B9C">
              <w:rPr>
                <w:b/>
                <w:sz w:val="28"/>
                <w:szCs w:val="28"/>
                <w:lang w:val="de-AT"/>
              </w:rPr>
              <w:t>. Šta je sekundarna produktivnost?</w:t>
            </w:r>
          </w:p>
          <w:p w14:paraId="56FC10EB" w14:textId="77777777" w:rsidR="002F51C0" w:rsidRPr="000B0B9C" w:rsidRDefault="002F51C0" w:rsidP="00BC4043">
            <w:pPr>
              <w:jc w:val="both"/>
              <w:rPr>
                <w:b/>
                <w:sz w:val="28"/>
                <w:szCs w:val="28"/>
                <w:lang w:val="de-AT"/>
              </w:rPr>
            </w:pPr>
          </w:p>
          <w:p w14:paraId="1F21E57C" w14:textId="77777777" w:rsidR="00BC4043" w:rsidRPr="000B0B9C" w:rsidRDefault="00BC4043" w:rsidP="00BC4043">
            <w:pPr>
              <w:jc w:val="both"/>
              <w:rPr>
                <w:sz w:val="28"/>
                <w:szCs w:val="28"/>
                <w:lang w:val="de-AT"/>
              </w:rPr>
            </w:pPr>
            <w:r w:rsidRPr="000B0B9C">
              <w:rPr>
                <w:sz w:val="28"/>
                <w:szCs w:val="28"/>
                <w:lang w:val="de-AT"/>
              </w:rPr>
              <w:t>A. Produktivnost biljaka putem fotosinteze</w:t>
            </w:r>
          </w:p>
          <w:p w14:paraId="726D7EEA" w14:textId="77777777" w:rsidR="00BC4043" w:rsidRPr="000B0B9C" w:rsidRDefault="00BC4043" w:rsidP="00BC4043">
            <w:pPr>
              <w:jc w:val="both"/>
              <w:rPr>
                <w:sz w:val="28"/>
                <w:szCs w:val="28"/>
              </w:rPr>
            </w:pPr>
            <w:r w:rsidRPr="000B0B9C">
              <w:rPr>
                <w:sz w:val="28"/>
                <w:szCs w:val="28"/>
              </w:rPr>
              <w:t>B. Akumulacija biomase od primarnih potrošača</w:t>
            </w:r>
          </w:p>
          <w:p w14:paraId="6DAAD20A" w14:textId="77777777" w:rsidR="00BC4043" w:rsidRPr="000B0B9C" w:rsidRDefault="00534DE8" w:rsidP="00BC4043">
            <w:pPr>
              <w:jc w:val="both"/>
              <w:rPr>
                <w:sz w:val="28"/>
                <w:szCs w:val="28"/>
              </w:rPr>
            </w:pPr>
            <w:r w:rsidRPr="000B0B9C">
              <w:rPr>
                <w:sz w:val="28"/>
                <w:szCs w:val="28"/>
              </w:rPr>
              <w:t>C</w:t>
            </w:r>
            <w:r w:rsidR="00BC4043" w:rsidRPr="000B0B9C">
              <w:rPr>
                <w:sz w:val="28"/>
                <w:szCs w:val="28"/>
              </w:rPr>
              <w:t>. Akumulacija biomase od biljojeda i mesoždera</w:t>
            </w:r>
          </w:p>
          <w:p w14:paraId="4D48AD5D"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Ukupna biomasa u datom ekosistemu</w:t>
            </w:r>
          </w:p>
          <w:p w14:paraId="782F99A1" w14:textId="6E92F647" w:rsidR="002F51C0" w:rsidRDefault="002F51C0" w:rsidP="00BC4043">
            <w:pPr>
              <w:jc w:val="both"/>
              <w:rPr>
                <w:sz w:val="28"/>
                <w:szCs w:val="28"/>
                <w:lang w:val="de-AT"/>
              </w:rPr>
            </w:pPr>
          </w:p>
          <w:p w14:paraId="16FF0419" w14:textId="5DAF66A5" w:rsidR="00E93F3E" w:rsidRDefault="00E93F3E" w:rsidP="00BC4043">
            <w:pPr>
              <w:jc w:val="both"/>
              <w:rPr>
                <w:sz w:val="28"/>
                <w:szCs w:val="28"/>
                <w:lang w:val="de-AT"/>
              </w:rPr>
            </w:pPr>
          </w:p>
          <w:p w14:paraId="2D01A0A8" w14:textId="3CEAF31D" w:rsidR="00E93F3E" w:rsidRDefault="00E93F3E" w:rsidP="00BC4043">
            <w:pPr>
              <w:jc w:val="both"/>
              <w:rPr>
                <w:sz w:val="28"/>
                <w:szCs w:val="28"/>
                <w:lang w:val="de-AT"/>
              </w:rPr>
            </w:pPr>
          </w:p>
          <w:p w14:paraId="1C7D7ED9" w14:textId="77777777" w:rsidR="00E93F3E" w:rsidRPr="000B0B9C" w:rsidRDefault="00E93F3E" w:rsidP="00BC4043">
            <w:pPr>
              <w:jc w:val="both"/>
              <w:rPr>
                <w:sz w:val="28"/>
                <w:szCs w:val="28"/>
                <w:lang w:val="de-AT"/>
              </w:rPr>
            </w:pPr>
          </w:p>
          <w:p w14:paraId="75438612" w14:textId="77777777" w:rsidR="00BC4043" w:rsidRDefault="00693C78" w:rsidP="00BC4043">
            <w:pPr>
              <w:jc w:val="both"/>
              <w:rPr>
                <w:b/>
                <w:sz w:val="28"/>
                <w:szCs w:val="28"/>
                <w:lang w:val="de-AT"/>
              </w:rPr>
            </w:pPr>
            <w:r w:rsidRPr="000B0B9C">
              <w:rPr>
                <w:b/>
                <w:sz w:val="28"/>
                <w:szCs w:val="28"/>
                <w:lang w:val="de-AT"/>
              </w:rPr>
              <w:t>139</w:t>
            </w:r>
            <w:r w:rsidR="00BC4043" w:rsidRPr="000B0B9C">
              <w:rPr>
                <w:b/>
                <w:sz w:val="28"/>
                <w:szCs w:val="28"/>
                <w:lang w:val="de-AT"/>
              </w:rPr>
              <w:t>. Dobijate letnju praksu za proučavanje retko</w:t>
            </w:r>
            <w:r w:rsidR="00AA71E7">
              <w:rPr>
                <w:b/>
                <w:sz w:val="28"/>
                <w:szCs w:val="28"/>
                <w:lang w:val="de-AT"/>
              </w:rPr>
              <w:t xml:space="preserve">g organizma o kome se malo zna. </w:t>
            </w:r>
            <w:r w:rsidR="00BC4043" w:rsidRPr="000B0B9C">
              <w:rPr>
                <w:b/>
                <w:sz w:val="28"/>
                <w:szCs w:val="28"/>
                <w:lang w:val="de-AT"/>
              </w:rPr>
              <w:t>Vizuelnim posmatranjem primećujete da je organizam biljožder jer jede samo autotrofe. Kakav je potrošač ovaj organizam?</w:t>
            </w:r>
          </w:p>
          <w:p w14:paraId="3A7B5B92" w14:textId="77777777" w:rsidR="002F51C0" w:rsidRPr="000B0B9C" w:rsidRDefault="002F51C0" w:rsidP="00BC4043">
            <w:pPr>
              <w:jc w:val="both"/>
              <w:rPr>
                <w:b/>
                <w:sz w:val="28"/>
                <w:szCs w:val="28"/>
                <w:lang w:val="de-AT"/>
              </w:rPr>
            </w:pPr>
          </w:p>
          <w:p w14:paraId="2974D3C5" w14:textId="77777777" w:rsidR="00BC4043" w:rsidRPr="000B0B9C" w:rsidRDefault="00BC4043" w:rsidP="00BC4043">
            <w:pPr>
              <w:jc w:val="both"/>
              <w:rPr>
                <w:sz w:val="28"/>
                <w:szCs w:val="28"/>
                <w:lang w:val="de-AT"/>
              </w:rPr>
            </w:pPr>
            <w:r w:rsidRPr="000B0B9C">
              <w:rPr>
                <w:sz w:val="28"/>
                <w:szCs w:val="28"/>
                <w:lang w:val="de-AT"/>
              </w:rPr>
              <w:t>A. Tercijarni potrošač</w:t>
            </w:r>
          </w:p>
          <w:p w14:paraId="01ECFD58" w14:textId="77777777" w:rsidR="00BC4043" w:rsidRPr="000B0B9C" w:rsidRDefault="00BC4043" w:rsidP="00BC4043">
            <w:pPr>
              <w:jc w:val="both"/>
              <w:rPr>
                <w:sz w:val="28"/>
                <w:szCs w:val="28"/>
                <w:lang w:val="de-AT"/>
              </w:rPr>
            </w:pPr>
            <w:r w:rsidRPr="000B0B9C">
              <w:rPr>
                <w:sz w:val="28"/>
                <w:szCs w:val="28"/>
                <w:lang w:val="de-AT"/>
              </w:rPr>
              <w:t>B. Sekundarni potrošač</w:t>
            </w:r>
          </w:p>
          <w:p w14:paraId="7BBFC519"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Primarni potrošač</w:t>
            </w:r>
          </w:p>
          <w:p w14:paraId="06F94FC4"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Organizam nije potrošač</w:t>
            </w:r>
          </w:p>
          <w:p w14:paraId="0ACB6D8E" w14:textId="77777777" w:rsidR="00BC4043" w:rsidRPr="000B0B9C" w:rsidRDefault="00BC4043" w:rsidP="00BC4043">
            <w:pPr>
              <w:jc w:val="both"/>
              <w:rPr>
                <w:sz w:val="28"/>
                <w:szCs w:val="28"/>
                <w:lang w:val="de-AT"/>
              </w:rPr>
            </w:pPr>
          </w:p>
          <w:p w14:paraId="39369F61" w14:textId="77777777" w:rsidR="00BC4043" w:rsidRDefault="00693C78" w:rsidP="00BC4043">
            <w:pPr>
              <w:jc w:val="both"/>
              <w:rPr>
                <w:b/>
                <w:sz w:val="28"/>
                <w:szCs w:val="28"/>
                <w:lang w:val="de-AT"/>
              </w:rPr>
            </w:pPr>
            <w:r w:rsidRPr="000B0B9C">
              <w:rPr>
                <w:b/>
                <w:sz w:val="28"/>
                <w:szCs w:val="28"/>
                <w:lang w:val="de-AT"/>
              </w:rPr>
              <w:t>140</w:t>
            </w:r>
            <w:r w:rsidR="00BC4043" w:rsidRPr="000B0B9C">
              <w:rPr>
                <w:b/>
                <w:sz w:val="28"/>
                <w:szCs w:val="28"/>
                <w:lang w:val="de-AT"/>
              </w:rPr>
              <w:t>. Ekolozi istražuju kako bi razumeli tokove energije unutar ekosistema. Oni stvaraju mreže hrane za interakciju između proizvođača i potrošača. Ako ekolog vizuelno posmatra organizam koji jede mrtve životinje ili opalo lišće, koju vrstu organizma posmatra?</w:t>
            </w:r>
          </w:p>
          <w:p w14:paraId="7F8D1EF2" w14:textId="77777777" w:rsidR="002F51C0" w:rsidRPr="000B0B9C" w:rsidRDefault="002F51C0" w:rsidP="00BC4043">
            <w:pPr>
              <w:jc w:val="both"/>
              <w:rPr>
                <w:b/>
                <w:sz w:val="28"/>
                <w:szCs w:val="28"/>
                <w:lang w:val="de-AT"/>
              </w:rPr>
            </w:pPr>
          </w:p>
          <w:p w14:paraId="63E92F36" w14:textId="77777777" w:rsidR="00BC4043" w:rsidRPr="000B0B9C" w:rsidRDefault="00BC4043" w:rsidP="00BC4043">
            <w:pPr>
              <w:jc w:val="both"/>
              <w:rPr>
                <w:sz w:val="28"/>
                <w:szCs w:val="28"/>
                <w:lang w:val="de-AT"/>
              </w:rPr>
            </w:pPr>
            <w:r w:rsidRPr="000B0B9C">
              <w:rPr>
                <w:sz w:val="28"/>
                <w:szCs w:val="28"/>
                <w:lang w:val="de-AT"/>
              </w:rPr>
              <w:t>A. Detritivore</w:t>
            </w:r>
          </w:p>
          <w:p w14:paraId="03C509DB" w14:textId="77777777" w:rsidR="00BC4043" w:rsidRPr="000B0B9C" w:rsidRDefault="00BC4043" w:rsidP="00BC4043">
            <w:pPr>
              <w:jc w:val="both"/>
              <w:rPr>
                <w:sz w:val="28"/>
                <w:szCs w:val="28"/>
                <w:lang w:val="de-AT"/>
              </w:rPr>
            </w:pPr>
            <w:r w:rsidRPr="000B0B9C">
              <w:rPr>
                <w:sz w:val="28"/>
                <w:szCs w:val="28"/>
                <w:lang w:val="de-AT"/>
              </w:rPr>
              <w:t>B. Primarni potrošač</w:t>
            </w:r>
          </w:p>
          <w:p w14:paraId="3917C4DD"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Sekundarni potrošač</w:t>
            </w:r>
          </w:p>
          <w:p w14:paraId="1A82EB74" w14:textId="207A81CD"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Mesožder</w:t>
            </w:r>
          </w:p>
          <w:p w14:paraId="3A963645" w14:textId="77777777" w:rsidR="00AA71E7" w:rsidRPr="000B0B9C" w:rsidRDefault="00AA71E7" w:rsidP="00BC4043">
            <w:pPr>
              <w:jc w:val="both"/>
              <w:rPr>
                <w:sz w:val="28"/>
                <w:szCs w:val="28"/>
                <w:lang w:val="de-AT"/>
              </w:rPr>
            </w:pPr>
          </w:p>
          <w:p w14:paraId="2FACB61B" w14:textId="77777777" w:rsidR="00BC4043" w:rsidRDefault="00693C78" w:rsidP="00BC4043">
            <w:pPr>
              <w:jc w:val="both"/>
              <w:rPr>
                <w:b/>
                <w:sz w:val="28"/>
                <w:szCs w:val="28"/>
                <w:lang w:val="de-AT"/>
              </w:rPr>
            </w:pPr>
            <w:r w:rsidRPr="000B0B9C">
              <w:rPr>
                <w:b/>
                <w:sz w:val="28"/>
                <w:szCs w:val="28"/>
                <w:lang w:val="de-AT"/>
              </w:rPr>
              <w:t>141</w:t>
            </w:r>
            <w:r w:rsidR="00BC4043" w:rsidRPr="000B0B9C">
              <w:rPr>
                <w:b/>
                <w:sz w:val="28"/>
                <w:szCs w:val="28"/>
                <w:lang w:val="de-AT"/>
              </w:rPr>
              <w:t>. Između svakog trofičkog nivoa mreže hrane (na primer, od proizvođača do primarnog potrošača), koji procenat energije se gubi?</w:t>
            </w:r>
          </w:p>
          <w:p w14:paraId="0FD2F6C3" w14:textId="77777777" w:rsidR="002F51C0" w:rsidRPr="000B0B9C" w:rsidRDefault="002F51C0" w:rsidP="00BC4043">
            <w:pPr>
              <w:jc w:val="both"/>
              <w:rPr>
                <w:b/>
                <w:sz w:val="28"/>
                <w:szCs w:val="28"/>
                <w:lang w:val="de-AT"/>
              </w:rPr>
            </w:pPr>
          </w:p>
          <w:p w14:paraId="2B515F39" w14:textId="77777777" w:rsidR="00BC4043" w:rsidRPr="000B0B9C" w:rsidRDefault="00BC4043" w:rsidP="00BC4043">
            <w:pPr>
              <w:jc w:val="both"/>
              <w:rPr>
                <w:sz w:val="28"/>
                <w:szCs w:val="28"/>
                <w:lang w:val="de-AT"/>
              </w:rPr>
            </w:pPr>
            <w:r w:rsidRPr="000B0B9C">
              <w:rPr>
                <w:sz w:val="28"/>
                <w:szCs w:val="28"/>
                <w:lang w:val="de-AT"/>
              </w:rPr>
              <w:t>A. 33%</w:t>
            </w:r>
          </w:p>
          <w:p w14:paraId="6BBED303" w14:textId="77777777" w:rsidR="00BC4043" w:rsidRPr="000B0B9C" w:rsidRDefault="00BC4043" w:rsidP="00BC4043">
            <w:pPr>
              <w:jc w:val="both"/>
              <w:rPr>
                <w:sz w:val="28"/>
                <w:szCs w:val="28"/>
                <w:lang w:val="de-AT"/>
              </w:rPr>
            </w:pPr>
            <w:r w:rsidRPr="000B0B9C">
              <w:rPr>
                <w:sz w:val="28"/>
                <w:szCs w:val="28"/>
                <w:lang w:val="de-AT"/>
              </w:rPr>
              <w:t>B. 90%</w:t>
            </w:r>
          </w:p>
          <w:p w14:paraId="12B21AF8"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10%</w:t>
            </w:r>
          </w:p>
          <w:p w14:paraId="55C15FC1"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50%</w:t>
            </w:r>
          </w:p>
          <w:p w14:paraId="2802DF25" w14:textId="77777777" w:rsidR="00BC4043" w:rsidRPr="000B0B9C" w:rsidRDefault="00BC4043" w:rsidP="00BC4043">
            <w:pPr>
              <w:jc w:val="both"/>
              <w:rPr>
                <w:b/>
                <w:sz w:val="28"/>
                <w:szCs w:val="28"/>
                <w:lang w:val="fr-FR"/>
              </w:rPr>
            </w:pPr>
          </w:p>
          <w:p w14:paraId="11376104" w14:textId="77777777" w:rsidR="00BC4043" w:rsidRDefault="00693C78" w:rsidP="00BC4043">
            <w:pPr>
              <w:jc w:val="both"/>
              <w:rPr>
                <w:b/>
                <w:sz w:val="28"/>
                <w:szCs w:val="28"/>
                <w:lang w:val="fr-FR"/>
              </w:rPr>
            </w:pPr>
            <w:r w:rsidRPr="000B0B9C">
              <w:rPr>
                <w:b/>
                <w:sz w:val="28"/>
                <w:szCs w:val="28"/>
                <w:lang w:val="fr-FR"/>
              </w:rPr>
              <w:t>142</w:t>
            </w:r>
            <w:r w:rsidR="00BC4043" w:rsidRPr="000B0B9C">
              <w:rPr>
                <w:b/>
                <w:sz w:val="28"/>
                <w:szCs w:val="28"/>
                <w:lang w:val="fr-FR"/>
              </w:rPr>
              <w:t>. Šta od navedenog predstavlja stanište i način života na koji je određeni organizam prilagođen?</w:t>
            </w:r>
          </w:p>
          <w:p w14:paraId="14919060" w14:textId="77777777" w:rsidR="002F51C0" w:rsidRPr="000B0B9C" w:rsidRDefault="002F51C0" w:rsidP="00BC4043">
            <w:pPr>
              <w:jc w:val="both"/>
              <w:rPr>
                <w:b/>
                <w:sz w:val="28"/>
                <w:szCs w:val="28"/>
                <w:lang w:val="fr-FR"/>
              </w:rPr>
            </w:pPr>
          </w:p>
          <w:p w14:paraId="2F5C7603" w14:textId="77777777" w:rsidR="00BC4043" w:rsidRPr="000B0B9C" w:rsidRDefault="00BC4043" w:rsidP="00BC4043">
            <w:pPr>
              <w:jc w:val="both"/>
              <w:rPr>
                <w:sz w:val="28"/>
                <w:szCs w:val="28"/>
                <w:lang w:val="de-AT"/>
              </w:rPr>
            </w:pPr>
            <w:r w:rsidRPr="000B0B9C">
              <w:rPr>
                <w:sz w:val="28"/>
                <w:szCs w:val="28"/>
                <w:lang w:val="de-AT"/>
              </w:rPr>
              <w:t>A. Niša</w:t>
            </w:r>
          </w:p>
          <w:p w14:paraId="09282157" w14:textId="77777777" w:rsidR="00BC4043" w:rsidRPr="000B0B9C" w:rsidRDefault="00BC4043" w:rsidP="00BC4043">
            <w:pPr>
              <w:jc w:val="both"/>
              <w:rPr>
                <w:sz w:val="28"/>
                <w:szCs w:val="28"/>
                <w:lang w:val="de-AT"/>
              </w:rPr>
            </w:pPr>
            <w:r w:rsidRPr="000B0B9C">
              <w:rPr>
                <w:sz w:val="28"/>
                <w:szCs w:val="28"/>
                <w:lang w:val="de-AT"/>
              </w:rPr>
              <w:t>B. Biom</w:t>
            </w:r>
          </w:p>
          <w:p w14:paraId="6393CEAF" w14:textId="77777777" w:rsidR="00BC4043" w:rsidRPr="000B0B9C" w:rsidRDefault="00534DE8" w:rsidP="00BC4043">
            <w:pPr>
              <w:jc w:val="both"/>
              <w:rPr>
                <w:sz w:val="28"/>
                <w:szCs w:val="28"/>
              </w:rPr>
            </w:pPr>
            <w:r w:rsidRPr="000B0B9C">
              <w:rPr>
                <w:sz w:val="28"/>
                <w:szCs w:val="28"/>
              </w:rPr>
              <w:t>C</w:t>
            </w:r>
            <w:r w:rsidR="00BC4043" w:rsidRPr="000B0B9C">
              <w:rPr>
                <w:sz w:val="28"/>
                <w:szCs w:val="28"/>
              </w:rPr>
              <w:t>. Zajednica</w:t>
            </w:r>
          </w:p>
          <w:p w14:paraId="386D05BD" w14:textId="16D267F9" w:rsidR="00BC4043" w:rsidRDefault="00534DE8" w:rsidP="00BC4043">
            <w:pPr>
              <w:jc w:val="both"/>
              <w:rPr>
                <w:sz w:val="28"/>
                <w:szCs w:val="28"/>
              </w:rPr>
            </w:pPr>
            <w:r w:rsidRPr="000B0B9C">
              <w:rPr>
                <w:sz w:val="28"/>
                <w:szCs w:val="28"/>
              </w:rPr>
              <w:t>D</w:t>
            </w:r>
            <w:r w:rsidR="00BC4043" w:rsidRPr="000B0B9C">
              <w:rPr>
                <w:sz w:val="28"/>
                <w:szCs w:val="28"/>
              </w:rPr>
              <w:t>. Teritorija</w:t>
            </w:r>
          </w:p>
          <w:p w14:paraId="20EB6E69" w14:textId="77777777" w:rsidR="00773FF3" w:rsidRPr="000B0B9C" w:rsidRDefault="00773FF3" w:rsidP="00BC4043">
            <w:pPr>
              <w:jc w:val="both"/>
              <w:rPr>
                <w:sz w:val="28"/>
                <w:szCs w:val="28"/>
              </w:rPr>
            </w:pPr>
          </w:p>
          <w:p w14:paraId="24D1ADFC" w14:textId="77777777" w:rsidR="00BC4043" w:rsidRPr="000B0B9C" w:rsidRDefault="00693C78" w:rsidP="00BC4043">
            <w:pPr>
              <w:jc w:val="both"/>
              <w:rPr>
                <w:b/>
                <w:sz w:val="28"/>
                <w:szCs w:val="28"/>
                <w:lang w:val="de-AT"/>
              </w:rPr>
            </w:pPr>
            <w:r w:rsidRPr="000B0B9C">
              <w:rPr>
                <w:b/>
                <w:sz w:val="28"/>
                <w:szCs w:val="28"/>
                <w:lang w:val="de-AT"/>
              </w:rPr>
              <w:t>143</w:t>
            </w:r>
            <w:r w:rsidR="00BC4043" w:rsidRPr="000B0B9C">
              <w:rPr>
                <w:b/>
                <w:sz w:val="28"/>
                <w:szCs w:val="28"/>
                <w:lang w:val="de-AT"/>
              </w:rPr>
              <w:t>. __________ vrste je njena jedinstvena uloga i položaj u njenom ekosistemu.</w:t>
            </w:r>
          </w:p>
          <w:p w14:paraId="1B0C5E09" w14:textId="77777777" w:rsidR="00534DE8" w:rsidRPr="000B0B9C" w:rsidRDefault="00534DE8" w:rsidP="00BC4043">
            <w:pPr>
              <w:jc w:val="both"/>
              <w:rPr>
                <w:sz w:val="28"/>
                <w:szCs w:val="28"/>
                <w:lang w:val="de-AT"/>
              </w:rPr>
            </w:pPr>
          </w:p>
          <w:p w14:paraId="44804FAB" w14:textId="77777777" w:rsidR="00BC4043" w:rsidRPr="000B0B9C" w:rsidRDefault="00BC4043" w:rsidP="00BC4043">
            <w:pPr>
              <w:jc w:val="both"/>
              <w:rPr>
                <w:sz w:val="28"/>
                <w:szCs w:val="28"/>
              </w:rPr>
            </w:pPr>
            <w:r w:rsidRPr="000B0B9C">
              <w:rPr>
                <w:sz w:val="28"/>
                <w:szCs w:val="28"/>
              </w:rPr>
              <w:t>A. Stanište</w:t>
            </w:r>
          </w:p>
          <w:p w14:paraId="097D2924" w14:textId="77777777" w:rsidR="00BC4043" w:rsidRPr="000B0B9C" w:rsidRDefault="00BC4043" w:rsidP="00BC4043">
            <w:pPr>
              <w:jc w:val="both"/>
              <w:rPr>
                <w:sz w:val="28"/>
                <w:szCs w:val="28"/>
              </w:rPr>
            </w:pPr>
            <w:r w:rsidRPr="000B0B9C">
              <w:rPr>
                <w:sz w:val="28"/>
                <w:szCs w:val="28"/>
              </w:rPr>
              <w:t>B. Evolucija</w:t>
            </w:r>
          </w:p>
          <w:p w14:paraId="21A011A3"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Ekosistem</w:t>
            </w:r>
          </w:p>
          <w:p w14:paraId="14D15F9A"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Niša</w:t>
            </w:r>
          </w:p>
          <w:p w14:paraId="14B7D373" w14:textId="77777777" w:rsidR="00BC4043" w:rsidRPr="000B0B9C" w:rsidRDefault="00BC4043" w:rsidP="00BC4043">
            <w:pPr>
              <w:jc w:val="both"/>
              <w:rPr>
                <w:sz w:val="28"/>
                <w:szCs w:val="28"/>
                <w:lang w:val="de-AT"/>
              </w:rPr>
            </w:pPr>
          </w:p>
          <w:p w14:paraId="6B379C8B" w14:textId="77777777" w:rsidR="00BC4043" w:rsidRDefault="00693C78" w:rsidP="00BC4043">
            <w:pPr>
              <w:jc w:val="both"/>
              <w:rPr>
                <w:b/>
                <w:sz w:val="28"/>
                <w:szCs w:val="28"/>
                <w:lang w:val="de-AT"/>
              </w:rPr>
            </w:pPr>
            <w:r w:rsidRPr="000B0B9C">
              <w:rPr>
                <w:b/>
                <w:sz w:val="28"/>
                <w:szCs w:val="28"/>
                <w:lang w:val="de-AT"/>
              </w:rPr>
              <w:t>144</w:t>
            </w:r>
            <w:r w:rsidR="00BC4043" w:rsidRPr="000B0B9C">
              <w:rPr>
                <w:b/>
                <w:sz w:val="28"/>
                <w:szCs w:val="28"/>
                <w:lang w:val="de-AT"/>
              </w:rPr>
              <w:t>. Koje drvo je važan element močvarnih ekosistema i služi kao zaštita mladom morskom ekosistemu?</w:t>
            </w:r>
          </w:p>
          <w:p w14:paraId="4F7D826C" w14:textId="77777777" w:rsidR="002F51C0" w:rsidRPr="000B0B9C" w:rsidRDefault="002F51C0" w:rsidP="00BC4043">
            <w:pPr>
              <w:jc w:val="both"/>
              <w:rPr>
                <w:b/>
                <w:sz w:val="28"/>
                <w:szCs w:val="28"/>
                <w:lang w:val="de-AT"/>
              </w:rPr>
            </w:pPr>
          </w:p>
          <w:p w14:paraId="1D0141E1" w14:textId="77777777" w:rsidR="00BC4043" w:rsidRPr="000B0B9C" w:rsidRDefault="00BC4043" w:rsidP="00BC4043">
            <w:pPr>
              <w:jc w:val="both"/>
              <w:rPr>
                <w:sz w:val="28"/>
                <w:szCs w:val="28"/>
              </w:rPr>
            </w:pPr>
            <w:r w:rsidRPr="000B0B9C">
              <w:rPr>
                <w:sz w:val="28"/>
                <w:szCs w:val="28"/>
              </w:rPr>
              <w:t>A. Bor</w:t>
            </w:r>
          </w:p>
          <w:p w14:paraId="544903A4" w14:textId="77777777" w:rsidR="00BC4043" w:rsidRPr="000B0B9C" w:rsidRDefault="00BC4043" w:rsidP="00BC4043">
            <w:pPr>
              <w:jc w:val="both"/>
              <w:rPr>
                <w:sz w:val="28"/>
                <w:szCs w:val="28"/>
              </w:rPr>
            </w:pPr>
            <w:r w:rsidRPr="000B0B9C">
              <w:rPr>
                <w:sz w:val="28"/>
                <w:szCs w:val="28"/>
              </w:rPr>
              <w:t>B. Šipak</w:t>
            </w:r>
          </w:p>
          <w:p w14:paraId="101D9F8B"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Palma</w:t>
            </w:r>
          </w:p>
          <w:p w14:paraId="5B7E5FBA"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Mangrove</w:t>
            </w:r>
          </w:p>
          <w:p w14:paraId="44E39559" w14:textId="77777777" w:rsidR="00534DE8" w:rsidRPr="000B0B9C" w:rsidRDefault="00534DE8" w:rsidP="00BC4043">
            <w:pPr>
              <w:jc w:val="both"/>
              <w:rPr>
                <w:sz w:val="28"/>
                <w:szCs w:val="28"/>
                <w:lang w:val="de-AT"/>
              </w:rPr>
            </w:pPr>
          </w:p>
          <w:p w14:paraId="69E55D88" w14:textId="77777777" w:rsidR="00BC4043" w:rsidRDefault="00693C78" w:rsidP="00BC4043">
            <w:pPr>
              <w:jc w:val="both"/>
              <w:rPr>
                <w:b/>
                <w:sz w:val="28"/>
                <w:szCs w:val="28"/>
                <w:lang w:val="de-AT"/>
              </w:rPr>
            </w:pPr>
            <w:r w:rsidRPr="000B0B9C">
              <w:rPr>
                <w:b/>
                <w:sz w:val="28"/>
                <w:szCs w:val="28"/>
                <w:lang w:val="de-AT"/>
              </w:rPr>
              <w:t>145</w:t>
            </w:r>
            <w:r w:rsidR="00BC4043" w:rsidRPr="000B0B9C">
              <w:rPr>
                <w:b/>
                <w:sz w:val="28"/>
                <w:szCs w:val="28"/>
                <w:lang w:val="de-AT"/>
              </w:rPr>
              <w:t>. Koju vrstu zemljišta sadrži stanište tajge?</w:t>
            </w:r>
          </w:p>
          <w:p w14:paraId="1F422152" w14:textId="77777777" w:rsidR="002F51C0" w:rsidRPr="000B0B9C" w:rsidRDefault="002F51C0" w:rsidP="00BC4043">
            <w:pPr>
              <w:jc w:val="both"/>
              <w:rPr>
                <w:b/>
                <w:sz w:val="28"/>
                <w:szCs w:val="28"/>
                <w:lang w:val="de-AT"/>
              </w:rPr>
            </w:pPr>
          </w:p>
          <w:p w14:paraId="47050461" w14:textId="77777777" w:rsidR="00BC4043" w:rsidRPr="000B0B9C" w:rsidRDefault="00BC4043" w:rsidP="00BC4043">
            <w:pPr>
              <w:jc w:val="both"/>
              <w:rPr>
                <w:sz w:val="28"/>
                <w:szCs w:val="28"/>
              </w:rPr>
            </w:pPr>
            <w:r w:rsidRPr="000B0B9C">
              <w:rPr>
                <w:sz w:val="28"/>
                <w:szCs w:val="28"/>
              </w:rPr>
              <w:t>A. Plitko i neplodno</w:t>
            </w:r>
          </w:p>
          <w:p w14:paraId="2685E2EB" w14:textId="77777777" w:rsidR="00BC4043" w:rsidRPr="000B0B9C" w:rsidRDefault="00BC4043" w:rsidP="00BC4043">
            <w:pPr>
              <w:jc w:val="both"/>
              <w:rPr>
                <w:sz w:val="28"/>
                <w:szCs w:val="28"/>
              </w:rPr>
            </w:pPr>
            <w:r w:rsidRPr="000B0B9C">
              <w:rPr>
                <w:sz w:val="28"/>
                <w:szCs w:val="28"/>
              </w:rPr>
              <w:t>B. Peskovita</w:t>
            </w:r>
          </w:p>
          <w:p w14:paraId="795F1780" w14:textId="77777777" w:rsidR="00BC4043" w:rsidRDefault="00534DE8" w:rsidP="00BC4043">
            <w:pPr>
              <w:jc w:val="both"/>
              <w:rPr>
                <w:sz w:val="28"/>
                <w:szCs w:val="28"/>
                <w:lang w:val="fr-FR"/>
              </w:rPr>
            </w:pPr>
            <w:r w:rsidRPr="000B0B9C">
              <w:rPr>
                <w:sz w:val="28"/>
                <w:szCs w:val="28"/>
                <w:lang w:val="fr-FR"/>
              </w:rPr>
              <w:t>C</w:t>
            </w:r>
            <w:r w:rsidR="00BC4043" w:rsidRPr="000B0B9C">
              <w:rPr>
                <w:sz w:val="28"/>
                <w:szCs w:val="28"/>
                <w:lang w:val="fr-FR"/>
              </w:rPr>
              <w:t>. Kisela</w:t>
            </w:r>
          </w:p>
          <w:p w14:paraId="50158A4D" w14:textId="77777777" w:rsidR="002F51C0" w:rsidRPr="000B0B9C" w:rsidRDefault="002F51C0" w:rsidP="00BC4043">
            <w:pPr>
              <w:jc w:val="both"/>
              <w:rPr>
                <w:sz w:val="28"/>
                <w:szCs w:val="28"/>
                <w:lang w:val="fr-FR"/>
              </w:rPr>
            </w:pPr>
          </w:p>
          <w:p w14:paraId="195FFEF8" w14:textId="77777777" w:rsidR="00BC4043" w:rsidRPr="000B0B9C" w:rsidRDefault="00693C78" w:rsidP="00BC4043">
            <w:pPr>
              <w:jc w:val="both"/>
              <w:rPr>
                <w:b/>
                <w:sz w:val="28"/>
                <w:szCs w:val="28"/>
                <w:lang w:val="fr-FR"/>
              </w:rPr>
            </w:pPr>
            <w:r w:rsidRPr="000B0B9C">
              <w:rPr>
                <w:b/>
                <w:sz w:val="28"/>
                <w:szCs w:val="28"/>
                <w:lang w:val="sr-Latn-RS"/>
              </w:rPr>
              <w:t>146</w:t>
            </w:r>
            <w:r w:rsidR="00BC4043" w:rsidRPr="000B0B9C">
              <w:rPr>
                <w:b/>
                <w:sz w:val="28"/>
                <w:szCs w:val="28"/>
                <w:lang w:val="sr-Latn-RS"/>
              </w:rPr>
              <w:t xml:space="preserve">. Svaka vrsta ima različit opseg staništa u kojem može postojati. </w:t>
            </w:r>
            <w:r w:rsidR="00BC4043" w:rsidRPr="000B0B9C">
              <w:rPr>
                <w:b/>
                <w:sz w:val="28"/>
                <w:szCs w:val="28"/>
                <w:lang w:val="fr-FR"/>
              </w:rPr>
              <w:t>Za vrstu koja se nalazi samo u određenom regionu se kaže da je __________ za taj region.</w:t>
            </w:r>
          </w:p>
          <w:p w14:paraId="12C52CB7" w14:textId="77777777" w:rsidR="00BC4043" w:rsidRPr="000B0B9C" w:rsidRDefault="00BC4043" w:rsidP="00BC4043">
            <w:pPr>
              <w:jc w:val="both"/>
              <w:rPr>
                <w:sz w:val="28"/>
                <w:szCs w:val="28"/>
                <w:lang w:val="fr-FR"/>
              </w:rPr>
            </w:pPr>
          </w:p>
          <w:p w14:paraId="315119EF" w14:textId="77777777" w:rsidR="00BC4043" w:rsidRPr="000B0B9C" w:rsidRDefault="00BC4043" w:rsidP="00BC4043">
            <w:pPr>
              <w:jc w:val="both"/>
              <w:rPr>
                <w:sz w:val="28"/>
                <w:szCs w:val="28"/>
                <w:lang w:val="de-AT"/>
              </w:rPr>
            </w:pPr>
            <w:r w:rsidRPr="000B0B9C">
              <w:rPr>
                <w:sz w:val="28"/>
                <w:szCs w:val="28"/>
                <w:lang w:val="de-AT"/>
              </w:rPr>
              <w:t>A. Ugrožena</w:t>
            </w:r>
          </w:p>
          <w:p w14:paraId="0F5CBB2C" w14:textId="77777777" w:rsidR="00BC4043" w:rsidRPr="000B0B9C" w:rsidRDefault="00BC4043" w:rsidP="00BC4043">
            <w:pPr>
              <w:jc w:val="both"/>
              <w:rPr>
                <w:sz w:val="28"/>
                <w:szCs w:val="28"/>
                <w:lang w:val="de-AT"/>
              </w:rPr>
            </w:pPr>
            <w:r w:rsidRPr="000B0B9C">
              <w:rPr>
                <w:sz w:val="28"/>
                <w:szCs w:val="28"/>
                <w:lang w:val="de-AT"/>
              </w:rPr>
              <w:t>B. Endemska</w:t>
            </w:r>
          </w:p>
          <w:p w14:paraId="73853630" w14:textId="77777777" w:rsidR="00BC4043" w:rsidRPr="000B0B9C" w:rsidRDefault="00534DE8" w:rsidP="00BC4043">
            <w:pPr>
              <w:jc w:val="both"/>
              <w:rPr>
                <w:sz w:val="28"/>
                <w:szCs w:val="28"/>
              </w:rPr>
            </w:pPr>
            <w:r w:rsidRPr="000B0B9C">
              <w:rPr>
                <w:sz w:val="28"/>
                <w:szCs w:val="28"/>
              </w:rPr>
              <w:t>C</w:t>
            </w:r>
            <w:r w:rsidR="00BC4043" w:rsidRPr="000B0B9C">
              <w:rPr>
                <w:sz w:val="28"/>
                <w:szCs w:val="28"/>
              </w:rPr>
              <w:t>. Eutrofična</w:t>
            </w:r>
          </w:p>
          <w:p w14:paraId="587CB9E9" w14:textId="77777777" w:rsidR="00BC4043" w:rsidRDefault="00534DE8" w:rsidP="00BC4043">
            <w:pPr>
              <w:jc w:val="both"/>
              <w:rPr>
                <w:sz w:val="28"/>
                <w:szCs w:val="28"/>
              </w:rPr>
            </w:pPr>
            <w:r w:rsidRPr="000B0B9C">
              <w:rPr>
                <w:sz w:val="28"/>
                <w:szCs w:val="28"/>
              </w:rPr>
              <w:t>D</w:t>
            </w:r>
            <w:r w:rsidR="00BC4043" w:rsidRPr="000B0B9C">
              <w:rPr>
                <w:sz w:val="28"/>
                <w:szCs w:val="28"/>
              </w:rPr>
              <w:t>. Nijedno od navedenih</w:t>
            </w:r>
          </w:p>
          <w:p w14:paraId="43F4FDD4" w14:textId="77777777" w:rsidR="002F51C0" w:rsidRPr="000B0B9C" w:rsidRDefault="002F51C0" w:rsidP="00BC4043">
            <w:pPr>
              <w:jc w:val="both"/>
              <w:rPr>
                <w:sz w:val="28"/>
                <w:szCs w:val="28"/>
              </w:rPr>
            </w:pPr>
          </w:p>
          <w:p w14:paraId="2993AE51" w14:textId="77777777" w:rsidR="00BC4043" w:rsidRDefault="00693C78" w:rsidP="00BC4043">
            <w:pPr>
              <w:jc w:val="both"/>
              <w:rPr>
                <w:b/>
                <w:sz w:val="28"/>
                <w:szCs w:val="28"/>
                <w:lang w:val="de-AT"/>
              </w:rPr>
            </w:pPr>
            <w:r w:rsidRPr="000B0B9C">
              <w:rPr>
                <w:b/>
                <w:sz w:val="28"/>
                <w:szCs w:val="28"/>
                <w:lang w:val="de-AT"/>
              </w:rPr>
              <w:t>147</w:t>
            </w:r>
            <w:r w:rsidR="00BC4043" w:rsidRPr="000B0B9C">
              <w:rPr>
                <w:b/>
                <w:sz w:val="28"/>
                <w:szCs w:val="28"/>
                <w:lang w:val="de-AT"/>
              </w:rPr>
              <w:t>. Ideja o niši bila je korisno sredstvo u ekologiji kako bi se pomoglo naučnicima da razumeju interakcije vrsta unutar ekosistema. Koja teorija niše u ekologiji kaže da „Nijedna vrsta ne može da zauzima istu nišu u istom okruženju tokom dužeg vremenskog perioda“?</w:t>
            </w:r>
          </w:p>
          <w:p w14:paraId="2193161F" w14:textId="77777777" w:rsidR="002F51C0" w:rsidRPr="000B0B9C" w:rsidRDefault="002F51C0" w:rsidP="00BC4043">
            <w:pPr>
              <w:jc w:val="both"/>
              <w:rPr>
                <w:b/>
                <w:sz w:val="28"/>
                <w:szCs w:val="28"/>
                <w:lang w:val="de-AT"/>
              </w:rPr>
            </w:pPr>
          </w:p>
          <w:p w14:paraId="22C45BAF" w14:textId="77777777" w:rsidR="00BC4043" w:rsidRPr="000B0B9C" w:rsidRDefault="00BC4043" w:rsidP="00BC4043">
            <w:pPr>
              <w:jc w:val="both"/>
              <w:rPr>
                <w:sz w:val="28"/>
                <w:szCs w:val="28"/>
                <w:lang w:val="de-AT"/>
              </w:rPr>
            </w:pPr>
            <w:r w:rsidRPr="000B0B9C">
              <w:rPr>
                <w:sz w:val="28"/>
                <w:szCs w:val="28"/>
                <w:lang w:val="de-AT"/>
              </w:rPr>
              <w:t>A. Hipoteza srednjeg poremećaja</w:t>
            </w:r>
          </w:p>
          <w:p w14:paraId="61FE19CB" w14:textId="77777777" w:rsidR="00BC4043" w:rsidRPr="000B0B9C" w:rsidRDefault="00BC4043" w:rsidP="00BC4043">
            <w:pPr>
              <w:jc w:val="both"/>
              <w:rPr>
                <w:sz w:val="28"/>
                <w:szCs w:val="28"/>
                <w:lang w:val="de-AT"/>
              </w:rPr>
            </w:pPr>
            <w:r w:rsidRPr="000B0B9C">
              <w:rPr>
                <w:sz w:val="28"/>
                <w:szCs w:val="28"/>
                <w:lang w:val="de-AT"/>
              </w:rPr>
              <w:t>B. Princip konkurentnog isključenja</w:t>
            </w:r>
          </w:p>
          <w:p w14:paraId="6C307D0D"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Metapopulacijska teorija</w:t>
            </w:r>
          </w:p>
          <w:p w14:paraId="1B3A42AD"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Hipoteza zasićenja predatora</w:t>
            </w:r>
          </w:p>
          <w:p w14:paraId="67D32426" w14:textId="77777777" w:rsidR="00BC4043" w:rsidRPr="000B0B9C" w:rsidRDefault="00BC4043" w:rsidP="00BC4043">
            <w:pPr>
              <w:jc w:val="both"/>
              <w:rPr>
                <w:b/>
                <w:sz w:val="28"/>
                <w:szCs w:val="28"/>
                <w:lang w:val="de-AT"/>
              </w:rPr>
            </w:pPr>
          </w:p>
          <w:p w14:paraId="2A1EB812" w14:textId="77777777" w:rsidR="00BC4043" w:rsidRDefault="00693C78" w:rsidP="00BC4043">
            <w:pPr>
              <w:jc w:val="both"/>
              <w:rPr>
                <w:b/>
                <w:sz w:val="28"/>
                <w:szCs w:val="28"/>
                <w:lang w:val="de-AT"/>
              </w:rPr>
            </w:pPr>
            <w:r w:rsidRPr="000B0B9C">
              <w:rPr>
                <w:b/>
                <w:sz w:val="28"/>
                <w:szCs w:val="28"/>
                <w:lang w:val="de-AT"/>
              </w:rPr>
              <w:t>148</w:t>
            </w:r>
            <w:r w:rsidR="00BC4043" w:rsidRPr="000B0B9C">
              <w:rPr>
                <w:b/>
                <w:sz w:val="28"/>
                <w:szCs w:val="28"/>
                <w:lang w:val="de-AT"/>
              </w:rPr>
              <w:t>. Teorija niše nam omogućava da razumemo ulogu koju vrsta igra u svom okruženju. Teorija niša uključuje dom vrsta, istoriju života, obrasce parenja, izvore hrane i mnoge druge karakteristike. Koji od sledećih izraza se koristi da opiše čitav niz oblasti koje vrsta može da zauzme u svom okruženju?</w:t>
            </w:r>
          </w:p>
          <w:p w14:paraId="77886473" w14:textId="77777777" w:rsidR="002F51C0" w:rsidRPr="000B0B9C" w:rsidRDefault="002F51C0" w:rsidP="00BC4043">
            <w:pPr>
              <w:jc w:val="both"/>
              <w:rPr>
                <w:b/>
                <w:sz w:val="28"/>
                <w:szCs w:val="28"/>
                <w:lang w:val="de-AT"/>
              </w:rPr>
            </w:pPr>
          </w:p>
          <w:p w14:paraId="46828EC8" w14:textId="77777777" w:rsidR="00BC4043" w:rsidRPr="000B0B9C" w:rsidRDefault="00BC4043" w:rsidP="00BC4043">
            <w:pPr>
              <w:jc w:val="both"/>
              <w:rPr>
                <w:sz w:val="28"/>
                <w:szCs w:val="28"/>
                <w:lang w:val="fr-FR"/>
              </w:rPr>
            </w:pPr>
            <w:r w:rsidRPr="000B0B9C">
              <w:rPr>
                <w:sz w:val="28"/>
                <w:szCs w:val="28"/>
                <w:lang w:val="fr-FR"/>
              </w:rPr>
              <w:t>A. Fundamentalna niša</w:t>
            </w:r>
          </w:p>
          <w:p w14:paraId="19AC6401" w14:textId="77777777" w:rsidR="00BC4043" w:rsidRPr="000B0B9C" w:rsidRDefault="00BC4043" w:rsidP="00BC4043">
            <w:pPr>
              <w:jc w:val="both"/>
              <w:rPr>
                <w:sz w:val="28"/>
                <w:szCs w:val="28"/>
                <w:lang w:val="fr-FR"/>
              </w:rPr>
            </w:pPr>
            <w:r w:rsidRPr="000B0B9C">
              <w:rPr>
                <w:sz w:val="28"/>
                <w:szCs w:val="28"/>
                <w:lang w:val="fr-FR"/>
              </w:rPr>
              <w:t>B. Stvarna niša</w:t>
            </w:r>
          </w:p>
          <w:p w14:paraId="05852992" w14:textId="77777777" w:rsidR="002F51C0" w:rsidRPr="000B0B9C" w:rsidRDefault="00534DE8" w:rsidP="00BC4043">
            <w:pPr>
              <w:jc w:val="both"/>
              <w:rPr>
                <w:sz w:val="28"/>
                <w:szCs w:val="28"/>
              </w:rPr>
            </w:pPr>
            <w:r w:rsidRPr="000B0B9C">
              <w:rPr>
                <w:sz w:val="28"/>
                <w:szCs w:val="28"/>
              </w:rPr>
              <w:t>C</w:t>
            </w:r>
            <w:r w:rsidR="00BC4043" w:rsidRPr="000B0B9C">
              <w:rPr>
                <w:sz w:val="28"/>
                <w:szCs w:val="28"/>
              </w:rPr>
              <w:t>. Privremena niša</w:t>
            </w:r>
          </w:p>
          <w:p w14:paraId="60988A26" w14:textId="77777777" w:rsidR="00BC4043" w:rsidRDefault="00534DE8" w:rsidP="00BC4043">
            <w:pPr>
              <w:jc w:val="both"/>
              <w:rPr>
                <w:sz w:val="28"/>
                <w:szCs w:val="28"/>
              </w:rPr>
            </w:pPr>
            <w:r w:rsidRPr="000B0B9C">
              <w:rPr>
                <w:sz w:val="28"/>
                <w:szCs w:val="28"/>
              </w:rPr>
              <w:t>D</w:t>
            </w:r>
            <w:r w:rsidR="00BC4043" w:rsidRPr="000B0B9C">
              <w:rPr>
                <w:sz w:val="28"/>
                <w:szCs w:val="28"/>
              </w:rPr>
              <w:t>. Realizovana niša</w:t>
            </w:r>
          </w:p>
          <w:p w14:paraId="0B04C86E" w14:textId="77777777" w:rsidR="00BC4043" w:rsidRPr="000B0B9C" w:rsidRDefault="00BC4043" w:rsidP="00BC4043">
            <w:pPr>
              <w:jc w:val="both"/>
              <w:rPr>
                <w:sz w:val="28"/>
                <w:szCs w:val="28"/>
              </w:rPr>
            </w:pPr>
          </w:p>
          <w:p w14:paraId="5189D62A" w14:textId="77777777" w:rsidR="00BC4043" w:rsidRDefault="00693C78" w:rsidP="00BC4043">
            <w:pPr>
              <w:jc w:val="both"/>
              <w:rPr>
                <w:b/>
                <w:sz w:val="28"/>
                <w:szCs w:val="28"/>
              </w:rPr>
            </w:pPr>
            <w:r w:rsidRPr="000B0B9C">
              <w:rPr>
                <w:b/>
                <w:sz w:val="28"/>
                <w:szCs w:val="28"/>
              </w:rPr>
              <w:t>149</w:t>
            </w:r>
            <w:r w:rsidR="00BC4043" w:rsidRPr="000B0B9C">
              <w:rPr>
                <w:b/>
                <w:sz w:val="28"/>
                <w:szCs w:val="28"/>
              </w:rPr>
              <w:t>. Proces kojim se vrste guraju u različite niše zbog dostupnosti resursa naziva se __________.</w:t>
            </w:r>
          </w:p>
          <w:p w14:paraId="2FE9D78F" w14:textId="77777777" w:rsidR="002F51C0" w:rsidRPr="000B0B9C" w:rsidRDefault="002F51C0" w:rsidP="00BC4043">
            <w:pPr>
              <w:jc w:val="both"/>
              <w:rPr>
                <w:b/>
                <w:sz w:val="28"/>
                <w:szCs w:val="28"/>
              </w:rPr>
            </w:pPr>
          </w:p>
          <w:p w14:paraId="38FF5BAC" w14:textId="77777777" w:rsidR="00BC4043" w:rsidRPr="000B0B9C" w:rsidRDefault="00BC4043" w:rsidP="00BC4043">
            <w:pPr>
              <w:jc w:val="both"/>
              <w:rPr>
                <w:sz w:val="28"/>
                <w:szCs w:val="28"/>
                <w:lang w:val="fr-FR"/>
              </w:rPr>
            </w:pPr>
            <w:r w:rsidRPr="000B0B9C">
              <w:rPr>
                <w:sz w:val="28"/>
                <w:szCs w:val="28"/>
                <w:lang w:val="fr-FR"/>
              </w:rPr>
              <w:t>A. Niša koegzistencija</w:t>
            </w:r>
          </w:p>
          <w:p w14:paraId="376C9D57" w14:textId="77777777" w:rsidR="00BC4043" w:rsidRPr="000B0B9C" w:rsidRDefault="00BC4043" w:rsidP="00BC4043">
            <w:pPr>
              <w:jc w:val="both"/>
              <w:rPr>
                <w:sz w:val="28"/>
                <w:szCs w:val="28"/>
                <w:lang w:val="fr-FR"/>
              </w:rPr>
            </w:pPr>
            <w:r w:rsidRPr="000B0B9C">
              <w:rPr>
                <w:sz w:val="28"/>
                <w:szCs w:val="28"/>
                <w:lang w:val="fr-FR"/>
              </w:rPr>
              <w:t>B. Podela resursa</w:t>
            </w:r>
          </w:p>
          <w:p w14:paraId="5CDCF3DC" w14:textId="77777777" w:rsidR="00BC4043" w:rsidRPr="000B0B9C" w:rsidRDefault="00534DE8" w:rsidP="00BC4043">
            <w:pPr>
              <w:jc w:val="both"/>
              <w:rPr>
                <w:sz w:val="28"/>
                <w:szCs w:val="28"/>
                <w:lang w:val="fr-FR"/>
              </w:rPr>
            </w:pPr>
            <w:r w:rsidRPr="000B0B9C">
              <w:rPr>
                <w:sz w:val="28"/>
                <w:szCs w:val="28"/>
                <w:lang w:val="fr-FR"/>
              </w:rPr>
              <w:t>C</w:t>
            </w:r>
            <w:r w:rsidR="00BC4043" w:rsidRPr="000B0B9C">
              <w:rPr>
                <w:sz w:val="28"/>
                <w:szCs w:val="28"/>
                <w:lang w:val="fr-FR"/>
              </w:rPr>
              <w:t>. Pregrađivanje niša</w:t>
            </w:r>
          </w:p>
          <w:p w14:paraId="23843649" w14:textId="77777777" w:rsidR="00BC4043" w:rsidRDefault="00534DE8" w:rsidP="00BC4043">
            <w:pPr>
              <w:jc w:val="both"/>
              <w:rPr>
                <w:sz w:val="28"/>
                <w:szCs w:val="28"/>
                <w:lang w:val="fr-FR"/>
              </w:rPr>
            </w:pPr>
            <w:r w:rsidRPr="000B0B9C">
              <w:rPr>
                <w:sz w:val="28"/>
                <w:szCs w:val="28"/>
                <w:lang w:val="fr-FR"/>
              </w:rPr>
              <w:t>D</w:t>
            </w:r>
            <w:r w:rsidR="00BC4043" w:rsidRPr="000B0B9C">
              <w:rPr>
                <w:sz w:val="28"/>
                <w:szCs w:val="28"/>
                <w:lang w:val="fr-FR"/>
              </w:rPr>
              <w:t>. Odvajanje niša</w:t>
            </w:r>
          </w:p>
          <w:p w14:paraId="22234F8F" w14:textId="77777777" w:rsidR="002F51C0" w:rsidRPr="000B0B9C" w:rsidRDefault="002F51C0" w:rsidP="00BC4043">
            <w:pPr>
              <w:jc w:val="both"/>
              <w:rPr>
                <w:sz w:val="28"/>
                <w:szCs w:val="28"/>
                <w:lang w:val="fr-FR"/>
              </w:rPr>
            </w:pPr>
          </w:p>
          <w:p w14:paraId="2A0A861B" w14:textId="77777777" w:rsidR="00BC4043" w:rsidRDefault="00693C78" w:rsidP="002F51C0">
            <w:pPr>
              <w:jc w:val="both"/>
              <w:rPr>
                <w:b/>
                <w:sz w:val="28"/>
                <w:szCs w:val="28"/>
                <w:lang w:val="de-AT"/>
              </w:rPr>
            </w:pPr>
            <w:r w:rsidRPr="000B0B9C">
              <w:rPr>
                <w:b/>
                <w:sz w:val="28"/>
                <w:szCs w:val="28"/>
                <w:lang w:val="de-AT"/>
              </w:rPr>
              <w:t>150</w:t>
            </w:r>
            <w:r w:rsidR="00BC4043" w:rsidRPr="000B0B9C">
              <w:rPr>
                <w:b/>
                <w:sz w:val="28"/>
                <w:szCs w:val="28"/>
                <w:lang w:val="de-AT"/>
              </w:rPr>
              <w:t>. Pojedinci koji su bolje prilagođeni određenoj sredini imaju veće šanse da prežive i reprodukuju se; čime se povećava udeo tih pojedinaca u populaciji. Ovaj proce</w:t>
            </w:r>
            <w:r w:rsidR="00AA71E7">
              <w:rPr>
                <w:b/>
                <w:sz w:val="28"/>
                <w:szCs w:val="28"/>
                <w:lang w:val="de-AT"/>
              </w:rPr>
              <w:t xml:space="preserve">s se naziva prirodna selekcija. </w:t>
            </w:r>
            <w:r w:rsidR="00BC4043" w:rsidRPr="000B0B9C">
              <w:rPr>
                <w:b/>
                <w:sz w:val="28"/>
                <w:szCs w:val="28"/>
                <w:lang w:val="de-AT"/>
              </w:rPr>
              <w:t>Vremenom, prirodna selekcija može dovesti do toga da se populacija specijalizuje da formira šta?</w:t>
            </w:r>
          </w:p>
          <w:p w14:paraId="70C78B67" w14:textId="77777777" w:rsidR="002F51C0" w:rsidRPr="000B0B9C" w:rsidRDefault="002F51C0" w:rsidP="002F51C0">
            <w:pPr>
              <w:jc w:val="both"/>
              <w:rPr>
                <w:b/>
                <w:sz w:val="28"/>
                <w:szCs w:val="28"/>
                <w:lang w:val="de-AT"/>
              </w:rPr>
            </w:pPr>
          </w:p>
          <w:p w14:paraId="323BE734" w14:textId="77777777" w:rsidR="00BC4043" w:rsidRPr="000B0B9C" w:rsidRDefault="00BC4043" w:rsidP="00BC4043">
            <w:pPr>
              <w:jc w:val="both"/>
              <w:rPr>
                <w:sz w:val="28"/>
                <w:szCs w:val="28"/>
                <w:lang w:val="de-AT"/>
              </w:rPr>
            </w:pPr>
            <w:r w:rsidRPr="000B0B9C">
              <w:rPr>
                <w:sz w:val="28"/>
                <w:szCs w:val="28"/>
                <w:lang w:val="de-AT"/>
              </w:rPr>
              <w:t>A. Nasledna varijacija</w:t>
            </w:r>
          </w:p>
          <w:p w14:paraId="3F21883D" w14:textId="77777777" w:rsidR="00BC4043" w:rsidRPr="000B0B9C" w:rsidRDefault="00BC4043" w:rsidP="00BC4043">
            <w:pPr>
              <w:jc w:val="both"/>
              <w:rPr>
                <w:sz w:val="28"/>
                <w:szCs w:val="28"/>
                <w:lang w:val="de-AT"/>
              </w:rPr>
            </w:pPr>
            <w:r w:rsidRPr="000B0B9C">
              <w:rPr>
                <w:sz w:val="28"/>
                <w:szCs w:val="28"/>
                <w:lang w:val="de-AT"/>
              </w:rPr>
              <w:t>B. Ekološka niša</w:t>
            </w:r>
          </w:p>
          <w:p w14:paraId="0474578B"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Reproduktivni uspeh</w:t>
            </w:r>
          </w:p>
          <w:p w14:paraId="7E4F18A1" w14:textId="77777777" w:rsidR="00BC4043" w:rsidRPr="000B0B9C" w:rsidRDefault="00534DE8" w:rsidP="00BC4043">
            <w:pPr>
              <w:jc w:val="both"/>
              <w:rPr>
                <w:sz w:val="28"/>
                <w:szCs w:val="28"/>
                <w:lang w:val="de-AT"/>
              </w:rPr>
            </w:pPr>
            <w:r w:rsidRPr="000B0B9C">
              <w:rPr>
                <w:sz w:val="28"/>
                <w:szCs w:val="28"/>
                <w:lang w:val="de-AT"/>
              </w:rPr>
              <w:t>D</w:t>
            </w:r>
            <w:r w:rsidR="00BC4043" w:rsidRPr="000B0B9C">
              <w:rPr>
                <w:sz w:val="28"/>
                <w:szCs w:val="28"/>
                <w:lang w:val="de-AT"/>
              </w:rPr>
              <w:t>. Mutacije</w:t>
            </w:r>
          </w:p>
          <w:p w14:paraId="3B70CDFA" w14:textId="77777777" w:rsidR="00BC4043" w:rsidRDefault="00534DE8" w:rsidP="00BC4043">
            <w:pPr>
              <w:jc w:val="both"/>
              <w:rPr>
                <w:sz w:val="28"/>
                <w:szCs w:val="28"/>
                <w:lang w:val="de-AT"/>
              </w:rPr>
            </w:pPr>
            <w:r w:rsidRPr="000B0B9C">
              <w:rPr>
                <w:sz w:val="28"/>
                <w:szCs w:val="28"/>
                <w:lang w:val="de-AT"/>
              </w:rPr>
              <w:t>E</w:t>
            </w:r>
            <w:r w:rsidR="00BC4043" w:rsidRPr="000B0B9C">
              <w:rPr>
                <w:sz w:val="28"/>
                <w:szCs w:val="28"/>
                <w:lang w:val="de-AT"/>
              </w:rPr>
              <w:t>. Adaptacije</w:t>
            </w:r>
          </w:p>
          <w:p w14:paraId="0FDE4BDA" w14:textId="77777777" w:rsidR="00AA71E7" w:rsidRDefault="00AA71E7" w:rsidP="00BC4043">
            <w:pPr>
              <w:jc w:val="both"/>
              <w:rPr>
                <w:sz w:val="28"/>
                <w:szCs w:val="28"/>
                <w:lang w:val="de-AT"/>
              </w:rPr>
            </w:pPr>
          </w:p>
          <w:p w14:paraId="3D5A0E45" w14:textId="77777777" w:rsidR="00BC4043" w:rsidRPr="00096F9A" w:rsidRDefault="00693C78" w:rsidP="00BC4043">
            <w:pPr>
              <w:jc w:val="both"/>
              <w:rPr>
                <w:b/>
                <w:color w:val="7030A0"/>
                <w:sz w:val="28"/>
                <w:szCs w:val="28"/>
                <w:lang w:val="de-AT"/>
              </w:rPr>
            </w:pPr>
            <w:r w:rsidRPr="000B0B9C">
              <w:rPr>
                <w:b/>
                <w:sz w:val="28"/>
                <w:szCs w:val="28"/>
                <w:lang w:val="de-AT"/>
              </w:rPr>
              <w:t>151</w:t>
            </w:r>
            <w:r w:rsidR="00BC4043" w:rsidRPr="000B0B9C">
              <w:rPr>
                <w:b/>
                <w:sz w:val="28"/>
                <w:szCs w:val="28"/>
                <w:lang w:val="de-AT"/>
              </w:rPr>
              <w:t xml:space="preserve">. </w:t>
            </w:r>
            <w:r w:rsidR="000C5598" w:rsidRPr="00096F9A">
              <w:rPr>
                <w:b/>
                <w:color w:val="7030A0"/>
                <w:sz w:val="28"/>
                <w:szCs w:val="28"/>
                <w:lang w:val="de-AT"/>
              </w:rPr>
              <w:t>Planinski vrh, Uhuru pripada planini:</w:t>
            </w:r>
          </w:p>
          <w:p w14:paraId="42E246E8" w14:textId="77777777" w:rsidR="002F51C0" w:rsidRPr="000B0B9C" w:rsidRDefault="002F51C0" w:rsidP="00BC4043">
            <w:pPr>
              <w:jc w:val="both"/>
              <w:rPr>
                <w:b/>
                <w:sz w:val="28"/>
                <w:szCs w:val="28"/>
                <w:lang w:val="de-AT"/>
              </w:rPr>
            </w:pPr>
          </w:p>
          <w:p w14:paraId="7DC703F3" w14:textId="77777777" w:rsidR="000C5598" w:rsidRPr="000C5598" w:rsidRDefault="000C5598" w:rsidP="000C5598">
            <w:pPr>
              <w:jc w:val="both"/>
              <w:rPr>
                <w:sz w:val="28"/>
                <w:szCs w:val="28"/>
                <w:lang w:val="de-AT"/>
              </w:rPr>
            </w:pPr>
            <w:r>
              <w:rPr>
                <w:sz w:val="28"/>
                <w:szCs w:val="28"/>
                <w:lang w:val="de-AT"/>
              </w:rPr>
              <w:t>A. Karpati</w:t>
            </w:r>
          </w:p>
          <w:p w14:paraId="56EF8107" w14:textId="77777777" w:rsidR="000C5598" w:rsidRPr="000C5598" w:rsidRDefault="000C5598" w:rsidP="000C5598">
            <w:pPr>
              <w:jc w:val="both"/>
              <w:rPr>
                <w:sz w:val="28"/>
                <w:szCs w:val="28"/>
                <w:lang w:val="de-AT"/>
              </w:rPr>
            </w:pPr>
            <w:r>
              <w:rPr>
                <w:sz w:val="28"/>
                <w:szCs w:val="28"/>
                <w:lang w:val="de-AT"/>
              </w:rPr>
              <w:t>B. Kavkaz</w:t>
            </w:r>
          </w:p>
          <w:p w14:paraId="3D35DE35" w14:textId="77777777" w:rsidR="000C5598" w:rsidRPr="000C5598" w:rsidRDefault="000C5598" w:rsidP="000C5598">
            <w:pPr>
              <w:jc w:val="both"/>
              <w:rPr>
                <w:sz w:val="28"/>
                <w:szCs w:val="28"/>
                <w:lang w:val="de-AT"/>
              </w:rPr>
            </w:pPr>
            <w:r>
              <w:rPr>
                <w:sz w:val="28"/>
                <w:szCs w:val="28"/>
                <w:lang w:val="de-AT"/>
              </w:rPr>
              <w:t>C. Kilimandžaro</w:t>
            </w:r>
          </w:p>
          <w:p w14:paraId="569A69F9" w14:textId="77777777" w:rsidR="002F51C0" w:rsidRDefault="000C5598" w:rsidP="000C5598">
            <w:pPr>
              <w:jc w:val="both"/>
              <w:rPr>
                <w:sz w:val="28"/>
                <w:szCs w:val="28"/>
                <w:lang w:val="de-AT"/>
              </w:rPr>
            </w:pPr>
            <w:r w:rsidRPr="000C5598">
              <w:rPr>
                <w:sz w:val="28"/>
                <w:szCs w:val="28"/>
                <w:lang w:val="de-AT"/>
              </w:rPr>
              <w:t xml:space="preserve">D. Krakatau </w:t>
            </w:r>
          </w:p>
          <w:p w14:paraId="4D026DF5" w14:textId="77777777" w:rsidR="00BC4043" w:rsidRPr="000B0B9C" w:rsidRDefault="00BC4043" w:rsidP="00BC4043">
            <w:pPr>
              <w:jc w:val="both"/>
              <w:rPr>
                <w:sz w:val="28"/>
                <w:szCs w:val="28"/>
                <w:lang w:val="de-AT"/>
              </w:rPr>
            </w:pPr>
          </w:p>
          <w:p w14:paraId="71411EFA" w14:textId="77777777" w:rsidR="00BC4043" w:rsidRDefault="00693C78" w:rsidP="00BC4043">
            <w:pPr>
              <w:jc w:val="both"/>
              <w:rPr>
                <w:b/>
                <w:sz w:val="28"/>
                <w:szCs w:val="28"/>
                <w:lang w:val="de-AT"/>
              </w:rPr>
            </w:pPr>
            <w:r w:rsidRPr="000B0B9C">
              <w:rPr>
                <w:b/>
                <w:sz w:val="28"/>
                <w:szCs w:val="28"/>
                <w:lang w:val="de-AT"/>
              </w:rPr>
              <w:t>152</w:t>
            </w:r>
            <w:r w:rsidR="00BC4043" w:rsidRPr="000B0B9C">
              <w:rPr>
                <w:b/>
                <w:sz w:val="28"/>
                <w:szCs w:val="28"/>
                <w:lang w:val="de-AT"/>
              </w:rPr>
              <w:t>. Dve slične ptice žive na istom drvetu, ali jedu insekte različite veličine. Šta je ovo primer?</w:t>
            </w:r>
          </w:p>
          <w:p w14:paraId="6A4E47E4" w14:textId="77777777" w:rsidR="002F51C0" w:rsidRPr="000B0B9C" w:rsidRDefault="002F51C0" w:rsidP="00BC4043">
            <w:pPr>
              <w:jc w:val="both"/>
              <w:rPr>
                <w:b/>
                <w:sz w:val="28"/>
                <w:szCs w:val="28"/>
                <w:lang w:val="de-AT"/>
              </w:rPr>
            </w:pPr>
          </w:p>
          <w:p w14:paraId="5828E565" w14:textId="77777777" w:rsidR="00BC4043" w:rsidRPr="000B0B9C" w:rsidRDefault="00BC4043" w:rsidP="00BC4043">
            <w:pPr>
              <w:jc w:val="both"/>
              <w:rPr>
                <w:sz w:val="28"/>
                <w:szCs w:val="28"/>
                <w:lang w:val="de-AT"/>
              </w:rPr>
            </w:pPr>
            <w:r w:rsidRPr="000B0B9C">
              <w:rPr>
                <w:sz w:val="28"/>
                <w:szCs w:val="28"/>
                <w:lang w:val="de-AT"/>
              </w:rPr>
              <w:t>A. Particionisanje resursa</w:t>
            </w:r>
          </w:p>
          <w:p w14:paraId="33F53F4A" w14:textId="77777777" w:rsidR="00BC4043" w:rsidRPr="000B0B9C" w:rsidRDefault="00BC4043" w:rsidP="00BC4043">
            <w:pPr>
              <w:jc w:val="both"/>
              <w:rPr>
                <w:sz w:val="28"/>
                <w:szCs w:val="28"/>
                <w:lang w:val="de-AT"/>
              </w:rPr>
            </w:pPr>
            <w:r w:rsidRPr="000B0B9C">
              <w:rPr>
                <w:sz w:val="28"/>
                <w:szCs w:val="28"/>
                <w:lang w:val="de-AT"/>
              </w:rPr>
              <w:t>B. Konkurentsko isključenje</w:t>
            </w:r>
          </w:p>
          <w:p w14:paraId="6289CD6D" w14:textId="77777777" w:rsidR="00BC4043" w:rsidRDefault="00534DE8" w:rsidP="00BC4043">
            <w:pPr>
              <w:jc w:val="both"/>
              <w:rPr>
                <w:sz w:val="28"/>
                <w:szCs w:val="28"/>
                <w:lang w:val="fr-FR"/>
              </w:rPr>
            </w:pPr>
            <w:r w:rsidRPr="000B0B9C">
              <w:rPr>
                <w:sz w:val="28"/>
                <w:szCs w:val="28"/>
                <w:lang w:val="fr-FR"/>
              </w:rPr>
              <w:t>C</w:t>
            </w:r>
            <w:r w:rsidR="00BC4043" w:rsidRPr="000B0B9C">
              <w:rPr>
                <w:sz w:val="28"/>
                <w:szCs w:val="28"/>
                <w:lang w:val="fr-FR"/>
              </w:rPr>
              <w:t>. Prirodna selekcija</w:t>
            </w:r>
          </w:p>
          <w:p w14:paraId="4F9CF856" w14:textId="77777777" w:rsidR="00BC4043" w:rsidRPr="000B0B9C" w:rsidRDefault="00BC4043" w:rsidP="00BC4043">
            <w:pPr>
              <w:jc w:val="both"/>
              <w:rPr>
                <w:sz w:val="28"/>
                <w:szCs w:val="28"/>
                <w:lang w:val="fr-FR"/>
              </w:rPr>
            </w:pPr>
          </w:p>
          <w:p w14:paraId="53EFE51D" w14:textId="77777777" w:rsidR="00BC4043" w:rsidRPr="000B0B9C" w:rsidRDefault="00693C78" w:rsidP="00BC4043">
            <w:pPr>
              <w:jc w:val="both"/>
              <w:rPr>
                <w:b/>
                <w:sz w:val="28"/>
                <w:szCs w:val="28"/>
                <w:lang w:val="fr-FR"/>
              </w:rPr>
            </w:pPr>
            <w:r w:rsidRPr="000B0B9C">
              <w:rPr>
                <w:b/>
                <w:sz w:val="28"/>
                <w:szCs w:val="28"/>
                <w:lang w:val="fr-FR"/>
              </w:rPr>
              <w:t>153</w:t>
            </w:r>
            <w:r w:rsidR="00BC4043" w:rsidRPr="000B0B9C">
              <w:rPr>
                <w:b/>
                <w:sz w:val="28"/>
                <w:szCs w:val="28"/>
                <w:lang w:val="fr-FR"/>
              </w:rPr>
              <w:t>. Šta opisuje "stabilnu populaciju?"</w:t>
            </w:r>
          </w:p>
          <w:p w14:paraId="35357CA0" w14:textId="77777777" w:rsidR="00BC4043" w:rsidRPr="000B0B9C" w:rsidRDefault="00BC4043" w:rsidP="00BC4043">
            <w:pPr>
              <w:jc w:val="both"/>
              <w:rPr>
                <w:sz w:val="28"/>
                <w:szCs w:val="28"/>
                <w:lang w:val="fr-FR"/>
              </w:rPr>
            </w:pPr>
          </w:p>
          <w:p w14:paraId="5FFADFF6" w14:textId="77777777" w:rsidR="00BC4043" w:rsidRPr="000B0B9C" w:rsidRDefault="00BC4043" w:rsidP="00BC4043">
            <w:pPr>
              <w:jc w:val="both"/>
              <w:rPr>
                <w:sz w:val="28"/>
                <w:szCs w:val="28"/>
                <w:lang w:val="fr-FR"/>
              </w:rPr>
            </w:pPr>
            <w:r w:rsidRPr="000B0B9C">
              <w:rPr>
                <w:sz w:val="28"/>
                <w:szCs w:val="28"/>
                <w:lang w:val="fr-FR"/>
              </w:rPr>
              <w:t>A. Populacija u kojoj je broj dece približno isti kao i broj odraslih koji se razmnožavaju</w:t>
            </w:r>
          </w:p>
          <w:p w14:paraId="366ED867" w14:textId="77777777" w:rsidR="00BC4043" w:rsidRPr="000B0B9C" w:rsidRDefault="00BC4043" w:rsidP="00BC4043">
            <w:pPr>
              <w:jc w:val="both"/>
              <w:rPr>
                <w:sz w:val="28"/>
                <w:szCs w:val="28"/>
                <w:lang w:val="fr-FR"/>
              </w:rPr>
            </w:pPr>
            <w:r w:rsidRPr="000B0B9C">
              <w:rPr>
                <w:sz w:val="28"/>
                <w:szCs w:val="28"/>
                <w:lang w:val="fr-FR"/>
              </w:rPr>
              <w:t>B. Populacija u kojoj je nosivi kapacitet znatno veći od trenutnog broja jedinki</w:t>
            </w:r>
          </w:p>
          <w:p w14:paraId="5570C0CE" w14:textId="77777777" w:rsidR="00BC4043" w:rsidRPr="000B0B9C" w:rsidRDefault="00534DE8" w:rsidP="00BC4043">
            <w:pPr>
              <w:jc w:val="both"/>
              <w:rPr>
                <w:sz w:val="28"/>
                <w:szCs w:val="28"/>
                <w:lang w:val="fr-FR"/>
              </w:rPr>
            </w:pPr>
            <w:r w:rsidRPr="000B0B9C">
              <w:rPr>
                <w:sz w:val="28"/>
                <w:szCs w:val="28"/>
                <w:lang w:val="fr-FR"/>
              </w:rPr>
              <w:t>C</w:t>
            </w:r>
            <w:r w:rsidR="00BC4043" w:rsidRPr="000B0B9C">
              <w:rPr>
                <w:sz w:val="28"/>
                <w:szCs w:val="28"/>
                <w:lang w:val="fr-FR"/>
              </w:rPr>
              <w:t>. Populacija u kojoj potomci imaju nisku stopu mortaliteta</w:t>
            </w:r>
          </w:p>
          <w:p w14:paraId="61A1936C" w14:textId="6DC26386" w:rsidR="00BC4043" w:rsidRDefault="00534DE8" w:rsidP="00BC4043">
            <w:pPr>
              <w:jc w:val="both"/>
              <w:rPr>
                <w:sz w:val="28"/>
                <w:szCs w:val="28"/>
                <w:lang w:val="fr-FR"/>
              </w:rPr>
            </w:pPr>
            <w:r w:rsidRPr="000B0B9C">
              <w:rPr>
                <w:sz w:val="28"/>
                <w:szCs w:val="28"/>
                <w:lang w:val="fr-FR"/>
              </w:rPr>
              <w:t>D</w:t>
            </w:r>
            <w:r w:rsidR="00BC4043" w:rsidRPr="000B0B9C">
              <w:rPr>
                <w:sz w:val="28"/>
                <w:szCs w:val="28"/>
                <w:lang w:val="fr-FR"/>
              </w:rPr>
              <w:t>. Populacija u kojoj broj članova ne fluktuira u datom vremenskom periodu</w:t>
            </w:r>
          </w:p>
          <w:p w14:paraId="5570FA1F" w14:textId="77777777" w:rsidR="00E93F3E" w:rsidRDefault="00E93F3E" w:rsidP="00BC4043">
            <w:pPr>
              <w:jc w:val="both"/>
              <w:rPr>
                <w:sz w:val="28"/>
                <w:szCs w:val="28"/>
                <w:lang w:val="fr-FR"/>
              </w:rPr>
            </w:pPr>
          </w:p>
          <w:p w14:paraId="68C89C25" w14:textId="77777777" w:rsidR="002C693E" w:rsidRDefault="002C693E" w:rsidP="00BC4043">
            <w:pPr>
              <w:jc w:val="both"/>
              <w:rPr>
                <w:sz w:val="28"/>
                <w:szCs w:val="28"/>
                <w:lang w:val="fr-FR"/>
              </w:rPr>
            </w:pPr>
          </w:p>
          <w:p w14:paraId="0D60AE8E" w14:textId="77777777" w:rsidR="00BC4043" w:rsidRDefault="00693C78" w:rsidP="00BC4043">
            <w:pPr>
              <w:jc w:val="both"/>
              <w:rPr>
                <w:b/>
                <w:sz w:val="28"/>
                <w:szCs w:val="28"/>
                <w:lang w:val="fr-FR"/>
              </w:rPr>
            </w:pPr>
            <w:r w:rsidRPr="000B0B9C">
              <w:rPr>
                <w:b/>
                <w:sz w:val="28"/>
                <w:szCs w:val="28"/>
                <w:lang w:val="fr-FR"/>
              </w:rPr>
              <w:t>154</w:t>
            </w:r>
            <w:r w:rsidR="00BC4043" w:rsidRPr="000B0B9C">
              <w:rPr>
                <w:b/>
                <w:sz w:val="28"/>
                <w:szCs w:val="28"/>
                <w:lang w:val="fr-FR"/>
              </w:rPr>
              <w:t>. Koji termin opisuje sve pripadnike određene vrste unutar ekosistema, koji se nalaze u istom vremenu i prostoru?</w:t>
            </w:r>
          </w:p>
          <w:p w14:paraId="51152BD1" w14:textId="77777777" w:rsidR="002F51C0" w:rsidRPr="000B0B9C" w:rsidRDefault="002F51C0" w:rsidP="00BC4043">
            <w:pPr>
              <w:jc w:val="both"/>
              <w:rPr>
                <w:b/>
                <w:sz w:val="28"/>
                <w:szCs w:val="28"/>
                <w:lang w:val="fr-FR"/>
              </w:rPr>
            </w:pPr>
          </w:p>
          <w:p w14:paraId="343ECD8A" w14:textId="77777777" w:rsidR="00BC4043" w:rsidRPr="000B0B9C" w:rsidRDefault="00BC4043" w:rsidP="00BC4043">
            <w:pPr>
              <w:jc w:val="both"/>
              <w:rPr>
                <w:sz w:val="28"/>
                <w:szCs w:val="28"/>
                <w:lang w:val="fr-FR"/>
              </w:rPr>
            </w:pPr>
            <w:r w:rsidRPr="000B0B9C">
              <w:rPr>
                <w:sz w:val="28"/>
                <w:szCs w:val="28"/>
                <w:lang w:val="fr-FR"/>
              </w:rPr>
              <w:t>A. Stanovnik</w:t>
            </w:r>
          </w:p>
          <w:p w14:paraId="685FEE16" w14:textId="77777777" w:rsidR="00BC4043" w:rsidRPr="000B0B9C" w:rsidRDefault="00BC4043" w:rsidP="00BC4043">
            <w:pPr>
              <w:jc w:val="both"/>
              <w:rPr>
                <w:sz w:val="28"/>
                <w:szCs w:val="28"/>
                <w:lang w:val="fr-FR"/>
              </w:rPr>
            </w:pPr>
            <w:r w:rsidRPr="000B0B9C">
              <w:rPr>
                <w:sz w:val="28"/>
                <w:szCs w:val="28"/>
                <w:lang w:val="fr-FR"/>
              </w:rPr>
              <w:t>B. Zajednica</w:t>
            </w:r>
          </w:p>
          <w:p w14:paraId="433DC2B8" w14:textId="77777777" w:rsidR="00BC4043" w:rsidRPr="000B0B9C" w:rsidRDefault="00534DE8" w:rsidP="00BC4043">
            <w:pPr>
              <w:jc w:val="both"/>
              <w:rPr>
                <w:sz w:val="28"/>
                <w:szCs w:val="28"/>
                <w:lang w:val="fr-FR"/>
              </w:rPr>
            </w:pPr>
            <w:r w:rsidRPr="000B0B9C">
              <w:rPr>
                <w:sz w:val="28"/>
                <w:szCs w:val="28"/>
                <w:lang w:val="fr-FR"/>
              </w:rPr>
              <w:t>C</w:t>
            </w:r>
            <w:r w:rsidR="00BC4043" w:rsidRPr="000B0B9C">
              <w:rPr>
                <w:sz w:val="28"/>
                <w:szCs w:val="28"/>
                <w:lang w:val="fr-FR"/>
              </w:rPr>
              <w:t>. Organizam</w:t>
            </w:r>
          </w:p>
          <w:p w14:paraId="3363E8EF" w14:textId="66769322" w:rsidR="00BC4043" w:rsidRDefault="00E93F3E" w:rsidP="00BC4043">
            <w:pPr>
              <w:jc w:val="both"/>
              <w:rPr>
                <w:sz w:val="28"/>
                <w:szCs w:val="28"/>
                <w:lang w:val="fr-FR"/>
              </w:rPr>
            </w:pPr>
            <w:r w:rsidRPr="002970EC">
              <w:rPr>
                <w:b/>
                <w:noProof/>
                <w:sz w:val="28"/>
                <w:szCs w:val="28"/>
              </w:rPr>
              <w:drawing>
                <wp:anchor distT="0" distB="0" distL="114300" distR="114300" simplePos="0" relativeHeight="251663360" behindDoc="1" locked="0" layoutInCell="1" allowOverlap="1" wp14:anchorId="53991EC6" wp14:editId="60C63F2E">
                  <wp:simplePos x="0" y="0"/>
                  <wp:positionH relativeFrom="column">
                    <wp:posOffset>3188970</wp:posOffset>
                  </wp:positionH>
                  <wp:positionV relativeFrom="paragraph">
                    <wp:posOffset>206375</wp:posOffset>
                  </wp:positionV>
                  <wp:extent cx="3207208" cy="1724660"/>
                  <wp:effectExtent l="0" t="0" r="0" b="8890"/>
                  <wp:wrapNone/>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4">
                            <a:extLst>
                              <a:ext uri="{28A0092B-C50C-407E-A947-70E740481C1C}">
                                <a14:useLocalDpi xmlns:a14="http://schemas.microsoft.com/office/drawing/2010/main" val="0"/>
                              </a:ext>
                            </a:extLst>
                          </a:blip>
                          <a:srcRect l="34337" t="29166" r="31677" b="31410"/>
                          <a:stretch>
                            <a:fillRect/>
                          </a:stretch>
                        </pic:blipFill>
                        <pic:spPr bwMode="auto">
                          <a:xfrm>
                            <a:off x="0" y="0"/>
                            <a:ext cx="3207208" cy="172466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534DE8" w:rsidRPr="000B0B9C">
              <w:rPr>
                <w:sz w:val="28"/>
                <w:szCs w:val="28"/>
                <w:lang w:val="fr-FR"/>
              </w:rPr>
              <w:t>D</w:t>
            </w:r>
            <w:r w:rsidR="00BC4043" w:rsidRPr="000B0B9C">
              <w:rPr>
                <w:sz w:val="28"/>
                <w:szCs w:val="28"/>
                <w:lang w:val="fr-FR"/>
              </w:rPr>
              <w:t>. Populacija</w:t>
            </w:r>
          </w:p>
          <w:p w14:paraId="1AEBD55E" w14:textId="72A18812" w:rsidR="002F51C0" w:rsidRPr="000B0B9C" w:rsidRDefault="002F51C0" w:rsidP="00BC4043">
            <w:pPr>
              <w:jc w:val="both"/>
              <w:rPr>
                <w:sz w:val="28"/>
                <w:szCs w:val="28"/>
                <w:lang w:val="fr-FR"/>
              </w:rPr>
            </w:pPr>
          </w:p>
          <w:p w14:paraId="0FA85E75" w14:textId="6E1B24DC" w:rsidR="002970EC" w:rsidRDefault="00693C78" w:rsidP="002970EC">
            <w:pPr>
              <w:jc w:val="both"/>
              <w:rPr>
                <w:b/>
                <w:sz w:val="28"/>
                <w:szCs w:val="28"/>
                <w:lang w:val="fr-FR"/>
              </w:rPr>
            </w:pPr>
            <w:r w:rsidRPr="000B0B9C">
              <w:rPr>
                <w:b/>
                <w:sz w:val="28"/>
                <w:szCs w:val="28"/>
                <w:lang w:val="fr-FR"/>
              </w:rPr>
              <w:t>155</w:t>
            </w:r>
            <w:r w:rsidR="00BC4043" w:rsidRPr="000B0B9C">
              <w:rPr>
                <w:b/>
                <w:sz w:val="28"/>
                <w:szCs w:val="28"/>
                <w:lang w:val="fr-FR"/>
              </w:rPr>
              <w:t xml:space="preserve">. </w:t>
            </w:r>
            <w:r w:rsidR="002970EC" w:rsidRPr="002970EC">
              <w:rPr>
                <w:b/>
                <w:sz w:val="28"/>
                <w:szCs w:val="28"/>
                <w:lang w:val="fr-FR"/>
              </w:rPr>
              <w:t>Priložena karta prikazuje:</w:t>
            </w:r>
            <w:r w:rsidR="002970EC">
              <w:rPr>
                <w:b/>
                <w:sz w:val="28"/>
                <w:szCs w:val="28"/>
                <w:lang w:val="fr-FR"/>
              </w:rPr>
              <w:t xml:space="preserve">    </w:t>
            </w:r>
          </w:p>
          <w:p w14:paraId="493C6E6B" w14:textId="7576B7D0" w:rsidR="002970EC" w:rsidRPr="002970EC" w:rsidRDefault="002970EC" w:rsidP="002970EC">
            <w:pPr>
              <w:jc w:val="both"/>
              <w:rPr>
                <w:b/>
                <w:sz w:val="28"/>
                <w:szCs w:val="28"/>
                <w:lang w:val="fr-FR"/>
              </w:rPr>
            </w:pPr>
            <w:r>
              <w:rPr>
                <w:b/>
                <w:sz w:val="28"/>
                <w:szCs w:val="28"/>
                <w:lang w:val="fr-FR"/>
              </w:rPr>
              <w:t xml:space="preserve"> </w:t>
            </w:r>
          </w:p>
          <w:p w14:paraId="2E64D664" w14:textId="1BD5AE5B" w:rsidR="002970EC" w:rsidRPr="002970EC" w:rsidRDefault="002970EC" w:rsidP="002970EC">
            <w:pPr>
              <w:rPr>
                <w:sz w:val="28"/>
                <w:szCs w:val="28"/>
                <w:lang w:val="fr-FR"/>
              </w:rPr>
            </w:pPr>
            <w:r w:rsidRPr="002970EC">
              <w:rPr>
                <w:sz w:val="28"/>
                <w:szCs w:val="28"/>
                <w:lang w:val="fr-FR"/>
              </w:rPr>
              <w:t>A. Izobare</w:t>
            </w:r>
            <w:r w:rsidRPr="002970EC">
              <w:rPr>
                <w:noProof/>
              </w:rPr>
              <w:t xml:space="preserve"> </w:t>
            </w:r>
          </w:p>
          <w:p w14:paraId="6D8173CC" w14:textId="2FF70144" w:rsidR="002970EC" w:rsidRPr="002970EC" w:rsidRDefault="002970EC" w:rsidP="002970EC">
            <w:pPr>
              <w:jc w:val="both"/>
              <w:rPr>
                <w:sz w:val="28"/>
                <w:szCs w:val="28"/>
                <w:lang w:val="fr-FR"/>
              </w:rPr>
            </w:pPr>
            <w:r w:rsidRPr="002970EC">
              <w:rPr>
                <w:sz w:val="28"/>
                <w:szCs w:val="28"/>
                <w:lang w:val="fr-FR"/>
              </w:rPr>
              <w:t>B. Izonefe</w:t>
            </w:r>
          </w:p>
          <w:p w14:paraId="1A443F2A" w14:textId="15F3AEA8" w:rsidR="002970EC" w:rsidRPr="002970EC" w:rsidRDefault="002970EC" w:rsidP="002970EC">
            <w:pPr>
              <w:jc w:val="both"/>
              <w:rPr>
                <w:sz w:val="28"/>
                <w:szCs w:val="28"/>
                <w:lang w:val="fr-FR"/>
              </w:rPr>
            </w:pPr>
            <w:r w:rsidRPr="002970EC">
              <w:rPr>
                <w:sz w:val="28"/>
                <w:szCs w:val="28"/>
                <w:lang w:val="fr-FR"/>
              </w:rPr>
              <w:t>C. Izohijete</w:t>
            </w:r>
          </w:p>
          <w:p w14:paraId="4737F105" w14:textId="77777777" w:rsidR="00BC4043" w:rsidRPr="002970EC" w:rsidRDefault="002970EC" w:rsidP="002970EC">
            <w:pPr>
              <w:jc w:val="both"/>
              <w:rPr>
                <w:sz w:val="28"/>
                <w:szCs w:val="28"/>
                <w:lang w:val="fr-FR"/>
              </w:rPr>
            </w:pPr>
            <w:r w:rsidRPr="002970EC">
              <w:rPr>
                <w:sz w:val="28"/>
                <w:szCs w:val="28"/>
                <w:lang w:val="fr-FR"/>
              </w:rPr>
              <w:t>D. Izohaline</w:t>
            </w:r>
          </w:p>
          <w:p w14:paraId="48262096" w14:textId="77777777" w:rsidR="00BC4043" w:rsidRDefault="00BC4043" w:rsidP="00BC4043">
            <w:pPr>
              <w:jc w:val="both"/>
              <w:rPr>
                <w:sz w:val="28"/>
                <w:szCs w:val="28"/>
                <w:lang w:val="fr-FR"/>
              </w:rPr>
            </w:pPr>
          </w:p>
          <w:p w14:paraId="3AAC8224" w14:textId="77777777" w:rsidR="002970EC" w:rsidRPr="000B0B9C" w:rsidRDefault="002970EC" w:rsidP="00BC4043">
            <w:pPr>
              <w:jc w:val="both"/>
              <w:rPr>
                <w:sz w:val="28"/>
                <w:szCs w:val="28"/>
                <w:lang w:val="fr-FR"/>
              </w:rPr>
            </w:pPr>
          </w:p>
          <w:p w14:paraId="07097A6B" w14:textId="77777777" w:rsidR="00BC4043" w:rsidRDefault="00693C78" w:rsidP="00BC4043">
            <w:pPr>
              <w:jc w:val="both"/>
              <w:rPr>
                <w:b/>
                <w:sz w:val="28"/>
                <w:szCs w:val="28"/>
                <w:lang w:val="fr-FR"/>
              </w:rPr>
            </w:pPr>
            <w:r w:rsidRPr="000B0B9C">
              <w:rPr>
                <w:b/>
                <w:sz w:val="28"/>
                <w:szCs w:val="28"/>
                <w:lang w:val="fr-FR"/>
              </w:rPr>
              <w:t>156</w:t>
            </w:r>
            <w:r w:rsidR="00BC4043" w:rsidRPr="000B0B9C">
              <w:rPr>
                <w:b/>
                <w:sz w:val="28"/>
                <w:szCs w:val="28"/>
                <w:lang w:val="fr-FR"/>
              </w:rPr>
              <w:t>. Ostrva Galapagos se posmatraju kao jedno sa  Čarlsom Darvinom. Ostrva su dom mnogih vrsta koje se ne mogu naći nigde drugde u svetu; štaviše, neke vrste Galapagosa nalaze se samo na jednom ostrvu. Koji od sledećih izbora najbolje opisuje vrstu koja se nalazi samo u jednom području?</w:t>
            </w:r>
          </w:p>
          <w:p w14:paraId="11AA1E76" w14:textId="77777777" w:rsidR="002970EC" w:rsidRPr="000B0B9C" w:rsidRDefault="002970EC" w:rsidP="00BC4043">
            <w:pPr>
              <w:jc w:val="both"/>
              <w:rPr>
                <w:b/>
                <w:sz w:val="28"/>
                <w:szCs w:val="28"/>
                <w:lang w:val="fr-FR"/>
              </w:rPr>
            </w:pPr>
          </w:p>
          <w:p w14:paraId="465F4233" w14:textId="77777777" w:rsidR="00BC4043" w:rsidRPr="000B0B9C" w:rsidRDefault="00BC4043" w:rsidP="00BC4043">
            <w:pPr>
              <w:jc w:val="both"/>
              <w:rPr>
                <w:sz w:val="28"/>
                <w:szCs w:val="28"/>
              </w:rPr>
            </w:pPr>
            <w:r w:rsidRPr="000B0B9C">
              <w:rPr>
                <w:sz w:val="28"/>
                <w:szCs w:val="28"/>
              </w:rPr>
              <w:t>A. Prilagođena vrsta</w:t>
            </w:r>
          </w:p>
          <w:p w14:paraId="4F7B743F" w14:textId="77777777" w:rsidR="00BC4043" w:rsidRPr="000B0B9C" w:rsidRDefault="00BC4043" w:rsidP="00BC4043">
            <w:pPr>
              <w:jc w:val="both"/>
              <w:rPr>
                <w:sz w:val="28"/>
                <w:szCs w:val="28"/>
              </w:rPr>
            </w:pPr>
            <w:r w:rsidRPr="000B0B9C">
              <w:rPr>
                <w:sz w:val="28"/>
                <w:szCs w:val="28"/>
              </w:rPr>
              <w:t>B. Specijalna vrsta</w:t>
            </w:r>
          </w:p>
          <w:p w14:paraId="4E2766EF" w14:textId="77777777" w:rsidR="002970EC" w:rsidRPr="000B0B9C" w:rsidRDefault="00534DE8" w:rsidP="00BC4043">
            <w:pPr>
              <w:jc w:val="both"/>
              <w:rPr>
                <w:sz w:val="28"/>
                <w:szCs w:val="28"/>
              </w:rPr>
            </w:pPr>
            <w:r w:rsidRPr="000B0B9C">
              <w:rPr>
                <w:sz w:val="28"/>
                <w:szCs w:val="28"/>
              </w:rPr>
              <w:t>C. Endemična vrsta</w:t>
            </w:r>
          </w:p>
          <w:p w14:paraId="2400A8CF" w14:textId="77777777" w:rsidR="00773FF3" w:rsidRDefault="00773FF3" w:rsidP="00BC4043">
            <w:pPr>
              <w:jc w:val="both"/>
              <w:rPr>
                <w:sz w:val="28"/>
                <w:szCs w:val="28"/>
              </w:rPr>
            </w:pPr>
          </w:p>
          <w:p w14:paraId="400EE0EE" w14:textId="5AE1D04B" w:rsidR="00BC4043" w:rsidRDefault="00693C78" w:rsidP="00BC4043">
            <w:pPr>
              <w:jc w:val="both"/>
              <w:rPr>
                <w:b/>
                <w:sz w:val="28"/>
                <w:szCs w:val="28"/>
                <w:lang w:val="de-AT"/>
              </w:rPr>
            </w:pPr>
            <w:r w:rsidRPr="000B0B9C">
              <w:rPr>
                <w:b/>
                <w:sz w:val="28"/>
                <w:szCs w:val="28"/>
                <w:lang w:val="de-AT"/>
              </w:rPr>
              <w:t>157</w:t>
            </w:r>
            <w:r w:rsidR="00BC4043" w:rsidRPr="000B0B9C">
              <w:rPr>
                <w:b/>
                <w:sz w:val="28"/>
                <w:szCs w:val="28"/>
                <w:lang w:val="de-AT"/>
              </w:rPr>
              <w:t>. Koji od sledećih izbora ispravno rangira statuse očuvanja vrsta od najmanje ozbiljnog do najozbiljnijeg?</w:t>
            </w:r>
          </w:p>
          <w:p w14:paraId="15D7E859" w14:textId="77777777" w:rsidR="002970EC" w:rsidRPr="000B0B9C" w:rsidRDefault="002970EC" w:rsidP="00BC4043">
            <w:pPr>
              <w:jc w:val="both"/>
              <w:rPr>
                <w:b/>
                <w:sz w:val="28"/>
                <w:szCs w:val="28"/>
                <w:lang w:val="de-AT"/>
              </w:rPr>
            </w:pPr>
          </w:p>
          <w:p w14:paraId="16F968AA" w14:textId="77777777" w:rsidR="00BC4043" w:rsidRPr="000B0B9C" w:rsidRDefault="00BC4043" w:rsidP="00BC4043">
            <w:pPr>
              <w:jc w:val="both"/>
              <w:rPr>
                <w:sz w:val="28"/>
                <w:szCs w:val="28"/>
                <w:lang w:val="de-AT"/>
              </w:rPr>
            </w:pPr>
            <w:r w:rsidRPr="000B0B9C">
              <w:rPr>
                <w:sz w:val="28"/>
                <w:szCs w:val="28"/>
                <w:lang w:val="de-AT"/>
              </w:rPr>
              <w:t>A. Izumrli, ugroženi, skoro ugroženi, ranjivi, najmanje zabrinuti</w:t>
            </w:r>
          </w:p>
          <w:p w14:paraId="7930FC6C" w14:textId="77777777" w:rsidR="00BC4043" w:rsidRPr="000B0B9C" w:rsidRDefault="00BC4043" w:rsidP="00BC4043">
            <w:pPr>
              <w:jc w:val="both"/>
              <w:rPr>
                <w:sz w:val="28"/>
                <w:szCs w:val="28"/>
                <w:lang w:val="de-AT"/>
              </w:rPr>
            </w:pPr>
            <w:r w:rsidRPr="000B0B9C">
              <w:rPr>
                <w:sz w:val="28"/>
                <w:szCs w:val="28"/>
                <w:lang w:val="de-AT"/>
              </w:rPr>
              <w:t>B. Najmanje zabrinuti, skoro ugroženi, ranjivi, ugroženi, izumrli</w:t>
            </w:r>
          </w:p>
          <w:p w14:paraId="6750C40D"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Najmanje zabrinuti, ranjivi, skoro ugroženi, ugroženi, izumrli</w:t>
            </w:r>
          </w:p>
          <w:p w14:paraId="207E1AA4"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Najmanje zabrinuti, skoro ugroženi, ugroženi, ranjivi, izumrli</w:t>
            </w:r>
          </w:p>
          <w:p w14:paraId="170DC45C" w14:textId="77777777" w:rsidR="00534DE8" w:rsidRPr="000B0B9C" w:rsidRDefault="00534DE8" w:rsidP="00BC4043">
            <w:pPr>
              <w:jc w:val="both"/>
              <w:rPr>
                <w:sz w:val="28"/>
                <w:szCs w:val="28"/>
                <w:lang w:val="de-AT"/>
              </w:rPr>
            </w:pPr>
          </w:p>
          <w:p w14:paraId="0632B6E5" w14:textId="77777777" w:rsidR="00BC4043" w:rsidRDefault="00693C78" w:rsidP="00BC4043">
            <w:pPr>
              <w:jc w:val="both"/>
              <w:rPr>
                <w:b/>
                <w:sz w:val="28"/>
                <w:szCs w:val="28"/>
                <w:lang w:val="de-AT"/>
              </w:rPr>
            </w:pPr>
            <w:r w:rsidRPr="000B0B9C">
              <w:rPr>
                <w:b/>
                <w:sz w:val="28"/>
                <w:szCs w:val="28"/>
                <w:lang w:val="de-AT"/>
              </w:rPr>
              <w:t>158</w:t>
            </w:r>
            <w:r w:rsidR="00BC4043" w:rsidRPr="000B0B9C">
              <w:rPr>
                <w:b/>
                <w:sz w:val="28"/>
                <w:szCs w:val="28"/>
                <w:lang w:val="de-AT"/>
              </w:rPr>
              <w:t>. Šta od sledećeg nije direktan uzrok iscrpljivanja i preranog izumiranja divljih vrsta?</w:t>
            </w:r>
          </w:p>
          <w:p w14:paraId="629F2EE1" w14:textId="77777777" w:rsidR="002970EC" w:rsidRPr="000B0B9C" w:rsidRDefault="002970EC" w:rsidP="00BC4043">
            <w:pPr>
              <w:jc w:val="both"/>
              <w:rPr>
                <w:b/>
                <w:sz w:val="28"/>
                <w:szCs w:val="28"/>
                <w:lang w:val="de-AT"/>
              </w:rPr>
            </w:pPr>
          </w:p>
          <w:p w14:paraId="0FD656B7" w14:textId="77777777" w:rsidR="00BC4043" w:rsidRPr="000B0B9C" w:rsidRDefault="00BC4043" w:rsidP="00BC4043">
            <w:pPr>
              <w:jc w:val="both"/>
              <w:rPr>
                <w:sz w:val="28"/>
                <w:szCs w:val="28"/>
                <w:lang w:val="fr-FR"/>
              </w:rPr>
            </w:pPr>
            <w:r w:rsidRPr="000B0B9C">
              <w:rPr>
                <w:sz w:val="28"/>
                <w:szCs w:val="28"/>
                <w:lang w:val="fr-FR"/>
              </w:rPr>
              <w:t>A. Uvođenje invazivne vrste</w:t>
            </w:r>
          </w:p>
          <w:p w14:paraId="2CC97051" w14:textId="77777777" w:rsidR="00BC4043" w:rsidRPr="000B0B9C" w:rsidRDefault="00BC4043" w:rsidP="00BC4043">
            <w:pPr>
              <w:jc w:val="both"/>
              <w:rPr>
                <w:sz w:val="28"/>
                <w:szCs w:val="28"/>
                <w:lang w:val="fr-FR"/>
              </w:rPr>
            </w:pPr>
            <w:r w:rsidRPr="000B0B9C">
              <w:rPr>
                <w:sz w:val="28"/>
                <w:szCs w:val="28"/>
                <w:lang w:val="fr-FR"/>
              </w:rPr>
              <w:t>B. Rast populacije</w:t>
            </w:r>
          </w:p>
          <w:p w14:paraId="46E691FE" w14:textId="77777777" w:rsidR="00BC4043" w:rsidRPr="000B0B9C" w:rsidRDefault="00534DE8" w:rsidP="00BC4043">
            <w:pPr>
              <w:jc w:val="both"/>
              <w:rPr>
                <w:sz w:val="28"/>
                <w:szCs w:val="28"/>
              </w:rPr>
            </w:pPr>
            <w:r w:rsidRPr="000B0B9C">
              <w:rPr>
                <w:sz w:val="28"/>
                <w:szCs w:val="28"/>
              </w:rPr>
              <w:t>C</w:t>
            </w:r>
            <w:r w:rsidR="00BC4043" w:rsidRPr="000B0B9C">
              <w:rPr>
                <w:sz w:val="28"/>
                <w:szCs w:val="28"/>
              </w:rPr>
              <w:t>. Zagađenje</w:t>
            </w:r>
          </w:p>
          <w:p w14:paraId="167B8A74" w14:textId="74628EB0" w:rsidR="002970EC" w:rsidRDefault="00534DE8" w:rsidP="00BC4043">
            <w:pPr>
              <w:jc w:val="both"/>
              <w:rPr>
                <w:sz w:val="28"/>
                <w:szCs w:val="28"/>
              </w:rPr>
            </w:pPr>
            <w:r w:rsidRPr="000B0B9C">
              <w:rPr>
                <w:sz w:val="28"/>
                <w:szCs w:val="28"/>
              </w:rPr>
              <w:t>D</w:t>
            </w:r>
            <w:r w:rsidR="00BC4043" w:rsidRPr="000B0B9C">
              <w:rPr>
                <w:sz w:val="28"/>
                <w:szCs w:val="28"/>
              </w:rPr>
              <w:t>. Kontrola predatora i štetočina</w:t>
            </w:r>
          </w:p>
          <w:p w14:paraId="0408E01D" w14:textId="77777777" w:rsidR="00E93F3E" w:rsidRDefault="00E93F3E" w:rsidP="00BC4043">
            <w:pPr>
              <w:jc w:val="both"/>
              <w:rPr>
                <w:sz w:val="28"/>
                <w:szCs w:val="28"/>
              </w:rPr>
            </w:pPr>
          </w:p>
          <w:p w14:paraId="7BDF3DA6" w14:textId="77777777" w:rsidR="002C693E" w:rsidRPr="000B0B9C" w:rsidRDefault="002C693E" w:rsidP="00BC4043">
            <w:pPr>
              <w:jc w:val="both"/>
              <w:rPr>
                <w:sz w:val="28"/>
                <w:szCs w:val="28"/>
                <w:lang w:val="de-AT"/>
              </w:rPr>
            </w:pPr>
          </w:p>
          <w:p w14:paraId="3E4CFBB8" w14:textId="77777777" w:rsidR="00BC4043" w:rsidRDefault="00693C78" w:rsidP="00BC4043">
            <w:pPr>
              <w:jc w:val="both"/>
              <w:rPr>
                <w:b/>
                <w:sz w:val="28"/>
                <w:szCs w:val="28"/>
                <w:lang w:val="de-AT"/>
              </w:rPr>
            </w:pPr>
            <w:r w:rsidRPr="000B0B9C">
              <w:rPr>
                <w:b/>
                <w:sz w:val="28"/>
                <w:szCs w:val="28"/>
                <w:lang w:val="de-AT"/>
              </w:rPr>
              <w:t>159</w:t>
            </w:r>
            <w:r w:rsidR="00BC4043" w:rsidRPr="000B0B9C">
              <w:rPr>
                <w:b/>
                <w:sz w:val="28"/>
                <w:szCs w:val="28"/>
                <w:lang w:val="de-AT"/>
              </w:rPr>
              <w:t>. Koji od sledećih pojmova se odnosi na grupu organizama koji pripadaju istoj vrsti?</w:t>
            </w:r>
          </w:p>
          <w:p w14:paraId="2A61A9C5" w14:textId="77777777" w:rsidR="002970EC" w:rsidRPr="000B0B9C" w:rsidRDefault="002970EC" w:rsidP="00BC4043">
            <w:pPr>
              <w:jc w:val="both"/>
              <w:rPr>
                <w:b/>
                <w:sz w:val="28"/>
                <w:szCs w:val="28"/>
                <w:lang w:val="de-AT"/>
              </w:rPr>
            </w:pPr>
          </w:p>
          <w:p w14:paraId="7FBAC1EE" w14:textId="77777777" w:rsidR="00BC4043" w:rsidRPr="000B0B9C" w:rsidRDefault="00BC4043" w:rsidP="00BC4043">
            <w:pPr>
              <w:jc w:val="both"/>
              <w:rPr>
                <w:sz w:val="28"/>
                <w:szCs w:val="28"/>
                <w:lang w:val="de-AT"/>
              </w:rPr>
            </w:pPr>
            <w:r w:rsidRPr="000B0B9C">
              <w:rPr>
                <w:sz w:val="28"/>
                <w:szCs w:val="28"/>
                <w:lang w:val="de-AT"/>
              </w:rPr>
              <w:t>A. Zajednica</w:t>
            </w:r>
          </w:p>
          <w:p w14:paraId="3AAEBFB9" w14:textId="77777777" w:rsidR="00BC4043" w:rsidRPr="000B0B9C" w:rsidRDefault="00BC4043" w:rsidP="00BC4043">
            <w:pPr>
              <w:jc w:val="both"/>
              <w:rPr>
                <w:sz w:val="28"/>
                <w:szCs w:val="28"/>
                <w:lang w:val="de-AT"/>
              </w:rPr>
            </w:pPr>
            <w:r w:rsidRPr="000B0B9C">
              <w:rPr>
                <w:sz w:val="28"/>
                <w:szCs w:val="28"/>
                <w:lang w:val="de-AT"/>
              </w:rPr>
              <w:t>B. Populacija</w:t>
            </w:r>
          </w:p>
          <w:p w14:paraId="5CFDE436"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Ekosistem</w:t>
            </w:r>
          </w:p>
          <w:p w14:paraId="1328DAD0" w14:textId="77777777" w:rsidR="00BC4043" w:rsidRDefault="00534DE8" w:rsidP="00BC4043">
            <w:pPr>
              <w:jc w:val="both"/>
              <w:rPr>
                <w:sz w:val="28"/>
                <w:szCs w:val="28"/>
                <w:lang w:val="de-AT"/>
              </w:rPr>
            </w:pPr>
            <w:r w:rsidRPr="000B0B9C">
              <w:rPr>
                <w:sz w:val="28"/>
                <w:szCs w:val="28"/>
                <w:lang w:val="de-AT"/>
              </w:rPr>
              <w:t>D</w:t>
            </w:r>
            <w:r w:rsidR="00BC4043" w:rsidRPr="000B0B9C">
              <w:rPr>
                <w:sz w:val="28"/>
                <w:szCs w:val="28"/>
                <w:lang w:val="de-AT"/>
              </w:rPr>
              <w:t>. Organizam</w:t>
            </w:r>
          </w:p>
          <w:p w14:paraId="03204CC5" w14:textId="77777777" w:rsidR="00BC4043" w:rsidRPr="000B0B9C" w:rsidRDefault="00BC4043" w:rsidP="00BC4043">
            <w:pPr>
              <w:jc w:val="both"/>
              <w:rPr>
                <w:sz w:val="28"/>
                <w:szCs w:val="28"/>
                <w:lang w:val="de-AT"/>
              </w:rPr>
            </w:pPr>
          </w:p>
          <w:p w14:paraId="092DDDF6" w14:textId="77777777" w:rsidR="00BC4043" w:rsidRDefault="00693C78" w:rsidP="00BC4043">
            <w:pPr>
              <w:jc w:val="both"/>
              <w:rPr>
                <w:b/>
                <w:sz w:val="28"/>
                <w:szCs w:val="28"/>
                <w:lang w:val="de-AT"/>
              </w:rPr>
            </w:pPr>
            <w:r w:rsidRPr="000B0B9C">
              <w:rPr>
                <w:b/>
                <w:sz w:val="28"/>
                <w:szCs w:val="28"/>
                <w:lang w:val="de-AT"/>
              </w:rPr>
              <w:t>160</w:t>
            </w:r>
            <w:r w:rsidR="00BC4043" w:rsidRPr="000B0B9C">
              <w:rPr>
                <w:b/>
                <w:sz w:val="28"/>
                <w:szCs w:val="28"/>
                <w:lang w:val="de-AT"/>
              </w:rPr>
              <w:t>. Koji od sledećih modela je identifikovao Ričard Levins, koji opisuje povezanost populacija u različitim staništima u okviru istog pejzaža? To je dovelo do toga da pojedinci migriraju iz jednog staništa u drugo, što je pomeralo gene i održavalo zdravlje vrste.</w:t>
            </w:r>
          </w:p>
          <w:p w14:paraId="3FA8E948" w14:textId="77777777" w:rsidR="002970EC" w:rsidRPr="000B0B9C" w:rsidRDefault="002970EC" w:rsidP="00BC4043">
            <w:pPr>
              <w:jc w:val="both"/>
              <w:rPr>
                <w:b/>
                <w:sz w:val="28"/>
                <w:szCs w:val="28"/>
                <w:lang w:val="de-AT"/>
              </w:rPr>
            </w:pPr>
          </w:p>
          <w:p w14:paraId="4E0A417E" w14:textId="77777777" w:rsidR="00BC4043" w:rsidRPr="000B0B9C" w:rsidRDefault="00BC4043" w:rsidP="00BC4043">
            <w:pPr>
              <w:jc w:val="both"/>
              <w:rPr>
                <w:sz w:val="28"/>
                <w:szCs w:val="28"/>
              </w:rPr>
            </w:pPr>
            <w:r w:rsidRPr="000B0B9C">
              <w:rPr>
                <w:sz w:val="28"/>
                <w:szCs w:val="28"/>
              </w:rPr>
              <w:t>A. Model metapopulacije</w:t>
            </w:r>
          </w:p>
          <w:p w14:paraId="7A7F613A" w14:textId="77777777" w:rsidR="00BC4043" w:rsidRPr="000B0B9C" w:rsidRDefault="00BC4043" w:rsidP="00BC4043">
            <w:pPr>
              <w:jc w:val="both"/>
              <w:rPr>
                <w:sz w:val="28"/>
                <w:szCs w:val="28"/>
              </w:rPr>
            </w:pPr>
            <w:r w:rsidRPr="000B0B9C">
              <w:rPr>
                <w:sz w:val="28"/>
                <w:szCs w:val="28"/>
              </w:rPr>
              <w:t>B. Model izvor-sliv</w:t>
            </w:r>
          </w:p>
          <w:p w14:paraId="03C1E1D7" w14:textId="77777777" w:rsidR="00BC4043" w:rsidRPr="000B0B9C" w:rsidRDefault="00534DE8" w:rsidP="00BC4043">
            <w:pPr>
              <w:jc w:val="both"/>
              <w:rPr>
                <w:sz w:val="28"/>
                <w:szCs w:val="28"/>
              </w:rPr>
            </w:pPr>
            <w:r w:rsidRPr="000B0B9C">
              <w:rPr>
                <w:sz w:val="28"/>
                <w:szCs w:val="28"/>
              </w:rPr>
              <w:t>C</w:t>
            </w:r>
            <w:r w:rsidR="00BC4043" w:rsidRPr="000B0B9C">
              <w:rPr>
                <w:sz w:val="28"/>
                <w:szCs w:val="28"/>
              </w:rPr>
              <w:t>.</w:t>
            </w:r>
            <w:r w:rsidR="002C693E">
              <w:rPr>
                <w:sz w:val="28"/>
                <w:szCs w:val="28"/>
              </w:rPr>
              <w:t xml:space="preserve"> </w:t>
            </w:r>
            <w:r w:rsidR="00BC4043" w:rsidRPr="000B0B9C">
              <w:rPr>
                <w:sz w:val="28"/>
                <w:szCs w:val="28"/>
              </w:rPr>
              <w:t>Pejzažni model</w:t>
            </w:r>
          </w:p>
          <w:p w14:paraId="40019AA5" w14:textId="77777777" w:rsidR="00BC4043" w:rsidRDefault="00534DE8" w:rsidP="00BC4043">
            <w:pPr>
              <w:jc w:val="both"/>
              <w:rPr>
                <w:sz w:val="28"/>
                <w:szCs w:val="28"/>
              </w:rPr>
            </w:pPr>
            <w:r w:rsidRPr="000B0B9C">
              <w:rPr>
                <w:sz w:val="28"/>
                <w:szCs w:val="28"/>
              </w:rPr>
              <w:t>D</w:t>
            </w:r>
            <w:r w:rsidR="00BC4043" w:rsidRPr="000B0B9C">
              <w:rPr>
                <w:sz w:val="28"/>
                <w:szCs w:val="28"/>
              </w:rPr>
              <w:t>. Model matrice staništa</w:t>
            </w:r>
          </w:p>
          <w:p w14:paraId="189685DC" w14:textId="77777777" w:rsidR="002970EC" w:rsidRPr="000B0B9C" w:rsidRDefault="002970EC" w:rsidP="00BC4043">
            <w:pPr>
              <w:jc w:val="both"/>
              <w:rPr>
                <w:sz w:val="28"/>
                <w:szCs w:val="28"/>
              </w:rPr>
            </w:pPr>
          </w:p>
          <w:p w14:paraId="297BC2D3" w14:textId="77777777" w:rsidR="00BC4043" w:rsidRDefault="00693C78" w:rsidP="00BC4043">
            <w:pPr>
              <w:jc w:val="both"/>
              <w:rPr>
                <w:b/>
                <w:sz w:val="28"/>
                <w:szCs w:val="28"/>
              </w:rPr>
            </w:pPr>
            <w:r w:rsidRPr="000B0B9C">
              <w:rPr>
                <w:b/>
                <w:sz w:val="28"/>
                <w:szCs w:val="28"/>
              </w:rPr>
              <w:t>161</w:t>
            </w:r>
            <w:r w:rsidR="00BC4043" w:rsidRPr="000B0B9C">
              <w:rPr>
                <w:b/>
                <w:sz w:val="28"/>
                <w:szCs w:val="28"/>
              </w:rPr>
              <w:t>. Koji od sledećih pojmova opisuje vrstu koja ima neproporcionalni efekat na svoju zajednicu nego što bi se očekivalo po njenoj ukupnoj biomasi?</w:t>
            </w:r>
          </w:p>
          <w:p w14:paraId="0BEDDBF1" w14:textId="77777777" w:rsidR="002970EC" w:rsidRPr="000B0B9C" w:rsidRDefault="002970EC" w:rsidP="00BC4043">
            <w:pPr>
              <w:jc w:val="both"/>
              <w:rPr>
                <w:b/>
                <w:sz w:val="28"/>
                <w:szCs w:val="28"/>
              </w:rPr>
            </w:pPr>
          </w:p>
          <w:p w14:paraId="3F1B645F" w14:textId="77777777" w:rsidR="00BC4043" w:rsidRPr="000B0B9C" w:rsidRDefault="00BC4043" w:rsidP="00BC4043">
            <w:pPr>
              <w:jc w:val="both"/>
              <w:rPr>
                <w:sz w:val="28"/>
                <w:szCs w:val="28"/>
                <w:lang w:val="fr-FR"/>
              </w:rPr>
            </w:pPr>
            <w:r w:rsidRPr="000B0B9C">
              <w:rPr>
                <w:sz w:val="28"/>
                <w:szCs w:val="28"/>
                <w:lang w:val="fr-FR"/>
              </w:rPr>
              <w:t>A. Retke vrste</w:t>
            </w:r>
          </w:p>
          <w:p w14:paraId="18E676B7" w14:textId="77777777" w:rsidR="00BC4043" w:rsidRPr="000B0B9C" w:rsidRDefault="00BC4043" w:rsidP="00BC4043">
            <w:pPr>
              <w:jc w:val="both"/>
              <w:rPr>
                <w:sz w:val="28"/>
                <w:szCs w:val="28"/>
                <w:lang w:val="fr-FR"/>
              </w:rPr>
            </w:pPr>
            <w:r w:rsidRPr="000B0B9C">
              <w:rPr>
                <w:sz w:val="28"/>
                <w:szCs w:val="28"/>
                <w:lang w:val="fr-FR"/>
              </w:rPr>
              <w:t>B. Dominantne vrste</w:t>
            </w:r>
          </w:p>
          <w:p w14:paraId="5C651B07" w14:textId="77777777" w:rsidR="00BC4043" w:rsidRPr="000B0B9C" w:rsidRDefault="00534DE8" w:rsidP="00BC4043">
            <w:pPr>
              <w:jc w:val="both"/>
              <w:rPr>
                <w:sz w:val="28"/>
                <w:szCs w:val="28"/>
                <w:lang w:val="de-AT"/>
              </w:rPr>
            </w:pPr>
            <w:r w:rsidRPr="000B0B9C">
              <w:rPr>
                <w:sz w:val="28"/>
                <w:szCs w:val="28"/>
                <w:lang w:val="de-AT"/>
              </w:rPr>
              <w:t>C</w:t>
            </w:r>
            <w:r w:rsidR="00BC4043" w:rsidRPr="000B0B9C">
              <w:rPr>
                <w:sz w:val="28"/>
                <w:szCs w:val="28"/>
                <w:lang w:val="de-AT"/>
              </w:rPr>
              <w:t>. Ključne/glavne vrste</w:t>
            </w:r>
          </w:p>
          <w:p w14:paraId="2DCABF80" w14:textId="77777777" w:rsidR="002970EC" w:rsidRPr="000B0B9C" w:rsidRDefault="00534DE8" w:rsidP="00BC4043">
            <w:pPr>
              <w:jc w:val="both"/>
              <w:rPr>
                <w:sz w:val="28"/>
                <w:szCs w:val="28"/>
                <w:lang w:val="de-AT"/>
              </w:rPr>
            </w:pPr>
            <w:r w:rsidRPr="000B0B9C">
              <w:rPr>
                <w:sz w:val="28"/>
                <w:szCs w:val="28"/>
                <w:lang w:val="de-AT"/>
              </w:rPr>
              <w:t>D</w:t>
            </w:r>
            <w:r w:rsidR="00BC4043" w:rsidRPr="000B0B9C">
              <w:rPr>
                <w:sz w:val="28"/>
                <w:szCs w:val="28"/>
                <w:lang w:val="de-AT"/>
              </w:rPr>
              <w:t>. Nijedan od ovih</w:t>
            </w:r>
          </w:p>
          <w:p w14:paraId="17B6E3B2" w14:textId="77777777" w:rsidR="00773FF3" w:rsidRDefault="00773FF3" w:rsidP="00BC4043">
            <w:pPr>
              <w:jc w:val="both"/>
              <w:rPr>
                <w:sz w:val="28"/>
                <w:szCs w:val="28"/>
                <w:lang w:val="de-AT"/>
              </w:rPr>
            </w:pPr>
          </w:p>
          <w:p w14:paraId="77C3213F" w14:textId="15707EA3" w:rsidR="00BC4043" w:rsidRPr="009A4920" w:rsidRDefault="00693C78" w:rsidP="00BC4043">
            <w:pPr>
              <w:jc w:val="both"/>
              <w:rPr>
                <w:b/>
                <w:color w:val="7030A0"/>
                <w:sz w:val="28"/>
                <w:szCs w:val="28"/>
                <w:lang w:val="de-AT"/>
              </w:rPr>
            </w:pPr>
            <w:r w:rsidRPr="009A4920">
              <w:rPr>
                <w:b/>
                <w:color w:val="7030A0"/>
                <w:sz w:val="28"/>
                <w:szCs w:val="28"/>
                <w:lang w:val="de-AT"/>
              </w:rPr>
              <w:t>162</w:t>
            </w:r>
            <w:r w:rsidR="00BC4043" w:rsidRPr="009A4920">
              <w:rPr>
                <w:b/>
                <w:color w:val="7030A0"/>
                <w:sz w:val="28"/>
                <w:szCs w:val="28"/>
                <w:lang w:val="de-AT"/>
              </w:rPr>
              <w:t xml:space="preserve">. </w:t>
            </w:r>
            <w:r w:rsidR="000C5598" w:rsidRPr="009A4920">
              <w:rPr>
                <w:b/>
                <w:color w:val="7030A0"/>
                <w:sz w:val="28"/>
                <w:szCs w:val="28"/>
                <w:lang w:val="de-AT"/>
              </w:rPr>
              <w:t>Kilski kanal je 98 km dug kanal koji povezuje :</w:t>
            </w:r>
          </w:p>
          <w:p w14:paraId="13DF7369" w14:textId="77777777" w:rsidR="002970EC" w:rsidRPr="000B0B9C" w:rsidRDefault="002970EC" w:rsidP="00BC4043">
            <w:pPr>
              <w:jc w:val="both"/>
              <w:rPr>
                <w:b/>
                <w:sz w:val="28"/>
                <w:szCs w:val="28"/>
                <w:lang w:val="de-AT"/>
              </w:rPr>
            </w:pPr>
          </w:p>
          <w:p w14:paraId="7E5B50FE" w14:textId="77777777" w:rsidR="000C5598" w:rsidRPr="000C5598" w:rsidRDefault="000C5598" w:rsidP="000C5598">
            <w:pPr>
              <w:jc w:val="both"/>
              <w:rPr>
                <w:sz w:val="28"/>
                <w:szCs w:val="28"/>
                <w:lang w:val="de-AT"/>
              </w:rPr>
            </w:pPr>
            <w:r w:rsidRPr="000C5598">
              <w:rPr>
                <w:sz w:val="28"/>
                <w:szCs w:val="28"/>
                <w:lang w:val="de-AT"/>
              </w:rPr>
              <w:t xml:space="preserve">A. Severno sa Baltičkim morem </w:t>
            </w:r>
          </w:p>
          <w:p w14:paraId="103F15EA" w14:textId="77777777" w:rsidR="000C5598" w:rsidRPr="000C5598" w:rsidRDefault="000C5598" w:rsidP="000C5598">
            <w:pPr>
              <w:jc w:val="both"/>
              <w:rPr>
                <w:sz w:val="28"/>
                <w:szCs w:val="28"/>
                <w:lang w:val="de-AT"/>
              </w:rPr>
            </w:pPr>
            <w:r w:rsidRPr="000C5598">
              <w:rPr>
                <w:sz w:val="28"/>
                <w:szCs w:val="28"/>
                <w:lang w:val="de-AT"/>
              </w:rPr>
              <w:t xml:space="preserve">B. Norveško sa Baltičkim morem </w:t>
            </w:r>
          </w:p>
          <w:p w14:paraId="5F386C60" w14:textId="77777777" w:rsidR="000C5598" w:rsidRPr="000C5598" w:rsidRDefault="000C5598" w:rsidP="000C5598">
            <w:pPr>
              <w:jc w:val="both"/>
              <w:rPr>
                <w:sz w:val="28"/>
                <w:szCs w:val="28"/>
                <w:lang w:val="de-AT"/>
              </w:rPr>
            </w:pPr>
            <w:r w:rsidRPr="000C5598">
              <w:rPr>
                <w:sz w:val="28"/>
                <w:szCs w:val="28"/>
                <w:lang w:val="de-AT"/>
              </w:rPr>
              <w:t xml:space="preserve">C. Barencovo sa Baltičkim morem </w:t>
            </w:r>
          </w:p>
          <w:p w14:paraId="12A28BD3" w14:textId="77777777" w:rsidR="002970EC" w:rsidRDefault="000C5598" w:rsidP="000C5598">
            <w:pPr>
              <w:jc w:val="both"/>
              <w:rPr>
                <w:sz w:val="28"/>
                <w:szCs w:val="28"/>
                <w:lang w:val="de-AT"/>
              </w:rPr>
            </w:pPr>
            <w:r w:rsidRPr="000C5598">
              <w:rPr>
                <w:sz w:val="28"/>
                <w:szCs w:val="28"/>
                <w:lang w:val="de-AT"/>
              </w:rPr>
              <w:t xml:space="preserve">D. Belo sa Baltičkim morem </w:t>
            </w:r>
          </w:p>
          <w:p w14:paraId="7D8172E1" w14:textId="77777777" w:rsidR="00534DE8" w:rsidRPr="000B0B9C" w:rsidRDefault="00534DE8" w:rsidP="00BC4043">
            <w:pPr>
              <w:jc w:val="both"/>
              <w:rPr>
                <w:sz w:val="28"/>
                <w:szCs w:val="28"/>
                <w:lang w:val="de-AT"/>
              </w:rPr>
            </w:pPr>
          </w:p>
          <w:p w14:paraId="6A210FA8" w14:textId="77777777" w:rsidR="00BC4043" w:rsidRDefault="00693C78" w:rsidP="00BC4043">
            <w:pPr>
              <w:jc w:val="both"/>
              <w:rPr>
                <w:b/>
                <w:sz w:val="28"/>
                <w:szCs w:val="28"/>
                <w:lang w:val="de-AT"/>
              </w:rPr>
            </w:pPr>
            <w:r w:rsidRPr="000B0B9C">
              <w:rPr>
                <w:b/>
                <w:sz w:val="28"/>
                <w:szCs w:val="28"/>
                <w:lang w:val="de-AT"/>
              </w:rPr>
              <w:t>163</w:t>
            </w:r>
            <w:r w:rsidR="00BC4043" w:rsidRPr="000B0B9C">
              <w:rPr>
                <w:b/>
                <w:sz w:val="28"/>
                <w:szCs w:val="28"/>
                <w:lang w:val="de-AT"/>
              </w:rPr>
              <w:t>. Dva organizma sa istim bihejvioralnim, evolucijskim i genetskim osobinama koji žive na različitim geografskim lokacijama mogu se najbolje opisati kao koji od navedenih?</w:t>
            </w:r>
          </w:p>
          <w:p w14:paraId="11628BDB" w14:textId="77777777" w:rsidR="002970EC" w:rsidRPr="000B0B9C" w:rsidRDefault="002970EC" w:rsidP="00BC4043">
            <w:pPr>
              <w:jc w:val="both"/>
              <w:rPr>
                <w:b/>
                <w:sz w:val="28"/>
                <w:szCs w:val="28"/>
                <w:lang w:val="de-AT"/>
              </w:rPr>
            </w:pPr>
          </w:p>
          <w:p w14:paraId="0C9C12A6" w14:textId="77777777" w:rsidR="00BC4043" w:rsidRPr="000B0B9C" w:rsidRDefault="00BC4043" w:rsidP="00BC4043">
            <w:pPr>
              <w:jc w:val="both"/>
              <w:rPr>
                <w:sz w:val="28"/>
                <w:szCs w:val="28"/>
                <w:lang w:val="fr-FR"/>
              </w:rPr>
            </w:pPr>
            <w:r w:rsidRPr="000B0B9C">
              <w:rPr>
                <w:sz w:val="28"/>
                <w:szCs w:val="28"/>
                <w:lang w:val="fr-FR"/>
              </w:rPr>
              <w:t>A. U istoj vrsti i populaciji, ali ne u istoj zajednici</w:t>
            </w:r>
          </w:p>
          <w:p w14:paraId="5A8425B9" w14:textId="77777777" w:rsidR="00BC4043" w:rsidRPr="000B0B9C" w:rsidRDefault="00BC4043" w:rsidP="00BC4043">
            <w:pPr>
              <w:jc w:val="both"/>
              <w:rPr>
                <w:sz w:val="28"/>
                <w:szCs w:val="28"/>
                <w:lang w:val="fr-FR"/>
              </w:rPr>
            </w:pPr>
            <w:r w:rsidRPr="000B0B9C">
              <w:rPr>
                <w:sz w:val="28"/>
                <w:szCs w:val="28"/>
                <w:lang w:val="fr-FR"/>
              </w:rPr>
              <w:t>B. U istoj vrsti, ali ne u istoj zajednici ili populaciji</w:t>
            </w:r>
          </w:p>
          <w:p w14:paraId="1AA8059F" w14:textId="77777777" w:rsidR="00BC4043" w:rsidRPr="000B0B9C" w:rsidRDefault="00534DE8" w:rsidP="00BC4043">
            <w:pPr>
              <w:jc w:val="both"/>
              <w:rPr>
                <w:sz w:val="28"/>
                <w:szCs w:val="28"/>
                <w:lang w:val="fr-FR"/>
              </w:rPr>
            </w:pPr>
            <w:r w:rsidRPr="000B0B9C">
              <w:rPr>
                <w:sz w:val="28"/>
                <w:szCs w:val="28"/>
                <w:lang w:val="fr-FR"/>
              </w:rPr>
              <w:t>C</w:t>
            </w:r>
            <w:r w:rsidR="00BC4043" w:rsidRPr="000B0B9C">
              <w:rPr>
                <w:sz w:val="28"/>
                <w:szCs w:val="28"/>
                <w:lang w:val="fr-FR"/>
              </w:rPr>
              <w:t>. U istoj zajednici i populaciji, ali ne u istoj vrsti</w:t>
            </w:r>
          </w:p>
          <w:p w14:paraId="3AEC6F51" w14:textId="321E2938" w:rsidR="00BC4043" w:rsidRDefault="00534DE8" w:rsidP="00BC4043">
            <w:pPr>
              <w:jc w:val="both"/>
              <w:rPr>
                <w:sz w:val="28"/>
                <w:szCs w:val="28"/>
                <w:lang w:val="fr-FR"/>
              </w:rPr>
            </w:pPr>
            <w:r w:rsidRPr="000B0B9C">
              <w:rPr>
                <w:sz w:val="28"/>
                <w:szCs w:val="28"/>
                <w:lang w:val="fr-FR"/>
              </w:rPr>
              <w:t>D</w:t>
            </w:r>
            <w:r w:rsidR="00BC4043" w:rsidRPr="000B0B9C">
              <w:rPr>
                <w:sz w:val="28"/>
                <w:szCs w:val="28"/>
                <w:lang w:val="fr-FR"/>
              </w:rPr>
              <w:t>. U istoj vrsti, populaciji i zajednici</w:t>
            </w:r>
          </w:p>
          <w:p w14:paraId="4A2025A8" w14:textId="77777777" w:rsidR="00E93F3E" w:rsidRDefault="00E93F3E" w:rsidP="00BC4043">
            <w:pPr>
              <w:jc w:val="both"/>
              <w:rPr>
                <w:sz w:val="28"/>
                <w:szCs w:val="28"/>
                <w:lang w:val="fr-FR"/>
              </w:rPr>
            </w:pPr>
          </w:p>
          <w:p w14:paraId="54CECF38" w14:textId="77777777" w:rsidR="00773FF3" w:rsidRDefault="00773FF3" w:rsidP="00BC4043">
            <w:pPr>
              <w:jc w:val="both"/>
              <w:rPr>
                <w:sz w:val="28"/>
                <w:szCs w:val="28"/>
                <w:lang w:val="fr-FR"/>
              </w:rPr>
            </w:pPr>
          </w:p>
          <w:p w14:paraId="471B3485" w14:textId="5E49EB25" w:rsidR="00BC4043" w:rsidRDefault="00693C78" w:rsidP="00BC4043">
            <w:pPr>
              <w:jc w:val="both"/>
              <w:rPr>
                <w:b/>
                <w:sz w:val="28"/>
                <w:szCs w:val="28"/>
                <w:lang w:val="fr-FR"/>
              </w:rPr>
            </w:pPr>
            <w:r w:rsidRPr="000B0B9C">
              <w:rPr>
                <w:b/>
                <w:sz w:val="28"/>
                <w:szCs w:val="28"/>
                <w:lang w:val="fr-FR"/>
              </w:rPr>
              <w:t>164</w:t>
            </w:r>
            <w:r w:rsidR="00BC4043" w:rsidRPr="000B0B9C">
              <w:rPr>
                <w:b/>
                <w:sz w:val="28"/>
                <w:szCs w:val="28"/>
                <w:lang w:val="fr-FR"/>
              </w:rPr>
              <w:t>. Koja klasifikacija obuhvata sve ostale?</w:t>
            </w:r>
          </w:p>
          <w:p w14:paraId="79BAA4E2" w14:textId="77777777" w:rsidR="002970EC" w:rsidRPr="000B0B9C" w:rsidRDefault="002970EC" w:rsidP="00BC4043">
            <w:pPr>
              <w:jc w:val="both"/>
              <w:rPr>
                <w:b/>
                <w:sz w:val="28"/>
                <w:szCs w:val="28"/>
                <w:lang w:val="fr-FR"/>
              </w:rPr>
            </w:pPr>
          </w:p>
          <w:p w14:paraId="085478C0" w14:textId="77777777" w:rsidR="00BC4043" w:rsidRPr="000B0B9C" w:rsidRDefault="00BC4043" w:rsidP="00BC4043">
            <w:pPr>
              <w:jc w:val="both"/>
              <w:rPr>
                <w:sz w:val="28"/>
                <w:szCs w:val="28"/>
                <w:lang w:val="fr-FR"/>
              </w:rPr>
            </w:pPr>
            <w:r w:rsidRPr="000B0B9C">
              <w:rPr>
                <w:sz w:val="28"/>
                <w:szCs w:val="28"/>
                <w:lang w:val="fr-FR"/>
              </w:rPr>
              <w:t>A. Biosfera</w:t>
            </w:r>
          </w:p>
          <w:p w14:paraId="2BA920F6" w14:textId="77777777" w:rsidR="00BC4043" w:rsidRPr="000B0B9C" w:rsidRDefault="00BC4043" w:rsidP="00BC4043">
            <w:pPr>
              <w:jc w:val="both"/>
              <w:rPr>
                <w:sz w:val="28"/>
                <w:szCs w:val="28"/>
                <w:lang w:val="fr-FR"/>
              </w:rPr>
            </w:pPr>
            <w:r w:rsidRPr="000B0B9C">
              <w:rPr>
                <w:sz w:val="28"/>
                <w:szCs w:val="28"/>
                <w:lang w:val="fr-FR"/>
              </w:rPr>
              <w:t>B. Ekološka zajednica</w:t>
            </w:r>
          </w:p>
          <w:p w14:paraId="12625496" w14:textId="77777777" w:rsidR="00BC4043" w:rsidRPr="000B0B9C" w:rsidRDefault="00534DE8" w:rsidP="00BC4043">
            <w:pPr>
              <w:jc w:val="both"/>
              <w:rPr>
                <w:sz w:val="28"/>
                <w:szCs w:val="28"/>
                <w:lang w:val="fr-FR"/>
              </w:rPr>
            </w:pPr>
            <w:r w:rsidRPr="000B0B9C">
              <w:rPr>
                <w:sz w:val="28"/>
                <w:szCs w:val="28"/>
                <w:lang w:val="fr-FR"/>
              </w:rPr>
              <w:t>C</w:t>
            </w:r>
            <w:r w:rsidR="00BC4043" w:rsidRPr="000B0B9C">
              <w:rPr>
                <w:sz w:val="28"/>
                <w:szCs w:val="28"/>
                <w:lang w:val="fr-FR"/>
              </w:rPr>
              <w:t>. Vrsta</w:t>
            </w:r>
          </w:p>
          <w:p w14:paraId="6153C273" w14:textId="0D653C59" w:rsidR="00BC4043" w:rsidRDefault="00534DE8" w:rsidP="00BC4043">
            <w:pPr>
              <w:jc w:val="both"/>
              <w:rPr>
                <w:sz w:val="28"/>
                <w:szCs w:val="28"/>
                <w:lang w:val="fr-FR"/>
              </w:rPr>
            </w:pPr>
            <w:r w:rsidRPr="000B0B9C">
              <w:rPr>
                <w:sz w:val="28"/>
                <w:szCs w:val="28"/>
                <w:lang w:val="fr-FR"/>
              </w:rPr>
              <w:t>D</w:t>
            </w:r>
            <w:r w:rsidR="00BC4043" w:rsidRPr="000B0B9C">
              <w:rPr>
                <w:sz w:val="28"/>
                <w:szCs w:val="28"/>
                <w:lang w:val="fr-FR"/>
              </w:rPr>
              <w:t>. Biome</w:t>
            </w:r>
          </w:p>
          <w:p w14:paraId="7FC8E756" w14:textId="77777777" w:rsidR="00E93F3E" w:rsidRDefault="00E93F3E" w:rsidP="00BC4043">
            <w:pPr>
              <w:jc w:val="both"/>
              <w:rPr>
                <w:sz w:val="28"/>
                <w:szCs w:val="28"/>
                <w:lang w:val="fr-FR"/>
              </w:rPr>
            </w:pPr>
          </w:p>
          <w:p w14:paraId="5F37A992" w14:textId="77777777" w:rsidR="00BC4043" w:rsidRDefault="00693C78" w:rsidP="00BC4043">
            <w:pPr>
              <w:jc w:val="both"/>
              <w:rPr>
                <w:b/>
                <w:sz w:val="28"/>
                <w:szCs w:val="28"/>
                <w:lang w:val="fr-FR"/>
              </w:rPr>
            </w:pPr>
            <w:r w:rsidRPr="000B0B9C">
              <w:rPr>
                <w:b/>
                <w:sz w:val="28"/>
                <w:szCs w:val="28"/>
                <w:lang w:val="fr-FR"/>
              </w:rPr>
              <w:t>165</w:t>
            </w:r>
            <w:r w:rsidR="00BC4043" w:rsidRPr="000B0B9C">
              <w:rPr>
                <w:b/>
                <w:sz w:val="28"/>
                <w:szCs w:val="28"/>
                <w:lang w:val="fr-FR"/>
              </w:rPr>
              <w:t>. Izaberite tačan redosled, od najmanje do najveće veličine grupe.</w:t>
            </w:r>
          </w:p>
          <w:p w14:paraId="757140B2" w14:textId="77777777" w:rsidR="00913FED" w:rsidRPr="000B0B9C" w:rsidRDefault="00913FED" w:rsidP="00BC4043">
            <w:pPr>
              <w:jc w:val="both"/>
              <w:rPr>
                <w:b/>
                <w:sz w:val="28"/>
                <w:szCs w:val="28"/>
                <w:lang w:val="fr-FR"/>
              </w:rPr>
            </w:pPr>
          </w:p>
          <w:p w14:paraId="14CBD3C5" w14:textId="77777777" w:rsidR="00BC4043" w:rsidRPr="000B0B9C" w:rsidRDefault="00BC4043" w:rsidP="00BC4043">
            <w:pPr>
              <w:jc w:val="both"/>
              <w:rPr>
                <w:sz w:val="28"/>
                <w:szCs w:val="28"/>
                <w:lang w:val="fr-FR"/>
              </w:rPr>
            </w:pPr>
            <w:r w:rsidRPr="000B0B9C">
              <w:rPr>
                <w:sz w:val="28"/>
                <w:szCs w:val="28"/>
                <w:lang w:val="fr-FR"/>
              </w:rPr>
              <w:t>A. Pojedinac, populacija, ekosistem, zajednica</w:t>
            </w:r>
          </w:p>
          <w:p w14:paraId="6A87DDA4" w14:textId="77777777" w:rsidR="00BC4043" w:rsidRPr="000B0B9C" w:rsidRDefault="00BC4043" w:rsidP="00BC4043">
            <w:pPr>
              <w:jc w:val="both"/>
              <w:rPr>
                <w:sz w:val="28"/>
                <w:szCs w:val="28"/>
                <w:lang w:val="fr-FR"/>
              </w:rPr>
            </w:pPr>
            <w:r w:rsidRPr="000B0B9C">
              <w:rPr>
                <w:sz w:val="28"/>
                <w:szCs w:val="28"/>
                <w:lang w:val="fr-FR"/>
              </w:rPr>
              <w:t>B. Pojedinac, zajednica, ekosistem, populacija</w:t>
            </w:r>
          </w:p>
          <w:p w14:paraId="794EDBCE" w14:textId="77777777" w:rsidR="00BC4043" w:rsidRPr="000B0B9C" w:rsidRDefault="00693C78" w:rsidP="00BC4043">
            <w:pPr>
              <w:jc w:val="both"/>
              <w:rPr>
                <w:sz w:val="28"/>
                <w:szCs w:val="28"/>
                <w:lang w:val="fr-FR"/>
              </w:rPr>
            </w:pPr>
            <w:r w:rsidRPr="000B0B9C">
              <w:rPr>
                <w:sz w:val="28"/>
                <w:szCs w:val="28"/>
                <w:lang w:val="fr-FR"/>
              </w:rPr>
              <w:t>C</w:t>
            </w:r>
            <w:r w:rsidR="00BC4043" w:rsidRPr="000B0B9C">
              <w:rPr>
                <w:sz w:val="28"/>
                <w:szCs w:val="28"/>
                <w:lang w:val="fr-FR"/>
              </w:rPr>
              <w:t>. Pojedinac, zajednica, populacija, ekosistem</w:t>
            </w:r>
          </w:p>
          <w:p w14:paraId="61535802" w14:textId="77777777" w:rsidR="00BC4043" w:rsidRDefault="00693C78" w:rsidP="00BC4043">
            <w:pPr>
              <w:jc w:val="both"/>
              <w:rPr>
                <w:sz w:val="28"/>
                <w:szCs w:val="28"/>
                <w:lang w:val="fr-FR"/>
              </w:rPr>
            </w:pPr>
            <w:r w:rsidRPr="000B0B9C">
              <w:rPr>
                <w:sz w:val="28"/>
                <w:szCs w:val="28"/>
                <w:lang w:val="fr-FR"/>
              </w:rPr>
              <w:t>D</w:t>
            </w:r>
            <w:r w:rsidR="00BC4043" w:rsidRPr="000B0B9C">
              <w:rPr>
                <w:sz w:val="28"/>
                <w:szCs w:val="28"/>
                <w:lang w:val="fr-FR"/>
              </w:rPr>
              <w:t>. Pojedinac, stanovništvo, zajednica, ekosistem</w:t>
            </w:r>
          </w:p>
          <w:p w14:paraId="766AE69B" w14:textId="77777777" w:rsidR="00693C78" w:rsidRPr="000B0B9C" w:rsidRDefault="00693C78" w:rsidP="00BC4043">
            <w:pPr>
              <w:jc w:val="both"/>
              <w:rPr>
                <w:sz w:val="28"/>
                <w:szCs w:val="28"/>
                <w:lang w:val="de-AT"/>
              </w:rPr>
            </w:pPr>
          </w:p>
          <w:p w14:paraId="7E1DC343" w14:textId="77777777" w:rsidR="00BC4043" w:rsidRPr="000B0B9C" w:rsidRDefault="00693C78" w:rsidP="00BC4043">
            <w:pPr>
              <w:jc w:val="both"/>
              <w:rPr>
                <w:b/>
                <w:sz w:val="28"/>
                <w:szCs w:val="28"/>
                <w:lang w:val="de-AT"/>
              </w:rPr>
            </w:pPr>
            <w:r w:rsidRPr="000B0B9C">
              <w:rPr>
                <w:b/>
                <w:sz w:val="28"/>
                <w:szCs w:val="28"/>
                <w:lang w:val="fr-FR"/>
              </w:rPr>
              <w:t>166</w:t>
            </w:r>
            <w:r w:rsidR="00BC4043" w:rsidRPr="000B0B9C">
              <w:rPr>
                <w:b/>
                <w:sz w:val="28"/>
                <w:szCs w:val="28"/>
                <w:lang w:val="fr-FR"/>
              </w:rPr>
              <w:t xml:space="preserve">. Simbioza je veza između dve ili više vrsta. </w:t>
            </w:r>
            <w:r w:rsidR="00BC4043" w:rsidRPr="000B0B9C">
              <w:rPr>
                <w:b/>
                <w:sz w:val="28"/>
                <w:szCs w:val="28"/>
                <w:lang w:val="de-AT"/>
              </w:rPr>
              <w:t>Generalno jedna vrsta živi na ili u drugoj. Ovi odnosi mogu biti korisni, štetni ili nemaju efekta. Koje su tri vrste simbioza?</w:t>
            </w:r>
          </w:p>
          <w:p w14:paraId="56D8E463" w14:textId="77777777" w:rsidR="00BC4043" w:rsidRPr="000B0B9C" w:rsidRDefault="00BC4043" w:rsidP="00BC4043">
            <w:pPr>
              <w:jc w:val="both"/>
              <w:rPr>
                <w:sz w:val="28"/>
                <w:szCs w:val="28"/>
                <w:lang w:val="de-AT"/>
              </w:rPr>
            </w:pPr>
          </w:p>
          <w:p w14:paraId="59BE9E54" w14:textId="77777777" w:rsidR="00BC4043" w:rsidRPr="000B0B9C" w:rsidRDefault="00BC4043" w:rsidP="00BC4043">
            <w:pPr>
              <w:jc w:val="both"/>
              <w:rPr>
                <w:sz w:val="28"/>
                <w:szCs w:val="28"/>
              </w:rPr>
            </w:pPr>
            <w:r w:rsidRPr="000B0B9C">
              <w:rPr>
                <w:sz w:val="28"/>
                <w:szCs w:val="28"/>
              </w:rPr>
              <w:t>A. Mutualizam, koevolucija i parizizam</w:t>
            </w:r>
          </w:p>
          <w:p w14:paraId="00CCD9BB" w14:textId="77777777" w:rsidR="00BC4043" w:rsidRPr="000B0B9C" w:rsidRDefault="00BC4043" w:rsidP="00BC4043">
            <w:pPr>
              <w:jc w:val="both"/>
              <w:rPr>
                <w:sz w:val="28"/>
                <w:szCs w:val="28"/>
              </w:rPr>
            </w:pPr>
            <w:r w:rsidRPr="000B0B9C">
              <w:rPr>
                <w:sz w:val="28"/>
                <w:szCs w:val="28"/>
              </w:rPr>
              <w:t>B. Mutualizam, komenzalizam i parazitizam</w:t>
            </w:r>
          </w:p>
          <w:p w14:paraId="4DC98CE9" w14:textId="77777777" w:rsidR="00BC4043" w:rsidRPr="000B0B9C" w:rsidRDefault="00693C78" w:rsidP="00BC4043">
            <w:pPr>
              <w:jc w:val="both"/>
              <w:rPr>
                <w:sz w:val="28"/>
                <w:szCs w:val="28"/>
              </w:rPr>
            </w:pPr>
            <w:r w:rsidRPr="000B0B9C">
              <w:rPr>
                <w:sz w:val="28"/>
                <w:szCs w:val="28"/>
              </w:rPr>
              <w:t>C</w:t>
            </w:r>
            <w:r w:rsidR="00BC4043" w:rsidRPr="000B0B9C">
              <w:rPr>
                <w:sz w:val="28"/>
                <w:szCs w:val="28"/>
              </w:rPr>
              <w:t>. Konkurencija, komenzalizam i parizizam</w:t>
            </w:r>
          </w:p>
          <w:p w14:paraId="482FA667" w14:textId="77777777" w:rsidR="00BC4043" w:rsidRDefault="00693C78" w:rsidP="00BC4043">
            <w:pPr>
              <w:jc w:val="both"/>
              <w:rPr>
                <w:sz w:val="28"/>
                <w:szCs w:val="28"/>
              </w:rPr>
            </w:pPr>
            <w:r w:rsidRPr="000B0B9C">
              <w:rPr>
                <w:sz w:val="28"/>
                <w:szCs w:val="28"/>
              </w:rPr>
              <w:t>D</w:t>
            </w:r>
            <w:r w:rsidR="00BC4043" w:rsidRPr="000B0B9C">
              <w:rPr>
                <w:sz w:val="28"/>
                <w:szCs w:val="28"/>
              </w:rPr>
              <w:t>. Konkurentsko isključenje, komenzalizam i koevolucija</w:t>
            </w:r>
          </w:p>
          <w:p w14:paraId="670FA7F7" w14:textId="77777777" w:rsidR="00913FED" w:rsidRPr="000B0B9C" w:rsidRDefault="00913FED" w:rsidP="00BC4043">
            <w:pPr>
              <w:jc w:val="both"/>
              <w:rPr>
                <w:sz w:val="28"/>
                <w:szCs w:val="28"/>
              </w:rPr>
            </w:pPr>
          </w:p>
          <w:p w14:paraId="39E23A07" w14:textId="77777777" w:rsidR="00BC4043" w:rsidRDefault="00693C78" w:rsidP="00BC4043">
            <w:pPr>
              <w:jc w:val="both"/>
              <w:rPr>
                <w:b/>
                <w:sz w:val="28"/>
                <w:szCs w:val="28"/>
                <w:lang w:val="fr-FR"/>
              </w:rPr>
            </w:pPr>
            <w:r w:rsidRPr="000B0B9C">
              <w:rPr>
                <w:b/>
                <w:sz w:val="28"/>
                <w:szCs w:val="28"/>
                <w:lang w:val="fr-FR"/>
              </w:rPr>
              <w:t>167</w:t>
            </w:r>
            <w:r w:rsidR="00BC4043" w:rsidRPr="000B0B9C">
              <w:rPr>
                <w:b/>
                <w:sz w:val="28"/>
                <w:szCs w:val="28"/>
                <w:lang w:val="fr-FR"/>
              </w:rPr>
              <w:t>. Koja je granica veličine populacije s obzirom na konačnu količinu resursa?</w:t>
            </w:r>
          </w:p>
          <w:p w14:paraId="36D8E5E0" w14:textId="77777777" w:rsidR="00913FED" w:rsidRPr="000B0B9C" w:rsidRDefault="00913FED" w:rsidP="00BC4043">
            <w:pPr>
              <w:jc w:val="both"/>
              <w:rPr>
                <w:b/>
                <w:sz w:val="28"/>
                <w:szCs w:val="28"/>
                <w:lang w:val="fr-FR"/>
              </w:rPr>
            </w:pPr>
          </w:p>
          <w:p w14:paraId="39F79938" w14:textId="77777777" w:rsidR="00BC4043" w:rsidRPr="000B0B9C" w:rsidRDefault="00BC4043" w:rsidP="00BC4043">
            <w:pPr>
              <w:jc w:val="both"/>
              <w:rPr>
                <w:sz w:val="28"/>
                <w:szCs w:val="28"/>
                <w:lang w:val="fr-FR"/>
              </w:rPr>
            </w:pPr>
            <w:r w:rsidRPr="000B0B9C">
              <w:rPr>
                <w:sz w:val="28"/>
                <w:szCs w:val="28"/>
                <w:lang w:val="fr-FR"/>
              </w:rPr>
              <w:t>A. Eutrofikacija</w:t>
            </w:r>
          </w:p>
          <w:p w14:paraId="6ABDC0D3" w14:textId="77777777" w:rsidR="00BC4043" w:rsidRPr="000B0B9C" w:rsidRDefault="00BC4043" w:rsidP="00BC4043">
            <w:pPr>
              <w:jc w:val="both"/>
              <w:rPr>
                <w:sz w:val="28"/>
                <w:szCs w:val="28"/>
                <w:lang w:val="fr-FR"/>
              </w:rPr>
            </w:pPr>
            <w:r w:rsidRPr="000B0B9C">
              <w:rPr>
                <w:sz w:val="28"/>
                <w:szCs w:val="28"/>
                <w:lang w:val="fr-FR"/>
              </w:rPr>
              <w:t>B. Asimptota</w:t>
            </w:r>
          </w:p>
          <w:p w14:paraId="0C9B436F" w14:textId="77777777" w:rsidR="00BC4043" w:rsidRPr="000B0B9C" w:rsidRDefault="00693C78" w:rsidP="00BC4043">
            <w:pPr>
              <w:jc w:val="both"/>
              <w:rPr>
                <w:sz w:val="28"/>
                <w:szCs w:val="28"/>
                <w:lang w:val="fr-FR"/>
              </w:rPr>
            </w:pPr>
            <w:r w:rsidRPr="000B0B9C">
              <w:rPr>
                <w:sz w:val="28"/>
                <w:szCs w:val="28"/>
                <w:lang w:val="fr-FR"/>
              </w:rPr>
              <w:t>C</w:t>
            </w:r>
            <w:r w:rsidR="00BC4043" w:rsidRPr="000B0B9C">
              <w:rPr>
                <w:sz w:val="28"/>
                <w:szCs w:val="28"/>
                <w:lang w:val="fr-FR"/>
              </w:rPr>
              <w:t>. Nivo zasićenosti</w:t>
            </w:r>
          </w:p>
          <w:p w14:paraId="3B76B890" w14:textId="77777777" w:rsidR="00913FED" w:rsidRPr="000B0B9C" w:rsidRDefault="00693C78" w:rsidP="00BC4043">
            <w:pPr>
              <w:jc w:val="both"/>
              <w:rPr>
                <w:sz w:val="28"/>
                <w:szCs w:val="28"/>
                <w:lang w:val="fr-FR"/>
              </w:rPr>
            </w:pPr>
            <w:r w:rsidRPr="000B0B9C">
              <w:rPr>
                <w:sz w:val="28"/>
                <w:szCs w:val="28"/>
                <w:lang w:val="fr-FR"/>
              </w:rPr>
              <w:t>D</w:t>
            </w:r>
            <w:r w:rsidR="00BC4043" w:rsidRPr="000B0B9C">
              <w:rPr>
                <w:sz w:val="28"/>
                <w:szCs w:val="28"/>
                <w:lang w:val="fr-FR"/>
              </w:rPr>
              <w:t>. Broj stanovnika</w:t>
            </w:r>
          </w:p>
          <w:p w14:paraId="50F63571" w14:textId="77777777" w:rsidR="00773FF3" w:rsidRDefault="00773FF3" w:rsidP="00BC4043">
            <w:pPr>
              <w:jc w:val="both"/>
              <w:rPr>
                <w:sz w:val="28"/>
                <w:szCs w:val="28"/>
                <w:lang w:val="de-AT"/>
              </w:rPr>
            </w:pPr>
          </w:p>
          <w:p w14:paraId="782D8319" w14:textId="1CF07CF3" w:rsidR="00BC4043" w:rsidRDefault="00693C78" w:rsidP="00BC4043">
            <w:pPr>
              <w:jc w:val="both"/>
              <w:rPr>
                <w:b/>
                <w:sz w:val="28"/>
                <w:szCs w:val="28"/>
              </w:rPr>
            </w:pPr>
            <w:r w:rsidRPr="000B0B9C">
              <w:rPr>
                <w:b/>
                <w:sz w:val="28"/>
                <w:szCs w:val="28"/>
              </w:rPr>
              <w:t>168</w:t>
            </w:r>
            <w:r w:rsidR="00BC4043" w:rsidRPr="000B0B9C">
              <w:rPr>
                <w:b/>
                <w:sz w:val="28"/>
                <w:szCs w:val="28"/>
              </w:rPr>
              <w:t>. Šta opisuje I=PAT jednačina?</w:t>
            </w:r>
          </w:p>
          <w:p w14:paraId="050B5085" w14:textId="77777777" w:rsidR="00913FED" w:rsidRPr="000B0B9C" w:rsidRDefault="00913FED" w:rsidP="00BC4043">
            <w:pPr>
              <w:jc w:val="both"/>
              <w:rPr>
                <w:b/>
                <w:sz w:val="28"/>
                <w:szCs w:val="28"/>
              </w:rPr>
            </w:pPr>
          </w:p>
          <w:p w14:paraId="1E1CAA4D" w14:textId="77777777" w:rsidR="00BC4043" w:rsidRPr="000B0B9C" w:rsidRDefault="00BC4043" w:rsidP="00BC4043">
            <w:pPr>
              <w:jc w:val="both"/>
              <w:rPr>
                <w:sz w:val="28"/>
                <w:szCs w:val="28"/>
              </w:rPr>
            </w:pPr>
            <w:r w:rsidRPr="000B0B9C">
              <w:rPr>
                <w:sz w:val="28"/>
                <w:szCs w:val="28"/>
              </w:rPr>
              <w:t>A. Uticaj pesticida, antibiotika i promene temperature na proizvodnju hrane</w:t>
            </w:r>
          </w:p>
          <w:p w14:paraId="4CBE175A" w14:textId="77777777" w:rsidR="00BC4043" w:rsidRPr="000B0B9C" w:rsidRDefault="00BC4043" w:rsidP="00BC4043">
            <w:pPr>
              <w:jc w:val="both"/>
              <w:rPr>
                <w:sz w:val="28"/>
                <w:szCs w:val="28"/>
              </w:rPr>
            </w:pPr>
            <w:r w:rsidRPr="000B0B9C">
              <w:rPr>
                <w:sz w:val="28"/>
                <w:szCs w:val="28"/>
              </w:rPr>
              <w:t>B. Uticaj ljudi, stavova i tehnologije na održivost</w:t>
            </w:r>
          </w:p>
          <w:p w14:paraId="3392A732" w14:textId="77777777" w:rsidR="00BC4043" w:rsidRPr="000B0B9C" w:rsidRDefault="00693C78" w:rsidP="00BC4043">
            <w:pPr>
              <w:jc w:val="both"/>
              <w:rPr>
                <w:sz w:val="28"/>
                <w:szCs w:val="28"/>
              </w:rPr>
            </w:pPr>
            <w:r w:rsidRPr="000B0B9C">
              <w:rPr>
                <w:sz w:val="28"/>
                <w:szCs w:val="28"/>
              </w:rPr>
              <w:t>C</w:t>
            </w:r>
            <w:r w:rsidR="00BC4043" w:rsidRPr="000B0B9C">
              <w:rPr>
                <w:sz w:val="28"/>
                <w:szCs w:val="28"/>
              </w:rPr>
              <w:t>. Uticaj ljudske populacije, bogatstva i tehnologije na životnu sredinu</w:t>
            </w:r>
          </w:p>
          <w:p w14:paraId="1C24F84A" w14:textId="77777777" w:rsidR="00BC4043" w:rsidRDefault="00693C78" w:rsidP="00BC4043">
            <w:pPr>
              <w:jc w:val="both"/>
              <w:rPr>
                <w:sz w:val="28"/>
                <w:szCs w:val="28"/>
              </w:rPr>
            </w:pPr>
            <w:r w:rsidRPr="000B0B9C">
              <w:rPr>
                <w:sz w:val="28"/>
                <w:szCs w:val="28"/>
              </w:rPr>
              <w:t>D</w:t>
            </w:r>
            <w:r w:rsidR="00BC4043" w:rsidRPr="000B0B9C">
              <w:rPr>
                <w:sz w:val="28"/>
                <w:szCs w:val="28"/>
              </w:rPr>
              <w:t>. Uticaj zagađenja, kiselih kiša i promene temperature na životnu sredinu</w:t>
            </w:r>
          </w:p>
          <w:p w14:paraId="51560187" w14:textId="77777777" w:rsidR="00913FED" w:rsidRPr="000B0B9C" w:rsidRDefault="00913FED" w:rsidP="00BC4043">
            <w:pPr>
              <w:jc w:val="both"/>
              <w:rPr>
                <w:sz w:val="28"/>
                <w:szCs w:val="28"/>
              </w:rPr>
            </w:pPr>
          </w:p>
          <w:p w14:paraId="4237DD94" w14:textId="77777777" w:rsidR="00BC4043" w:rsidRDefault="00693C78" w:rsidP="00BC4043">
            <w:pPr>
              <w:jc w:val="both"/>
              <w:rPr>
                <w:b/>
                <w:sz w:val="28"/>
                <w:szCs w:val="28"/>
              </w:rPr>
            </w:pPr>
            <w:r w:rsidRPr="000B0B9C">
              <w:rPr>
                <w:b/>
                <w:sz w:val="28"/>
                <w:szCs w:val="28"/>
              </w:rPr>
              <w:t>169</w:t>
            </w:r>
            <w:r w:rsidR="00BC4043" w:rsidRPr="000B0B9C">
              <w:rPr>
                <w:b/>
                <w:sz w:val="28"/>
                <w:szCs w:val="28"/>
              </w:rPr>
              <w:t>. Šta od sledećeg nije tačno za rast ljudske populacije?</w:t>
            </w:r>
          </w:p>
          <w:p w14:paraId="743C4A88" w14:textId="77777777" w:rsidR="00913FED" w:rsidRPr="000B0B9C" w:rsidRDefault="00913FED" w:rsidP="00BC4043">
            <w:pPr>
              <w:jc w:val="both"/>
              <w:rPr>
                <w:b/>
                <w:sz w:val="28"/>
                <w:szCs w:val="28"/>
              </w:rPr>
            </w:pPr>
          </w:p>
          <w:p w14:paraId="48044675" w14:textId="77777777" w:rsidR="00BC4043" w:rsidRPr="000B0B9C" w:rsidRDefault="00BC4043" w:rsidP="00BC4043">
            <w:pPr>
              <w:jc w:val="both"/>
              <w:rPr>
                <w:sz w:val="28"/>
                <w:szCs w:val="28"/>
              </w:rPr>
            </w:pPr>
            <w:r w:rsidRPr="000B0B9C">
              <w:rPr>
                <w:sz w:val="28"/>
                <w:szCs w:val="28"/>
              </w:rPr>
              <w:t>A. Eksponencijalno je</w:t>
            </w:r>
            <w:r w:rsidR="00F66472">
              <w:rPr>
                <w:sz w:val="28"/>
                <w:szCs w:val="28"/>
              </w:rPr>
              <w:t>.</w:t>
            </w:r>
          </w:p>
          <w:p w14:paraId="670FC481" w14:textId="77777777" w:rsidR="00BC4043" w:rsidRPr="000B0B9C" w:rsidRDefault="00BC4043" w:rsidP="00BC4043">
            <w:pPr>
              <w:jc w:val="both"/>
              <w:rPr>
                <w:sz w:val="28"/>
                <w:szCs w:val="28"/>
              </w:rPr>
            </w:pPr>
            <w:r w:rsidRPr="000B0B9C">
              <w:rPr>
                <w:sz w:val="28"/>
                <w:szCs w:val="28"/>
              </w:rPr>
              <w:t>B. Zemlje u razvoju imaju višu stopu rasta stanovništva</w:t>
            </w:r>
            <w:r w:rsidR="00F66472">
              <w:rPr>
                <w:sz w:val="28"/>
                <w:szCs w:val="28"/>
              </w:rPr>
              <w:t>.</w:t>
            </w:r>
          </w:p>
          <w:p w14:paraId="62F26613" w14:textId="77777777" w:rsidR="00BC4043" w:rsidRPr="000B0B9C" w:rsidRDefault="00693C78" w:rsidP="00BC4043">
            <w:pPr>
              <w:jc w:val="both"/>
              <w:rPr>
                <w:sz w:val="28"/>
                <w:szCs w:val="28"/>
              </w:rPr>
            </w:pPr>
            <w:r w:rsidRPr="000B0B9C">
              <w:rPr>
                <w:sz w:val="28"/>
                <w:szCs w:val="28"/>
              </w:rPr>
              <w:t>C</w:t>
            </w:r>
            <w:r w:rsidR="00BC4043" w:rsidRPr="000B0B9C">
              <w:rPr>
                <w:sz w:val="28"/>
                <w:szCs w:val="28"/>
              </w:rPr>
              <w:t>. Kada je prikazan do danas, prikazuje krivu u obliku slova S</w:t>
            </w:r>
            <w:r w:rsidR="00F66472">
              <w:rPr>
                <w:sz w:val="28"/>
                <w:szCs w:val="28"/>
              </w:rPr>
              <w:t>.</w:t>
            </w:r>
          </w:p>
          <w:p w14:paraId="0842BF3F" w14:textId="77777777" w:rsidR="00BC4043" w:rsidRDefault="00693C78" w:rsidP="00BC4043">
            <w:pPr>
              <w:jc w:val="both"/>
              <w:rPr>
                <w:sz w:val="28"/>
                <w:szCs w:val="28"/>
                <w:lang w:val="de-AT"/>
              </w:rPr>
            </w:pPr>
            <w:r w:rsidRPr="000B0B9C">
              <w:rPr>
                <w:sz w:val="28"/>
                <w:szCs w:val="28"/>
                <w:lang w:val="de-AT"/>
              </w:rPr>
              <w:t>D</w:t>
            </w:r>
            <w:r w:rsidR="00BC4043" w:rsidRPr="000B0B9C">
              <w:rPr>
                <w:sz w:val="28"/>
                <w:szCs w:val="28"/>
                <w:lang w:val="de-AT"/>
              </w:rPr>
              <w:t>. Stopa je neodrživa</w:t>
            </w:r>
            <w:r w:rsidR="00F66472">
              <w:rPr>
                <w:sz w:val="28"/>
                <w:szCs w:val="28"/>
                <w:lang w:val="de-AT"/>
              </w:rPr>
              <w:t>.</w:t>
            </w:r>
          </w:p>
          <w:p w14:paraId="03AF8D49" w14:textId="77777777" w:rsidR="00913FED" w:rsidRPr="000B0B9C" w:rsidRDefault="00913FED" w:rsidP="00BC4043">
            <w:pPr>
              <w:jc w:val="both"/>
              <w:rPr>
                <w:sz w:val="28"/>
                <w:szCs w:val="28"/>
                <w:lang w:val="de-AT"/>
              </w:rPr>
            </w:pPr>
          </w:p>
          <w:p w14:paraId="2FE50AAF" w14:textId="77777777" w:rsidR="00BC4043" w:rsidRDefault="00693C78" w:rsidP="00BC4043">
            <w:pPr>
              <w:jc w:val="both"/>
              <w:rPr>
                <w:b/>
                <w:sz w:val="28"/>
                <w:szCs w:val="28"/>
              </w:rPr>
            </w:pPr>
            <w:r w:rsidRPr="000B0B9C">
              <w:rPr>
                <w:b/>
                <w:sz w:val="28"/>
                <w:szCs w:val="28"/>
              </w:rPr>
              <w:t>170</w:t>
            </w:r>
            <w:r w:rsidR="00BC4043" w:rsidRPr="000B0B9C">
              <w:rPr>
                <w:b/>
                <w:sz w:val="28"/>
                <w:szCs w:val="28"/>
              </w:rPr>
              <w:t>. Kako se nazivaju dve genetski različite populacije iste vrste?</w:t>
            </w:r>
          </w:p>
          <w:p w14:paraId="00D7A409" w14:textId="77777777" w:rsidR="00913FED" w:rsidRPr="000B0B9C" w:rsidRDefault="00913FED" w:rsidP="00BC4043">
            <w:pPr>
              <w:jc w:val="both"/>
              <w:rPr>
                <w:b/>
                <w:sz w:val="28"/>
                <w:szCs w:val="28"/>
              </w:rPr>
            </w:pPr>
          </w:p>
          <w:p w14:paraId="6BBC932E" w14:textId="77777777" w:rsidR="00BC4043" w:rsidRPr="000B0B9C" w:rsidRDefault="00BC4043" w:rsidP="00BC4043">
            <w:pPr>
              <w:jc w:val="both"/>
              <w:rPr>
                <w:sz w:val="28"/>
                <w:szCs w:val="28"/>
              </w:rPr>
            </w:pPr>
            <w:r w:rsidRPr="000B0B9C">
              <w:rPr>
                <w:sz w:val="28"/>
                <w:szCs w:val="28"/>
              </w:rPr>
              <w:t>A. Rod</w:t>
            </w:r>
          </w:p>
          <w:p w14:paraId="3C674878" w14:textId="77777777" w:rsidR="00BC4043" w:rsidRPr="000B0B9C" w:rsidRDefault="00BC4043" w:rsidP="00BC4043">
            <w:pPr>
              <w:jc w:val="both"/>
              <w:rPr>
                <w:sz w:val="28"/>
                <w:szCs w:val="28"/>
              </w:rPr>
            </w:pPr>
            <w:r w:rsidRPr="000B0B9C">
              <w:rPr>
                <w:sz w:val="28"/>
                <w:szCs w:val="28"/>
              </w:rPr>
              <w:t>B. Zajednice</w:t>
            </w:r>
          </w:p>
          <w:p w14:paraId="6153F33E" w14:textId="77777777" w:rsidR="00BC4043" w:rsidRDefault="00693C78" w:rsidP="00BC4043">
            <w:pPr>
              <w:jc w:val="both"/>
              <w:rPr>
                <w:sz w:val="28"/>
                <w:szCs w:val="28"/>
                <w:lang w:val="de-AT"/>
              </w:rPr>
            </w:pPr>
            <w:r w:rsidRPr="000B0B9C">
              <w:rPr>
                <w:sz w:val="28"/>
                <w:szCs w:val="28"/>
                <w:lang w:val="de-AT"/>
              </w:rPr>
              <w:t>C</w:t>
            </w:r>
            <w:r w:rsidR="00BC4043" w:rsidRPr="000B0B9C">
              <w:rPr>
                <w:sz w:val="28"/>
                <w:szCs w:val="28"/>
                <w:lang w:val="de-AT"/>
              </w:rPr>
              <w:t>. Podvrste</w:t>
            </w:r>
          </w:p>
          <w:p w14:paraId="6CA76E95" w14:textId="77777777" w:rsidR="00F66472" w:rsidRDefault="00F66472" w:rsidP="00BC4043">
            <w:pPr>
              <w:jc w:val="both"/>
              <w:rPr>
                <w:sz w:val="28"/>
                <w:szCs w:val="28"/>
                <w:lang w:val="de-AT"/>
              </w:rPr>
            </w:pPr>
            <w:r>
              <w:rPr>
                <w:sz w:val="28"/>
                <w:szCs w:val="28"/>
                <w:lang w:val="de-AT"/>
              </w:rPr>
              <w:t>D. Grupa</w:t>
            </w:r>
          </w:p>
          <w:p w14:paraId="45F94076" w14:textId="5BC52704" w:rsidR="00047904" w:rsidRPr="00047904" w:rsidRDefault="00047904" w:rsidP="00BC4043">
            <w:pPr>
              <w:jc w:val="both"/>
              <w:rPr>
                <w:sz w:val="28"/>
                <w:szCs w:val="28"/>
                <w:u w:val="single"/>
                <w:lang w:val="de-AT"/>
              </w:rPr>
            </w:pPr>
          </w:p>
          <w:p w14:paraId="6BF6D500" w14:textId="77777777" w:rsidR="00BC4043" w:rsidRDefault="00263F48" w:rsidP="00BC4043">
            <w:pPr>
              <w:jc w:val="both"/>
              <w:rPr>
                <w:b/>
                <w:sz w:val="28"/>
                <w:szCs w:val="28"/>
                <w:lang w:val="de-AT"/>
              </w:rPr>
            </w:pPr>
            <w:r w:rsidRPr="000B0B9C">
              <w:rPr>
                <w:b/>
                <w:sz w:val="28"/>
                <w:szCs w:val="28"/>
                <w:lang w:val="de-AT"/>
              </w:rPr>
              <w:t>171</w:t>
            </w:r>
            <w:r w:rsidR="00BC4043" w:rsidRPr="000B0B9C">
              <w:rPr>
                <w:b/>
                <w:sz w:val="28"/>
                <w:szCs w:val="28"/>
                <w:lang w:val="de-AT"/>
              </w:rPr>
              <w:t>. Kolibri koriste svoje duge kljunove da piju nektar iz cveća. Zauzvrat, oni prenose polen sa cveta na cvet, pomažući pri reprodukciji cveća. Kakav odnos ovo opisuje?</w:t>
            </w:r>
          </w:p>
          <w:p w14:paraId="77565E47" w14:textId="77777777" w:rsidR="00913FED" w:rsidRPr="000B0B9C" w:rsidRDefault="00913FED" w:rsidP="00BC4043">
            <w:pPr>
              <w:jc w:val="both"/>
              <w:rPr>
                <w:b/>
                <w:sz w:val="28"/>
                <w:szCs w:val="28"/>
                <w:lang w:val="de-AT"/>
              </w:rPr>
            </w:pPr>
          </w:p>
          <w:p w14:paraId="476BBE9B" w14:textId="77777777" w:rsidR="00BC4043" w:rsidRPr="000B0B9C" w:rsidRDefault="00BC4043" w:rsidP="00BC4043">
            <w:pPr>
              <w:jc w:val="both"/>
              <w:rPr>
                <w:sz w:val="28"/>
                <w:szCs w:val="28"/>
              </w:rPr>
            </w:pPr>
            <w:r w:rsidRPr="000B0B9C">
              <w:rPr>
                <w:sz w:val="28"/>
                <w:szCs w:val="28"/>
              </w:rPr>
              <w:t>A. Parazitizam</w:t>
            </w:r>
          </w:p>
          <w:p w14:paraId="0B7C210B" w14:textId="77777777" w:rsidR="00BC4043" w:rsidRPr="000B0B9C" w:rsidRDefault="00BC4043" w:rsidP="00BC4043">
            <w:pPr>
              <w:jc w:val="both"/>
              <w:rPr>
                <w:sz w:val="28"/>
                <w:szCs w:val="28"/>
              </w:rPr>
            </w:pPr>
            <w:r w:rsidRPr="000B0B9C">
              <w:rPr>
                <w:sz w:val="28"/>
                <w:szCs w:val="28"/>
              </w:rPr>
              <w:t>B. Mutualizam</w:t>
            </w:r>
          </w:p>
          <w:p w14:paraId="340C6994" w14:textId="77777777" w:rsidR="00BC4043" w:rsidRPr="000B0B9C" w:rsidRDefault="00693C78" w:rsidP="00BC4043">
            <w:pPr>
              <w:jc w:val="both"/>
              <w:rPr>
                <w:sz w:val="28"/>
                <w:szCs w:val="28"/>
                <w:lang w:val="de-AT"/>
              </w:rPr>
            </w:pPr>
            <w:r w:rsidRPr="000B0B9C">
              <w:rPr>
                <w:sz w:val="28"/>
                <w:szCs w:val="28"/>
                <w:lang w:val="de-AT"/>
              </w:rPr>
              <w:t>C</w:t>
            </w:r>
            <w:r w:rsidR="00BC4043" w:rsidRPr="000B0B9C">
              <w:rPr>
                <w:sz w:val="28"/>
                <w:szCs w:val="28"/>
                <w:lang w:val="de-AT"/>
              </w:rPr>
              <w:t>. Ko-evolucija</w:t>
            </w:r>
          </w:p>
          <w:p w14:paraId="5B3B30A6" w14:textId="77777777" w:rsidR="00BC4043" w:rsidRDefault="00693C78" w:rsidP="00BC4043">
            <w:pPr>
              <w:jc w:val="both"/>
              <w:rPr>
                <w:sz w:val="28"/>
                <w:szCs w:val="28"/>
                <w:lang w:val="de-AT"/>
              </w:rPr>
            </w:pPr>
            <w:r w:rsidRPr="000B0B9C">
              <w:rPr>
                <w:sz w:val="28"/>
                <w:szCs w:val="28"/>
                <w:lang w:val="de-AT"/>
              </w:rPr>
              <w:t>D</w:t>
            </w:r>
            <w:r w:rsidR="00BC4043" w:rsidRPr="000B0B9C">
              <w:rPr>
                <w:sz w:val="28"/>
                <w:szCs w:val="28"/>
                <w:lang w:val="de-AT"/>
              </w:rPr>
              <w:t>. Konkurentsko isključenje</w:t>
            </w:r>
          </w:p>
          <w:p w14:paraId="08C64100" w14:textId="4E330D17" w:rsidR="00913FED" w:rsidRDefault="00913FED" w:rsidP="00BC4043">
            <w:pPr>
              <w:jc w:val="both"/>
              <w:rPr>
                <w:sz w:val="28"/>
                <w:szCs w:val="28"/>
                <w:lang w:val="de-AT"/>
              </w:rPr>
            </w:pPr>
          </w:p>
          <w:p w14:paraId="178A177B" w14:textId="77777777" w:rsidR="0042231E" w:rsidRPr="000B0B9C" w:rsidRDefault="0042231E" w:rsidP="00BC4043">
            <w:pPr>
              <w:jc w:val="both"/>
              <w:rPr>
                <w:sz w:val="28"/>
                <w:szCs w:val="28"/>
                <w:lang w:val="de-AT"/>
              </w:rPr>
            </w:pPr>
          </w:p>
          <w:p w14:paraId="0E5D24F9" w14:textId="77777777" w:rsidR="00BC4043" w:rsidRDefault="00263F48" w:rsidP="00BC4043">
            <w:pPr>
              <w:jc w:val="both"/>
              <w:rPr>
                <w:b/>
                <w:sz w:val="28"/>
                <w:szCs w:val="28"/>
                <w:lang w:val="de-AT"/>
              </w:rPr>
            </w:pPr>
            <w:r w:rsidRPr="000B0B9C">
              <w:rPr>
                <w:b/>
                <w:sz w:val="28"/>
                <w:szCs w:val="28"/>
                <w:lang w:val="de-AT"/>
              </w:rPr>
              <w:t>172</w:t>
            </w:r>
            <w:r w:rsidR="00BC4043" w:rsidRPr="000B0B9C">
              <w:rPr>
                <w:b/>
                <w:sz w:val="28"/>
                <w:szCs w:val="28"/>
                <w:lang w:val="de-AT"/>
              </w:rPr>
              <w:t>. Zašto su ajkule neprocenjive za naučnu zajednicu?</w:t>
            </w:r>
          </w:p>
          <w:p w14:paraId="266012FD" w14:textId="77777777" w:rsidR="00913FED" w:rsidRPr="000B0B9C" w:rsidRDefault="00913FED" w:rsidP="00BC4043">
            <w:pPr>
              <w:jc w:val="both"/>
              <w:rPr>
                <w:b/>
                <w:sz w:val="28"/>
                <w:szCs w:val="28"/>
                <w:lang w:val="de-AT"/>
              </w:rPr>
            </w:pPr>
          </w:p>
          <w:p w14:paraId="4EC54608" w14:textId="0294C22C" w:rsidR="00BC4043" w:rsidRPr="000B0B9C" w:rsidRDefault="00BC4043" w:rsidP="00BC4043">
            <w:pPr>
              <w:jc w:val="both"/>
              <w:rPr>
                <w:sz w:val="28"/>
                <w:szCs w:val="28"/>
                <w:lang w:val="de-AT"/>
              </w:rPr>
            </w:pPr>
            <w:r w:rsidRPr="000B0B9C">
              <w:rPr>
                <w:sz w:val="28"/>
                <w:szCs w:val="28"/>
                <w:lang w:val="de-AT"/>
              </w:rPr>
              <w:t>A. Imaju izuzetno otporan imuni sistem</w:t>
            </w:r>
          </w:p>
          <w:p w14:paraId="011C7DBF" w14:textId="29B75D2F" w:rsidR="00BC4043" w:rsidRPr="000B0B9C" w:rsidRDefault="00BC4043" w:rsidP="00BC4043">
            <w:pPr>
              <w:jc w:val="both"/>
              <w:rPr>
                <w:sz w:val="28"/>
                <w:szCs w:val="28"/>
                <w:lang w:val="de-AT"/>
              </w:rPr>
            </w:pPr>
            <w:r w:rsidRPr="000B0B9C">
              <w:rPr>
                <w:sz w:val="28"/>
                <w:szCs w:val="28"/>
                <w:lang w:val="de-AT"/>
              </w:rPr>
              <w:t>B. Proučavanje njihovog hrskavičnog skeleta ima mnogo obećanja za industriju protetike</w:t>
            </w:r>
          </w:p>
          <w:p w14:paraId="3D10BDE3" w14:textId="36149195" w:rsidR="00BC4043" w:rsidRPr="000B0B9C" w:rsidRDefault="00693C78" w:rsidP="00BC4043">
            <w:pPr>
              <w:jc w:val="both"/>
              <w:rPr>
                <w:sz w:val="28"/>
                <w:szCs w:val="28"/>
                <w:lang w:val="de-AT"/>
              </w:rPr>
            </w:pPr>
            <w:r w:rsidRPr="000B0B9C">
              <w:rPr>
                <w:sz w:val="28"/>
                <w:szCs w:val="28"/>
                <w:lang w:val="de-AT"/>
              </w:rPr>
              <w:t>C</w:t>
            </w:r>
            <w:r w:rsidR="00BC4043" w:rsidRPr="000B0B9C">
              <w:rPr>
                <w:sz w:val="28"/>
                <w:szCs w:val="28"/>
                <w:lang w:val="de-AT"/>
              </w:rPr>
              <w:t>. Njihova grabežljiva taktika je jedinstvena</w:t>
            </w:r>
          </w:p>
          <w:p w14:paraId="46517B77" w14:textId="71350869" w:rsidR="00913FED" w:rsidRPr="000B0B9C" w:rsidRDefault="00693C78" w:rsidP="00BC4043">
            <w:pPr>
              <w:jc w:val="both"/>
              <w:rPr>
                <w:sz w:val="28"/>
                <w:szCs w:val="28"/>
                <w:lang w:val="de-AT"/>
              </w:rPr>
            </w:pPr>
            <w:r w:rsidRPr="000B0B9C">
              <w:rPr>
                <w:sz w:val="28"/>
                <w:szCs w:val="28"/>
                <w:lang w:val="de-AT"/>
              </w:rPr>
              <w:t>D</w:t>
            </w:r>
            <w:r w:rsidR="00BC4043" w:rsidRPr="000B0B9C">
              <w:rPr>
                <w:sz w:val="28"/>
                <w:szCs w:val="28"/>
                <w:lang w:val="de-AT"/>
              </w:rPr>
              <w:t>. Ajkule su veoma inteligentne i mogle bi nam pomoći da bolje razumemo obrasce migracije riba</w:t>
            </w:r>
          </w:p>
          <w:p w14:paraId="321D9C88" w14:textId="77777777" w:rsidR="00047904" w:rsidRDefault="00047904" w:rsidP="00BC4043">
            <w:pPr>
              <w:jc w:val="both"/>
              <w:rPr>
                <w:sz w:val="28"/>
                <w:szCs w:val="28"/>
                <w:lang w:val="de-AT"/>
              </w:rPr>
            </w:pPr>
          </w:p>
          <w:p w14:paraId="623AEC9A" w14:textId="062AC6E9" w:rsidR="00BC4043" w:rsidRDefault="00263F48" w:rsidP="00BC4043">
            <w:pPr>
              <w:jc w:val="both"/>
              <w:rPr>
                <w:b/>
                <w:sz w:val="28"/>
                <w:szCs w:val="28"/>
                <w:lang w:val="fr-FR"/>
              </w:rPr>
            </w:pPr>
            <w:r w:rsidRPr="000B0B9C">
              <w:rPr>
                <w:b/>
                <w:sz w:val="28"/>
                <w:szCs w:val="28"/>
                <w:lang w:val="fr-FR"/>
              </w:rPr>
              <w:t>173</w:t>
            </w:r>
            <w:r w:rsidR="00BC4043" w:rsidRPr="000B0B9C">
              <w:rPr>
                <w:b/>
                <w:sz w:val="28"/>
                <w:szCs w:val="28"/>
                <w:lang w:val="fr-FR"/>
              </w:rPr>
              <w:t>. Šta od sledećeg najbolje definiše interakciju među vrstama u sledećoj situaciji</w:t>
            </w:r>
            <w:r w:rsidR="00913FED">
              <w:rPr>
                <w:b/>
                <w:sz w:val="28"/>
                <w:szCs w:val="28"/>
                <w:lang w:val="fr-FR"/>
              </w:rPr>
              <w:t xml:space="preserve">? </w:t>
            </w:r>
            <w:r w:rsidR="00BC4043" w:rsidRPr="000B0B9C">
              <w:rPr>
                <w:b/>
                <w:sz w:val="28"/>
                <w:szCs w:val="28"/>
                <w:lang w:val="fr-FR"/>
              </w:rPr>
              <w:t>Popul</w:t>
            </w:r>
            <w:r w:rsidR="00913FED">
              <w:rPr>
                <w:b/>
                <w:sz w:val="28"/>
                <w:szCs w:val="28"/>
                <w:lang w:val="fr-FR"/>
              </w:rPr>
              <w:t>acije zečeva koje su uvedene u Australiju</w:t>
            </w:r>
            <w:r w:rsidR="00BC4043" w:rsidRPr="000B0B9C">
              <w:rPr>
                <w:b/>
                <w:sz w:val="28"/>
                <w:szCs w:val="28"/>
                <w:lang w:val="fr-FR"/>
              </w:rPr>
              <w:t xml:space="preserve"> iz Evrope 1800-ih desetkovale su zajednice pustinjskog žbunja i trave.</w:t>
            </w:r>
          </w:p>
          <w:p w14:paraId="0993C2E4" w14:textId="77777777" w:rsidR="00913FED" w:rsidRPr="000B0B9C" w:rsidRDefault="00913FED" w:rsidP="00BC4043">
            <w:pPr>
              <w:jc w:val="both"/>
              <w:rPr>
                <w:b/>
                <w:sz w:val="28"/>
                <w:szCs w:val="28"/>
                <w:lang w:val="fr-FR"/>
              </w:rPr>
            </w:pPr>
          </w:p>
          <w:p w14:paraId="04A84A5F" w14:textId="77777777" w:rsidR="00BC4043" w:rsidRPr="000B0B9C" w:rsidRDefault="00BC4043" w:rsidP="00BC4043">
            <w:pPr>
              <w:jc w:val="both"/>
              <w:rPr>
                <w:sz w:val="28"/>
                <w:szCs w:val="28"/>
              </w:rPr>
            </w:pPr>
            <w:r w:rsidRPr="000B0B9C">
              <w:rPr>
                <w:sz w:val="28"/>
                <w:szCs w:val="28"/>
              </w:rPr>
              <w:t>A. Parazitizam</w:t>
            </w:r>
          </w:p>
          <w:p w14:paraId="4739D210" w14:textId="77777777" w:rsidR="00BC4043" w:rsidRPr="000B0B9C" w:rsidRDefault="00BC4043" w:rsidP="00BC4043">
            <w:pPr>
              <w:jc w:val="both"/>
              <w:rPr>
                <w:sz w:val="28"/>
                <w:szCs w:val="28"/>
              </w:rPr>
            </w:pPr>
            <w:r w:rsidRPr="000B0B9C">
              <w:rPr>
                <w:sz w:val="28"/>
                <w:szCs w:val="28"/>
              </w:rPr>
              <w:t>B. Mutualizam</w:t>
            </w:r>
          </w:p>
          <w:p w14:paraId="103C8875" w14:textId="77777777" w:rsidR="00BC4043" w:rsidRPr="000B0B9C" w:rsidRDefault="00693C78" w:rsidP="00BC4043">
            <w:pPr>
              <w:jc w:val="both"/>
              <w:rPr>
                <w:sz w:val="28"/>
                <w:szCs w:val="28"/>
              </w:rPr>
            </w:pPr>
            <w:r w:rsidRPr="000B0B9C">
              <w:rPr>
                <w:sz w:val="28"/>
                <w:szCs w:val="28"/>
              </w:rPr>
              <w:t>C</w:t>
            </w:r>
            <w:r w:rsidR="00BC4043" w:rsidRPr="000B0B9C">
              <w:rPr>
                <w:sz w:val="28"/>
                <w:szCs w:val="28"/>
              </w:rPr>
              <w:t>. Predatorstvo</w:t>
            </w:r>
          </w:p>
          <w:p w14:paraId="7D4B9F68" w14:textId="77777777" w:rsidR="00BC4043" w:rsidRDefault="00693C78" w:rsidP="00BC4043">
            <w:pPr>
              <w:jc w:val="both"/>
              <w:rPr>
                <w:sz w:val="28"/>
                <w:szCs w:val="28"/>
                <w:lang w:val="de-AT"/>
              </w:rPr>
            </w:pPr>
            <w:r w:rsidRPr="000B0B9C">
              <w:rPr>
                <w:sz w:val="28"/>
                <w:szCs w:val="28"/>
                <w:lang w:val="de-AT"/>
              </w:rPr>
              <w:t>D</w:t>
            </w:r>
            <w:r w:rsidR="00BC4043" w:rsidRPr="000B0B9C">
              <w:rPr>
                <w:sz w:val="28"/>
                <w:szCs w:val="28"/>
                <w:lang w:val="de-AT"/>
              </w:rPr>
              <w:t>. Amensalizam</w:t>
            </w:r>
          </w:p>
          <w:p w14:paraId="7BD80A44" w14:textId="77777777" w:rsidR="00047904" w:rsidRPr="000B0B9C" w:rsidRDefault="00047904" w:rsidP="00BC4043">
            <w:pPr>
              <w:jc w:val="both"/>
              <w:rPr>
                <w:sz w:val="28"/>
                <w:szCs w:val="28"/>
                <w:lang w:val="de-AT"/>
              </w:rPr>
            </w:pPr>
          </w:p>
          <w:p w14:paraId="212DABC5" w14:textId="77777777" w:rsidR="00BC4043" w:rsidRPr="000B0B9C" w:rsidRDefault="00263F48" w:rsidP="00BC4043">
            <w:pPr>
              <w:jc w:val="both"/>
              <w:rPr>
                <w:b/>
                <w:sz w:val="28"/>
                <w:szCs w:val="28"/>
                <w:lang w:val="de-AT"/>
              </w:rPr>
            </w:pPr>
            <w:r w:rsidRPr="000B0B9C">
              <w:rPr>
                <w:b/>
                <w:sz w:val="28"/>
                <w:szCs w:val="28"/>
                <w:lang w:val="de-AT"/>
              </w:rPr>
              <w:t>174</w:t>
            </w:r>
            <w:r w:rsidR="00BC4043" w:rsidRPr="000B0B9C">
              <w:rPr>
                <w:b/>
                <w:sz w:val="28"/>
                <w:szCs w:val="28"/>
                <w:lang w:val="de-AT"/>
              </w:rPr>
              <w:t>. Koji od sledećih izbora je najbolje definisan kao relativni udeo različitih vrsta u datoj oblasti?</w:t>
            </w:r>
          </w:p>
          <w:p w14:paraId="70236228" w14:textId="77777777" w:rsidR="00BC4043" w:rsidRPr="000B0B9C" w:rsidRDefault="00BC4043" w:rsidP="00BC4043">
            <w:pPr>
              <w:jc w:val="both"/>
              <w:rPr>
                <w:sz w:val="28"/>
                <w:szCs w:val="28"/>
                <w:lang w:val="de-AT"/>
              </w:rPr>
            </w:pPr>
          </w:p>
          <w:p w14:paraId="18797E36" w14:textId="2A0ECC9D" w:rsidR="00BC4043" w:rsidRPr="000B0B9C" w:rsidRDefault="00BC4043" w:rsidP="00BC4043">
            <w:pPr>
              <w:jc w:val="both"/>
              <w:rPr>
                <w:sz w:val="28"/>
                <w:szCs w:val="28"/>
                <w:lang w:val="de-AT"/>
              </w:rPr>
            </w:pPr>
            <w:r w:rsidRPr="000B0B9C">
              <w:rPr>
                <w:sz w:val="28"/>
                <w:szCs w:val="28"/>
                <w:lang w:val="de-AT"/>
              </w:rPr>
              <w:t>A. Ravnomernost vsta</w:t>
            </w:r>
          </w:p>
          <w:p w14:paraId="07EBA3D4" w14:textId="77777777" w:rsidR="00BC4043" w:rsidRPr="000B0B9C" w:rsidRDefault="00BC4043" w:rsidP="00BC4043">
            <w:pPr>
              <w:jc w:val="both"/>
              <w:rPr>
                <w:sz w:val="28"/>
                <w:szCs w:val="28"/>
                <w:lang w:val="de-AT"/>
              </w:rPr>
            </w:pPr>
            <w:r w:rsidRPr="000B0B9C">
              <w:rPr>
                <w:sz w:val="28"/>
                <w:szCs w:val="28"/>
                <w:lang w:val="de-AT"/>
              </w:rPr>
              <w:t>B. Raznovrsnost vrsta</w:t>
            </w:r>
          </w:p>
          <w:p w14:paraId="75F8B70E" w14:textId="77777777" w:rsidR="00BC4043" w:rsidRPr="000B0B9C" w:rsidRDefault="00693C78" w:rsidP="00BC4043">
            <w:pPr>
              <w:jc w:val="both"/>
              <w:rPr>
                <w:sz w:val="28"/>
                <w:szCs w:val="28"/>
                <w:lang w:val="de-AT"/>
              </w:rPr>
            </w:pPr>
            <w:r w:rsidRPr="000B0B9C">
              <w:rPr>
                <w:sz w:val="28"/>
                <w:szCs w:val="28"/>
                <w:lang w:val="de-AT"/>
              </w:rPr>
              <w:t>C</w:t>
            </w:r>
            <w:r w:rsidR="00BC4043" w:rsidRPr="000B0B9C">
              <w:rPr>
                <w:sz w:val="28"/>
                <w:szCs w:val="28"/>
                <w:lang w:val="de-AT"/>
              </w:rPr>
              <w:t>. Filogenija</w:t>
            </w:r>
          </w:p>
          <w:p w14:paraId="61939962" w14:textId="14CC6AE5" w:rsidR="00BC4043" w:rsidRDefault="00693C78" w:rsidP="00BC4043">
            <w:pPr>
              <w:jc w:val="both"/>
              <w:rPr>
                <w:sz w:val="28"/>
                <w:szCs w:val="28"/>
                <w:lang w:val="de-AT"/>
              </w:rPr>
            </w:pPr>
            <w:r w:rsidRPr="000B0B9C">
              <w:rPr>
                <w:sz w:val="28"/>
                <w:szCs w:val="28"/>
                <w:lang w:val="de-AT"/>
              </w:rPr>
              <w:t>D</w:t>
            </w:r>
            <w:r w:rsidR="00BC4043" w:rsidRPr="000B0B9C">
              <w:rPr>
                <w:sz w:val="28"/>
                <w:szCs w:val="28"/>
                <w:lang w:val="de-AT"/>
              </w:rPr>
              <w:t>. Bogatstvo vrsta</w:t>
            </w:r>
          </w:p>
          <w:p w14:paraId="012D8E17" w14:textId="77777777" w:rsidR="00047904" w:rsidRDefault="00047904" w:rsidP="00BC4043">
            <w:pPr>
              <w:jc w:val="both"/>
              <w:rPr>
                <w:sz w:val="28"/>
                <w:szCs w:val="28"/>
                <w:lang w:val="de-AT"/>
              </w:rPr>
            </w:pPr>
          </w:p>
          <w:p w14:paraId="5D4E8B23" w14:textId="77777777" w:rsidR="00BC4043" w:rsidRPr="000B0B9C" w:rsidRDefault="00263F48" w:rsidP="00BC4043">
            <w:pPr>
              <w:jc w:val="both"/>
              <w:rPr>
                <w:b/>
                <w:sz w:val="28"/>
                <w:szCs w:val="28"/>
                <w:lang w:val="de-AT"/>
              </w:rPr>
            </w:pPr>
            <w:r w:rsidRPr="000B0B9C">
              <w:rPr>
                <w:b/>
                <w:sz w:val="28"/>
                <w:szCs w:val="28"/>
                <w:lang w:val="de-AT"/>
              </w:rPr>
              <w:t>175</w:t>
            </w:r>
            <w:r w:rsidR="00BC4043" w:rsidRPr="000B0B9C">
              <w:rPr>
                <w:b/>
                <w:sz w:val="28"/>
                <w:szCs w:val="28"/>
                <w:lang w:val="de-AT"/>
              </w:rPr>
              <w:t>. Globalno, gepardi poseduju nisku genetsku raznolikost. Ovo je rezultat masovnog izumiranja koji se dogodio pre oko 12.000 godina. Nažalost, nizak nivo genetske raznolikosti učinio je geparde sklonim savijenim repovima, lošem kvalitetu reprodukcione moći i osetljivosti na iste zarazne bolesti širom vrste.</w:t>
            </w:r>
          </w:p>
          <w:p w14:paraId="293CB3F4" w14:textId="77777777" w:rsidR="00BC4043" w:rsidRPr="000B0B9C" w:rsidRDefault="00BC4043" w:rsidP="00BC4043">
            <w:pPr>
              <w:jc w:val="both"/>
              <w:rPr>
                <w:b/>
                <w:sz w:val="28"/>
                <w:szCs w:val="28"/>
                <w:lang w:val="de-AT"/>
              </w:rPr>
            </w:pPr>
            <w:r w:rsidRPr="000B0B9C">
              <w:rPr>
                <w:b/>
                <w:sz w:val="28"/>
                <w:szCs w:val="28"/>
                <w:lang w:val="de-AT"/>
              </w:rPr>
              <w:t>Koji od sledećih izbora najbolje karakteriše masovno izumiranje geparda?</w:t>
            </w:r>
          </w:p>
          <w:p w14:paraId="18D0633F" w14:textId="77777777" w:rsidR="00BC4043" w:rsidRPr="000B0B9C" w:rsidRDefault="00BC4043" w:rsidP="00BC4043">
            <w:pPr>
              <w:jc w:val="both"/>
              <w:rPr>
                <w:sz w:val="28"/>
                <w:szCs w:val="28"/>
                <w:lang w:val="de-AT"/>
              </w:rPr>
            </w:pPr>
          </w:p>
          <w:p w14:paraId="0D7C25EE" w14:textId="77777777" w:rsidR="00BC4043" w:rsidRPr="000B0B9C" w:rsidRDefault="00BC4043" w:rsidP="00BC4043">
            <w:pPr>
              <w:jc w:val="both"/>
              <w:rPr>
                <w:sz w:val="28"/>
                <w:szCs w:val="28"/>
                <w:lang w:val="de-AT"/>
              </w:rPr>
            </w:pPr>
            <w:r w:rsidRPr="000B0B9C">
              <w:rPr>
                <w:sz w:val="28"/>
                <w:szCs w:val="28"/>
                <w:lang w:val="de-AT"/>
              </w:rPr>
              <w:t>A. Efekat osnivača</w:t>
            </w:r>
          </w:p>
          <w:p w14:paraId="6EC7DE38" w14:textId="77777777" w:rsidR="00BC4043" w:rsidRPr="000B0B9C" w:rsidRDefault="00BC4043" w:rsidP="00BC4043">
            <w:pPr>
              <w:jc w:val="both"/>
              <w:rPr>
                <w:sz w:val="28"/>
                <w:szCs w:val="28"/>
                <w:lang w:val="de-AT"/>
              </w:rPr>
            </w:pPr>
            <w:r w:rsidRPr="000B0B9C">
              <w:rPr>
                <w:sz w:val="28"/>
                <w:szCs w:val="28"/>
                <w:lang w:val="de-AT"/>
              </w:rPr>
              <w:t>B. Geografska izolacija</w:t>
            </w:r>
          </w:p>
          <w:p w14:paraId="04A5047B" w14:textId="77777777" w:rsidR="00BC4043" w:rsidRPr="000B0B9C" w:rsidRDefault="00693C78" w:rsidP="00BC4043">
            <w:pPr>
              <w:jc w:val="both"/>
              <w:rPr>
                <w:sz w:val="28"/>
                <w:szCs w:val="28"/>
                <w:lang w:val="de-AT"/>
              </w:rPr>
            </w:pPr>
            <w:r w:rsidRPr="000B0B9C">
              <w:rPr>
                <w:sz w:val="28"/>
                <w:szCs w:val="28"/>
                <w:lang w:val="de-AT"/>
              </w:rPr>
              <w:t>C</w:t>
            </w:r>
            <w:r w:rsidR="00BC4043" w:rsidRPr="000B0B9C">
              <w:rPr>
                <w:sz w:val="28"/>
                <w:szCs w:val="28"/>
                <w:lang w:val="de-AT"/>
              </w:rPr>
              <w:t>. Genetsko odstupanje</w:t>
            </w:r>
          </w:p>
          <w:p w14:paraId="49A99928" w14:textId="77777777" w:rsidR="00BC4043" w:rsidRDefault="00693C78" w:rsidP="00BC4043">
            <w:pPr>
              <w:jc w:val="both"/>
              <w:rPr>
                <w:sz w:val="28"/>
                <w:szCs w:val="28"/>
                <w:lang w:val="de-AT"/>
              </w:rPr>
            </w:pPr>
            <w:r w:rsidRPr="000B0B9C">
              <w:rPr>
                <w:sz w:val="28"/>
                <w:szCs w:val="28"/>
                <w:lang w:val="de-AT"/>
              </w:rPr>
              <w:t>D</w:t>
            </w:r>
            <w:r w:rsidR="00BC4043" w:rsidRPr="000B0B9C">
              <w:rPr>
                <w:sz w:val="28"/>
                <w:szCs w:val="28"/>
                <w:lang w:val="de-AT"/>
              </w:rPr>
              <w:t>. Efekat uskog grla</w:t>
            </w:r>
          </w:p>
          <w:p w14:paraId="11F1E84D" w14:textId="77777777" w:rsidR="00BC4043" w:rsidRPr="000B0B9C" w:rsidRDefault="00BC4043" w:rsidP="00BC4043">
            <w:pPr>
              <w:jc w:val="both"/>
              <w:rPr>
                <w:sz w:val="28"/>
                <w:szCs w:val="28"/>
                <w:lang w:val="de-AT"/>
              </w:rPr>
            </w:pPr>
          </w:p>
          <w:p w14:paraId="08699496" w14:textId="77777777" w:rsidR="00BC4043" w:rsidRPr="000B0B9C" w:rsidRDefault="00263F48" w:rsidP="00BC4043">
            <w:pPr>
              <w:jc w:val="both"/>
              <w:rPr>
                <w:b/>
                <w:sz w:val="28"/>
                <w:szCs w:val="28"/>
                <w:lang w:val="de-AT"/>
              </w:rPr>
            </w:pPr>
            <w:r w:rsidRPr="000B0B9C">
              <w:rPr>
                <w:b/>
                <w:sz w:val="28"/>
                <w:szCs w:val="28"/>
                <w:lang w:val="de-AT"/>
              </w:rPr>
              <w:t>176</w:t>
            </w:r>
            <w:r w:rsidR="00BC4043" w:rsidRPr="000B0B9C">
              <w:rPr>
                <w:b/>
                <w:sz w:val="28"/>
                <w:szCs w:val="28"/>
                <w:lang w:val="de-AT"/>
              </w:rPr>
              <w:t>. Šta od sledećeg nije vrsta interakcije vrsta?</w:t>
            </w:r>
          </w:p>
          <w:p w14:paraId="55760453" w14:textId="77777777" w:rsidR="00BC4043" w:rsidRPr="000B0B9C" w:rsidRDefault="00BC4043" w:rsidP="00BC4043">
            <w:pPr>
              <w:jc w:val="both"/>
              <w:rPr>
                <w:sz w:val="28"/>
                <w:szCs w:val="28"/>
                <w:lang w:val="de-AT"/>
              </w:rPr>
            </w:pPr>
          </w:p>
          <w:p w14:paraId="2B90C915" w14:textId="77777777" w:rsidR="00BC4043" w:rsidRPr="000B0B9C" w:rsidRDefault="00BC4043" w:rsidP="00BC4043">
            <w:pPr>
              <w:jc w:val="both"/>
              <w:rPr>
                <w:sz w:val="28"/>
                <w:szCs w:val="28"/>
              </w:rPr>
            </w:pPr>
            <w:r w:rsidRPr="000B0B9C">
              <w:rPr>
                <w:sz w:val="28"/>
                <w:szCs w:val="28"/>
              </w:rPr>
              <w:t>A. Predatorstvo</w:t>
            </w:r>
          </w:p>
          <w:p w14:paraId="6C7EF7CD" w14:textId="77777777" w:rsidR="00BC4043" w:rsidRPr="000B0B9C" w:rsidRDefault="00BC4043" w:rsidP="00BC4043">
            <w:pPr>
              <w:jc w:val="both"/>
              <w:rPr>
                <w:sz w:val="28"/>
                <w:szCs w:val="28"/>
              </w:rPr>
            </w:pPr>
            <w:r w:rsidRPr="000B0B9C">
              <w:rPr>
                <w:sz w:val="28"/>
                <w:szCs w:val="28"/>
              </w:rPr>
              <w:t>B. Mutualizam</w:t>
            </w:r>
          </w:p>
          <w:p w14:paraId="5DF5771F" w14:textId="77777777" w:rsidR="00BC4043" w:rsidRPr="000B0B9C" w:rsidRDefault="00693C78" w:rsidP="00BC4043">
            <w:pPr>
              <w:jc w:val="both"/>
              <w:rPr>
                <w:sz w:val="28"/>
                <w:szCs w:val="28"/>
              </w:rPr>
            </w:pPr>
            <w:r w:rsidRPr="000B0B9C">
              <w:rPr>
                <w:sz w:val="28"/>
                <w:szCs w:val="28"/>
              </w:rPr>
              <w:t>C</w:t>
            </w:r>
            <w:r w:rsidR="00BC4043" w:rsidRPr="000B0B9C">
              <w:rPr>
                <w:sz w:val="28"/>
                <w:szCs w:val="28"/>
              </w:rPr>
              <w:t>. Paralelizam</w:t>
            </w:r>
          </w:p>
          <w:p w14:paraId="2CE7BFA6" w14:textId="77777777" w:rsidR="00BC4043" w:rsidRDefault="00693C78" w:rsidP="00BC4043">
            <w:pPr>
              <w:jc w:val="both"/>
              <w:rPr>
                <w:sz w:val="28"/>
                <w:szCs w:val="28"/>
              </w:rPr>
            </w:pPr>
            <w:r w:rsidRPr="000B0B9C">
              <w:rPr>
                <w:sz w:val="28"/>
                <w:szCs w:val="28"/>
              </w:rPr>
              <w:t>D</w:t>
            </w:r>
            <w:r w:rsidR="00BC4043" w:rsidRPr="000B0B9C">
              <w:rPr>
                <w:sz w:val="28"/>
                <w:szCs w:val="28"/>
              </w:rPr>
              <w:t>. Međuspecifično takmičenje</w:t>
            </w:r>
          </w:p>
          <w:p w14:paraId="51AFFF8C" w14:textId="77777777" w:rsidR="00913FED" w:rsidRPr="000B0B9C" w:rsidRDefault="00913FED" w:rsidP="00BC4043">
            <w:pPr>
              <w:jc w:val="both"/>
              <w:rPr>
                <w:sz w:val="28"/>
                <w:szCs w:val="28"/>
              </w:rPr>
            </w:pPr>
          </w:p>
          <w:p w14:paraId="74E873D8" w14:textId="77777777" w:rsidR="00BC4043" w:rsidRDefault="00263F48" w:rsidP="00BC4043">
            <w:pPr>
              <w:jc w:val="both"/>
              <w:rPr>
                <w:b/>
                <w:sz w:val="28"/>
                <w:szCs w:val="28"/>
                <w:lang w:val="fr-FR"/>
              </w:rPr>
            </w:pPr>
            <w:r w:rsidRPr="000B0B9C">
              <w:rPr>
                <w:b/>
                <w:sz w:val="28"/>
                <w:szCs w:val="28"/>
                <w:lang w:val="fr-FR"/>
              </w:rPr>
              <w:t>177</w:t>
            </w:r>
            <w:r w:rsidR="00BC4043" w:rsidRPr="000B0B9C">
              <w:rPr>
                <w:b/>
                <w:sz w:val="28"/>
                <w:szCs w:val="28"/>
                <w:lang w:val="fr-FR"/>
              </w:rPr>
              <w:t>. Vrste mogu da komuniciraju na različite načine. Primer iz udžbenika bi bila interakcija između pčela i cveća. Cveće obezbeđuje nektar za pčele. Pčele zauzvrat pružaju usluge đubrenja cveća. Koji od sledećih tipova odnosa najbolje opisuje ovaj scenario?</w:t>
            </w:r>
          </w:p>
          <w:p w14:paraId="14B12BD1" w14:textId="77777777" w:rsidR="00913FED" w:rsidRPr="000B0B9C" w:rsidRDefault="00913FED" w:rsidP="00BC4043">
            <w:pPr>
              <w:jc w:val="both"/>
              <w:rPr>
                <w:b/>
                <w:sz w:val="28"/>
                <w:szCs w:val="28"/>
                <w:lang w:val="fr-FR"/>
              </w:rPr>
            </w:pPr>
          </w:p>
          <w:p w14:paraId="6BEABEA0" w14:textId="77777777" w:rsidR="00BC4043" w:rsidRPr="000B0B9C" w:rsidRDefault="00BC4043" w:rsidP="00BC4043">
            <w:pPr>
              <w:jc w:val="both"/>
              <w:rPr>
                <w:sz w:val="28"/>
                <w:szCs w:val="28"/>
                <w:lang w:val="de-AT"/>
              </w:rPr>
            </w:pPr>
            <w:r w:rsidRPr="000B0B9C">
              <w:rPr>
                <w:sz w:val="28"/>
                <w:szCs w:val="28"/>
                <w:lang w:val="de-AT"/>
              </w:rPr>
              <w:t>A. Simbiotski odnos</w:t>
            </w:r>
          </w:p>
          <w:p w14:paraId="279FE7D4" w14:textId="77777777" w:rsidR="00BC4043" w:rsidRPr="000B0B9C" w:rsidRDefault="00BC4043" w:rsidP="00BC4043">
            <w:pPr>
              <w:jc w:val="both"/>
              <w:rPr>
                <w:sz w:val="28"/>
                <w:szCs w:val="28"/>
                <w:lang w:val="de-AT"/>
              </w:rPr>
            </w:pPr>
            <w:r w:rsidRPr="000B0B9C">
              <w:rPr>
                <w:sz w:val="28"/>
                <w:szCs w:val="28"/>
                <w:lang w:val="de-AT"/>
              </w:rPr>
              <w:t>B. Konkurentski odnos</w:t>
            </w:r>
          </w:p>
          <w:p w14:paraId="3C8D727A" w14:textId="77777777" w:rsidR="00BC4043" w:rsidRPr="000B0B9C" w:rsidRDefault="00913FED" w:rsidP="00BC4043">
            <w:pPr>
              <w:jc w:val="both"/>
              <w:rPr>
                <w:sz w:val="28"/>
                <w:szCs w:val="28"/>
                <w:lang w:val="fr-FR"/>
              </w:rPr>
            </w:pPr>
            <w:r>
              <w:rPr>
                <w:sz w:val="28"/>
                <w:szCs w:val="28"/>
                <w:lang w:val="fr-FR"/>
              </w:rPr>
              <w:t>C</w:t>
            </w:r>
            <w:r w:rsidR="00BC4043" w:rsidRPr="000B0B9C">
              <w:rPr>
                <w:sz w:val="28"/>
                <w:szCs w:val="28"/>
                <w:lang w:val="fr-FR"/>
              </w:rPr>
              <w:t>. Mutualistički odnos</w:t>
            </w:r>
          </w:p>
          <w:p w14:paraId="196D9095" w14:textId="77777777" w:rsidR="00BC4043" w:rsidRDefault="00913FED" w:rsidP="00BC4043">
            <w:pPr>
              <w:jc w:val="both"/>
              <w:rPr>
                <w:sz w:val="28"/>
                <w:szCs w:val="28"/>
                <w:lang w:val="fr-FR"/>
              </w:rPr>
            </w:pPr>
            <w:r>
              <w:rPr>
                <w:sz w:val="28"/>
                <w:szCs w:val="28"/>
                <w:lang w:val="fr-FR"/>
              </w:rPr>
              <w:t>D</w:t>
            </w:r>
            <w:r w:rsidR="00BC4043" w:rsidRPr="000B0B9C">
              <w:rPr>
                <w:sz w:val="28"/>
                <w:szCs w:val="28"/>
                <w:lang w:val="fr-FR"/>
              </w:rPr>
              <w:t>. Facilitativni odnos</w:t>
            </w:r>
          </w:p>
          <w:p w14:paraId="72C2BB66" w14:textId="77777777" w:rsidR="00263F48" w:rsidRPr="000B0B9C" w:rsidRDefault="00263F48" w:rsidP="00BC4043">
            <w:pPr>
              <w:jc w:val="both"/>
              <w:rPr>
                <w:sz w:val="28"/>
                <w:szCs w:val="28"/>
                <w:lang w:val="de-AT"/>
              </w:rPr>
            </w:pPr>
          </w:p>
          <w:p w14:paraId="339C3E2D" w14:textId="77777777" w:rsidR="00BC4043" w:rsidRDefault="00263F48" w:rsidP="00BC4043">
            <w:pPr>
              <w:jc w:val="both"/>
              <w:rPr>
                <w:b/>
                <w:sz w:val="28"/>
                <w:szCs w:val="28"/>
                <w:lang w:val="de-AT"/>
              </w:rPr>
            </w:pPr>
            <w:r w:rsidRPr="000B0B9C">
              <w:rPr>
                <w:b/>
                <w:sz w:val="28"/>
                <w:szCs w:val="28"/>
                <w:lang w:val="de-AT"/>
              </w:rPr>
              <w:t>178.</w:t>
            </w:r>
            <w:r w:rsidR="00BC4043" w:rsidRPr="000B0B9C">
              <w:rPr>
                <w:b/>
                <w:sz w:val="28"/>
                <w:szCs w:val="28"/>
                <w:lang w:val="de-AT"/>
              </w:rPr>
              <w:t xml:space="preserve"> Populacije mogu izgubiti genetsku raznolikost tokom vremena. Promena genetske raznovrsnosti (npr. frekvencija alela) tokom vremena od nasumične varijacije se naziva?</w:t>
            </w:r>
          </w:p>
          <w:p w14:paraId="0C0A2396" w14:textId="77777777" w:rsidR="00913FED" w:rsidRPr="000B0B9C" w:rsidRDefault="00913FED" w:rsidP="00BC4043">
            <w:pPr>
              <w:jc w:val="both"/>
              <w:rPr>
                <w:b/>
                <w:sz w:val="28"/>
                <w:szCs w:val="28"/>
                <w:lang w:val="de-AT"/>
              </w:rPr>
            </w:pPr>
          </w:p>
          <w:p w14:paraId="7C03DFCB" w14:textId="77777777" w:rsidR="00BC4043" w:rsidRPr="000B0B9C" w:rsidRDefault="00BC4043" w:rsidP="00BC4043">
            <w:pPr>
              <w:jc w:val="both"/>
              <w:rPr>
                <w:sz w:val="28"/>
                <w:szCs w:val="28"/>
                <w:lang w:val="de-AT"/>
              </w:rPr>
            </w:pPr>
            <w:r w:rsidRPr="000B0B9C">
              <w:rPr>
                <w:sz w:val="28"/>
                <w:szCs w:val="28"/>
                <w:lang w:val="de-AT"/>
              </w:rPr>
              <w:t>A. Efekat osnivača</w:t>
            </w:r>
          </w:p>
          <w:p w14:paraId="3BAD78B1" w14:textId="77777777" w:rsidR="00BC4043" w:rsidRPr="000B0B9C" w:rsidRDefault="00BC4043" w:rsidP="00BC4043">
            <w:pPr>
              <w:jc w:val="both"/>
              <w:rPr>
                <w:sz w:val="28"/>
                <w:szCs w:val="28"/>
                <w:lang w:val="de-AT"/>
              </w:rPr>
            </w:pPr>
            <w:r w:rsidRPr="000B0B9C">
              <w:rPr>
                <w:sz w:val="28"/>
                <w:szCs w:val="28"/>
                <w:lang w:val="de-AT"/>
              </w:rPr>
              <w:t>B. Genetsko odstupanje</w:t>
            </w:r>
          </w:p>
          <w:p w14:paraId="08FBE137" w14:textId="77777777" w:rsidR="00BC4043" w:rsidRDefault="00913FED" w:rsidP="00BC4043">
            <w:pPr>
              <w:jc w:val="both"/>
              <w:rPr>
                <w:sz w:val="28"/>
                <w:szCs w:val="28"/>
                <w:lang w:val="fr-FR"/>
              </w:rPr>
            </w:pPr>
            <w:r>
              <w:rPr>
                <w:sz w:val="28"/>
                <w:szCs w:val="28"/>
                <w:lang w:val="fr-FR"/>
              </w:rPr>
              <w:t>C</w:t>
            </w:r>
            <w:r w:rsidR="00BC4043" w:rsidRPr="000B0B9C">
              <w:rPr>
                <w:sz w:val="28"/>
                <w:szCs w:val="28"/>
                <w:lang w:val="fr-FR"/>
              </w:rPr>
              <w:t>. Princip varijacije</w:t>
            </w:r>
          </w:p>
          <w:p w14:paraId="41FBB653" w14:textId="77777777" w:rsidR="00092C17" w:rsidRPr="000B0B9C" w:rsidRDefault="00092C17" w:rsidP="00BC4043">
            <w:pPr>
              <w:jc w:val="both"/>
              <w:rPr>
                <w:sz w:val="28"/>
                <w:szCs w:val="28"/>
                <w:lang w:val="fr-FR"/>
              </w:rPr>
            </w:pPr>
          </w:p>
          <w:p w14:paraId="7C0A925E" w14:textId="77777777" w:rsidR="00BC4043" w:rsidRDefault="00263F48" w:rsidP="00BC4043">
            <w:pPr>
              <w:jc w:val="both"/>
              <w:rPr>
                <w:b/>
                <w:sz w:val="28"/>
                <w:szCs w:val="28"/>
                <w:lang w:val="fr-FR"/>
              </w:rPr>
            </w:pPr>
            <w:r w:rsidRPr="000B0B9C">
              <w:rPr>
                <w:b/>
                <w:sz w:val="28"/>
                <w:szCs w:val="28"/>
                <w:lang w:val="fr-FR"/>
              </w:rPr>
              <w:t>179</w:t>
            </w:r>
            <w:r w:rsidR="00BC4043" w:rsidRPr="000B0B9C">
              <w:rPr>
                <w:b/>
                <w:sz w:val="28"/>
                <w:szCs w:val="28"/>
                <w:lang w:val="fr-FR"/>
              </w:rPr>
              <w:t>. Mnogi insekti poput pčela ili moljaca nemaju mnogo fizičkih odbrambenih sposobnosti, pa umesto toga veoma podsećaju na insekte koji ih imaju. Ovo je primer šta od sledećeg?</w:t>
            </w:r>
          </w:p>
          <w:p w14:paraId="3C9E138A" w14:textId="77777777" w:rsidR="00913FED" w:rsidRPr="000B0B9C" w:rsidRDefault="00913FED" w:rsidP="00BC4043">
            <w:pPr>
              <w:jc w:val="both"/>
              <w:rPr>
                <w:b/>
                <w:sz w:val="28"/>
                <w:szCs w:val="28"/>
                <w:lang w:val="fr-FR"/>
              </w:rPr>
            </w:pPr>
          </w:p>
          <w:p w14:paraId="1760647C" w14:textId="77777777" w:rsidR="00BC4043" w:rsidRPr="000B0B9C" w:rsidRDefault="00BC4043" w:rsidP="00BC4043">
            <w:pPr>
              <w:jc w:val="both"/>
              <w:rPr>
                <w:sz w:val="28"/>
                <w:szCs w:val="28"/>
                <w:lang w:val="fr-FR"/>
              </w:rPr>
            </w:pPr>
            <w:r w:rsidRPr="000B0B9C">
              <w:rPr>
                <w:sz w:val="28"/>
                <w:szCs w:val="28"/>
                <w:lang w:val="fr-FR"/>
              </w:rPr>
              <w:t>A. Simbioza</w:t>
            </w:r>
          </w:p>
          <w:p w14:paraId="67FBAA3B" w14:textId="77777777" w:rsidR="00BC4043" w:rsidRPr="000B0B9C" w:rsidRDefault="00BC4043" w:rsidP="00BC4043">
            <w:pPr>
              <w:jc w:val="both"/>
              <w:rPr>
                <w:sz w:val="28"/>
                <w:szCs w:val="28"/>
                <w:lang w:val="fr-FR"/>
              </w:rPr>
            </w:pPr>
            <w:r w:rsidRPr="000B0B9C">
              <w:rPr>
                <w:sz w:val="28"/>
                <w:szCs w:val="28"/>
                <w:lang w:val="fr-FR"/>
              </w:rPr>
              <w:t>B. Mullerova mimikrija</w:t>
            </w:r>
          </w:p>
          <w:p w14:paraId="3CBE9AAF" w14:textId="77777777" w:rsidR="00BC4043" w:rsidRPr="000B0B9C" w:rsidRDefault="00913FED" w:rsidP="00BC4043">
            <w:pPr>
              <w:jc w:val="both"/>
              <w:rPr>
                <w:sz w:val="28"/>
                <w:szCs w:val="28"/>
                <w:lang w:val="fr-FR"/>
              </w:rPr>
            </w:pPr>
            <w:r>
              <w:rPr>
                <w:sz w:val="28"/>
                <w:szCs w:val="28"/>
                <w:lang w:val="fr-FR"/>
              </w:rPr>
              <w:t>C</w:t>
            </w:r>
            <w:r w:rsidR="00BC4043" w:rsidRPr="000B0B9C">
              <w:rPr>
                <w:sz w:val="28"/>
                <w:szCs w:val="28"/>
                <w:lang w:val="fr-FR"/>
              </w:rPr>
              <w:t>. Bejtsovska mimikrija</w:t>
            </w:r>
          </w:p>
          <w:p w14:paraId="77411213" w14:textId="77777777" w:rsidR="00BC4043" w:rsidRDefault="00913FED" w:rsidP="00BC4043">
            <w:pPr>
              <w:jc w:val="both"/>
              <w:rPr>
                <w:sz w:val="28"/>
                <w:szCs w:val="28"/>
                <w:lang w:val="fr-FR"/>
              </w:rPr>
            </w:pPr>
            <w:r>
              <w:rPr>
                <w:sz w:val="28"/>
                <w:szCs w:val="28"/>
                <w:lang w:val="fr-FR"/>
              </w:rPr>
              <w:t>D</w:t>
            </w:r>
            <w:r w:rsidR="00BC4043" w:rsidRPr="000B0B9C">
              <w:rPr>
                <w:sz w:val="28"/>
                <w:szCs w:val="28"/>
                <w:lang w:val="fr-FR"/>
              </w:rPr>
              <w:t>. Kamuflaža</w:t>
            </w:r>
          </w:p>
          <w:p w14:paraId="165F4F54" w14:textId="77777777" w:rsidR="00913FED" w:rsidRPr="000B0B9C" w:rsidRDefault="00913FED" w:rsidP="00BC4043">
            <w:pPr>
              <w:jc w:val="both"/>
              <w:rPr>
                <w:sz w:val="28"/>
                <w:szCs w:val="28"/>
                <w:lang w:val="fr-FR"/>
              </w:rPr>
            </w:pPr>
          </w:p>
          <w:p w14:paraId="37B0C016" w14:textId="77777777" w:rsidR="00BC4043" w:rsidRDefault="00263F48" w:rsidP="00BC4043">
            <w:pPr>
              <w:jc w:val="both"/>
              <w:rPr>
                <w:b/>
                <w:sz w:val="28"/>
                <w:szCs w:val="28"/>
                <w:lang w:val="fr-FR"/>
              </w:rPr>
            </w:pPr>
            <w:r w:rsidRPr="000B0B9C">
              <w:rPr>
                <w:b/>
                <w:sz w:val="28"/>
                <w:szCs w:val="28"/>
                <w:lang w:val="fr-FR"/>
              </w:rPr>
              <w:t>180</w:t>
            </w:r>
            <w:r w:rsidR="00BC4043" w:rsidRPr="000B0B9C">
              <w:rPr>
                <w:b/>
                <w:sz w:val="28"/>
                <w:szCs w:val="28"/>
                <w:lang w:val="fr-FR"/>
              </w:rPr>
              <w:t>. Koji od sledećih pojmova opisuje niz živih organizama, njihove skupove, njihovu evolucionu i prirodnu istoriju, kao i njihove međusobne interakcije?</w:t>
            </w:r>
          </w:p>
          <w:p w14:paraId="12C5EFF3" w14:textId="77777777" w:rsidR="00913FED" w:rsidRPr="000B0B9C" w:rsidRDefault="00913FED" w:rsidP="00BC4043">
            <w:pPr>
              <w:jc w:val="both"/>
              <w:rPr>
                <w:b/>
                <w:sz w:val="28"/>
                <w:szCs w:val="28"/>
                <w:lang w:val="fr-FR"/>
              </w:rPr>
            </w:pPr>
          </w:p>
          <w:p w14:paraId="4E92FC97" w14:textId="77777777" w:rsidR="00BC4043" w:rsidRPr="000B0B9C" w:rsidRDefault="00BC4043" w:rsidP="00BC4043">
            <w:pPr>
              <w:jc w:val="both"/>
              <w:rPr>
                <w:sz w:val="28"/>
                <w:szCs w:val="28"/>
                <w:lang w:val="fr-FR"/>
              </w:rPr>
            </w:pPr>
            <w:r w:rsidRPr="000B0B9C">
              <w:rPr>
                <w:sz w:val="28"/>
                <w:szCs w:val="28"/>
                <w:lang w:val="fr-FR"/>
              </w:rPr>
              <w:t>A. Fragmentacija</w:t>
            </w:r>
          </w:p>
          <w:p w14:paraId="77F11959" w14:textId="77777777" w:rsidR="00BC4043" w:rsidRPr="000B0B9C" w:rsidRDefault="00BC4043" w:rsidP="00BC4043">
            <w:pPr>
              <w:jc w:val="both"/>
              <w:rPr>
                <w:sz w:val="28"/>
                <w:szCs w:val="28"/>
                <w:lang w:val="fr-FR"/>
              </w:rPr>
            </w:pPr>
            <w:r w:rsidRPr="000B0B9C">
              <w:rPr>
                <w:sz w:val="28"/>
                <w:szCs w:val="28"/>
                <w:lang w:val="fr-FR"/>
              </w:rPr>
              <w:t>B. Biomagnifikacija</w:t>
            </w:r>
          </w:p>
          <w:p w14:paraId="77666C21"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Biodiverzitet</w:t>
            </w:r>
          </w:p>
          <w:p w14:paraId="2F4F377C" w14:textId="77777777" w:rsidR="00BC4043" w:rsidRDefault="00F70B73" w:rsidP="00BC4043">
            <w:pPr>
              <w:jc w:val="both"/>
              <w:rPr>
                <w:sz w:val="28"/>
                <w:szCs w:val="28"/>
                <w:lang w:val="fr-FR"/>
              </w:rPr>
            </w:pPr>
            <w:r>
              <w:rPr>
                <w:sz w:val="28"/>
                <w:szCs w:val="28"/>
                <w:lang w:val="fr-FR"/>
              </w:rPr>
              <w:t>D</w:t>
            </w:r>
            <w:r w:rsidR="00BC4043" w:rsidRPr="000B0B9C">
              <w:rPr>
                <w:sz w:val="28"/>
                <w:szCs w:val="28"/>
                <w:lang w:val="fr-FR"/>
              </w:rPr>
              <w:t>. Bioakumulacija</w:t>
            </w:r>
          </w:p>
          <w:p w14:paraId="11FEB118" w14:textId="77777777" w:rsidR="00263F48" w:rsidRPr="000B0B9C" w:rsidRDefault="00263F48" w:rsidP="00BC4043">
            <w:pPr>
              <w:jc w:val="both"/>
              <w:rPr>
                <w:sz w:val="28"/>
                <w:szCs w:val="28"/>
                <w:lang w:val="fr-FR"/>
              </w:rPr>
            </w:pPr>
          </w:p>
          <w:p w14:paraId="72DC990B" w14:textId="77777777" w:rsidR="00BC4043" w:rsidRPr="000B0B9C" w:rsidRDefault="00263F48" w:rsidP="00BC4043">
            <w:pPr>
              <w:jc w:val="both"/>
              <w:rPr>
                <w:b/>
                <w:sz w:val="28"/>
                <w:szCs w:val="28"/>
                <w:lang w:val="fr-FR"/>
              </w:rPr>
            </w:pPr>
            <w:r w:rsidRPr="000B0B9C">
              <w:rPr>
                <w:b/>
                <w:sz w:val="28"/>
                <w:szCs w:val="28"/>
                <w:lang w:val="fr-FR"/>
              </w:rPr>
              <w:t>181</w:t>
            </w:r>
            <w:r w:rsidR="00BC4043" w:rsidRPr="000B0B9C">
              <w:rPr>
                <w:b/>
                <w:sz w:val="28"/>
                <w:szCs w:val="28"/>
                <w:lang w:val="fr-FR"/>
              </w:rPr>
              <w:t>. Upravljači zemljišta su odgovorni za očuvanje biodiverziteta u oblastima prirodnog staništa. Praćenjem specifi</w:t>
            </w:r>
            <w:r w:rsidR="00092C17">
              <w:rPr>
                <w:b/>
                <w:sz w:val="28"/>
                <w:szCs w:val="28"/>
                <w:lang w:val="fr-FR"/>
              </w:rPr>
              <w:t>čnih vrsta u staništu,  možemo</w:t>
            </w:r>
            <w:r w:rsidR="00BC4043" w:rsidRPr="000B0B9C">
              <w:rPr>
                <w:b/>
                <w:sz w:val="28"/>
                <w:szCs w:val="28"/>
                <w:lang w:val="fr-FR"/>
              </w:rPr>
              <w:t xml:space="preserve"> reći da li imaju zdrav ekosistem ili ne. Koje vrste nazivamo vrstama koje nam daju informacije o zdravlju ekosistema?</w:t>
            </w:r>
          </w:p>
          <w:p w14:paraId="13E82519" w14:textId="77777777" w:rsidR="00BC4043" w:rsidRPr="000B0B9C" w:rsidRDefault="00BC4043" w:rsidP="00BC4043">
            <w:pPr>
              <w:jc w:val="both"/>
              <w:rPr>
                <w:sz w:val="28"/>
                <w:szCs w:val="28"/>
                <w:lang w:val="fr-FR"/>
              </w:rPr>
            </w:pPr>
          </w:p>
          <w:p w14:paraId="4BE3EB5A" w14:textId="77777777" w:rsidR="00BC4043" w:rsidRPr="000B0B9C" w:rsidRDefault="00BC4043" w:rsidP="00BC4043">
            <w:pPr>
              <w:jc w:val="both"/>
              <w:rPr>
                <w:sz w:val="28"/>
                <w:szCs w:val="28"/>
                <w:lang w:val="de-AT"/>
              </w:rPr>
            </w:pPr>
            <w:r w:rsidRPr="000B0B9C">
              <w:rPr>
                <w:sz w:val="28"/>
                <w:szCs w:val="28"/>
                <w:lang w:val="de-AT"/>
              </w:rPr>
              <w:t>A. Autohtone vrste</w:t>
            </w:r>
          </w:p>
          <w:p w14:paraId="01C8A92D" w14:textId="77777777" w:rsidR="00BC4043" w:rsidRPr="000B0B9C" w:rsidRDefault="00BC4043" w:rsidP="00BC4043">
            <w:pPr>
              <w:jc w:val="both"/>
              <w:rPr>
                <w:sz w:val="28"/>
                <w:szCs w:val="28"/>
                <w:lang w:val="de-AT"/>
              </w:rPr>
            </w:pPr>
            <w:r w:rsidRPr="000B0B9C">
              <w:rPr>
                <w:sz w:val="28"/>
                <w:szCs w:val="28"/>
                <w:lang w:val="de-AT"/>
              </w:rPr>
              <w:t>B. Invazivne vrste</w:t>
            </w:r>
          </w:p>
          <w:p w14:paraId="0A0ECFC9" w14:textId="77777777" w:rsidR="00BC4043" w:rsidRDefault="00F70B73" w:rsidP="00BC4043">
            <w:pPr>
              <w:jc w:val="both"/>
              <w:rPr>
                <w:sz w:val="28"/>
                <w:szCs w:val="28"/>
                <w:lang w:val="de-AT"/>
              </w:rPr>
            </w:pPr>
            <w:r>
              <w:rPr>
                <w:sz w:val="28"/>
                <w:szCs w:val="28"/>
                <w:lang w:val="de-AT"/>
              </w:rPr>
              <w:t>C</w:t>
            </w:r>
            <w:r w:rsidR="00BC4043" w:rsidRPr="000B0B9C">
              <w:rPr>
                <w:sz w:val="28"/>
                <w:szCs w:val="28"/>
                <w:lang w:val="de-AT"/>
              </w:rPr>
              <w:t>. Indikatorske vrste</w:t>
            </w:r>
          </w:p>
          <w:p w14:paraId="7A8C3CD4" w14:textId="77777777" w:rsidR="00BC4043" w:rsidRPr="000B0B9C" w:rsidRDefault="00BC4043" w:rsidP="00BC4043">
            <w:pPr>
              <w:jc w:val="both"/>
              <w:rPr>
                <w:sz w:val="28"/>
                <w:szCs w:val="28"/>
                <w:lang w:val="de-AT"/>
              </w:rPr>
            </w:pPr>
          </w:p>
          <w:p w14:paraId="71068A52" w14:textId="77777777" w:rsidR="00BC4043" w:rsidRDefault="00263F48" w:rsidP="00BC4043">
            <w:pPr>
              <w:jc w:val="both"/>
              <w:rPr>
                <w:b/>
                <w:sz w:val="28"/>
                <w:szCs w:val="28"/>
                <w:lang w:val="de-AT"/>
              </w:rPr>
            </w:pPr>
            <w:r w:rsidRPr="000B0B9C">
              <w:rPr>
                <w:b/>
                <w:sz w:val="28"/>
                <w:szCs w:val="28"/>
                <w:lang w:val="de-AT"/>
              </w:rPr>
              <w:t>182</w:t>
            </w:r>
            <w:r w:rsidR="00BC4043" w:rsidRPr="000B0B9C">
              <w:rPr>
                <w:b/>
                <w:sz w:val="28"/>
                <w:szCs w:val="28"/>
                <w:lang w:val="de-AT"/>
              </w:rPr>
              <w:t>. Od sledećih bioma, koji sadrži najveći biodiverzitet?</w:t>
            </w:r>
          </w:p>
          <w:p w14:paraId="22F56EFE" w14:textId="77777777" w:rsidR="00F70B73" w:rsidRPr="000B0B9C" w:rsidRDefault="00F70B73" w:rsidP="00BC4043">
            <w:pPr>
              <w:jc w:val="both"/>
              <w:rPr>
                <w:b/>
                <w:sz w:val="28"/>
                <w:szCs w:val="28"/>
                <w:lang w:val="de-AT"/>
              </w:rPr>
            </w:pPr>
          </w:p>
          <w:p w14:paraId="3CAFBBD9" w14:textId="77777777" w:rsidR="00BC4043" w:rsidRPr="000B0B9C" w:rsidRDefault="00BC4043" w:rsidP="00BC4043">
            <w:pPr>
              <w:jc w:val="both"/>
              <w:rPr>
                <w:sz w:val="28"/>
                <w:szCs w:val="28"/>
                <w:lang w:val="fr-FR"/>
              </w:rPr>
            </w:pPr>
            <w:r w:rsidRPr="000B0B9C">
              <w:rPr>
                <w:sz w:val="28"/>
                <w:szCs w:val="28"/>
                <w:lang w:val="fr-FR"/>
              </w:rPr>
              <w:t>A. Umereni travnjaci</w:t>
            </w:r>
          </w:p>
          <w:p w14:paraId="3CC648CD" w14:textId="77777777" w:rsidR="00BC4043" w:rsidRPr="000B0B9C" w:rsidRDefault="00BC4043" w:rsidP="00BC4043">
            <w:pPr>
              <w:jc w:val="both"/>
              <w:rPr>
                <w:sz w:val="28"/>
                <w:szCs w:val="28"/>
                <w:lang w:val="fr-FR"/>
              </w:rPr>
            </w:pPr>
            <w:r w:rsidRPr="000B0B9C">
              <w:rPr>
                <w:sz w:val="28"/>
                <w:szCs w:val="28"/>
                <w:lang w:val="fr-FR"/>
              </w:rPr>
              <w:t>B. Tundra</w:t>
            </w:r>
          </w:p>
          <w:p w14:paraId="1DE3B991"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Pustinja</w:t>
            </w:r>
          </w:p>
          <w:p w14:paraId="4452A207" w14:textId="77777777" w:rsidR="00BC4043" w:rsidRDefault="00F70B73" w:rsidP="00BC4043">
            <w:pPr>
              <w:jc w:val="both"/>
              <w:rPr>
                <w:sz w:val="28"/>
                <w:szCs w:val="28"/>
                <w:lang w:val="fr-FR"/>
              </w:rPr>
            </w:pPr>
            <w:r>
              <w:rPr>
                <w:sz w:val="28"/>
                <w:szCs w:val="28"/>
                <w:lang w:val="fr-FR"/>
              </w:rPr>
              <w:t>D</w:t>
            </w:r>
            <w:r w:rsidR="00BC4043" w:rsidRPr="000B0B9C">
              <w:rPr>
                <w:sz w:val="28"/>
                <w:szCs w:val="28"/>
                <w:lang w:val="fr-FR"/>
              </w:rPr>
              <w:t>. Tropska prašuma</w:t>
            </w:r>
          </w:p>
          <w:p w14:paraId="311EC2C8" w14:textId="77777777" w:rsidR="00F70B73" w:rsidRPr="000B0B9C" w:rsidRDefault="00F70B73" w:rsidP="00BC4043">
            <w:pPr>
              <w:jc w:val="both"/>
              <w:rPr>
                <w:sz w:val="28"/>
                <w:szCs w:val="28"/>
                <w:lang w:val="fr-FR"/>
              </w:rPr>
            </w:pPr>
          </w:p>
          <w:p w14:paraId="61A576C2" w14:textId="77777777" w:rsidR="00BC4043" w:rsidRDefault="00263F48" w:rsidP="00BC4043">
            <w:pPr>
              <w:jc w:val="both"/>
              <w:rPr>
                <w:b/>
                <w:sz w:val="28"/>
                <w:szCs w:val="28"/>
                <w:lang w:val="fr-FR"/>
              </w:rPr>
            </w:pPr>
            <w:r w:rsidRPr="000B0B9C">
              <w:rPr>
                <w:b/>
                <w:sz w:val="28"/>
                <w:szCs w:val="28"/>
                <w:lang w:val="fr-FR"/>
              </w:rPr>
              <w:t>183</w:t>
            </w:r>
            <w:r w:rsidR="00BC4043" w:rsidRPr="000B0B9C">
              <w:rPr>
                <w:b/>
                <w:sz w:val="28"/>
                <w:szCs w:val="28"/>
                <w:lang w:val="fr-FR"/>
              </w:rPr>
              <w:t>. Neke vrste školjki žive vezane za kožu kitova. Ovo im omogućava da putuju na velike udaljenosti kroz okean, a da se uopšte ne kreću, garantujući im stalno promenljive zalihe hrane. Iako je ovo izuzetno korisno za školjke, to zapravo nema nikakvog uticaja na kitove, koji su dovoljno veliki da školjke nisu ni najmanja smetnja. Kakvu vrstu simbioze ovo opisuje?</w:t>
            </w:r>
          </w:p>
          <w:p w14:paraId="23C9D0FC" w14:textId="77777777" w:rsidR="00F70B73" w:rsidRPr="000B0B9C" w:rsidRDefault="00F70B73" w:rsidP="00BC4043">
            <w:pPr>
              <w:jc w:val="both"/>
              <w:rPr>
                <w:b/>
                <w:sz w:val="28"/>
                <w:szCs w:val="28"/>
                <w:lang w:val="fr-FR"/>
              </w:rPr>
            </w:pPr>
          </w:p>
          <w:p w14:paraId="10632B97" w14:textId="77777777" w:rsidR="00BC4043" w:rsidRPr="000B0B9C" w:rsidRDefault="00BC4043" w:rsidP="00BC4043">
            <w:pPr>
              <w:jc w:val="both"/>
              <w:rPr>
                <w:sz w:val="28"/>
                <w:szCs w:val="28"/>
                <w:lang w:val="fr-FR"/>
              </w:rPr>
            </w:pPr>
            <w:r w:rsidRPr="000B0B9C">
              <w:rPr>
                <w:sz w:val="28"/>
                <w:szCs w:val="28"/>
                <w:lang w:val="fr-FR"/>
              </w:rPr>
              <w:t>A. Parazatizam</w:t>
            </w:r>
          </w:p>
          <w:p w14:paraId="478C03BE" w14:textId="77777777" w:rsidR="00BC4043" w:rsidRPr="000B0B9C" w:rsidRDefault="00BC4043" w:rsidP="00BC4043">
            <w:pPr>
              <w:jc w:val="both"/>
              <w:rPr>
                <w:sz w:val="28"/>
                <w:szCs w:val="28"/>
                <w:lang w:val="fr-FR"/>
              </w:rPr>
            </w:pPr>
            <w:r w:rsidRPr="000B0B9C">
              <w:rPr>
                <w:sz w:val="28"/>
                <w:szCs w:val="28"/>
                <w:lang w:val="fr-FR"/>
              </w:rPr>
              <w:t>B. Komensalizam</w:t>
            </w:r>
          </w:p>
          <w:p w14:paraId="6178593A"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Mutualizam</w:t>
            </w:r>
          </w:p>
          <w:p w14:paraId="42F82052" w14:textId="36BA847B" w:rsidR="00BC4043" w:rsidRDefault="00F70B73" w:rsidP="00BC4043">
            <w:pPr>
              <w:jc w:val="both"/>
              <w:rPr>
                <w:sz w:val="28"/>
                <w:szCs w:val="28"/>
                <w:lang w:val="fr-FR"/>
              </w:rPr>
            </w:pPr>
            <w:r>
              <w:rPr>
                <w:sz w:val="28"/>
                <w:szCs w:val="28"/>
                <w:lang w:val="fr-FR"/>
              </w:rPr>
              <w:t>D</w:t>
            </w:r>
            <w:r w:rsidR="00BC4043" w:rsidRPr="000B0B9C">
              <w:rPr>
                <w:sz w:val="28"/>
                <w:szCs w:val="28"/>
                <w:lang w:val="fr-FR"/>
              </w:rPr>
              <w:t>. Endosimbioza</w:t>
            </w:r>
          </w:p>
          <w:p w14:paraId="43FCBB03" w14:textId="77777777" w:rsidR="00F70B73" w:rsidRPr="000B0B9C" w:rsidRDefault="00F70B73" w:rsidP="00BC4043">
            <w:pPr>
              <w:jc w:val="both"/>
              <w:rPr>
                <w:sz w:val="28"/>
                <w:szCs w:val="28"/>
                <w:lang w:val="fr-FR"/>
              </w:rPr>
            </w:pPr>
          </w:p>
          <w:p w14:paraId="519F3808" w14:textId="77777777" w:rsidR="00BC4043" w:rsidRDefault="00263F48" w:rsidP="00BC4043">
            <w:pPr>
              <w:jc w:val="both"/>
              <w:rPr>
                <w:b/>
                <w:sz w:val="28"/>
                <w:szCs w:val="28"/>
                <w:lang w:val="fr-FR"/>
              </w:rPr>
            </w:pPr>
            <w:r w:rsidRPr="000B0B9C">
              <w:rPr>
                <w:b/>
                <w:sz w:val="28"/>
                <w:szCs w:val="28"/>
                <w:lang w:val="fr-FR"/>
              </w:rPr>
              <w:t>184</w:t>
            </w:r>
            <w:r w:rsidR="00BC4043" w:rsidRPr="000B0B9C">
              <w:rPr>
                <w:b/>
                <w:sz w:val="28"/>
                <w:szCs w:val="28"/>
                <w:lang w:val="fr-FR"/>
              </w:rPr>
              <w:t>. Koji od sledećih koraka nije deo ciklusa ugljenika?</w:t>
            </w:r>
          </w:p>
          <w:p w14:paraId="643571DB" w14:textId="77777777" w:rsidR="00F70B73" w:rsidRPr="000B0B9C" w:rsidRDefault="00F70B73" w:rsidP="00BC4043">
            <w:pPr>
              <w:jc w:val="both"/>
              <w:rPr>
                <w:b/>
                <w:sz w:val="28"/>
                <w:szCs w:val="28"/>
                <w:lang w:val="fr-FR"/>
              </w:rPr>
            </w:pPr>
          </w:p>
          <w:p w14:paraId="715DCE6D" w14:textId="77777777" w:rsidR="00BC4043" w:rsidRPr="000B0B9C" w:rsidRDefault="00BC4043" w:rsidP="00BC4043">
            <w:pPr>
              <w:jc w:val="both"/>
              <w:rPr>
                <w:sz w:val="28"/>
                <w:szCs w:val="28"/>
                <w:lang w:val="fr-FR"/>
              </w:rPr>
            </w:pPr>
            <w:r w:rsidRPr="000B0B9C">
              <w:rPr>
                <w:sz w:val="28"/>
                <w:szCs w:val="28"/>
                <w:lang w:val="fr-FR"/>
              </w:rPr>
              <w:t>A. Fotosinteza</w:t>
            </w:r>
          </w:p>
          <w:p w14:paraId="36C50CB5" w14:textId="77777777" w:rsidR="00BC4043" w:rsidRPr="000B0B9C" w:rsidRDefault="00BC4043" w:rsidP="00BC4043">
            <w:pPr>
              <w:jc w:val="both"/>
              <w:rPr>
                <w:sz w:val="28"/>
                <w:szCs w:val="28"/>
                <w:lang w:val="fr-FR"/>
              </w:rPr>
            </w:pPr>
            <w:r w:rsidRPr="000B0B9C">
              <w:rPr>
                <w:sz w:val="28"/>
                <w:szCs w:val="28"/>
                <w:lang w:val="fr-FR"/>
              </w:rPr>
              <w:t>B. Sagorevanje</w:t>
            </w:r>
          </w:p>
          <w:p w14:paraId="40853ED1"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Disanje</w:t>
            </w:r>
          </w:p>
          <w:p w14:paraId="52C7A134" w14:textId="77777777" w:rsidR="00BC4043" w:rsidRPr="000B0B9C" w:rsidRDefault="00F70B73" w:rsidP="00BC4043">
            <w:pPr>
              <w:jc w:val="both"/>
              <w:rPr>
                <w:sz w:val="28"/>
                <w:szCs w:val="28"/>
                <w:lang w:val="fr-FR"/>
              </w:rPr>
            </w:pPr>
            <w:r>
              <w:rPr>
                <w:sz w:val="28"/>
                <w:szCs w:val="28"/>
                <w:lang w:val="fr-FR"/>
              </w:rPr>
              <w:t>D</w:t>
            </w:r>
            <w:r w:rsidR="00BC4043" w:rsidRPr="000B0B9C">
              <w:rPr>
                <w:sz w:val="28"/>
                <w:szCs w:val="28"/>
                <w:lang w:val="fr-FR"/>
              </w:rPr>
              <w:t>. Ekstrakcija</w:t>
            </w:r>
          </w:p>
          <w:p w14:paraId="13295D43" w14:textId="56AFAC86" w:rsidR="00047904" w:rsidRDefault="00F70B73" w:rsidP="00BC4043">
            <w:pPr>
              <w:jc w:val="both"/>
              <w:rPr>
                <w:sz w:val="28"/>
                <w:szCs w:val="28"/>
                <w:lang w:val="fr-FR"/>
              </w:rPr>
            </w:pPr>
            <w:r>
              <w:rPr>
                <w:sz w:val="28"/>
                <w:szCs w:val="28"/>
                <w:lang w:val="fr-FR"/>
              </w:rPr>
              <w:t>E</w:t>
            </w:r>
            <w:r w:rsidR="00BC4043" w:rsidRPr="000B0B9C">
              <w:rPr>
                <w:sz w:val="28"/>
                <w:szCs w:val="28"/>
                <w:lang w:val="fr-FR"/>
              </w:rPr>
              <w:t>. Transpiracija</w:t>
            </w:r>
          </w:p>
          <w:p w14:paraId="2C7A7768" w14:textId="77777777" w:rsidR="00E93F3E" w:rsidRDefault="00E93F3E" w:rsidP="00BC4043">
            <w:pPr>
              <w:jc w:val="both"/>
              <w:rPr>
                <w:sz w:val="28"/>
                <w:szCs w:val="28"/>
                <w:lang w:val="fr-FR"/>
              </w:rPr>
            </w:pPr>
          </w:p>
          <w:p w14:paraId="50D8FC50" w14:textId="3E425E53" w:rsidR="00BC4043" w:rsidRPr="00047904" w:rsidRDefault="00263F48" w:rsidP="00BC4043">
            <w:pPr>
              <w:jc w:val="both"/>
              <w:rPr>
                <w:sz w:val="28"/>
                <w:szCs w:val="28"/>
                <w:lang w:val="fr-FR"/>
              </w:rPr>
            </w:pPr>
            <w:r w:rsidRPr="000B0B9C">
              <w:rPr>
                <w:b/>
                <w:sz w:val="28"/>
                <w:szCs w:val="28"/>
                <w:lang w:val="fr-FR"/>
              </w:rPr>
              <w:t>185</w:t>
            </w:r>
            <w:r w:rsidR="00BC4043" w:rsidRPr="000B0B9C">
              <w:rPr>
                <w:b/>
                <w:sz w:val="28"/>
                <w:szCs w:val="28"/>
                <w:lang w:val="fr-FR"/>
              </w:rPr>
              <w:t>. Sve sledeće su korisnici ugljenika u ciklusu ugljenika osim...?</w:t>
            </w:r>
          </w:p>
          <w:p w14:paraId="2F5469F2" w14:textId="77777777" w:rsidR="00F70B73" w:rsidRPr="000B0B9C" w:rsidRDefault="00F70B73" w:rsidP="00BC4043">
            <w:pPr>
              <w:jc w:val="both"/>
              <w:rPr>
                <w:b/>
                <w:sz w:val="28"/>
                <w:szCs w:val="28"/>
                <w:lang w:val="fr-FR"/>
              </w:rPr>
            </w:pPr>
          </w:p>
          <w:p w14:paraId="54713D6F" w14:textId="77777777" w:rsidR="00BC4043" w:rsidRPr="000B0B9C" w:rsidRDefault="00092C17" w:rsidP="00BC4043">
            <w:pPr>
              <w:jc w:val="both"/>
              <w:rPr>
                <w:sz w:val="28"/>
                <w:szCs w:val="28"/>
              </w:rPr>
            </w:pPr>
            <w:r>
              <w:rPr>
                <w:sz w:val="28"/>
                <w:szCs w:val="28"/>
              </w:rPr>
              <w:t>A. Životinja</w:t>
            </w:r>
          </w:p>
          <w:p w14:paraId="174EA0F8" w14:textId="77777777" w:rsidR="00BC4043" w:rsidRPr="000B0B9C" w:rsidRDefault="00BC4043" w:rsidP="00BC4043">
            <w:pPr>
              <w:jc w:val="both"/>
              <w:rPr>
                <w:sz w:val="28"/>
                <w:szCs w:val="28"/>
              </w:rPr>
            </w:pPr>
            <w:r w:rsidRPr="000B0B9C">
              <w:rPr>
                <w:sz w:val="28"/>
                <w:szCs w:val="28"/>
              </w:rPr>
              <w:t>B. Okean</w:t>
            </w:r>
            <w:r w:rsidR="00092C17">
              <w:rPr>
                <w:sz w:val="28"/>
                <w:szCs w:val="28"/>
              </w:rPr>
              <w:t>a</w:t>
            </w:r>
          </w:p>
          <w:p w14:paraId="3E82152C" w14:textId="77777777" w:rsidR="00BC4043" w:rsidRPr="000B0B9C" w:rsidRDefault="00F70B73" w:rsidP="00BC4043">
            <w:pPr>
              <w:jc w:val="both"/>
              <w:rPr>
                <w:sz w:val="28"/>
                <w:szCs w:val="28"/>
              </w:rPr>
            </w:pPr>
            <w:r>
              <w:rPr>
                <w:sz w:val="28"/>
                <w:szCs w:val="28"/>
              </w:rPr>
              <w:t>C</w:t>
            </w:r>
            <w:r w:rsidR="00092C17">
              <w:rPr>
                <w:sz w:val="28"/>
                <w:szCs w:val="28"/>
              </w:rPr>
              <w:t>. Atmosfere</w:t>
            </w:r>
          </w:p>
          <w:p w14:paraId="1F7312FA" w14:textId="77777777" w:rsidR="00BC4043" w:rsidRDefault="00F70B73" w:rsidP="00BC4043">
            <w:pPr>
              <w:jc w:val="both"/>
              <w:rPr>
                <w:sz w:val="28"/>
                <w:szCs w:val="28"/>
                <w:lang w:val="de-AT"/>
              </w:rPr>
            </w:pPr>
            <w:r>
              <w:rPr>
                <w:sz w:val="28"/>
                <w:szCs w:val="28"/>
                <w:lang w:val="de-AT"/>
              </w:rPr>
              <w:t>D</w:t>
            </w:r>
            <w:r w:rsidR="00092C17">
              <w:rPr>
                <w:sz w:val="28"/>
                <w:szCs w:val="28"/>
                <w:lang w:val="de-AT"/>
              </w:rPr>
              <w:t>. Biljaka</w:t>
            </w:r>
          </w:p>
          <w:p w14:paraId="7A402C24" w14:textId="77777777" w:rsidR="00F70B73" w:rsidRPr="000B0B9C" w:rsidRDefault="00F70B73" w:rsidP="00BC4043">
            <w:pPr>
              <w:jc w:val="both"/>
              <w:rPr>
                <w:sz w:val="28"/>
                <w:szCs w:val="28"/>
                <w:lang w:val="de-AT"/>
              </w:rPr>
            </w:pPr>
          </w:p>
          <w:p w14:paraId="0AEA5CB7" w14:textId="77777777" w:rsidR="00BC4043" w:rsidRDefault="00263F48" w:rsidP="00BC4043">
            <w:pPr>
              <w:jc w:val="both"/>
              <w:rPr>
                <w:b/>
                <w:sz w:val="28"/>
                <w:szCs w:val="28"/>
                <w:lang w:val="de-AT"/>
              </w:rPr>
            </w:pPr>
            <w:r w:rsidRPr="000B0B9C">
              <w:rPr>
                <w:b/>
                <w:sz w:val="28"/>
                <w:szCs w:val="28"/>
                <w:lang w:val="de-AT"/>
              </w:rPr>
              <w:t>186</w:t>
            </w:r>
            <w:r w:rsidR="00BC4043" w:rsidRPr="000B0B9C">
              <w:rPr>
                <w:b/>
                <w:sz w:val="28"/>
                <w:szCs w:val="28"/>
                <w:lang w:val="de-AT"/>
              </w:rPr>
              <w:t>. Koji od ovih je vrsta biogeohemijskih ciklusa?</w:t>
            </w:r>
          </w:p>
          <w:p w14:paraId="5BF380DE" w14:textId="77777777" w:rsidR="00F70B73" w:rsidRPr="000B0B9C" w:rsidRDefault="00F70B73" w:rsidP="00BC4043">
            <w:pPr>
              <w:jc w:val="both"/>
              <w:rPr>
                <w:b/>
                <w:sz w:val="28"/>
                <w:szCs w:val="28"/>
                <w:lang w:val="de-AT"/>
              </w:rPr>
            </w:pPr>
          </w:p>
          <w:p w14:paraId="27A39AD1" w14:textId="77777777" w:rsidR="00BC4043" w:rsidRPr="000B0B9C" w:rsidRDefault="00BC4043" w:rsidP="00BC4043">
            <w:pPr>
              <w:jc w:val="both"/>
              <w:rPr>
                <w:sz w:val="28"/>
                <w:szCs w:val="28"/>
              </w:rPr>
            </w:pPr>
            <w:r w:rsidRPr="000B0B9C">
              <w:rPr>
                <w:sz w:val="28"/>
                <w:szCs w:val="28"/>
              </w:rPr>
              <w:t>A. Sve navedeno</w:t>
            </w:r>
          </w:p>
          <w:p w14:paraId="4A77196B" w14:textId="77777777" w:rsidR="00BC4043" w:rsidRPr="000B0B9C" w:rsidRDefault="00BC4043" w:rsidP="00BC4043">
            <w:pPr>
              <w:jc w:val="both"/>
              <w:rPr>
                <w:sz w:val="28"/>
                <w:szCs w:val="28"/>
              </w:rPr>
            </w:pPr>
            <w:r w:rsidRPr="000B0B9C">
              <w:rPr>
                <w:sz w:val="28"/>
                <w:szCs w:val="28"/>
              </w:rPr>
              <w:t>B. Hidraulični ciklus</w:t>
            </w:r>
          </w:p>
          <w:p w14:paraId="56170160" w14:textId="77777777" w:rsidR="00BC4043" w:rsidRPr="000B0B9C" w:rsidRDefault="00F70B73" w:rsidP="00BC4043">
            <w:pPr>
              <w:jc w:val="both"/>
              <w:rPr>
                <w:sz w:val="28"/>
                <w:szCs w:val="28"/>
              </w:rPr>
            </w:pPr>
            <w:r>
              <w:rPr>
                <w:sz w:val="28"/>
                <w:szCs w:val="28"/>
              </w:rPr>
              <w:t>C</w:t>
            </w:r>
            <w:r w:rsidR="00BC4043" w:rsidRPr="000B0B9C">
              <w:rPr>
                <w:sz w:val="28"/>
                <w:szCs w:val="28"/>
              </w:rPr>
              <w:t>. Ciklus azota</w:t>
            </w:r>
          </w:p>
          <w:p w14:paraId="4B9CA21B" w14:textId="77777777" w:rsidR="00BC4043" w:rsidRPr="000B0B9C" w:rsidRDefault="00F70B73" w:rsidP="00BC4043">
            <w:pPr>
              <w:jc w:val="both"/>
              <w:rPr>
                <w:sz w:val="28"/>
                <w:szCs w:val="28"/>
              </w:rPr>
            </w:pPr>
            <w:r>
              <w:rPr>
                <w:sz w:val="28"/>
                <w:szCs w:val="28"/>
              </w:rPr>
              <w:t>D</w:t>
            </w:r>
            <w:r w:rsidR="00BC4043" w:rsidRPr="000B0B9C">
              <w:rPr>
                <w:sz w:val="28"/>
                <w:szCs w:val="28"/>
              </w:rPr>
              <w:t>. Ciklus ugljenika</w:t>
            </w:r>
          </w:p>
          <w:p w14:paraId="5303C4AB" w14:textId="77777777" w:rsidR="00BC4043" w:rsidRDefault="00F70B73" w:rsidP="00BC4043">
            <w:pPr>
              <w:jc w:val="both"/>
              <w:rPr>
                <w:sz w:val="28"/>
                <w:szCs w:val="28"/>
                <w:lang w:val="fr-FR"/>
              </w:rPr>
            </w:pPr>
            <w:r>
              <w:rPr>
                <w:sz w:val="28"/>
                <w:szCs w:val="28"/>
                <w:lang w:val="fr-FR"/>
              </w:rPr>
              <w:t>E</w:t>
            </w:r>
            <w:r w:rsidR="00BC4043" w:rsidRPr="000B0B9C">
              <w:rPr>
                <w:sz w:val="28"/>
                <w:szCs w:val="28"/>
                <w:lang w:val="fr-FR"/>
              </w:rPr>
              <w:t>. Ciklus fosfora</w:t>
            </w:r>
          </w:p>
          <w:p w14:paraId="6299A99F" w14:textId="77777777" w:rsidR="00BC4043" w:rsidRPr="000B0B9C" w:rsidRDefault="00BC4043" w:rsidP="00BC4043">
            <w:pPr>
              <w:jc w:val="both"/>
              <w:rPr>
                <w:sz w:val="28"/>
                <w:szCs w:val="28"/>
                <w:lang w:val="fr-FR"/>
              </w:rPr>
            </w:pPr>
          </w:p>
          <w:p w14:paraId="3C0D1586" w14:textId="77777777" w:rsidR="00BC4043" w:rsidRDefault="00263F48" w:rsidP="00BC4043">
            <w:pPr>
              <w:jc w:val="both"/>
              <w:rPr>
                <w:b/>
                <w:sz w:val="28"/>
                <w:szCs w:val="28"/>
                <w:lang w:val="fr-FR"/>
              </w:rPr>
            </w:pPr>
            <w:r w:rsidRPr="000B0B9C">
              <w:rPr>
                <w:b/>
                <w:sz w:val="28"/>
                <w:szCs w:val="28"/>
                <w:lang w:val="fr-FR"/>
              </w:rPr>
              <w:t>187</w:t>
            </w:r>
            <w:r w:rsidR="00BC4043" w:rsidRPr="000B0B9C">
              <w:rPr>
                <w:b/>
                <w:sz w:val="28"/>
                <w:szCs w:val="28"/>
                <w:lang w:val="fr-FR"/>
              </w:rPr>
              <w:t>. Šta od sledećeg je glavni rezervoar azota u ciklusu azota?</w:t>
            </w:r>
          </w:p>
          <w:p w14:paraId="5CFF8A92" w14:textId="77777777" w:rsidR="00F70B73" w:rsidRPr="000B0B9C" w:rsidRDefault="00F70B73" w:rsidP="00BC4043">
            <w:pPr>
              <w:jc w:val="both"/>
              <w:rPr>
                <w:b/>
                <w:sz w:val="28"/>
                <w:szCs w:val="28"/>
                <w:lang w:val="fr-FR"/>
              </w:rPr>
            </w:pPr>
          </w:p>
          <w:p w14:paraId="5273FB86" w14:textId="77777777" w:rsidR="00BC4043" w:rsidRPr="000B0B9C" w:rsidRDefault="00BC4043" w:rsidP="00BC4043">
            <w:pPr>
              <w:jc w:val="both"/>
              <w:rPr>
                <w:sz w:val="28"/>
                <w:szCs w:val="28"/>
                <w:lang w:val="fr-FR"/>
              </w:rPr>
            </w:pPr>
            <w:r w:rsidRPr="000B0B9C">
              <w:rPr>
                <w:sz w:val="28"/>
                <w:szCs w:val="28"/>
                <w:lang w:val="fr-FR"/>
              </w:rPr>
              <w:t>A. Bakterije</w:t>
            </w:r>
          </w:p>
          <w:p w14:paraId="46852084" w14:textId="77777777" w:rsidR="00BC4043" w:rsidRPr="000B0B9C" w:rsidRDefault="00BC4043" w:rsidP="00BC4043">
            <w:pPr>
              <w:jc w:val="both"/>
              <w:rPr>
                <w:sz w:val="28"/>
                <w:szCs w:val="28"/>
                <w:lang w:val="fr-FR"/>
              </w:rPr>
            </w:pPr>
            <w:r w:rsidRPr="000B0B9C">
              <w:rPr>
                <w:sz w:val="28"/>
                <w:szCs w:val="28"/>
                <w:lang w:val="fr-FR"/>
              </w:rPr>
              <w:t>B. Životinje</w:t>
            </w:r>
          </w:p>
          <w:p w14:paraId="7C3D43D0"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Biljke</w:t>
            </w:r>
          </w:p>
          <w:p w14:paraId="555F76ED" w14:textId="77777777" w:rsidR="00BC4043" w:rsidRPr="000B0B9C" w:rsidRDefault="00F70B73" w:rsidP="00BC4043">
            <w:pPr>
              <w:jc w:val="both"/>
              <w:rPr>
                <w:sz w:val="28"/>
                <w:szCs w:val="28"/>
                <w:lang w:val="fr-FR"/>
              </w:rPr>
            </w:pPr>
            <w:r>
              <w:rPr>
                <w:sz w:val="28"/>
                <w:szCs w:val="28"/>
                <w:lang w:val="fr-FR"/>
              </w:rPr>
              <w:t>D</w:t>
            </w:r>
            <w:r w:rsidR="00BC4043" w:rsidRPr="000B0B9C">
              <w:rPr>
                <w:sz w:val="28"/>
                <w:szCs w:val="28"/>
                <w:lang w:val="fr-FR"/>
              </w:rPr>
              <w:t>. Atmosfera</w:t>
            </w:r>
          </w:p>
          <w:p w14:paraId="4A623F62" w14:textId="77777777" w:rsidR="00F70B73" w:rsidRPr="000B0B9C" w:rsidRDefault="00F70B73" w:rsidP="00BC4043">
            <w:pPr>
              <w:jc w:val="both"/>
              <w:rPr>
                <w:sz w:val="28"/>
                <w:szCs w:val="28"/>
                <w:lang w:val="fr-FR"/>
              </w:rPr>
            </w:pPr>
            <w:r>
              <w:rPr>
                <w:sz w:val="28"/>
                <w:szCs w:val="28"/>
                <w:lang w:val="fr-FR"/>
              </w:rPr>
              <w:t>E</w:t>
            </w:r>
            <w:r w:rsidR="00BC4043" w:rsidRPr="000B0B9C">
              <w:rPr>
                <w:sz w:val="28"/>
                <w:szCs w:val="28"/>
                <w:lang w:val="fr-FR"/>
              </w:rPr>
              <w:t>. Zemljište</w:t>
            </w:r>
          </w:p>
          <w:p w14:paraId="4CCA98A3" w14:textId="77777777" w:rsidR="00047904" w:rsidRDefault="00047904" w:rsidP="00BC4043">
            <w:pPr>
              <w:jc w:val="both"/>
              <w:rPr>
                <w:sz w:val="28"/>
                <w:szCs w:val="28"/>
                <w:lang w:val="fr-FR"/>
              </w:rPr>
            </w:pPr>
          </w:p>
          <w:p w14:paraId="1E153D92" w14:textId="34EB9547" w:rsidR="00BC4043" w:rsidRDefault="00263F48" w:rsidP="00D1048A">
            <w:pPr>
              <w:rPr>
                <w:b/>
                <w:sz w:val="28"/>
                <w:szCs w:val="28"/>
                <w:lang w:val="fr-FR"/>
              </w:rPr>
            </w:pPr>
            <w:r w:rsidRPr="000B0B9C">
              <w:rPr>
                <w:b/>
                <w:sz w:val="28"/>
                <w:szCs w:val="28"/>
                <w:lang w:val="fr-FR"/>
              </w:rPr>
              <w:t>188</w:t>
            </w:r>
            <w:r w:rsidR="00BC4043" w:rsidRPr="000B0B9C">
              <w:rPr>
                <w:b/>
                <w:sz w:val="28"/>
                <w:szCs w:val="28"/>
                <w:lang w:val="fr-FR"/>
              </w:rPr>
              <w:t>. Zašto biljke ne mogu da iskoriste atmosferski azot za svoje metaboličke procese?</w:t>
            </w:r>
          </w:p>
          <w:p w14:paraId="2FE7DAF7" w14:textId="77777777" w:rsidR="00F70B73" w:rsidRPr="000B0B9C" w:rsidRDefault="00F70B73" w:rsidP="00BC4043">
            <w:pPr>
              <w:jc w:val="both"/>
              <w:rPr>
                <w:b/>
                <w:sz w:val="28"/>
                <w:szCs w:val="28"/>
                <w:lang w:val="fr-FR"/>
              </w:rPr>
            </w:pPr>
          </w:p>
          <w:p w14:paraId="6CC7EFCC" w14:textId="77777777" w:rsidR="00BC4043" w:rsidRPr="000B0B9C" w:rsidRDefault="00BC4043" w:rsidP="00BC4043">
            <w:pPr>
              <w:jc w:val="both"/>
              <w:rPr>
                <w:sz w:val="28"/>
                <w:szCs w:val="28"/>
                <w:lang w:val="fr-FR"/>
              </w:rPr>
            </w:pPr>
            <w:r w:rsidRPr="000B0B9C">
              <w:rPr>
                <w:sz w:val="28"/>
                <w:szCs w:val="28"/>
                <w:lang w:val="fr-FR"/>
              </w:rPr>
              <w:t>A. Biljkama nije potreban azot za svoje metaboličke procese</w:t>
            </w:r>
          </w:p>
          <w:p w14:paraId="4D475C8B" w14:textId="77777777" w:rsidR="00BC4043" w:rsidRPr="000B0B9C" w:rsidRDefault="00BC4043" w:rsidP="00BC4043">
            <w:pPr>
              <w:jc w:val="both"/>
              <w:rPr>
                <w:sz w:val="28"/>
                <w:szCs w:val="28"/>
                <w:lang w:val="fr-FR"/>
              </w:rPr>
            </w:pPr>
            <w:r w:rsidRPr="000B0B9C">
              <w:rPr>
                <w:sz w:val="28"/>
                <w:szCs w:val="28"/>
                <w:lang w:val="fr-FR"/>
              </w:rPr>
              <w:t>B. Atmosferski azot je otrovan za biljke</w:t>
            </w:r>
          </w:p>
          <w:p w14:paraId="45B62F04"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Prvo mora da se fiksira pomoću cijanobakterija u amonijak</w:t>
            </w:r>
          </w:p>
          <w:p w14:paraId="79368338" w14:textId="77777777" w:rsidR="00BC4043" w:rsidRDefault="00F70B73" w:rsidP="00BC4043">
            <w:pPr>
              <w:jc w:val="both"/>
              <w:rPr>
                <w:sz w:val="28"/>
                <w:szCs w:val="28"/>
                <w:lang w:val="fr-FR"/>
              </w:rPr>
            </w:pPr>
            <w:r>
              <w:rPr>
                <w:sz w:val="28"/>
                <w:szCs w:val="28"/>
                <w:lang w:val="fr-FR"/>
              </w:rPr>
              <w:t>D</w:t>
            </w:r>
            <w:r w:rsidR="00BC4043" w:rsidRPr="000B0B9C">
              <w:rPr>
                <w:sz w:val="28"/>
                <w:szCs w:val="28"/>
                <w:lang w:val="fr-FR"/>
              </w:rPr>
              <w:t>. Biljke ne mogu da apsorbuju azot osim ako nije u obliku nitrata</w:t>
            </w:r>
          </w:p>
          <w:p w14:paraId="78845181" w14:textId="77777777" w:rsidR="00BC4043" w:rsidRPr="000B0B9C" w:rsidRDefault="00BC4043" w:rsidP="00BC4043">
            <w:pPr>
              <w:jc w:val="both"/>
              <w:rPr>
                <w:sz w:val="28"/>
                <w:szCs w:val="28"/>
                <w:lang w:val="de-AT"/>
              </w:rPr>
            </w:pPr>
          </w:p>
          <w:p w14:paraId="0737C43E" w14:textId="77777777" w:rsidR="00BC4043" w:rsidRDefault="00263F48" w:rsidP="00BC4043">
            <w:pPr>
              <w:jc w:val="both"/>
              <w:rPr>
                <w:b/>
                <w:sz w:val="28"/>
                <w:szCs w:val="28"/>
                <w:lang w:val="de-AT"/>
              </w:rPr>
            </w:pPr>
            <w:r w:rsidRPr="000B0B9C">
              <w:rPr>
                <w:b/>
                <w:sz w:val="28"/>
                <w:szCs w:val="28"/>
                <w:lang w:val="de-AT"/>
              </w:rPr>
              <w:t>189</w:t>
            </w:r>
            <w:r w:rsidR="00BC4043" w:rsidRPr="000B0B9C">
              <w:rPr>
                <w:b/>
                <w:sz w:val="28"/>
                <w:szCs w:val="28"/>
                <w:lang w:val="de-AT"/>
              </w:rPr>
              <w:t>. Ciklus fosfora se suštinski razlikuje od ciklusa azota i sumpora. Kako to?</w:t>
            </w:r>
          </w:p>
          <w:p w14:paraId="0170341A" w14:textId="77777777" w:rsidR="00F70B73" w:rsidRPr="000B0B9C" w:rsidRDefault="00F70B73" w:rsidP="00BC4043">
            <w:pPr>
              <w:jc w:val="both"/>
              <w:rPr>
                <w:b/>
                <w:sz w:val="28"/>
                <w:szCs w:val="28"/>
                <w:lang w:val="de-AT"/>
              </w:rPr>
            </w:pPr>
          </w:p>
          <w:p w14:paraId="488B780D" w14:textId="77777777" w:rsidR="00BC4043" w:rsidRPr="000B0B9C" w:rsidRDefault="00BC4043" w:rsidP="00BC4043">
            <w:pPr>
              <w:jc w:val="both"/>
              <w:rPr>
                <w:sz w:val="28"/>
                <w:szCs w:val="28"/>
                <w:lang w:val="de-AT"/>
              </w:rPr>
            </w:pPr>
            <w:r w:rsidRPr="000B0B9C">
              <w:rPr>
                <w:sz w:val="28"/>
                <w:szCs w:val="28"/>
                <w:lang w:val="de-AT"/>
              </w:rPr>
              <w:t>A. Ciklus fosfora ne uključuje gasovitu fazu, što rezultira bez značajnih količina atmosferskog fosfora</w:t>
            </w:r>
            <w:r w:rsidR="00F70B73">
              <w:rPr>
                <w:sz w:val="28"/>
                <w:szCs w:val="28"/>
                <w:lang w:val="de-AT"/>
              </w:rPr>
              <w:t>.</w:t>
            </w:r>
          </w:p>
          <w:p w14:paraId="298963D1" w14:textId="77777777" w:rsidR="00BC4043" w:rsidRPr="000B0B9C" w:rsidRDefault="00BC4043" w:rsidP="00BC4043">
            <w:pPr>
              <w:jc w:val="both"/>
              <w:rPr>
                <w:sz w:val="28"/>
                <w:szCs w:val="28"/>
                <w:lang w:val="fr-FR"/>
              </w:rPr>
            </w:pPr>
            <w:r w:rsidRPr="000B0B9C">
              <w:rPr>
                <w:sz w:val="28"/>
                <w:szCs w:val="28"/>
                <w:lang w:val="fr-FR"/>
              </w:rPr>
              <w:t xml:space="preserve">B. Fosfor </w:t>
            </w:r>
            <w:r w:rsidR="00092C17">
              <w:rPr>
                <w:sz w:val="28"/>
                <w:szCs w:val="28"/>
                <w:lang w:val="fr-FR"/>
              </w:rPr>
              <w:t>se ne fiksira u atmosferi</w:t>
            </w:r>
            <w:r w:rsidR="00F70B73">
              <w:rPr>
                <w:sz w:val="28"/>
                <w:szCs w:val="28"/>
                <w:lang w:val="fr-FR"/>
              </w:rPr>
              <w:t>.</w:t>
            </w:r>
          </w:p>
          <w:p w14:paraId="16C706BF" w14:textId="77777777" w:rsidR="00BC4043" w:rsidRPr="000B0B9C" w:rsidRDefault="00092C17" w:rsidP="00BC4043">
            <w:pPr>
              <w:jc w:val="both"/>
              <w:rPr>
                <w:sz w:val="28"/>
                <w:szCs w:val="28"/>
                <w:lang w:val="fr-FR"/>
              </w:rPr>
            </w:pPr>
            <w:r>
              <w:rPr>
                <w:sz w:val="28"/>
                <w:szCs w:val="28"/>
                <w:lang w:val="fr-FR"/>
              </w:rPr>
              <w:t>C</w:t>
            </w:r>
            <w:r w:rsidR="00BC4043" w:rsidRPr="000B0B9C">
              <w:rPr>
                <w:sz w:val="28"/>
                <w:szCs w:val="28"/>
                <w:lang w:val="fr-FR"/>
              </w:rPr>
              <w:t>. Fosfor ne uzimaju biljke i on je strogo neorganski ciklus</w:t>
            </w:r>
            <w:r w:rsidR="00F70B73">
              <w:rPr>
                <w:sz w:val="28"/>
                <w:szCs w:val="28"/>
                <w:lang w:val="fr-FR"/>
              </w:rPr>
              <w:t>.</w:t>
            </w:r>
          </w:p>
          <w:p w14:paraId="6C5A7B3E" w14:textId="77777777" w:rsidR="00BC4043" w:rsidRPr="000B0B9C" w:rsidRDefault="00092C17" w:rsidP="00BC4043">
            <w:pPr>
              <w:jc w:val="both"/>
              <w:rPr>
                <w:sz w:val="28"/>
                <w:szCs w:val="28"/>
                <w:lang w:val="fr-FR"/>
              </w:rPr>
            </w:pPr>
            <w:r>
              <w:rPr>
                <w:sz w:val="28"/>
                <w:szCs w:val="28"/>
                <w:lang w:val="fr-FR"/>
              </w:rPr>
              <w:t>D</w:t>
            </w:r>
            <w:r w:rsidR="00BC4043" w:rsidRPr="000B0B9C">
              <w:rPr>
                <w:sz w:val="28"/>
                <w:szCs w:val="28"/>
                <w:lang w:val="fr-FR"/>
              </w:rPr>
              <w:t>. Fosfor ne ulazi u ciklus od trošenja sedimenata i matičnog materijala</w:t>
            </w:r>
            <w:r w:rsidR="00F70B73">
              <w:rPr>
                <w:sz w:val="28"/>
                <w:szCs w:val="28"/>
                <w:lang w:val="fr-FR"/>
              </w:rPr>
              <w:t>.</w:t>
            </w:r>
          </w:p>
          <w:p w14:paraId="6636D9A8" w14:textId="77777777" w:rsidR="00BC4043" w:rsidRDefault="00092C17" w:rsidP="00BC4043">
            <w:pPr>
              <w:jc w:val="both"/>
              <w:rPr>
                <w:sz w:val="28"/>
                <w:szCs w:val="28"/>
                <w:lang w:val="fr-FR"/>
              </w:rPr>
            </w:pPr>
            <w:r>
              <w:rPr>
                <w:sz w:val="28"/>
                <w:szCs w:val="28"/>
                <w:lang w:val="fr-FR"/>
              </w:rPr>
              <w:t>E</w:t>
            </w:r>
            <w:r w:rsidR="00BC4043" w:rsidRPr="000B0B9C">
              <w:rPr>
                <w:sz w:val="28"/>
                <w:szCs w:val="28"/>
                <w:lang w:val="fr-FR"/>
              </w:rPr>
              <w:t>. Fosfor se vraća u zemljište kroz padavine</w:t>
            </w:r>
            <w:r w:rsidR="00F70B73">
              <w:rPr>
                <w:sz w:val="28"/>
                <w:szCs w:val="28"/>
                <w:lang w:val="fr-FR"/>
              </w:rPr>
              <w:t>.</w:t>
            </w:r>
          </w:p>
          <w:p w14:paraId="4FBAB99D" w14:textId="77777777" w:rsidR="00F70B73" w:rsidRPr="000B0B9C" w:rsidRDefault="00F70B73" w:rsidP="00BC4043">
            <w:pPr>
              <w:jc w:val="both"/>
              <w:rPr>
                <w:sz w:val="28"/>
                <w:szCs w:val="28"/>
                <w:lang w:val="fr-FR"/>
              </w:rPr>
            </w:pPr>
          </w:p>
          <w:p w14:paraId="496F8C35" w14:textId="77777777" w:rsidR="00BC4043" w:rsidRDefault="00263F48" w:rsidP="00BC4043">
            <w:pPr>
              <w:jc w:val="both"/>
              <w:rPr>
                <w:b/>
                <w:sz w:val="28"/>
                <w:szCs w:val="28"/>
                <w:lang w:val="fr-FR"/>
              </w:rPr>
            </w:pPr>
            <w:r w:rsidRPr="000B0B9C">
              <w:rPr>
                <w:b/>
                <w:sz w:val="28"/>
                <w:szCs w:val="28"/>
                <w:lang w:val="fr-FR"/>
              </w:rPr>
              <w:t>190</w:t>
            </w:r>
            <w:r w:rsidR="00BC4043" w:rsidRPr="000B0B9C">
              <w:rPr>
                <w:b/>
                <w:sz w:val="28"/>
                <w:szCs w:val="28"/>
                <w:lang w:val="fr-FR"/>
              </w:rPr>
              <w:t>. Šta od sledećeg je glavni rezervoar za fosfor u ciklusu fosfora?</w:t>
            </w:r>
          </w:p>
          <w:p w14:paraId="5762B4BB" w14:textId="77777777" w:rsidR="00F70B73" w:rsidRPr="000B0B9C" w:rsidRDefault="00F70B73" w:rsidP="00BC4043">
            <w:pPr>
              <w:jc w:val="both"/>
              <w:rPr>
                <w:b/>
                <w:sz w:val="28"/>
                <w:szCs w:val="28"/>
                <w:lang w:val="fr-FR"/>
              </w:rPr>
            </w:pPr>
          </w:p>
          <w:p w14:paraId="00BC3DDC" w14:textId="77777777" w:rsidR="00BC4043" w:rsidRPr="000B0B9C" w:rsidRDefault="00BC4043" w:rsidP="00BC4043">
            <w:pPr>
              <w:jc w:val="both"/>
              <w:rPr>
                <w:sz w:val="28"/>
                <w:szCs w:val="28"/>
                <w:lang w:val="fr-FR"/>
              </w:rPr>
            </w:pPr>
            <w:r w:rsidRPr="000B0B9C">
              <w:rPr>
                <w:sz w:val="28"/>
                <w:szCs w:val="28"/>
                <w:lang w:val="fr-FR"/>
              </w:rPr>
              <w:t>A. Životinje</w:t>
            </w:r>
          </w:p>
          <w:p w14:paraId="509DBED1" w14:textId="77777777" w:rsidR="00BC4043" w:rsidRPr="000B0B9C" w:rsidRDefault="00BC4043" w:rsidP="00BC4043">
            <w:pPr>
              <w:jc w:val="both"/>
              <w:rPr>
                <w:sz w:val="28"/>
                <w:szCs w:val="28"/>
                <w:lang w:val="fr-FR"/>
              </w:rPr>
            </w:pPr>
            <w:r w:rsidRPr="000B0B9C">
              <w:rPr>
                <w:sz w:val="28"/>
                <w:szCs w:val="28"/>
                <w:lang w:val="fr-FR"/>
              </w:rPr>
              <w:t>B. Biljke</w:t>
            </w:r>
          </w:p>
          <w:p w14:paraId="4EAE43F9"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Zemljište</w:t>
            </w:r>
          </w:p>
          <w:p w14:paraId="0E7289EB" w14:textId="77777777" w:rsidR="00BC4043" w:rsidRPr="000B0B9C" w:rsidRDefault="00F70B73" w:rsidP="00BC4043">
            <w:pPr>
              <w:jc w:val="both"/>
              <w:rPr>
                <w:sz w:val="28"/>
                <w:szCs w:val="28"/>
                <w:lang w:val="de-AT"/>
              </w:rPr>
            </w:pPr>
            <w:r>
              <w:rPr>
                <w:sz w:val="28"/>
                <w:szCs w:val="28"/>
                <w:lang w:val="de-AT"/>
              </w:rPr>
              <w:t>D</w:t>
            </w:r>
            <w:r w:rsidR="00BC4043" w:rsidRPr="000B0B9C">
              <w:rPr>
                <w:sz w:val="28"/>
                <w:szCs w:val="28"/>
                <w:lang w:val="de-AT"/>
              </w:rPr>
              <w:t>. Stene</w:t>
            </w:r>
          </w:p>
          <w:p w14:paraId="5B21A368" w14:textId="77777777" w:rsidR="00BC4043" w:rsidRDefault="00F70B73" w:rsidP="00BC4043">
            <w:pPr>
              <w:jc w:val="both"/>
              <w:rPr>
                <w:sz w:val="28"/>
                <w:szCs w:val="28"/>
                <w:lang w:val="de-AT"/>
              </w:rPr>
            </w:pPr>
            <w:r>
              <w:rPr>
                <w:sz w:val="28"/>
                <w:szCs w:val="28"/>
                <w:lang w:val="de-AT"/>
              </w:rPr>
              <w:t>E</w:t>
            </w:r>
            <w:r w:rsidR="00BC4043" w:rsidRPr="000B0B9C">
              <w:rPr>
                <w:sz w:val="28"/>
                <w:szCs w:val="28"/>
                <w:lang w:val="de-AT"/>
              </w:rPr>
              <w:t>. Kišnica</w:t>
            </w:r>
          </w:p>
          <w:p w14:paraId="3486BEF9" w14:textId="77777777" w:rsidR="00F70B73" w:rsidRPr="000B0B9C" w:rsidRDefault="00F70B73" w:rsidP="00BC4043">
            <w:pPr>
              <w:jc w:val="both"/>
              <w:rPr>
                <w:sz w:val="28"/>
                <w:szCs w:val="28"/>
                <w:lang w:val="de-AT"/>
              </w:rPr>
            </w:pPr>
          </w:p>
          <w:p w14:paraId="3A4D6FF9" w14:textId="77777777" w:rsidR="00BC4043" w:rsidRPr="000B0B9C" w:rsidRDefault="00263F48" w:rsidP="00BC4043">
            <w:pPr>
              <w:jc w:val="both"/>
              <w:rPr>
                <w:b/>
                <w:sz w:val="28"/>
                <w:szCs w:val="28"/>
                <w:lang w:val="de-AT"/>
              </w:rPr>
            </w:pPr>
            <w:r w:rsidRPr="000B0B9C">
              <w:rPr>
                <w:b/>
                <w:sz w:val="28"/>
                <w:szCs w:val="28"/>
                <w:lang w:val="de-AT"/>
              </w:rPr>
              <w:t>191</w:t>
            </w:r>
            <w:r w:rsidR="00BC4043" w:rsidRPr="000B0B9C">
              <w:rPr>
                <w:b/>
                <w:sz w:val="28"/>
                <w:szCs w:val="28"/>
                <w:lang w:val="de-AT"/>
              </w:rPr>
              <w:t>. Koji biogeohemijski ciklus je jedini bez atmosferske komponente?</w:t>
            </w:r>
          </w:p>
          <w:p w14:paraId="47CD7175" w14:textId="77777777" w:rsidR="00BC4043" w:rsidRPr="000B0B9C" w:rsidRDefault="00BC4043" w:rsidP="00BC4043">
            <w:pPr>
              <w:jc w:val="both"/>
              <w:rPr>
                <w:sz w:val="28"/>
                <w:szCs w:val="28"/>
                <w:lang w:val="de-AT"/>
              </w:rPr>
            </w:pPr>
          </w:p>
          <w:p w14:paraId="2F8672B7" w14:textId="77777777" w:rsidR="00BC4043" w:rsidRPr="000B0B9C" w:rsidRDefault="00BC4043" w:rsidP="00BC4043">
            <w:pPr>
              <w:jc w:val="both"/>
              <w:rPr>
                <w:sz w:val="28"/>
                <w:szCs w:val="28"/>
                <w:lang w:val="fr-FR"/>
              </w:rPr>
            </w:pPr>
            <w:r w:rsidRPr="000B0B9C">
              <w:rPr>
                <w:sz w:val="28"/>
                <w:szCs w:val="28"/>
                <w:lang w:val="fr-FR"/>
              </w:rPr>
              <w:t>A. Ciklus azota</w:t>
            </w:r>
          </w:p>
          <w:p w14:paraId="53EBAED2" w14:textId="77777777" w:rsidR="00BC4043" w:rsidRPr="000B0B9C" w:rsidRDefault="00BC4043" w:rsidP="00BC4043">
            <w:pPr>
              <w:jc w:val="both"/>
              <w:rPr>
                <w:sz w:val="28"/>
                <w:szCs w:val="28"/>
                <w:lang w:val="fr-FR"/>
              </w:rPr>
            </w:pPr>
            <w:r w:rsidRPr="000B0B9C">
              <w:rPr>
                <w:sz w:val="28"/>
                <w:szCs w:val="28"/>
                <w:lang w:val="fr-FR"/>
              </w:rPr>
              <w:t>B. Ciklus sumpora</w:t>
            </w:r>
          </w:p>
          <w:p w14:paraId="139E8E0D" w14:textId="77777777" w:rsidR="00BC4043" w:rsidRPr="000B0B9C" w:rsidRDefault="00F70B73" w:rsidP="00BC4043">
            <w:pPr>
              <w:jc w:val="both"/>
              <w:rPr>
                <w:sz w:val="28"/>
                <w:szCs w:val="28"/>
                <w:lang w:val="de-AT"/>
              </w:rPr>
            </w:pPr>
            <w:r>
              <w:rPr>
                <w:sz w:val="28"/>
                <w:szCs w:val="28"/>
                <w:lang w:val="de-AT"/>
              </w:rPr>
              <w:t>C</w:t>
            </w:r>
            <w:r w:rsidR="00BC4043" w:rsidRPr="000B0B9C">
              <w:rPr>
                <w:sz w:val="28"/>
                <w:szCs w:val="28"/>
                <w:lang w:val="de-AT"/>
              </w:rPr>
              <w:t>. Ciklus ugljenika</w:t>
            </w:r>
          </w:p>
          <w:p w14:paraId="44BC4172" w14:textId="77777777" w:rsidR="00BC4043" w:rsidRDefault="00F70B73" w:rsidP="00BC4043">
            <w:pPr>
              <w:jc w:val="both"/>
              <w:rPr>
                <w:sz w:val="28"/>
                <w:szCs w:val="28"/>
                <w:lang w:val="de-AT"/>
              </w:rPr>
            </w:pPr>
            <w:r>
              <w:rPr>
                <w:sz w:val="28"/>
                <w:szCs w:val="28"/>
                <w:lang w:val="de-AT"/>
              </w:rPr>
              <w:t>D</w:t>
            </w:r>
            <w:r w:rsidR="00BC4043" w:rsidRPr="000B0B9C">
              <w:rPr>
                <w:sz w:val="28"/>
                <w:szCs w:val="28"/>
                <w:lang w:val="de-AT"/>
              </w:rPr>
              <w:t>. Ciklus fosfora</w:t>
            </w:r>
          </w:p>
          <w:p w14:paraId="05277926" w14:textId="77777777" w:rsidR="00F70B73" w:rsidRPr="000B0B9C" w:rsidRDefault="00F70B73" w:rsidP="00BC4043">
            <w:pPr>
              <w:jc w:val="both"/>
              <w:rPr>
                <w:sz w:val="28"/>
                <w:szCs w:val="28"/>
                <w:lang w:val="de-AT"/>
              </w:rPr>
            </w:pPr>
          </w:p>
          <w:p w14:paraId="5EBE2335" w14:textId="77777777" w:rsidR="00BC4043" w:rsidRDefault="00263F48" w:rsidP="00BC4043">
            <w:pPr>
              <w:jc w:val="both"/>
              <w:rPr>
                <w:b/>
                <w:sz w:val="28"/>
                <w:szCs w:val="28"/>
                <w:lang w:val="de-AT"/>
              </w:rPr>
            </w:pPr>
            <w:r w:rsidRPr="000B0B9C">
              <w:rPr>
                <w:b/>
                <w:sz w:val="28"/>
                <w:szCs w:val="28"/>
                <w:lang w:val="de-AT"/>
              </w:rPr>
              <w:t>192</w:t>
            </w:r>
            <w:r w:rsidR="00BC4043" w:rsidRPr="000B0B9C">
              <w:rPr>
                <w:b/>
                <w:sz w:val="28"/>
                <w:szCs w:val="28"/>
                <w:lang w:val="de-AT"/>
              </w:rPr>
              <w:t>. Šta od sledećeg pokreće hidrolitički ciklus?</w:t>
            </w:r>
          </w:p>
          <w:p w14:paraId="3F597E59" w14:textId="77777777" w:rsidR="00F70B73" w:rsidRPr="000B0B9C" w:rsidRDefault="00F70B73" w:rsidP="00BC4043">
            <w:pPr>
              <w:jc w:val="both"/>
              <w:rPr>
                <w:b/>
                <w:sz w:val="28"/>
                <w:szCs w:val="28"/>
                <w:lang w:val="de-AT"/>
              </w:rPr>
            </w:pPr>
          </w:p>
          <w:p w14:paraId="6750EADB" w14:textId="77777777" w:rsidR="00BC4043" w:rsidRPr="000B0B9C" w:rsidRDefault="00BC4043" w:rsidP="00BC4043">
            <w:pPr>
              <w:jc w:val="both"/>
              <w:rPr>
                <w:sz w:val="28"/>
                <w:szCs w:val="28"/>
                <w:lang w:val="de-AT"/>
              </w:rPr>
            </w:pPr>
            <w:r w:rsidRPr="000B0B9C">
              <w:rPr>
                <w:sz w:val="28"/>
                <w:szCs w:val="28"/>
                <w:lang w:val="de-AT"/>
              </w:rPr>
              <w:t>A. Okeani</w:t>
            </w:r>
          </w:p>
          <w:p w14:paraId="264EBB30" w14:textId="77777777" w:rsidR="00BC4043" w:rsidRPr="000B0B9C" w:rsidRDefault="00BC4043" w:rsidP="00BC4043">
            <w:pPr>
              <w:jc w:val="both"/>
              <w:rPr>
                <w:sz w:val="28"/>
                <w:szCs w:val="28"/>
                <w:lang w:val="de-AT"/>
              </w:rPr>
            </w:pPr>
            <w:r w:rsidRPr="000B0B9C">
              <w:rPr>
                <w:sz w:val="28"/>
                <w:szCs w:val="28"/>
                <w:lang w:val="de-AT"/>
              </w:rPr>
              <w:t>B. Solarna energija</w:t>
            </w:r>
          </w:p>
          <w:p w14:paraId="356FDBEE" w14:textId="77777777" w:rsidR="00BC4043" w:rsidRPr="000B0B9C" w:rsidRDefault="00F70B73" w:rsidP="00BC4043">
            <w:pPr>
              <w:jc w:val="both"/>
              <w:rPr>
                <w:sz w:val="28"/>
                <w:szCs w:val="28"/>
                <w:lang w:val="de-AT"/>
              </w:rPr>
            </w:pPr>
            <w:r>
              <w:rPr>
                <w:sz w:val="28"/>
                <w:szCs w:val="28"/>
                <w:lang w:val="de-AT"/>
              </w:rPr>
              <w:t>C</w:t>
            </w:r>
            <w:r w:rsidR="00BC4043" w:rsidRPr="000B0B9C">
              <w:rPr>
                <w:sz w:val="28"/>
                <w:szCs w:val="28"/>
                <w:lang w:val="de-AT"/>
              </w:rPr>
              <w:t>. Kiša</w:t>
            </w:r>
          </w:p>
          <w:p w14:paraId="1F551BD8" w14:textId="77777777" w:rsidR="00BC4043" w:rsidRPr="000B0B9C" w:rsidRDefault="00F70B73" w:rsidP="00BC4043">
            <w:pPr>
              <w:jc w:val="both"/>
              <w:rPr>
                <w:sz w:val="28"/>
                <w:szCs w:val="28"/>
                <w:lang w:val="de-AT"/>
              </w:rPr>
            </w:pPr>
            <w:r>
              <w:rPr>
                <w:sz w:val="28"/>
                <w:szCs w:val="28"/>
                <w:lang w:val="de-AT"/>
              </w:rPr>
              <w:t>D</w:t>
            </w:r>
            <w:r w:rsidR="00BC4043" w:rsidRPr="000B0B9C">
              <w:rPr>
                <w:sz w:val="28"/>
                <w:szCs w:val="28"/>
                <w:lang w:val="de-AT"/>
              </w:rPr>
              <w:t>. Reke</w:t>
            </w:r>
          </w:p>
          <w:p w14:paraId="1F19F3E7" w14:textId="77777777" w:rsidR="00BC4043" w:rsidRDefault="00F70B73" w:rsidP="00BC4043">
            <w:pPr>
              <w:jc w:val="both"/>
              <w:rPr>
                <w:sz w:val="28"/>
                <w:szCs w:val="28"/>
                <w:lang w:val="fr-FR"/>
              </w:rPr>
            </w:pPr>
            <w:r>
              <w:rPr>
                <w:sz w:val="28"/>
                <w:szCs w:val="28"/>
                <w:lang w:val="fr-FR"/>
              </w:rPr>
              <w:t>E</w:t>
            </w:r>
            <w:r w:rsidR="00BC4043" w:rsidRPr="000B0B9C">
              <w:rPr>
                <w:sz w:val="28"/>
                <w:szCs w:val="28"/>
                <w:lang w:val="fr-FR"/>
              </w:rPr>
              <w:t>. Atmosfera</w:t>
            </w:r>
          </w:p>
          <w:p w14:paraId="155A86F5" w14:textId="77777777" w:rsidR="00F70B73" w:rsidRPr="000B0B9C" w:rsidRDefault="00F70B73" w:rsidP="00BC4043">
            <w:pPr>
              <w:jc w:val="both"/>
              <w:rPr>
                <w:sz w:val="28"/>
                <w:szCs w:val="28"/>
                <w:lang w:val="fr-FR"/>
              </w:rPr>
            </w:pPr>
          </w:p>
          <w:p w14:paraId="4CF834CD" w14:textId="77777777" w:rsidR="00BC4043" w:rsidRDefault="00263F48" w:rsidP="00BC4043">
            <w:pPr>
              <w:jc w:val="both"/>
              <w:rPr>
                <w:b/>
                <w:sz w:val="28"/>
                <w:szCs w:val="28"/>
                <w:lang w:val="fr-FR"/>
              </w:rPr>
            </w:pPr>
            <w:r w:rsidRPr="000B0B9C">
              <w:rPr>
                <w:b/>
                <w:sz w:val="28"/>
                <w:szCs w:val="28"/>
                <w:lang w:val="fr-FR"/>
              </w:rPr>
              <w:t>193</w:t>
            </w:r>
            <w:r w:rsidR="00BC4043" w:rsidRPr="000B0B9C">
              <w:rPr>
                <w:b/>
                <w:sz w:val="28"/>
                <w:szCs w:val="28"/>
                <w:lang w:val="fr-FR"/>
              </w:rPr>
              <w:t>. Koji odgovor najviše odgovara paru pojmova koji su najsličniji u odnosu na ciklus vode?</w:t>
            </w:r>
          </w:p>
          <w:p w14:paraId="690E8778" w14:textId="77777777" w:rsidR="00092C17" w:rsidRPr="000B0B9C" w:rsidRDefault="00092C17" w:rsidP="00BC4043">
            <w:pPr>
              <w:jc w:val="both"/>
              <w:rPr>
                <w:b/>
                <w:sz w:val="28"/>
                <w:szCs w:val="28"/>
                <w:lang w:val="fr-FR"/>
              </w:rPr>
            </w:pPr>
          </w:p>
          <w:p w14:paraId="6D6FEF1E" w14:textId="77777777" w:rsidR="00BC4043" w:rsidRPr="000B0B9C" w:rsidRDefault="00BC4043" w:rsidP="00BC4043">
            <w:pPr>
              <w:jc w:val="both"/>
              <w:rPr>
                <w:sz w:val="28"/>
                <w:szCs w:val="28"/>
                <w:lang w:val="fr-FR"/>
              </w:rPr>
            </w:pPr>
            <w:r w:rsidRPr="000B0B9C">
              <w:rPr>
                <w:sz w:val="28"/>
                <w:szCs w:val="28"/>
                <w:lang w:val="fr-FR"/>
              </w:rPr>
              <w:t>A. Kondenzacija i perkolacija</w:t>
            </w:r>
          </w:p>
          <w:p w14:paraId="7A353AA5" w14:textId="77777777" w:rsidR="00BC4043" w:rsidRPr="000B0B9C" w:rsidRDefault="00BC4043" w:rsidP="00BC4043">
            <w:pPr>
              <w:jc w:val="both"/>
              <w:rPr>
                <w:sz w:val="28"/>
                <w:szCs w:val="28"/>
                <w:lang w:val="fr-FR"/>
              </w:rPr>
            </w:pPr>
            <w:r w:rsidRPr="000B0B9C">
              <w:rPr>
                <w:sz w:val="28"/>
                <w:szCs w:val="28"/>
                <w:lang w:val="fr-FR"/>
              </w:rPr>
              <w:t>B. Transpiracija i isparavanje</w:t>
            </w:r>
          </w:p>
          <w:p w14:paraId="6717C9BE" w14:textId="77777777" w:rsidR="00BC4043" w:rsidRPr="000B0B9C" w:rsidRDefault="00F70B73" w:rsidP="00BC4043">
            <w:pPr>
              <w:jc w:val="both"/>
              <w:rPr>
                <w:sz w:val="28"/>
                <w:szCs w:val="28"/>
                <w:lang w:val="fr-FR"/>
              </w:rPr>
            </w:pPr>
            <w:r>
              <w:rPr>
                <w:sz w:val="28"/>
                <w:szCs w:val="28"/>
                <w:lang w:val="fr-FR"/>
              </w:rPr>
              <w:t>C</w:t>
            </w:r>
            <w:r w:rsidR="00BC4043" w:rsidRPr="000B0B9C">
              <w:rPr>
                <w:sz w:val="28"/>
                <w:szCs w:val="28"/>
                <w:lang w:val="fr-FR"/>
              </w:rPr>
              <w:t>. Padavine i perkolacije</w:t>
            </w:r>
          </w:p>
          <w:p w14:paraId="3F827A0E" w14:textId="134E88DF" w:rsidR="00000C5D" w:rsidRPr="000B0B9C" w:rsidRDefault="00F70B73" w:rsidP="00BC4043">
            <w:pPr>
              <w:jc w:val="both"/>
              <w:rPr>
                <w:sz w:val="28"/>
                <w:szCs w:val="28"/>
                <w:lang w:val="fr-FR"/>
              </w:rPr>
            </w:pPr>
            <w:r>
              <w:rPr>
                <w:sz w:val="28"/>
                <w:szCs w:val="28"/>
                <w:lang w:val="fr-FR"/>
              </w:rPr>
              <w:t>D</w:t>
            </w:r>
            <w:r w:rsidR="00BC4043" w:rsidRPr="000B0B9C">
              <w:rPr>
                <w:sz w:val="28"/>
                <w:szCs w:val="28"/>
                <w:lang w:val="fr-FR"/>
              </w:rPr>
              <w:t>. Padavine i oticanje</w:t>
            </w:r>
          </w:p>
          <w:p w14:paraId="0B915317" w14:textId="77777777" w:rsidR="00BC4043" w:rsidRPr="000B0B9C" w:rsidRDefault="00BC4043" w:rsidP="00BC4043">
            <w:pPr>
              <w:jc w:val="both"/>
              <w:rPr>
                <w:sz w:val="28"/>
                <w:szCs w:val="28"/>
                <w:lang w:val="fr-FR"/>
              </w:rPr>
            </w:pPr>
          </w:p>
          <w:p w14:paraId="612D5153" w14:textId="77777777" w:rsidR="00BC4043" w:rsidRPr="000B0B9C" w:rsidRDefault="00263F48" w:rsidP="00BC4043">
            <w:pPr>
              <w:jc w:val="both"/>
              <w:rPr>
                <w:b/>
                <w:sz w:val="28"/>
                <w:szCs w:val="28"/>
                <w:lang w:val="fr-FR"/>
              </w:rPr>
            </w:pPr>
            <w:r w:rsidRPr="000B0B9C">
              <w:rPr>
                <w:b/>
                <w:sz w:val="28"/>
                <w:szCs w:val="28"/>
                <w:lang w:val="fr-FR"/>
              </w:rPr>
              <w:t>194</w:t>
            </w:r>
            <w:r w:rsidR="00BC4043" w:rsidRPr="000B0B9C">
              <w:rPr>
                <w:b/>
                <w:sz w:val="28"/>
                <w:szCs w:val="28"/>
                <w:lang w:val="fr-FR"/>
              </w:rPr>
              <w:t>. U ćelijskom disanju,</w:t>
            </w:r>
          </w:p>
          <w:p w14:paraId="2295D14B" w14:textId="77777777" w:rsidR="00BC4043" w:rsidRPr="000B0B9C" w:rsidRDefault="00BC4043" w:rsidP="00BC4043">
            <w:pPr>
              <w:jc w:val="both"/>
              <w:rPr>
                <w:sz w:val="28"/>
                <w:szCs w:val="28"/>
                <w:lang w:val="fr-FR"/>
              </w:rPr>
            </w:pPr>
          </w:p>
          <w:p w14:paraId="688AF28D" w14:textId="77777777" w:rsidR="00BC4043" w:rsidRPr="000B0B9C" w:rsidRDefault="004F04F2" w:rsidP="00BC4043">
            <w:pPr>
              <w:jc w:val="both"/>
              <w:rPr>
                <w:sz w:val="28"/>
                <w:szCs w:val="28"/>
                <w:lang w:val="fr-FR"/>
              </w:rPr>
            </w:pPr>
            <w:r>
              <w:rPr>
                <w:sz w:val="28"/>
                <w:szCs w:val="28"/>
                <w:lang w:val="fr-FR"/>
              </w:rPr>
              <w:t>A. O</w:t>
            </w:r>
            <w:r w:rsidR="00BC4043" w:rsidRPr="000B0B9C">
              <w:rPr>
                <w:sz w:val="28"/>
                <w:szCs w:val="28"/>
                <w:lang w:val="fr-FR"/>
              </w:rPr>
              <w:t>rganizmi udišu kiseonik a izlazi ugljen-dioksid</w:t>
            </w:r>
            <w:r w:rsidR="00E83282">
              <w:rPr>
                <w:sz w:val="28"/>
                <w:szCs w:val="28"/>
                <w:lang w:val="fr-FR"/>
              </w:rPr>
              <w:t>.</w:t>
            </w:r>
          </w:p>
          <w:p w14:paraId="3587EFED" w14:textId="77777777" w:rsidR="00BC4043" w:rsidRPr="000B0B9C" w:rsidRDefault="004F04F2" w:rsidP="00BC4043">
            <w:pPr>
              <w:jc w:val="both"/>
              <w:rPr>
                <w:sz w:val="28"/>
                <w:szCs w:val="28"/>
                <w:lang w:val="de-AT"/>
              </w:rPr>
            </w:pPr>
            <w:r>
              <w:rPr>
                <w:sz w:val="28"/>
                <w:szCs w:val="28"/>
                <w:lang w:val="de-AT"/>
              </w:rPr>
              <w:t>B. K</w:t>
            </w:r>
            <w:r w:rsidR="00BC4043" w:rsidRPr="000B0B9C">
              <w:rPr>
                <w:sz w:val="28"/>
                <w:szCs w:val="28"/>
                <w:lang w:val="de-AT"/>
              </w:rPr>
              <w:t>iseonik se proizvodi kao otpad</w:t>
            </w:r>
            <w:r w:rsidR="00E83282">
              <w:rPr>
                <w:sz w:val="28"/>
                <w:szCs w:val="28"/>
                <w:lang w:val="de-AT"/>
              </w:rPr>
              <w:t>.</w:t>
            </w:r>
          </w:p>
          <w:p w14:paraId="3B0C35BC" w14:textId="77777777" w:rsidR="00BC4043" w:rsidRPr="000B0B9C" w:rsidRDefault="00E83282" w:rsidP="00BC4043">
            <w:pPr>
              <w:jc w:val="both"/>
              <w:rPr>
                <w:sz w:val="28"/>
                <w:szCs w:val="28"/>
                <w:lang w:val="de-AT"/>
              </w:rPr>
            </w:pPr>
            <w:r>
              <w:rPr>
                <w:sz w:val="28"/>
                <w:szCs w:val="28"/>
                <w:lang w:val="de-AT"/>
              </w:rPr>
              <w:t>C</w:t>
            </w:r>
            <w:r w:rsidR="004F04F2">
              <w:rPr>
                <w:sz w:val="28"/>
                <w:szCs w:val="28"/>
                <w:lang w:val="de-AT"/>
              </w:rPr>
              <w:t>. G</w:t>
            </w:r>
            <w:r w:rsidR="00BC4043" w:rsidRPr="000B0B9C">
              <w:rPr>
                <w:sz w:val="28"/>
                <w:szCs w:val="28"/>
                <w:lang w:val="de-AT"/>
              </w:rPr>
              <w:t>lukoza se oksiduje da bi se proizvela energija i ugljen-dioksid</w:t>
            </w:r>
            <w:r>
              <w:rPr>
                <w:sz w:val="28"/>
                <w:szCs w:val="28"/>
                <w:lang w:val="de-AT"/>
              </w:rPr>
              <w:t>.</w:t>
            </w:r>
          </w:p>
          <w:p w14:paraId="5E763095" w14:textId="77777777" w:rsidR="00BC4043" w:rsidRDefault="00E83282" w:rsidP="00BC4043">
            <w:pPr>
              <w:jc w:val="both"/>
              <w:rPr>
                <w:sz w:val="28"/>
                <w:szCs w:val="28"/>
                <w:lang w:val="de-AT"/>
              </w:rPr>
            </w:pPr>
            <w:r>
              <w:rPr>
                <w:sz w:val="28"/>
                <w:szCs w:val="28"/>
                <w:lang w:val="de-AT"/>
              </w:rPr>
              <w:t>D</w:t>
            </w:r>
            <w:r w:rsidR="004F04F2">
              <w:rPr>
                <w:sz w:val="28"/>
                <w:szCs w:val="28"/>
                <w:lang w:val="de-AT"/>
              </w:rPr>
              <w:t>. U</w:t>
            </w:r>
            <w:r w:rsidR="00BC4043" w:rsidRPr="000B0B9C">
              <w:rPr>
                <w:sz w:val="28"/>
                <w:szCs w:val="28"/>
                <w:lang w:val="de-AT"/>
              </w:rPr>
              <w:t>gljen-dioksid se sintetiše iz vode i ugljen-dioksida</w:t>
            </w:r>
            <w:r>
              <w:rPr>
                <w:sz w:val="28"/>
                <w:szCs w:val="28"/>
                <w:lang w:val="de-AT"/>
              </w:rPr>
              <w:t>.</w:t>
            </w:r>
          </w:p>
          <w:p w14:paraId="7732A250" w14:textId="77777777" w:rsidR="00E83282" w:rsidRPr="000B0B9C" w:rsidRDefault="00E83282" w:rsidP="00BC4043">
            <w:pPr>
              <w:jc w:val="both"/>
              <w:rPr>
                <w:sz w:val="28"/>
                <w:szCs w:val="28"/>
                <w:lang w:val="de-AT"/>
              </w:rPr>
            </w:pPr>
          </w:p>
          <w:p w14:paraId="4E900D7B" w14:textId="77777777" w:rsidR="00BC4043" w:rsidRDefault="00263F48" w:rsidP="00BC4043">
            <w:pPr>
              <w:jc w:val="both"/>
              <w:rPr>
                <w:b/>
                <w:sz w:val="28"/>
                <w:szCs w:val="28"/>
                <w:lang w:val="de-AT"/>
              </w:rPr>
            </w:pPr>
            <w:r w:rsidRPr="000B0B9C">
              <w:rPr>
                <w:b/>
                <w:sz w:val="28"/>
                <w:szCs w:val="28"/>
                <w:lang w:val="de-AT"/>
              </w:rPr>
              <w:t>195</w:t>
            </w:r>
            <w:r w:rsidR="00BC4043" w:rsidRPr="000B0B9C">
              <w:rPr>
                <w:b/>
                <w:sz w:val="28"/>
                <w:szCs w:val="28"/>
                <w:lang w:val="de-AT"/>
              </w:rPr>
              <w:t>. Šta od sledećeg najbliže odgovara procentu sunčeve energije koja ulazi u process za fotosintetičku aktivnost u biljkama?</w:t>
            </w:r>
          </w:p>
          <w:p w14:paraId="0761F4DD" w14:textId="77777777" w:rsidR="00E83282" w:rsidRPr="000B0B9C" w:rsidRDefault="00E83282" w:rsidP="00BC4043">
            <w:pPr>
              <w:jc w:val="both"/>
              <w:rPr>
                <w:b/>
                <w:sz w:val="28"/>
                <w:szCs w:val="28"/>
                <w:lang w:val="de-AT"/>
              </w:rPr>
            </w:pPr>
          </w:p>
          <w:p w14:paraId="53FB7935" w14:textId="77777777" w:rsidR="00BC4043" w:rsidRPr="000B0B9C" w:rsidRDefault="00BC4043" w:rsidP="00BC4043">
            <w:pPr>
              <w:jc w:val="both"/>
              <w:rPr>
                <w:sz w:val="28"/>
                <w:szCs w:val="28"/>
                <w:lang w:val="de-AT"/>
              </w:rPr>
            </w:pPr>
            <w:r w:rsidRPr="000B0B9C">
              <w:rPr>
                <w:sz w:val="28"/>
                <w:szCs w:val="28"/>
                <w:lang w:val="de-AT"/>
              </w:rPr>
              <w:t>A. 50%</w:t>
            </w:r>
          </w:p>
          <w:p w14:paraId="7165C58F" w14:textId="77777777" w:rsidR="00BC4043" w:rsidRPr="000B0B9C" w:rsidRDefault="00BC4043" w:rsidP="00BC4043">
            <w:pPr>
              <w:jc w:val="both"/>
              <w:rPr>
                <w:sz w:val="28"/>
                <w:szCs w:val="28"/>
                <w:lang w:val="de-AT"/>
              </w:rPr>
            </w:pPr>
            <w:r w:rsidRPr="000B0B9C">
              <w:rPr>
                <w:sz w:val="28"/>
                <w:szCs w:val="28"/>
                <w:lang w:val="de-AT"/>
              </w:rPr>
              <w:t>B. 1%</w:t>
            </w:r>
          </w:p>
          <w:p w14:paraId="685900F3" w14:textId="77777777" w:rsidR="00BC4043" w:rsidRPr="000B0B9C" w:rsidRDefault="00E83282" w:rsidP="00BC4043">
            <w:pPr>
              <w:jc w:val="both"/>
              <w:rPr>
                <w:sz w:val="28"/>
                <w:szCs w:val="28"/>
                <w:lang w:val="de-AT"/>
              </w:rPr>
            </w:pPr>
            <w:r>
              <w:rPr>
                <w:sz w:val="28"/>
                <w:szCs w:val="28"/>
                <w:lang w:val="de-AT"/>
              </w:rPr>
              <w:t>C</w:t>
            </w:r>
            <w:r w:rsidR="00BC4043" w:rsidRPr="000B0B9C">
              <w:rPr>
                <w:sz w:val="28"/>
                <w:szCs w:val="28"/>
                <w:lang w:val="de-AT"/>
              </w:rPr>
              <w:t>. 5%</w:t>
            </w:r>
          </w:p>
          <w:p w14:paraId="398649D0" w14:textId="77777777" w:rsidR="00BC4043" w:rsidRPr="000B0B9C" w:rsidRDefault="00E83282" w:rsidP="00BC4043">
            <w:pPr>
              <w:jc w:val="both"/>
              <w:rPr>
                <w:sz w:val="28"/>
                <w:szCs w:val="28"/>
                <w:lang w:val="de-AT"/>
              </w:rPr>
            </w:pPr>
            <w:r>
              <w:rPr>
                <w:sz w:val="28"/>
                <w:szCs w:val="28"/>
                <w:lang w:val="de-AT"/>
              </w:rPr>
              <w:t>D</w:t>
            </w:r>
            <w:r w:rsidR="00BC4043" w:rsidRPr="000B0B9C">
              <w:rPr>
                <w:sz w:val="28"/>
                <w:szCs w:val="28"/>
                <w:lang w:val="de-AT"/>
              </w:rPr>
              <w:t>. 25%</w:t>
            </w:r>
          </w:p>
          <w:p w14:paraId="6FCA7ABD" w14:textId="77777777" w:rsidR="00BC4043" w:rsidRDefault="00E83282" w:rsidP="00BC4043">
            <w:pPr>
              <w:jc w:val="both"/>
              <w:rPr>
                <w:sz w:val="28"/>
                <w:szCs w:val="28"/>
                <w:lang w:val="de-AT"/>
              </w:rPr>
            </w:pPr>
            <w:r>
              <w:rPr>
                <w:sz w:val="28"/>
                <w:szCs w:val="28"/>
                <w:lang w:val="de-AT"/>
              </w:rPr>
              <w:t>E</w:t>
            </w:r>
            <w:r w:rsidR="00BC4043" w:rsidRPr="000B0B9C">
              <w:rPr>
                <w:sz w:val="28"/>
                <w:szCs w:val="28"/>
                <w:lang w:val="de-AT"/>
              </w:rPr>
              <w:t>. 10%</w:t>
            </w:r>
          </w:p>
          <w:p w14:paraId="2D441344" w14:textId="77777777" w:rsidR="00E83282" w:rsidRPr="000B0B9C" w:rsidRDefault="00E83282" w:rsidP="00BC4043">
            <w:pPr>
              <w:jc w:val="both"/>
              <w:rPr>
                <w:sz w:val="28"/>
                <w:szCs w:val="28"/>
                <w:lang w:val="de-AT"/>
              </w:rPr>
            </w:pPr>
          </w:p>
          <w:p w14:paraId="27A3D0BA" w14:textId="77777777" w:rsidR="00BC4043" w:rsidRPr="000B0B9C" w:rsidRDefault="00263F48" w:rsidP="00BC4043">
            <w:pPr>
              <w:jc w:val="both"/>
              <w:rPr>
                <w:b/>
                <w:sz w:val="28"/>
                <w:szCs w:val="28"/>
                <w:lang w:val="de-AT"/>
              </w:rPr>
            </w:pPr>
            <w:r w:rsidRPr="000B0B9C">
              <w:rPr>
                <w:b/>
                <w:sz w:val="28"/>
                <w:szCs w:val="28"/>
                <w:lang w:val="de-AT"/>
              </w:rPr>
              <w:t>196</w:t>
            </w:r>
            <w:r w:rsidR="00BC4043" w:rsidRPr="000B0B9C">
              <w:rPr>
                <w:b/>
                <w:sz w:val="28"/>
                <w:szCs w:val="28"/>
                <w:lang w:val="de-AT"/>
              </w:rPr>
              <w:t>. Koji od sledećih aspekata fotosintetskog procesa objašnjava zašto je lišće na drveću obično zeleno?</w:t>
            </w:r>
          </w:p>
          <w:p w14:paraId="528B2BD0" w14:textId="77777777" w:rsidR="00BC4043" w:rsidRPr="000B0B9C" w:rsidRDefault="00BC4043" w:rsidP="00BC4043">
            <w:pPr>
              <w:jc w:val="both"/>
              <w:rPr>
                <w:sz w:val="28"/>
                <w:szCs w:val="28"/>
                <w:lang w:val="de-AT"/>
              </w:rPr>
            </w:pPr>
          </w:p>
          <w:p w14:paraId="401CA5E7" w14:textId="77777777" w:rsidR="00BC4043" w:rsidRPr="000B0B9C" w:rsidRDefault="00BC4043" w:rsidP="00BC4043">
            <w:pPr>
              <w:jc w:val="both"/>
              <w:rPr>
                <w:sz w:val="28"/>
                <w:szCs w:val="28"/>
                <w:lang w:val="de-AT"/>
              </w:rPr>
            </w:pPr>
            <w:r w:rsidRPr="000B0B9C">
              <w:rPr>
                <w:sz w:val="28"/>
                <w:szCs w:val="28"/>
                <w:lang w:val="de-AT"/>
              </w:rPr>
              <w:t>A. Zajedno sa šećerima, fotosinteza proizvodi hlorofil, koji je prirodno zelen.</w:t>
            </w:r>
          </w:p>
          <w:p w14:paraId="26155281" w14:textId="77777777" w:rsidR="00BC4043" w:rsidRPr="000B0B9C" w:rsidRDefault="00BC4043" w:rsidP="00BC4043">
            <w:pPr>
              <w:jc w:val="both"/>
              <w:rPr>
                <w:sz w:val="28"/>
                <w:szCs w:val="28"/>
                <w:lang w:val="de-AT"/>
              </w:rPr>
            </w:pPr>
            <w:r w:rsidRPr="000B0B9C">
              <w:rPr>
                <w:sz w:val="28"/>
                <w:szCs w:val="28"/>
                <w:lang w:val="de-AT"/>
              </w:rPr>
              <w:t>B. Naelektrisani elektroni, vitalna komponenta transporta energije u fotosintezi, emituju svetlost u zelenom sp</w:t>
            </w:r>
            <w:r w:rsidR="00000C5D">
              <w:rPr>
                <w:sz w:val="28"/>
                <w:szCs w:val="28"/>
                <w:lang w:val="de-AT"/>
              </w:rPr>
              <w:t>ektru</w:t>
            </w:r>
            <w:r w:rsidRPr="000B0B9C">
              <w:rPr>
                <w:sz w:val="28"/>
                <w:szCs w:val="28"/>
                <w:lang w:val="de-AT"/>
              </w:rPr>
              <w:t>.</w:t>
            </w:r>
          </w:p>
          <w:p w14:paraId="1B0AF290" w14:textId="77777777" w:rsidR="00BC4043" w:rsidRPr="000B0B9C" w:rsidRDefault="00E83282" w:rsidP="00BC4043">
            <w:pPr>
              <w:jc w:val="both"/>
              <w:rPr>
                <w:sz w:val="28"/>
                <w:szCs w:val="28"/>
                <w:lang w:val="de-AT"/>
              </w:rPr>
            </w:pPr>
            <w:r>
              <w:rPr>
                <w:sz w:val="28"/>
                <w:szCs w:val="28"/>
                <w:lang w:val="de-AT"/>
              </w:rPr>
              <w:t>C</w:t>
            </w:r>
            <w:r w:rsidR="00BC4043" w:rsidRPr="000B0B9C">
              <w:rPr>
                <w:sz w:val="28"/>
                <w:szCs w:val="28"/>
                <w:lang w:val="de-AT"/>
              </w:rPr>
              <w:t>. Hlorofil apsorbuje talasne dužine svetlosti u ljubičastom, plavom i narandžastom spektru i reflektuje talasne dužine u zelenom spektru.</w:t>
            </w:r>
          </w:p>
          <w:p w14:paraId="0E082DAC" w14:textId="77777777" w:rsidR="00BC4043" w:rsidRPr="000B0B9C" w:rsidRDefault="00E83282" w:rsidP="00BC4043">
            <w:pPr>
              <w:jc w:val="both"/>
              <w:rPr>
                <w:sz w:val="28"/>
                <w:szCs w:val="28"/>
                <w:lang w:val="de-AT"/>
              </w:rPr>
            </w:pPr>
            <w:r>
              <w:rPr>
                <w:sz w:val="28"/>
                <w:szCs w:val="28"/>
                <w:lang w:val="de-AT"/>
              </w:rPr>
              <w:t>D</w:t>
            </w:r>
            <w:r w:rsidR="00BC4043" w:rsidRPr="000B0B9C">
              <w:rPr>
                <w:sz w:val="28"/>
                <w:szCs w:val="28"/>
                <w:lang w:val="de-AT"/>
              </w:rPr>
              <w:t>. Reakcije oksidacije-redukcije prisutne u fotosintezi proizvode hemijski nusproizvod zelene boje.</w:t>
            </w:r>
          </w:p>
          <w:p w14:paraId="6ACCCB2A" w14:textId="77777777" w:rsidR="00BC4043" w:rsidRDefault="00E83282" w:rsidP="00BC4043">
            <w:pPr>
              <w:jc w:val="both"/>
              <w:rPr>
                <w:sz w:val="28"/>
                <w:szCs w:val="28"/>
                <w:lang w:val="de-AT"/>
              </w:rPr>
            </w:pPr>
            <w:r>
              <w:rPr>
                <w:sz w:val="28"/>
                <w:szCs w:val="28"/>
                <w:lang w:val="de-AT"/>
              </w:rPr>
              <w:t>E</w:t>
            </w:r>
            <w:r w:rsidR="00BC4043" w:rsidRPr="000B0B9C">
              <w:rPr>
                <w:sz w:val="28"/>
                <w:szCs w:val="28"/>
                <w:lang w:val="de-AT"/>
              </w:rPr>
              <w:t>. Hlorofil reflektuje talasne dužine svetlosti u ljubičastom, plavom i narandžastom spektru i apsorbuje talasne dužine u zelenom spektru.</w:t>
            </w:r>
          </w:p>
          <w:p w14:paraId="2C737874" w14:textId="7EB6E4A7" w:rsidR="0042231E" w:rsidRDefault="0042231E" w:rsidP="00BC4043">
            <w:pPr>
              <w:jc w:val="both"/>
              <w:rPr>
                <w:sz w:val="28"/>
                <w:szCs w:val="28"/>
                <w:lang w:val="de-AT"/>
              </w:rPr>
            </w:pPr>
          </w:p>
          <w:p w14:paraId="20A6F08E" w14:textId="77777777" w:rsidR="0042231E" w:rsidRPr="000B0B9C" w:rsidRDefault="0042231E" w:rsidP="00BC4043">
            <w:pPr>
              <w:jc w:val="both"/>
              <w:rPr>
                <w:sz w:val="28"/>
                <w:szCs w:val="28"/>
                <w:lang w:val="de-AT"/>
              </w:rPr>
            </w:pPr>
          </w:p>
          <w:p w14:paraId="69B53CF9" w14:textId="77777777" w:rsidR="00BC4043" w:rsidRPr="009A4920" w:rsidRDefault="00263F48" w:rsidP="00BC4043">
            <w:pPr>
              <w:jc w:val="both"/>
              <w:rPr>
                <w:b/>
                <w:color w:val="7030A0"/>
                <w:sz w:val="28"/>
                <w:szCs w:val="28"/>
                <w:lang w:val="de-AT"/>
              </w:rPr>
            </w:pPr>
            <w:r w:rsidRPr="009A4920">
              <w:rPr>
                <w:b/>
                <w:color w:val="7030A0"/>
                <w:sz w:val="28"/>
                <w:szCs w:val="28"/>
                <w:lang w:val="de-AT"/>
              </w:rPr>
              <w:t>197</w:t>
            </w:r>
            <w:r w:rsidR="00BC4043" w:rsidRPr="009A4920">
              <w:rPr>
                <w:b/>
                <w:color w:val="7030A0"/>
                <w:sz w:val="28"/>
                <w:szCs w:val="28"/>
                <w:lang w:val="de-AT"/>
              </w:rPr>
              <w:t xml:space="preserve">. </w:t>
            </w:r>
            <w:r w:rsidR="004F04F2" w:rsidRPr="009A4920">
              <w:rPr>
                <w:b/>
                <w:color w:val="7030A0"/>
                <w:sz w:val="28"/>
                <w:szCs w:val="28"/>
                <w:lang w:val="de-AT"/>
              </w:rPr>
              <w:t>Utemeljivač fizičke geografije je:</w:t>
            </w:r>
          </w:p>
          <w:p w14:paraId="68F0FF49" w14:textId="77777777" w:rsidR="00E83282" w:rsidRPr="000B0B9C" w:rsidRDefault="00E83282" w:rsidP="00BC4043">
            <w:pPr>
              <w:jc w:val="both"/>
              <w:rPr>
                <w:b/>
                <w:sz w:val="28"/>
                <w:szCs w:val="28"/>
                <w:lang w:val="de-AT"/>
              </w:rPr>
            </w:pPr>
          </w:p>
          <w:p w14:paraId="007E83C4" w14:textId="77777777" w:rsidR="004F04F2" w:rsidRPr="004F04F2" w:rsidRDefault="004F04F2" w:rsidP="004F04F2">
            <w:pPr>
              <w:jc w:val="both"/>
              <w:rPr>
                <w:sz w:val="28"/>
                <w:szCs w:val="28"/>
                <w:lang w:val="de-AT"/>
              </w:rPr>
            </w:pPr>
            <w:r w:rsidRPr="004F04F2">
              <w:rPr>
                <w:sz w:val="28"/>
                <w:szCs w:val="28"/>
                <w:lang w:val="de-AT"/>
              </w:rPr>
              <w:t>A. Eratosten</w:t>
            </w:r>
          </w:p>
          <w:p w14:paraId="1091AD6E" w14:textId="77777777" w:rsidR="004F04F2" w:rsidRPr="004F04F2" w:rsidRDefault="004F04F2" w:rsidP="004F04F2">
            <w:pPr>
              <w:jc w:val="both"/>
              <w:rPr>
                <w:sz w:val="28"/>
                <w:szCs w:val="28"/>
                <w:lang w:val="de-AT"/>
              </w:rPr>
            </w:pPr>
            <w:r w:rsidRPr="004F04F2">
              <w:rPr>
                <w:sz w:val="28"/>
                <w:szCs w:val="28"/>
                <w:lang w:val="de-AT"/>
              </w:rPr>
              <w:t>B. Aleksandar fon Humbolt</w:t>
            </w:r>
          </w:p>
          <w:p w14:paraId="3FB7036B" w14:textId="77777777" w:rsidR="004F04F2" w:rsidRPr="004F04F2" w:rsidRDefault="004F04F2" w:rsidP="004F04F2">
            <w:pPr>
              <w:jc w:val="both"/>
              <w:rPr>
                <w:sz w:val="28"/>
                <w:szCs w:val="28"/>
                <w:lang w:val="de-AT"/>
              </w:rPr>
            </w:pPr>
            <w:r w:rsidRPr="004F04F2">
              <w:rPr>
                <w:sz w:val="28"/>
                <w:szCs w:val="28"/>
                <w:lang w:val="de-AT"/>
              </w:rPr>
              <w:t>C. Ptolomej</w:t>
            </w:r>
          </w:p>
          <w:p w14:paraId="6B0AF686" w14:textId="77777777" w:rsidR="00E83282" w:rsidRDefault="004F04F2" w:rsidP="004F04F2">
            <w:pPr>
              <w:jc w:val="both"/>
              <w:rPr>
                <w:sz w:val="28"/>
                <w:szCs w:val="28"/>
                <w:lang w:val="de-AT"/>
              </w:rPr>
            </w:pPr>
            <w:r w:rsidRPr="004F04F2">
              <w:rPr>
                <w:sz w:val="28"/>
                <w:szCs w:val="28"/>
                <w:lang w:val="de-AT"/>
              </w:rPr>
              <w:t xml:space="preserve">D. Karl Riter </w:t>
            </w:r>
          </w:p>
          <w:p w14:paraId="1EA06253" w14:textId="77777777" w:rsidR="004F04F2" w:rsidRPr="004F04F2" w:rsidRDefault="004F04F2" w:rsidP="004F04F2">
            <w:pPr>
              <w:jc w:val="both"/>
              <w:rPr>
                <w:sz w:val="28"/>
                <w:szCs w:val="28"/>
                <w:u w:val="single"/>
              </w:rPr>
            </w:pPr>
          </w:p>
          <w:p w14:paraId="1E228412" w14:textId="77777777" w:rsidR="00BC4043" w:rsidRDefault="00263F48" w:rsidP="00BC4043">
            <w:pPr>
              <w:jc w:val="both"/>
              <w:rPr>
                <w:b/>
                <w:sz w:val="28"/>
                <w:szCs w:val="28"/>
                <w:lang w:val="de-AT"/>
              </w:rPr>
            </w:pPr>
            <w:r w:rsidRPr="000B0B9C">
              <w:rPr>
                <w:b/>
                <w:sz w:val="28"/>
                <w:szCs w:val="28"/>
                <w:lang w:val="de-AT"/>
              </w:rPr>
              <w:t>198</w:t>
            </w:r>
            <w:r w:rsidR="00BC4043" w:rsidRPr="000B0B9C">
              <w:rPr>
                <w:b/>
                <w:sz w:val="28"/>
                <w:szCs w:val="28"/>
                <w:lang w:val="de-AT"/>
              </w:rPr>
              <w:t>. Fotosinteza je suprotna reakcija kog ćelijskog procesa?</w:t>
            </w:r>
          </w:p>
          <w:p w14:paraId="2D31701F" w14:textId="77777777" w:rsidR="00E83282" w:rsidRPr="000B0B9C" w:rsidRDefault="00E83282" w:rsidP="00BC4043">
            <w:pPr>
              <w:jc w:val="both"/>
              <w:rPr>
                <w:b/>
                <w:sz w:val="28"/>
                <w:szCs w:val="28"/>
                <w:lang w:val="de-AT"/>
              </w:rPr>
            </w:pPr>
          </w:p>
          <w:p w14:paraId="5CA716F9" w14:textId="77777777" w:rsidR="00BC4043" w:rsidRPr="000B0B9C" w:rsidRDefault="00BC4043" w:rsidP="00BC4043">
            <w:pPr>
              <w:jc w:val="both"/>
              <w:rPr>
                <w:sz w:val="28"/>
                <w:szCs w:val="28"/>
                <w:lang w:val="fr-FR"/>
              </w:rPr>
            </w:pPr>
            <w:r w:rsidRPr="000B0B9C">
              <w:rPr>
                <w:sz w:val="28"/>
                <w:szCs w:val="28"/>
                <w:lang w:val="fr-FR"/>
              </w:rPr>
              <w:t>A. Sagorevanje</w:t>
            </w:r>
          </w:p>
          <w:p w14:paraId="112933C3" w14:textId="77777777" w:rsidR="00BC4043" w:rsidRPr="000B0B9C" w:rsidRDefault="00BC4043" w:rsidP="00BC4043">
            <w:pPr>
              <w:jc w:val="both"/>
              <w:rPr>
                <w:sz w:val="28"/>
                <w:szCs w:val="28"/>
                <w:lang w:val="fr-FR"/>
              </w:rPr>
            </w:pPr>
            <w:r w:rsidRPr="000B0B9C">
              <w:rPr>
                <w:sz w:val="28"/>
                <w:szCs w:val="28"/>
                <w:lang w:val="fr-FR"/>
              </w:rPr>
              <w:t>B. Disanje</w:t>
            </w:r>
          </w:p>
          <w:p w14:paraId="74B3897E" w14:textId="77777777" w:rsidR="00BC4043" w:rsidRPr="000B0B9C" w:rsidRDefault="00E83282" w:rsidP="00BC4043">
            <w:pPr>
              <w:jc w:val="both"/>
              <w:rPr>
                <w:sz w:val="28"/>
                <w:szCs w:val="28"/>
                <w:lang w:val="fr-FR"/>
              </w:rPr>
            </w:pPr>
            <w:r>
              <w:rPr>
                <w:sz w:val="28"/>
                <w:szCs w:val="28"/>
                <w:lang w:val="fr-FR"/>
              </w:rPr>
              <w:t>C</w:t>
            </w:r>
            <w:r w:rsidR="00BC4043" w:rsidRPr="000B0B9C">
              <w:rPr>
                <w:sz w:val="28"/>
                <w:szCs w:val="28"/>
                <w:lang w:val="fr-FR"/>
              </w:rPr>
              <w:t>. Neutralizacija</w:t>
            </w:r>
          </w:p>
          <w:p w14:paraId="26AE95D2" w14:textId="77777777" w:rsidR="00BC4043" w:rsidRDefault="00E83282" w:rsidP="00BC4043">
            <w:pPr>
              <w:jc w:val="both"/>
              <w:rPr>
                <w:sz w:val="28"/>
                <w:szCs w:val="28"/>
                <w:lang w:val="fr-FR"/>
              </w:rPr>
            </w:pPr>
            <w:r>
              <w:rPr>
                <w:sz w:val="28"/>
                <w:szCs w:val="28"/>
                <w:lang w:val="fr-FR"/>
              </w:rPr>
              <w:t>D</w:t>
            </w:r>
            <w:r w:rsidR="00BC4043" w:rsidRPr="000B0B9C">
              <w:rPr>
                <w:sz w:val="28"/>
                <w:szCs w:val="28"/>
                <w:lang w:val="fr-FR"/>
              </w:rPr>
              <w:t>. Hemosinteza</w:t>
            </w:r>
          </w:p>
          <w:p w14:paraId="12B65443" w14:textId="77777777" w:rsidR="00E83282" w:rsidRPr="000B0B9C" w:rsidRDefault="00E83282" w:rsidP="00BC4043">
            <w:pPr>
              <w:jc w:val="both"/>
              <w:rPr>
                <w:sz w:val="28"/>
                <w:szCs w:val="28"/>
                <w:lang w:val="fr-FR"/>
              </w:rPr>
            </w:pPr>
          </w:p>
          <w:p w14:paraId="3C4A7261" w14:textId="77777777" w:rsidR="00BC4043" w:rsidRDefault="00263F48" w:rsidP="00BC4043">
            <w:pPr>
              <w:jc w:val="both"/>
              <w:rPr>
                <w:b/>
                <w:sz w:val="28"/>
                <w:szCs w:val="28"/>
                <w:lang w:val="fr-FR"/>
              </w:rPr>
            </w:pPr>
            <w:r w:rsidRPr="000B0B9C">
              <w:rPr>
                <w:b/>
                <w:sz w:val="28"/>
                <w:szCs w:val="28"/>
                <w:lang w:val="fr-FR"/>
              </w:rPr>
              <w:t>199</w:t>
            </w:r>
            <w:r w:rsidR="00BC4043" w:rsidRPr="000B0B9C">
              <w:rPr>
                <w:b/>
                <w:sz w:val="28"/>
                <w:szCs w:val="28"/>
                <w:lang w:val="fr-FR"/>
              </w:rPr>
              <w:t>. U dubokim morskim otvorima, određene vrste bakterija mogu proizvesti glukozu na drugačiji način od fotosinteze. Ovaj proces se naziva __________.</w:t>
            </w:r>
          </w:p>
          <w:p w14:paraId="0F12D014" w14:textId="77777777" w:rsidR="00E83282" w:rsidRPr="000B0B9C" w:rsidRDefault="00E83282" w:rsidP="00BC4043">
            <w:pPr>
              <w:jc w:val="both"/>
              <w:rPr>
                <w:b/>
                <w:sz w:val="28"/>
                <w:szCs w:val="28"/>
                <w:lang w:val="fr-FR"/>
              </w:rPr>
            </w:pPr>
          </w:p>
          <w:p w14:paraId="5FC544C3" w14:textId="77777777" w:rsidR="00BC4043" w:rsidRPr="000B0B9C" w:rsidRDefault="00BC4043" w:rsidP="00BC4043">
            <w:pPr>
              <w:jc w:val="both"/>
              <w:rPr>
                <w:sz w:val="28"/>
                <w:szCs w:val="28"/>
                <w:lang w:val="fr-FR"/>
              </w:rPr>
            </w:pPr>
            <w:r w:rsidRPr="000B0B9C">
              <w:rPr>
                <w:sz w:val="28"/>
                <w:szCs w:val="28"/>
                <w:lang w:val="fr-FR"/>
              </w:rPr>
              <w:t>A. Hemosinteza</w:t>
            </w:r>
          </w:p>
          <w:p w14:paraId="2DEBE134" w14:textId="77777777" w:rsidR="00BC4043" w:rsidRPr="000B0B9C" w:rsidRDefault="00BC4043" w:rsidP="00BC4043">
            <w:pPr>
              <w:jc w:val="both"/>
              <w:rPr>
                <w:sz w:val="28"/>
                <w:szCs w:val="28"/>
                <w:lang w:val="fr-FR"/>
              </w:rPr>
            </w:pPr>
            <w:r w:rsidRPr="000B0B9C">
              <w:rPr>
                <w:sz w:val="28"/>
                <w:szCs w:val="28"/>
                <w:lang w:val="fr-FR"/>
              </w:rPr>
              <w:t>B. Hemiosmoza</w:t>
            </w:r>
          </w:p>
          <w:p w14:paraId="4D2B651A" w14:textId="77777777" w:rsidR="00BC4043" w:rsidRPr="000B0B9C" w:rsidRDefault="00E83282" w:rsidP="00BC4043">
            <w:pPr>
              <w:jc w:val="both"/>
              <w:rPr>
                <w:sz w:val="28"/>
                <w:szCs w:val="28"/>
                <w:lang w:val="fr-FR"/>
              </w:rPr>
            </w:pPr>
            <w:r>
              <w:rPr>
                <w:sz w:val="28"/>
                <w:szCs w:val="28"/>
                <w:lang w:val="fr-FR"/>
              </w:rPr>
              <w:t>C</w:t>
            </w:r>
            <w:r w:rsidR="00BC4043" w:rsidRPr="000B0B9C">
              <w:rPr>
                <w:sz w:val="28"/>
                <w:szCs w:val="28"/>
                <w:lang w:val="fr-FR"/>
              </w:rPr>
              <w:t>. Nukleosinteza</w:t>
            </w:r>
          </w:p>
          <w:p w14:paraId="14D26ECA" w14:textId="43830E2E" w:rsidR="00BC4043" w:rsidRDefault="00E83282" w:rsidP="00BC4043">
            <w:pPr>
              <w:jc w:val="both"/>
              <w:rPr>
                <w:sz w:val="28"/>
                <w:szCs w:val="28"/>
                <w:lang w:val="fr-FR"/>
              </w:rPr>
            </w:pPr>
            <w:r>
              <w:rPr>
                <w:sz w:val="28"/>
                <w:szCs w:val="28"/>
                <w:lang w:val="fr-FR"/>
              </w:rPr>
              <w:t>D</w:t>
            </w:r>
            <w:r w:rsidR="00BC4043" w:rsidRPr="000B0B9C">
              <w:rPr>
                <w:sz w:val="28"/>
                <w:szCs w:val="28"/>
                <w:lang w:val="fr-FR"/>
              </w:rPr>
              <w:t>. Fotosinteza</w:t>
            </w:r>
          </w:p>
          <w:p w14:paraId="15C3DC45" w14:textId="226FA495" w:rsidR="00E93F3E" w:rsidRDefault="00E93F3E" w:rsidP="00BC4043">
            <w:pPr>
              <w:jc w:val="both"/>
              <w:rPr>
                <w:sz w:val="28"/>
                <w:szCs w:val="28"/>
                <w:lang w:val="fr-FR"/>
              </w:rPr>
            </w:pPr>
          </w:p>
          <w:p w14:paraId="3009B77B" w14:textId="77777777" w:rsidR="00E93F3E" w:rsidRDefault="00E93F3E" w:rsidP="00BC4043">
            <w:pPr>
              <w:jc w:val="both"/>
              <w:rPr>
                <w:sz w:val="28"/>
                <w:szCs w:val="28"/>
                <w:lang w:val="fr-FR"/>
              </w:rPr>
            </w:pPr>
          </w:p>
          <w:p w14:paraId="0E400662" w14:textId="77777777" w:rsidR="00E83282" w:rsidRPr="000B0B9C" w:rsidRDefault="00E83282" w:rsidP="00BC4043">
            <w:pPr>
              <w:jc w:val="both"/>
              <w:rPr>
                <w:sz w:val="28"/>
                <w:szCs w:val="28"/>
              </w:rPr>
            </w:pPr>
          </w:p>
          <w:p w14:paraId="494186E3" w14:textId="77777777" w:rsidR="00BC4043" w:rsidRDefault="00263F48" w:rsidP="00BC4043">
            <w:pPr>
              <w:jc w:val="both"/>
              <w:rPr>
                <w:b/>
                <w:sz w:val="28"/>
                <w:szCs w:val="28"/>
              </w:rPr>
            </w:pPr>
            <w:r w:rsidRPr="000B0B9C">
              <w:rPr>
                <w:b/>
                <w:sz w:val="28"/>
                <w:szCs w:val="28"/>
              </w:rPr>
              <w:t>200</w:t>
            </w:r>
            <w:r w:rsidR="00BC4043" w:rsidRPr="000B0B9C">
              <w:rPr>
                <w:b/>
                <w:sz w:val="28"/>
                <w:szCs w:val="28"/>
              </w:rPr>
              <w:t>. Šta od ovoga opisuje pojedinca koji pretvara sunčevu energiju u hranu?</w:t>
            </w:r>
          </w:p>
          <w:p w14:paraId="71E08F86" w14:textId="77777777" w:rsidR="00E83282" w:rsidRPr="000B0B9C" w:rsidRDefault="00E83282" w:rsidP="00BC4043">
            <w:pPr>
              <w:jc w:val="both"/>
              <w:rPr>
                <w:b/>
                <w:sz w:val="28"/>
                <w:szCs w:val="28"/>
              </w:rPr>
            </w:pPr>
          </w:p>
          <w:p w14:paraId="4EEEF872" w14:textId="77777777" w:rsidR="00BC4043" w:rsidRPr="000B0B9C" w:rsidRDefault="00BC4043" w:rsidP="00BC4043">
            <w:pPr>
              <w:jc w:val="both"/>
              <w:rPr>
                <w:sz w:val="28"/>
                <w:szCs w:val="28"/>
              </w:rPr>
            </w:pPr>
            <w:r w:rsidRPr="000B0B9C">
              <w:rPr>
                <w:sz w:val="28"/>
                <w:szCs w:val="28"/>
              </w:rPr>
              <w:t>A. Proizvođač</w:t>
            </w:r>
          </w:p>
          <w:p w14:paraId="40BE157D" w14:textId="77777777" w:rsidR="00BC4043" w:rsidRPr="000B0B9C" w:rsidRDefault="00BC4043" w:rsidP="00BC4043">
            <w:pPr>
              <w:jc w:val="both"/>
              <w:rPr>
                <w:sz w:val="28"/>
                <w:szCs w:val="28"/>
              </w:rPr>
            </w:pPr>
            <w:r w:rsidRPr="000B0B9C">
              <w:rPr>
                <w:sz w:val="28"/>
                <w:szCs w:val="28"/>
              </w:rPr>
              <w:t>B. Biljojedi</w:t>
            </w:r>
          </w:p>
          <w:p w14:paraId="574B41B6" w14:textId="77777777" w:rsidR="00BC4043" w:rsidRPr="000B0B9C" w:rsidRDefault="00E83282" w:rsidP="00BC4043">
            <w:pPr>
              <w:jc w:val="both"/>
              <w:rPr>
                <w:sz w:val="28"/>
                <w:szCs w:val="28"/>
              </w:rPr>
            </w:pPr>
            <w:r>
              <w:rPr>
                <w:sz w:val="28"/>
                <w:szCs w:val="28"/>
              </w:rPr>
              <w:t>C</w:t>
            </w:r>
            <w:r w:rsidR="00BC4043" w:rsidRPr="000B0B9C">
              <w:rPr>
                <w:sz w:val="28"/>
                <w:szCs w:val="28"/>
              </w:rPr>
              <w:t>.</w:t>
            </w:r>
            <w:r>
              <w:rPr>
                <w:sz w:val="28"/>
                <w:szCs w:val="28"/>
              </w:rPr>
              <w:t xml:space="preserve"> </w:t>
            </w:r>
            <w:r w:rsidR="00BC4043" w:rsidRPr="000B0B9C">
              <w:rPr>
                <w:sz w:val="28"/>
                <w:szCs w:val="28"/>
              </w:rPr>
              <w:t>Detritivore</w:t>
            </w:r>
          </w:p>
          <w:p w14:paraId="7D24D322" w14:textId="77777777" w:rsidR="00BC4043" w:rsidRDefault="00E83282" w:rsidP="00BC4043">
            <w:pPr>
              <w:jc w:val="both"/>
              <w:rPr>
                <w:sz w:val="28"/>
                <w:szCs w:val="28"/>
              </w:rPr>
            </w:pPr>
            <w:r>
              <w:rPr>
                <w:sz w:val="28"/>
                <w:szCs w:val="28"/>
              </w:rPr>
              <w:t>D</w:t>
            </w:r>
            <w:r w:rsidR="00BC4043" w:rsidRPr="000B0B9C">
              <w:rPr>
                <w:sz w:val="28"/>
                <w:szCs w:val="28"/>
              </w:rPr>
              <w:t>. Recipijent</w:t>
            </w:r>
          </w:p>
          <w:p w14:paraId="08C4AE66" w14:textId="77777777" w:rsidR="00E83282" w:rsidRPr="000B0B9C" w:rsidRDefault="00E83282" w:rsidP="00BC4043">
            <w:pPr>
              <w:jc w:val="both"/>
              <w:rPr>
                <w:sz w:val="28"/>
                <w:szCs w:val="28"/>
              </w:rPr>
            </w:pPr>
          </w:p>
          <w:p w14:paraId="0D485FF7" w14:textId="77777777" w:rsidR="00BC4043" w:rsidRDefault="00263F48" w:rsidP="00BC4043">
            <w:pPr>
              <w:jc w:val="both"/>
              <w:rPr>
                <w:b/>
                <w:sz w:val="28"/>
                <w:szCs w:val="28"/>
              </w:rPr>
            </w:pPr>
            <w:r w:rsidRPr="000B0B9C">
              <w:rPr>
                <w:b/>
                <w:sz w:val="28"/>
                <w:szCs w:val="28"/>
              </w:rPr>
              <w:t>201</w:t>
            </w:r>
            <w:r w:rsidR="00BC4043" w:rsidRPr="000B0B9C">
              <w:rPr>
                <w:b/>
                <w:sz w:val="28"/>
                <w:szCs w:val="28"/>
              </w:rPr>
              <w:t>. Šta od sledećeg će verovatno biti na najnižem trofičkom nivou?</w:t>
            </w:r>
          </w:p>
          <w:p w14:paraId="2C9635B6" w14:textId="77777777" w:rsidR="00E83282" w:rsidRPr="000B0B9C" w:rsidRDefault="00E83282" w:rsidP="00BC4043">
            <w:pPr>
              <w:jc w:val="both"/>
              <w:rPr>
                <w:b/>
                <w:sz w:val="28"/>
                <w:szCs w:val="28"/>
              </w:rPr>
            </w:pPr>
          </w:p>
          <w:p w14:paraId="19975CB0" w14:textId="77777777" w:rsidR="00BC4043" w:rsidRPr="000B0B9C" w:rsidRDefault="00BC4043" w:rsidP="00BC4043">
            <w:pPr>
              <w:jc w:val="both"/>
              <w:rPr>
                <w:sz w:val="28"/>
                <w:szCs w:val="28"/>
              </w:rPr>
            </w:pPr>
            <w:r w:rsidRPr="000B0B9C">
              <w:rPr>
                <w:sz w:val="28"/>
                <w:szCs w:val="28"/>
              </w:rPr>
              <w:t>A. Gusenica</w:t>
            </w:r>
          </w:p>
          <w:p w14:paraId="5ECB900C" w14:textId="77777777" w:rsidR="00BC4043" w:rsidRPr="000B0B9C" w:rsidRDefault="00BC4043" w:rsidP="00BC4043">
            <w:pPr>
              <w:jc w:val="both"/>
              <w:rPr>
                <w:sz w:val="28"/>
                <w:szCs w:val="28"/>
              </w:rPr>
            </w:pPr>
            <w:r w:rsidRPr="000B0B9C">
              <w:rPr>
                <w:sz w:val="28"/>
                <w:szCs w:val="28"/>
              </w:rPr>
              <w:t>B. Javorovo drvo</w:t>
            </w:r>
          </w:p>
          <w:p w14:paraId="4261FA78" w14:textId="77777777" w:rsidR="00BC4043" w:rsidRPr="000B0B9C" w:rsidRDefault="00E83282" w:rsidP="00BC4043">
            <w:pPr>
              <w:jc w:val="both"/>
              <w:rPr>
                <w:sz w:val="28"/>
                <w:szCs w:val="28"/>
              </w:rPr>
            </w:pPr>
            <w:r>
              <w:rPr>
                <w:sz w:val="28"/>
                <w:szCs w:val="28"/>
              </w:rPr>
              <w:t>C</w:t>
            </w:r>
            <w:r w:rsidR="00BC4043" w:rsidRPr="000B0B9C">
              <w:rPr>
                <w:sz w:val="28"/>
                <w:szCs w:val="28"/>
              </w:rPr>
              <w:t>. Lisica</w:t>
            </w:r>
          </w:p>
          <w:p w14:paraId="43D2ACD4" w14:textId="77777777" w:rsidR="00BC4043" w:rsidRDefault="00E83282" w:rsidP="00BC4043">
            <w:pPr>
              <w:jc w:val="both"/>
              <w:rPr>
                <w:sz w:val="28"/>
                <w:szCs w:val="28"/>
              </w:rPr>
            </w:pPr>
            <w:r>
              <w:rPr>
                <w:sz w:val="28"/>
                <w:szCs w:val="28"/>
              </w:rPr>
              <w:t>D</w:t>
            </w:r>
            <w:r w:rsidR="00BC4043" w:rsidRPr="000B0B9C">
              <w:rPr>
                <w:sz w:val="28"/>
                <w:szCs w:val="28"/>
              </w:rPr>
              <w:t>. Kraljevska zmija</w:t>
            </w:r>
          </w:p>
          <w:p w14:paraId="01F09D36" w14:textId="77777777" w:rsidR="00BC4043" w:rsidRPr="000B0B9C" w:rsidRDefault="00BC4043" w:rsidP="00BC4043">
            <w:pPr>
              <w:jc w:val="both"/>
              <w:rPr>
                <w:sz w:val="28"/>
                <w:szCs w:val="28"/>
              </w:rPr>
            </w:pPr>
          </w:p>
          <w:p w14:paraId="06CBCCFB" w14:textId="77777777" w:rsidR="00BC4043" w:rsidRDefault="00263F48" w:rsidP="00BC4043">
            <w:pPr>
              <w:jc w:val="both"/>
              <w:rPr>
                <w:b/>
                <w:sz w:val="28"/>
                <w:szCs w:val="28"/>
              </w:rPr>
            </w:pPr>
            <w:r w:rsidRPr="000B0B9C">
              <w:rPr>
                <w:b/>
                <w:sz w:val="28"/>
                <w:szCs w:val="28"/>
              </w:rPr>
              <w:t>202</w:t>
            </w:r>
            <w:r w:rsidR="00BC4043" w:rsidRPr="000B0B9C">
              <w:rPr>
                <w:b/>
                <w:sz w:val="28"/>
                <w:szCs w:val="28"/>
              </w:rPr>
              <w:t>. Koji od sledećih pojmova se odnosi na nivoe ishrane kategorija organizama u zajednici?</w:t>
            </w:r>
          </w:p>
          <w:p w14:paraId="53835AAE" w14:textId="77777777" w:rsidR="00E83282" w:rsidRPr="000B0B9C" w:rsidRDefault="00E83282" w:rsidP="00BC4043">
            <w:pPr>
              <w:jc w:val="both"/>
              <w:rPr>
                <w:b/>
                <w:sz w:val="28"/>
                <w:szCs w:val="28"/>
              </w:rPr>
            </w:pPr>
          </w:p>
          <w:p w14:paraId="713A9718" w14:textId="77777777" w:rsidR="00BC4043" w:rsidRPr="000B0B9C" w:rsidRDefault="00BC4043" w:rsidP="00BC4043">
            <w:pPr>
              <w:jc w:val="both"/>
              <w:rPr>
                <w:sz w:val="28"/>
                <w:szCs w:val="28"/>
              </w:rPr>
            </w:pPr>
            <w:r w:rsidRPr="000B0B9C">
              <w:rPr>
                <w:sz w:val="28"/>
                <w:szCs w:val="28"/>
              </w:rPr>
              <w:t>A. Primarni potrošači</w:t>
            </w:r>
          </w:p>
          <w:p w14:paraId="6FC37917" w14:textId="77777777" w:rsidR="00BC4043" w:rsidRPr="000B0B9C" w:rsidRDefault="00BC4043" w:rsidP="00BC4043">
            <w:pPr>
              <w:jc w:val="both"/>
              <w:rPr>
                <w:sz w:val="28"/>
                <w:szCs w:val="28"/>
              </w:rPr>
            </w:pPr>
            <w:r w:rsidRPr="000B0B9C">
              <w:rPr>
                <w:sz w:val="28"/>
                <w:szCs w:val="28"/>
              </w:rPr>
              <w:t>B. Sekundarni potrošači</w:t>
            </w:r>
          </w:p>
          <w:p w14:paraId="39094D7C" w14:textId="77777777" w:rsidR="00BC4043" w:rsidRPr="000B0B9C" w:rsidRDefault="00E83282" w:rsidP="00BC4043">
            <w:pPr>
              <w:jc w:val="both"/>
              <w:rPr>
                <w:sz w:val="28"/>
                <w:szCs w:val="28"/>
              </w:rPr>
            </w:pPr>
            <w:r>
              <w:rPr>
                <w:sz w:val="28"/>
                <w:szCs w:val="28"/>
              </w:rPr>
              <w:t>C</w:t>
            </w:r>
            <w:r w:rsidR="00BC4043" w:rsidRPr="000B0B9C">
              <w:rPr>
                <w:sz w:val="28"/>
                <w:szCs w:val="28"/>
              </w:rPr>
              <w:t>. Trofički nivo</w:t>
            </w:r>
          </w:p>
          <w:p w14:paraId="34EE57B4" w14:textId="77777777" w:rsidR="00BC4043" w:rsidRDefault="00E83282" w:rsidP="00BC4043">
            <w:pPr>
              <w:jc w:val="both"/>
              <w:rPr>
                <w:sz w:val="28"/>
                <w:szCs w:val="28"/>
              </w:rPr>
            </w:pPr>
            <w:r>
              <w:rPr>
                <w:sz w:val="28"/>
                <w:szCs w:val="28"/>
              </w:rPr>
              <w:t>D</w:t>
            </w:r>
            <w:r w:rsidR="00BC4043" w:rsidRPr="000B0B9C">
              <w:rPr>
                <w:sz w:val="28"/>
                <w:szCs w:val="28"/>
              </w:rPr>
              <w:t>. Proizvođači</w:t>
            </w:r>
          </w:p>
          <w:p w14:paraId="36A75D12" w14:textId="77777777" w:rsidR="00E83282" w:rsidRPr="000B0B9C" w:rsidRDefault="00E83282" w:rsidP="00BC4043">
            <w:pPr>
              <w:jc w:val="both"/>
              <w:rPr>
                <w:sz w:val="28"/>
                <w:szCs w:val="28"/>
              </w:rPr>
            </w:pPr>
          </w:p>
          <w:p w14:paraId="3AD3D8A3" w14:textId="77777777" w:rsidR="00BC4043" w:rsidRPr="000B0B9C" w:rsidRDefault="00BC4043" w:rsidP="00BC4043">
            <w:pPr>
              <w:jc w:val="both"/>
              <w:rPr>
                <w:b/>
                <w:sz w:val="28"/>
                <w:szCs w:val="28"/>
              </w:rPr>
            </w:pPr>
            <w:r w:rsidRPr="000B0B9C">
              <w:rPr>
                <w:b/>
                <w:sz w:val="28"/>
                <w:szCs w:val="28"/>
              </w:rPr>
              <w:t>2</w:t>
            </w:r>
            <w:r w:rsidR="00263F48" w:rsidRPr="000B0B9C">
              <w:rPr>
                <w:b/>
                <w:sz w:val="28"/>
                <w:szCs w:val="28"/>
              </w:rPr>
              <w:t>03</w:t>
            </w:r>
            <w:r w:rsidRPr="000B0B9C">
              <w:rPr>
                <w:b/>
                <w:sz w:val="28"/>
                <w:szCs w:val="28"/>
              </w:rPr>
              <w:t>. Kako se „kulturni kapacitet nosivosti“ razlikuje od „biološke nosivosti“?</w:t>
            </w:r>
          </w:p>
          <w:p w14:paraId="6C2ABDDA" w14:textId="77777777" w:rsidR="00BC4043" w:rsidRPr="000B0B9C" w:rsidRDefault="00BC4043" w:rsidP="00BC4043">
            <w:pPr>
              <w:jc w:val="both"/>
              <w:rPr>
                <w:sz w:val="28"/>
                <w:szCs w:val="28"/>
              </w:rPr>
            </w:pPr>
          </w:p>
          <w:p w14:paraId="3EC24FD4" w14:textId="77777777" w:rsidR="00BC4043" w:rsidRPr="000B0B9C" w:rsidRDefault="00BC4043" w:rsidP="00BC4043">
            <w:pPr>
              <w:jc w:val="both"/>
              <w:rPr>
                <w:sz w:val="28"/>
                <w:szCs w:val="28"/>
              </w:rPr>
            </w:pPr>
            <w:r w:rsidRPr="000B0B9C">
              <w:rPr>
                <w:sz w:val="28"/>
                <w:szCs w:val="28"/>
              </w:rPr>
              <w:t>A. Kulturni kapacitet predviđa za koje ljudske populacije (u zavisnosti od faktora kao što su lokacija, vremenske prilike i nivo gradskog planiranja) je najverovatnije da će razviti skup običaja i zakona. Biološki kapacitet nosivosti opisuje nosivost svakog domaćinstva u zajednici.</w:t>
            </w:r>
          </w:p>
          <w:p w14:paraId="3F7D46C4" w14:textId="77777777" w:rsidR="00BC4043" w:rsidRPr="000B0B9C" w:rsidRDefault="00BC4043" w:rsidP="00BC4043">
            <w:pPr>
              <w:jc w:val="both"/>
              <w:rPr>
                <w:sz w:val="28"/>
                <w:szCs w:val="28"/>
              </w:rPr>
            </w:pPr>
            <w:r w:rsidRPr="000B0B9C">
              <w:rPr>
                <w:sz w:val="28"/>
                <w:szCs w:val="28"/>
              </w:rPr>
              <w:t>B. Kulturni kapacitet opisuje sposobnost ljudske populacije da napreduje i stvara kulturu u oskudnim okolnostima. Biološka nosivost opisuje koliko jedinki može da preživi.</w:t>
            </w:r>
          </w:p>
          <w:p w14:paraId="4410A35F" w14:textId="77777777" w:rsidR="00BC4043" w:rsidRPr="000B0B9C" w:rsidRDefault="00E83282" w:rsidP="00BC4043">
            <w:pPr>
              <w:jc w:val="both"/>
              <w:rPr>
                <w:sz w:val="28"/>
                <w:szCs w:val="28"/>
              </w:rPr>
            </w:pPr>
            <w:r>
              <w:rPr>
                <w:sz w:val="28"/>
                <w:szCs w:val="28"/>
              </w:rPr>
              <w:t>C</w:t>
            </w:r>
            <w:r w:rsidR="00BC4043" w:rsidRPr="000B0B9C">
              <w:rPr>
                <w:sz w:val="28"/>
                <w:szCs w:val="28"/>
              </w:rPr>
              <w:t>. Kulturna nosivost predviđa količinu "uticaja melting pot" koju društvo može da izdrži dok se i dalje drži kulturnih verovanja i tradicije. Biološka nosivost opisuje koliko jedinki može da preživi.</w:t>
            </w:r>
          </w:p>
          <w:p w14:paraId="4D584901" w14:textId="77777777" w:rsidR="00BC4043" w:rsidRPr="000B0B9C" w:rsidRDefault="00E83282" w:rsidP="00BC4043">
            <w:pPr>
              <w:jc w:val="both"/>
              <w:rPr>
                <w:sz w:val="28"/>
                <w:szCs w:val="28"/>
              </w:rPr>
            </w:pPr>
            <w:r>
              <w:rPr>
                <w:sz w:val="28"/>
                <w:szCs w:val="28"/>
              </w:rPr>
              <w:t>D</w:t>
            </w:r>
            <w:r w:rsidR="00BC4043" w:rsidRPr="000B0B9C">
              <w:rPr>
                <w:sz w:val="28"/>
                <w:szCs w:val="28"/>
              </w:rPr>
              <w:t>. Kulturni kapacitet opisuje broj pojedinaca koji mogu postojati jedni pored drugih uz razuman životni standard. Biološki kapacitet nošenja opisuje koje vrste mogu koegzistirati u niši.</w:t>
            </w:r>
          </w:p>
          <w:p w14:paraId="4EF58EDE" w14:textId="27308F73" w:rsidR="00BC4043" w:rsidRDefault="00E83282" w:rsidP="00BC4043">
            <w:pPr>
              <w:jc w:val="both"/>
              <w:rPr>
                <w:sz w:val="28"/>
                <w:szCs w:val="28"/>
              </w:rPr>
            </w:pPr>
            <w:r>
              <w:rPr>
                <w:sz w:val="28"/>
                <w:szCs w:val="28"/>
              </w:rPr>
              <w:t>E</w:t>
            </w:r>
            <w:r w:rsidR="00BC4043" w:rsidRPr="000B0B9C">
              <w:rPr>
                <w:sz w:val="28"/>
                <w:szCs w:val="28"/>
              </w:rPr>
              <w:t>. Kulturni kapacitet opisuje broj pojedinaca koji mogu postojati jedni pored drugih uz razuman životni standard. Biološka nosivost opisuje koliko jedinki može da preživi.</w:t>
            </w:r>
          </w:p>
          <w:p w14:paraId="0CFBF2D1" w14:textId="77777777" w:rsidR="00E93F3E" w:rsidRPr="000B0B9C" w:rsidRDefault="00E93F3E" w:rsidP="00BC4043">
            <w:pPr>
              <w:jc w:val="both"/>
              <w:rPr>
                <w:sz w:val="28"/>
                <w:szCs w:val="28"/>
              </w:rPr>
            </w:pPr>
          </w:p>
          <w:p w14:paraId="07801E41" w14:textId="77777777" w:rsidR="00E83282" w:rsidRPr="000B0B9C" w:rsidRDefault="00E83282" w:rsidP="00BC4043">
            <w:pPr>
              <w:jc w:val="both"/>
              <w:rPr>
                <w:sz w:val="28"/>
                <w:szCs w:val="28"/>
              </w:rPr>
            </w:pPr>
          </w:p>
          <w:p w14:paraId="591549E7" w14:textId="77777777" w:rsidR="00BC4043" w:rsidRPr="000B0B9C" w:rsidRDefault="00263F48" w:rsidP="00BC4043">
            <w:pPr>
              <w:jc w:val="both"/>
              <w:rPr>
                <w:b/>
                <w:sz w:val="28"/>
                <w:szCs w:val="28"/>
              </w:rPr>
            </w:pPr>
            <w:r w:rsidRPr="000B0B9C">
              <w:rPr>
                <w:b/>
                <w:sz w:val="28"/>
                <w:szCs w:val="28"/>
              </w:rPr>
              <w:t>204</w:t>
            </w:r>
            <w:r w:rsidR="00BC4043" w:rsidRPr="000B0B9C">
              <w:rPr>
                <w:b/>
                <w:sz w:val="28"/>
                <w:szCs w:val="28"/>
              </w:rPr>
              <w:t>. Šta J kriva predstavlja na grafikonu rasta populacije?</w:t>
            </w:r>
          </w:p>
          <w:p w14:paraId="20C0F5CA" w14:textId="77777777" w:rsidR="00BC4043" w:rsidRPr="000B0B9C" w:rsidRDefault="00BC4043" w:rsidP="00BC4043">
            <w:pPr>
              <w:jc w:val="both"/>
              <w:rPr>
                <w:sz w:val="28"/>
                <w:szCs w:val="28"/>
              </w:rPr>
            </w:pPr>
          </w:p>
          <w:p w14:paraId="25A21C2D" w14:textId="77777777" w:rsidR="00BC4043" w:rsidRPr="000B0B9C" w:rsidRDefault="00BC4043" w:rsidP="00BC4043">
            <w:pPr>
              <w:jc w:val="both"/>
              <w:rPr>
                <w:sz w:val="28"/>
                <w:szCs w:val="28"/>
              </w:rPr>
            </w:pPr>
            <w:r w:rsidRPr="000B0B9C">
              <w:rPr>
                <w:sz w:val="28"/>
                <w:szCs w:val="28"/>
              </w:rPr>
              <w:t>A. Vrsta je dostigla nosivost, ali nastavlja da raste, stvarajući populacijsku eksploziju i takmičenje za resurse</w:t>
            </w:r>
          </w:p>
          <w:p w14:paraId="571FC35D" w14:textId="77777777" w:rsidR="00BC4043" w:rsidRPr="000B0B9C" w:rsidRDefault="00BC4043" w:rsidP="00BC4043">
            <w:pPr>
              <w:jc w:val="both"/>
              <w:rPr>
                <w:sz w:val="28"/>
                <w:szCs w:val="28"/>
              </w:rPr>
            </w:pPr>
            <w:r w:rsidRPr="000B0B9C">
              <w:rPr>
                <w:sz w:val="28"/>
                <w:szCs w:val="28"/>
              </w:rPr>
              <w:t>B. Maksimalna tačka rasta vrste</w:t>
            </w:r>
          </w:p>
          <w:p w14:paraId="78969887" w14:textId="77777777" w:rsidR="00BC4043" w:rsidRPr="000B0B9C" w:rsidRDefault="00E83282" w:rsidP="00BC4043">
            <w:pPr>
              <w:jc w:val="both"/>
              <w:rPr>
                <w:sz w:val="28"/>
                <w:szCs w:val="28"/>
              </w:rPr>
            </w:pPr>
            <w:r>
              <w:rPr>
                <w:sz w:val="28"/>
                <w:szCs w:val="28"/>
              </w:rPr>
              <w:t>C</w:t>
            </w:r>
            <w:r w:rsidR="00BC4043" w:rsidRPr="000B0B9C">
              <w:rPr>
                <w:sz w:val="28"/>
                <w:szCs w:val="28"/>
              </w:rPr>
              <w:t>. Vrsta je dostigla nosivost i izjednačila se zbog ograničenih resursa</w:t>
            </w:r>
          </w:p>
          <w:p w14:paraId="446679C4" w14:textId="77777777" w:rsidR="00BC4043" w:rsidRPr="000B0B9C" w:rsidRDefault="00E83282" w:rsidP="00BC4043">
            <w:pPr>
              <w:jc w:val="both"/>
              <w:rPr>
                <w:sz w:val="28"/>
                <w:szCs w:val="28"/>
              </w:rPr>
            </w:pPr>
            <w:r>
              <w:rPr>
                <w:sz w:val="28"/>
                <w:szCs w:val="28"/>
              </w:rPr>
              <w:t>D</w:t>
            </w:r>
            <w:r w:rsidR="00BC4043" w:rsidRPr="000B0B9C">
              <w:rPr>
                <w:sz w:val="28"/>
                <w:szCs w:val="28"/>
              </w:rPr>
              <w:t>. Korelacija između vrste i njenih konkurenata u određenoj niši</w:t>
            </w:r>
          </w:p>
          <w:p w14:paraId="2A5A1E75" w14:textId="77777777" w:rsidR="00BC4043" w:rsidRDefault="00E83282" w:rsidP="00BC4043">
            <w:pPr>
              <w:jc w:val="both"/>
              <w:rPr>
                <w:sz w:val="28"/>
                <w:szCs w:val="28"/>
                <w:lang w:val="fr-FR"/>
              </w:rPr>
            </w:pPr>
            <w:r>
              <w:rPr>
                <w:sz w:val="28"/>
                <w:szCs w:val="28"/>
                <w:lang w:val="fr-FR"/>
              </w:rPr>
              <w:t>E</w:t>
            </w:r>
            <w:r w:rsidR="00BC4043" w:rsidRPr="000B0B9C">
              <w:rPr>
                <w:sz w:val="28"/>
                <w:szCs w:val="28"/>
                <w:lang w:val="fr-FR"/>
              </w:rPr>
              <w:t>. Vrsta se povećava do nosivosti, a zatim se vraća na minimum</w:t>
            </w:r>
          </w:p>
          <w:p w14:paraId="5E4F4891" w14:textId="77777777" w:rsidR="00E83282" w:rsidRPr="000B0B9C" w:rsidRDefault="00E83282" w:rsidP="00BC4043">
            <w:pPr>
              <w:jc w:val="both"/>
              <w:rPr>
                <w:sz w:val="28"/>
                <w:szCs w:val="28"/>
                <w:lang w:val="fr-FR"/>
              </w:rPr>
            </w:pPr>
          </w:p>
          <w:p w14:paraId="68AB55ED" w14:textId="77777777" w:rsidR="00E83282" w:rsidRPr="00E83282" w:rsidRDefault="00E83282" w:rsidP="00BC4043">
            <w:pPr>
              <w:jc w:val="both"/>
              <w:rPr>
                <w:sz w:val="28"/>
                <w:szCs w:val="28"/>
                <w:u w:val="single"/>
                <w:lang w:val="fr-FR"/>
              </w:rPr>
            </w:pPr>
          </w:p>
          <w:p w14:paraId="17DB1DDC" w14:textId="667F0818" w:rsidR="003E02BC" w:rsidRDefault="00263F48" w:rsidP="00BC4043">
            <w:pPr>
              <w:spacing w:after="120"/>
              <w:jc w:val="both"/>
              <w:rPr>
                <w:b/>
                <w:sz w:val="28"/>
                <w:szCs w:val="28"/>
                <w:lang w:val="fr-FR"/>
              </w:rPr>
            </w:pPr>
            <w:r w:rsidRPr="000B0B9C">
              <w:rPr>
                <w:b/>
                <w:sz w:val="28"/>
                <w:szCs w:val="28"/>
                <w:lang w:val="fr-FR"/>
              </w:rPr>
              <w:t>205</w:t>
            </w:r>
            <w:r w:rsidR="00BC4043" w:rsidRPr="000B0B9C">
              <w:rPr>
                <w:b/>
                <w:sz w:val="28"/>
                <w:szCs w:val="28"/>
                <w:lang w:val="fr-FR"/>
              </w:rPr>
              <w:t>. Šta je tačno za grupisane obrasce distribucije?</w:t>
            </w:r>
          </w:p>
          <w:p w14:paraId="326661D4" w14:textId="77777777" w:rsidR="003E02BC" w:rsidRPr="000B0B9C" w:rsidRDefault="003E02BC" w:rsidP="00BC4043">
            <w:pPr>
              <w:spacing w:after="120"/>
              <w:jc w:val="both"/>
              <w:rPr>
                <w:b/>
                <w:sz w:val="28"/>
                <w:szCs w:val="28"/>
                <w:lang w:val="fr-FR"/>
              </w:rPr>
            </w:pPr>
          </w:p>
          <w:p w14:paraId="2F272CF1" w14:textId="77777777" w:rsidR="00BC4043" w:rsidRPr="000B0B9C" w:rsidRDefault="00BC4043" w:rsidP="00BC4043">
            <w:pPr>
              <w:spacing w:after="120"/>
              <w:jc w:val="both"/>
              <w:rPr>
                <w:sz w:val="28"/>
                <w:szCs w:val="28"/>
                <w:lang w:val="fr-FR"/>
              </w:rPr>
            </w:pPr>
            <w:r w:rsidRPr="000B0B9C">
              <w:rPr>
                <w:sz w:val="28"/>
                <w:szCs w:val="28"/>
                <w:lang w:val="fr-FR"/>
              </w:rPr>
              <w:t>A. Retko se viđa u prirodi</w:t>
            </w:r>
          </w:p>
          <w:p w14:paraId="0CF3F3D8" w14:textId="77777777" w:rsidR="00BC4043" w:rsidRPr="000B0B9C" w:rsidRDefault="00BC4043" w:rsidP="00BC4043">
            <w:pPr>
              <w:spacing w:after="120"/>
              <w:jc w:val="both"/>
              <w:rPr>
                <w:sz w:val="28"/>
                <w:szCs w:val="28"/>
                <w:lang w:val="fr-FR"/>
              </w:rPr>
            </w:pPr>
            <w:r w:rsidRPr="000B0B9C">
              <w:rPr>
                <w:sz w:val="28"/>
                <w:szCs w:val="28"/>
                <w:lang w:val="fr-FR"/>
              </w:rPr>
              <w:t>B. Ne utiče na obrasce predatorstva</w:t>
            </w:r>
          </w:p>
          <w:p w14:paraId="05DE543A" w14:textId="77777777" w:rsidR="00BC4043" w:rsidRPr="000B0B9C" w:rsidRDefault="00E83282" w:rsidP="00BC4043">
            <w:pPr>
              <w:spacing w:after="120"/>
              <w:jc w:val="both"/>
              <w:rPr>
                <w:sz w:val="28"/>
                <w:szCs w:val="28"/>
                <w:lang w:val="fr-FR"/>
              </w:rPr>
            </w:pPr>
            <w:r>
              <w:rPr>
                <w:sz w:val="28"/>
                <w:szCs w:val="28"/>
                <w:lang w:val="fr-FR"/>
              </w:rPr>
              <w:t>C</w:t>
            </w:r>
            <w:r w:rsidR="00BC4043" w:rsidRPr="000B0B9C">
              <w:rPr>
                <w:sz w:val="28"/>
                <w:szCs w:val="28"/>
                <w:lang w:val="fr-FR"/>
              </w:rPr>
              <w:t>. Izvora ima u izobilju u celom okruženju</w:t>
            </w:r>
          </w:p>
          <w:p w14:paraId="0D85E4FC" w14:textId="1CC3C514" w:rsidR="00000C5D" w:rsidRPr="000B0B9C" w:rsidRDefault="00E83282" w:rsidP="003E02BC">
            <w:pPr>
              <w:spacing w:after="120"/>
              <w:jc w:val="both"/>
              <w:rPr>
                <w:sz w:val="28"/>
                <w:szCs w:val="28"/>
                <w:lang w:val="fr-FR"/>
              </w:rPr>
            </w:pPr>
            <w:r>
              <w:rPr>
                <w:sz w:val="28"/>
                <w:szCs w:val="28"/>
                <w:lang w:val="fr-FR"/>
              </w:rPr>
              <w:t>D</w:t>
            </w:r>
            <w:r w:rsidR="00BC4043" w:rsidRPr="000B0B9C">
              <w:rPr>
                <w:sz w:val="28"/>
                <w:szCs w:val="28"/>
                <w:lang w:val="fr-FR"/>
              </w:rPr>
              <w:t>. Rastojanje između pojedinaca je minimizirano</w:t>
            </w:r>
          </w:p>
          <w:p w14:paraId="64AE3F1B" w14:textId="77777777" w:rsidR="00BC4043" w:rsidRPr="000B0B9C" w:rsidRDefault="00BC4043" w:rsidP="00BC4043">
            <w:pPr>
              <w:spacing w:after="120"/>
              <w:jc w:val="both"/>
              <w:rPr>
                <w:sz w:val="28"/>
                <w:szCs w:val="28"/>
                <w:lang w:val="fr-FR"/>
              </w:rPr>
            </w:pPr>
          </w:p>
          <w:p w14:paraId="0BB7EB6B" w14:textId="77777777" w:rsidR="00BC4043" w:rsidRDefault="00263F48" w:rsidP="00BC4043">
            <w:pPr>
              <w:spacing w:after="120"/>
              <w:jc w:val="both"/>
              <w:rPr>
                <w:b/>
                <w:sz w:val="28"/>
                <w:szCs w:val="28"/>
                <w:lang w:val="fr-FR"/>
              </w:rPr>
            </w:pPr>
            <w:r w:rsidRPr="000B0B9C">
              <w:rPr>
                <w:b/>
                <w:sz w:val="28"/>
                <w:szCs w:val="28"/>
                <w:lang w:val="fr-FR"/>
              </w:rPr>
              <w:t>206</w:t>
            </w:r>
            <w:r w:rsidR="00BC4043" w:rsidRPr="000B0B9C">
              <w:rPr>
                <w:b/>
                <w:sz w:val="28"/>
                <w:szCs w:val="28"/>
                <w:lang w:val="fr-FR"/>
              </w:rPr>
              <w:t>. Maksimalan broj jedinki koje određeno stanište može da podrži naziva se __________.</w:t>
            </w:r>
          </w:p>
          <w:p w14:paraId="29CF1DF9" w14:textId="77777777" w:rsidR="00E83282" w:rsidRPr="000B0B9C" w:rsidRDefault="00E83282" w:rsidP="00BC4043">
            <w:pPr>
              <w:spacing w:after="120"/>
              <w:jc w:val="both"/>
              <w:rPr>
                <w:b/>
                <w:sz w:val="28"/>
                <w:szCs w:val="28"/>
                <w:lang w:val="fr-FR"/>
              </w:rPr>
            </w:pPr>
          </w:p>
          <w:p w14:paraId="09BD927B" w14:textId="77777777" w:rsidR="00BC4043" w:rsidRPr="000B0B9C" w:rsidRDefault="00BC4043" w:rsidP="00BC4043">
            <w:pPr>
              <w:spacing w:after="120"/>
              <w:jc w:val="both"/>
              <w:rPr>
                <w:sz w:val="28"/>
                <w:szCs w:val="28"/>
                <w:lang w:val="fr-FR"/>
              </w:rPr>
            </w:pPr>
            <w:r w:rsidRPr="000B0B9C">
              <w:rPr>
                <w:sz w:val="28"/>
                <w:szCs w:val="28"/>
                <w:lang w:val="fr-FR"/>
              </w:rPr>
              <w:t>A. Prirodna selekcija</w:t>
            </w:r>
          </w:p>
          <w:p w14:paraId="48A934ED" w14:textId="77777777" w:rsidR="00BC4043" w:rsidRPr="000B0B9C" w:rsidRDefault="00BC4043" w:rsidP="00BC4043">
            <w:pPr>
              <w:spacing w:after="120"/>
              <w:jc w:val="both"/>
              <w:rPr>
                <w:sz w:val="28"/>
                <w:szCs w:val="28"/>
                <w:lang w:val="fr-FR"/>
              </w:rPr>
            </w:pPr>
            <w:r w:rsidRPr="000B0B9C">
              <w:rPr>
                <w:sz w:val="28"/>
                <w:szCs w:val="28"/>
                <w:lang w:val="fr-FR"/>
              </w:rPr>
              <w:t>B. Alopatrijska specijacija</w:t>
            </w:r>
          </w:p>
          <w:p w14:paraId="7B67CBF9" w14:textId="60B41C0F" w:rsidR="00000C5D" w:rsidRDefault="00E83282" w:rsidP="00BC4043">
            <w:pPr>
              <w:spacing w:after="120"/>
              <w:jc w:val="both"/>
              <w:rPr>
                <w:sz w:val="28"/>
                <w:szCs w:val="28"/>
                <w:lang w:val="fr-FR"/>
              </w:rPr>
            </w:pPr>
            <w:r>
              <w:rPr>
                <w:sz w:val="28"/>
                <w:szCs w:val="28"/>
                <w:lang w:val="fr-FR"/>
              </w:rPr>
              <w:t>C</w:t>
            </w:r>
            <w:r w:rsidR="00BC4043" w:rsidRPr="000B0B9C">
              <w:rPr>
                <w:sz w:val="28"/>
                <w:szCs w:val="28"/>
                <w:lang w:val="fr-FR"/>
              </w:rPr>
              <w:t>. Nivo zasićenosti</w:t>
            </w:r>
          </w:p>
          <w:p w14:paraId="78A5613C" w14:textId="77777777" w:rsidR="003E02BC" w:rsidRPr="000B0B9C" w:rsidRDefault="003E02BC" w:rsidP="00BC4043">
            <w:pPr>
              <w:spacing w:after="120"/>
              <w:jc w:val="both"/>
              <w:rPr>
                <w:sz w:val="28"/>
                <w:szCs w:val="28"/>
                <w:lang w:val="fr-FR"/>
              </w:rPr>
            </w:pPr>
          </w:p>
          <w:p w14:paraId="5808FFEC" w14:textId="77777777" w:rsidR="00BC4043" w:rsidRDefault="00263F48" w:rsidP="00BC4043">
            <w:pPr>
              <w:spacing w:after="120"/>
              <w:jc w:val="both"/>
              <w:rPr>
                <w:b/>
                <w:sz w:val="28"/>
                <w:szCs w:val="28"/>
                <w:lang w:val="de-AT"/>
              </w:rPr>
            </w:pPr>
            <w:r w:rsidRPr="000B0B9C">
              <w:rPr>
                <w:b/>
                <w:sz w:val="28"/>
                <w:szCs w:val="28"/>
                <w:lang w:val="fr-FR"/>
              </w:rPr>
              <w:t>207</w:t>
            </w:r>
            <w:r w:rsidR="00BC4043" w:rsidRPr="000B0B9C">
              <w:rPr>
                <w:b/>
                <w:sz w:val="28"/>
                <w:szCs w:val="28"/>
                <w:lang w:val="fr-FR"/>
              </w:rPr>
              <w:t xml:space="preserve">. Populacija dinga u Outback regionu Australije obuhvata 120 jedinki na početku 2011. Na početku 2012. istraživači su primetili 18 rođenih i 2 smrti. Pored toga, primetili su da 2 osobe emigriraju i 3 osobe emigriraju. </w:t>
            </w:r>
            <w:r w:rsidR="00BC4043" w:rsidRPr="000B0B9C">
              <w:rPr>
                <w:b/>
                <w:sz w:val="28"/>
                <w:szCs w:val="28"/>
                <w:lang w:val="de-AT"/>
              </w:rPr>
              <w:t>Kolika je neto stopa rasta stanovništva?</w:t>
            </w:r>
          </w:p>
          <w:p w14:paraId="6C4EF34C" w14:textId="77777777" w:rsidR="00000C5D" w:rsidRPr="000B0B9C" w:rsidRDefault="00000C5D" w:rsidP="00BC4043">
            <w:pPr>
              <w:spacing w:after="120"/>
              <w:jc w:val="both"/>
              <w:rPr>
                <w:b/>
                <w:sz w:val="28"/>
                <w:szCs w:val="28"/>
                <w:lang w:val="de-AT"/>
              </w:rPr>
            </w:pPr>
          </w:p>
          <w:p w14:paraId="2BD8A066" w14:textId="77777777" w:rsidR="00BC4043" w:rsidRPr="000B0B9C" w:rsidRDefault="00BC4043" w:rsidP="00BC4043">
            <w:pPr>
              <w:spacing w:after="120"/>
              <w:jc w:val="both"/>
              <w:rPr>
                <w:sz w:val="28"/>
                <w:szCs w:val="28"/>
                <w:lang w:val="de-AT"/>
              </w:rPr>
            </w:pPr>
            <w:r w:rsidRPr="000B0B9C">
              <w:rPr>
                <w:sz w:val="28"/>
                <w:szCs w:val="28"/>
                <w:lang w:val="de-AT"/>
              </w:rPr>
              <w:t>A. 12,50%</w:t>
            </w:r>
          </w:p>
          <w:p w14:paraId="308E3136" w14:textId="77777777" w:rsidR="00BC4043" w:rsidRPr="000B0B9C" w:rsidRDefault="00BC4043" w:rsidP="00BC4043">
            <w:pPr>
              <w:spacing w:after="120"/>
              <w:jc w:val="both"/>
              <w:rPr>
                <w:sz w:val="28"/>
                <w:szCs w:val="28"/>
                <w:lang w:val="de-AT"/>
              </w:rPr>
            </w:pPr>
            <w:r w:rsidRPr="000B0B9C">
              <w:rPr>
                <w:sz w:val="28"/>
                <w:szCs w:val="28"/>
                <w:lang w:val="de-AT"/>
              </w:rPr>
              <w:t>B. 1,13%</w:t>
            </w:r>
          </w:p>
          <w:p w14:paraId="5A02BB62" w14:textId="77777777" w:rsidR="00BC4043" w:rsidRPr="000B0B9C" w:rsidRDefault="00E83282" w:rsidP="00BC4043">
            <w:pPr>
              <w:spacing w:after="120"/>
              <w:jc w:val="both"/>
              <w:rPr>
                <w:sz w:val="28"/>
                <w:szCs w:val="28"/>
                <w:lang w:val="de-AT"/>
              </w:rPr>
            </w:pPr>
            <w:r>
              <w:rPr>
                <w:sz w:val="28"/>
                <w:szCs w:val="28"/>
                <w:lang w:val="de-AT"/>
              </w:rPr>
              <w:t>C</w:t>
            </w:r>
            <w:r w:rsidR="00BC4043" w:rsidRPr="000B0B9C">
              <w:rPr>
                <w:sz w:val="28"/>
                <w:szCs w:val="28"/>
                <w:lang w:val="de-AT"/>
              </w:rPr>
              <w:t>. 88,90%</w:t>
            </w:r>
          </w:p>
          <w:p w14:paraId="35DB857B" w14:textId="77777777" w:rsidR="00BC4043" w:rsidRPr="000B0B9C" w:rsidRDefault="00E83282" w:rsidP="00BC4043">
            <w:pPr>
              <w:spacing w:after="120"/>
              <w:jc w:val="both"/>
              <w:rPr>
                <w:sz w:val="28"/>
                <w:szCs w:val="28"/>
                <w:lang w:val="de-AT"/>
              </w:rPr>
            </w:pPr>
            <w:r>
              <w:rPr>
                <w:sz w:val="28"/>
                <w:szCs w:val="28"/>
                <w:lang w:val="de-AT"/>
              </w:rPr>
              <w:t>D</w:t>
            </w:r>
            <w:r w:rsidR="00BC4043" w:rsidRPr="000B0B9C">
              <w:rPr>
                <w:sz w:val="28"/>
                <w:szCs w:val="28"/>
                <w:lang w:val="de-AT"/>
              </w:rPr>
              <w:t>. 100%</w:t>
            </w:r>
          </w:p>
          <w:p w14:paraId="419C8238" w14:textId="77777777" w:rsidR="00BC4043" w:rsidRDefault="00E83282" w:rsidP="00BC4043">
            <w:pPr>
              <w:spacing w:after="120"/>
              <w:jc w:val="both"/>
              <w:rPr>
                <w:sz w:val="28"/>
                <w:szCs w:val="28"/>
                <w:lang w:val="fr-FR"/>
              </w:rPr>
            </w:pPr>
            <w:r>
              <w:rPr>
                <w:sz w:val="28"/>
                <w:szCs w:val="28"/>
                <w:lang w:val="fr-FR"/>
              </w:rPr>
              <w:t>E</w:t>
            </w:r>
            <w:r w:rsidR="00BC4043" w:rsidRPr="000B0B9C">
              <w:rPr>
                <w:sz w:val="28"/>
                <w:szCs w:val="28"/>
                <w:lang w:val="fr-FR"/>
              </w:rPr>
              <w:t>. 0,13%</w:t>
            </w:r>
          </w:p>
          <w:p w14:paraId="5543764B" w14:textId="77777777" w:rsidR="00BC4043" w:rsidRPr="000B0B9C" w:rsidRDefault="00BC4043" w:rsidP="00BC4043">
            <w:pPr>
              <w:spacing w:after="120"/>
              <w:jc w:val="both"/>
              <w:rPr>
                <w:sz w:val="28"/>
                <w:szCs w:val="28"/>
                <w:lang w:val="fr-FR"/>
              </w:rPr>
            </w:pPr>
          </w:p>
          <w:p w14:paraId="53CB3692" w14:textId="2AD150BE" w:rsidR="00603862" w:rsidRPr="000B0B9C" w:rsidRDefault="00263F48" w:rsidP="00BC4043">
            <w:pPr>
              <w:spacing w:after="120"/>
              <w:jc w:val="both"/>
              <w:rPr>
                <w:b/>
                <w:sz w:val="28"/>
                <w:szCs w:val="28"/>
                <w:lang w:val="de-AT"/>
              </w:rPr>
            </w:pPr>
            <w:r w:rsidRPr="000B0B9C">
              <w:rPr>
                <w:b/>
                <w:sz w:val="28"/>
                <w:szCs w:val="28"/>
                <w:lang w:val="de-AT"/>
              </w:rPr>
              <w:t>208</w:t>
            </w:r>
            <w:r w:rsidR="00BC4043" w:rsidRPr="000B0B9C">
              <w:rPr>
                <w:b/>
                <w:sz w:val="28"/>
                <w:szCs w:val="28"/>
                <w:lang w:val="de-AT"/>
              </w:rPr>
              <w:t>. K-strateške vrste pokazuju sve sledeće karakteristike osim __________.</w:t>
            </w:r>
          </w:p>
          <w:p w14:paraId="35F97341" w14:textId="77777777" w:rsidR="00BC4043" w:rsidRPr="000B0B9C" w:rsidRDefault="00BC4043" w:rsidP="00BC4043">
            <w:pPr>
              <w:spacing w:after="120"/>
              <w:jc w:val="both"/>
              <w:rPr>
                <w:sz w:val="28"/>
                <w:szCs w:val="28"/>
                <w:lang w:val="de-AT"/>
              </w:rPr>
            </w:pPr>
            <w:r w:rsidRPr="000B0B9C">
              <w:rPr>
                <w:sz w:val="28"/>
                <w:szCs w:val="28"/>
                <w:lang w:val="de-AT"/>
              </w:rPr>
              <w:t>A. Relativno dug životni vek</w:t>
            </w:r>
          </w:p>
          <w:p w14:paraId="3DC753E3" w14:textId="77777777" w:rsidR="00BC4043" w:rsidRPr="000B0B9C" w:rsidRDefault="00BC4043" w:rsidP="00BC4043">
            <w:pPr>
              <w:spacing w:after="120"/>
              <w:jc w:val="both"/>
              <w:rPr>
                <w:sz w:val="28"/>
                <w:szCs w:val="28"/>
                <w:lang w:val="de-AT"/>
              </w:rPr>
            </w:pPr>
            <w:r w:rsidRPr="000B0B9C">
              <w:rPr>
                <w:sz w:val="28"/>
                <w:szCs w:val="28"/>
                <w:lang w:val="de-AT"/>
              </w:rPr>
              <w:t>B. Kasno doba zrelosti</w:t>
            </w:r>
          </w:p>
          <w:p w14:paraId="22EA0C0D" w14:textId="77777777" w:rsidR="00BC4043" w:rsidRPr="000B0B9C" w:rsidRDefault="00603862" w:rsidP="00BC4043">
            <w:pPr>
              <w:spacing w:after="120"/>
              <w:jc w:val="both"/>
              <w:rPr>
                <w:sz w:val="28"/>
                <w:szCs w:val="28"/>
                <w:lang w:val="de-AT"/>
              </w:rPr>
            </w:pPr>
            <w:r>
              <w:rPr>
                <w:sz w:val="28"/>
                <w:szCs w:val="28"/>
                <w:lang w:val="de-AT"/>
              </w:rPr>
              <w:t>C</w:t>
            </w:r>
            <w:r w:rsidR="00BC4043" w:rsidRPr="000B0B9C">
              <w:rPr>
                <w:sz w:val="28"/>
                <w:szCs w:val="28"/>
                <w:lang w:val="de-AT"/>
              </w:rPr>
              <w:t>. Malo vremena koje roditelji provode u podizanju potomstva</w:t>
            </w:r>
          </w:p>
          <w:p w14:paraId="07DD075F" w14:textId="77777777" w:rsidR="00856EEB" w:rsidRPr="000B0B9C" w:rsidRDefault="00603862" w:rsidP="00BC4043">
            <w:pPr>
              <w:spacing w:after="120"/>
              <w:jc w:val="both"/>
              <w:rPr>
                <w:sz w:val="28"/>
                <w:szCs w:val="28"/>
                <w:lang w:val="de-AT"/>
              </w:rPr>
            </w:pPr>
            <w:r>
              <w:rPr>
                <w:sz w:val="28"/>
                <w:szCs w:val="28"/>
                <w:lang w:val="de-AT"/>
              </w:rPr>
              <w:t>D</w:t>
            </w:r>
            <w:r w:rsidR="00BC4043" w:rsidRPr="000B0B9C">
              <w:rPr>
                <w:sz w:val="28"/>
                <w:szCs w:val="28"/>
                <w:lang w:val="de-AT"/>
              </w:rPr>
              <w:t>. Daje relativno malo potomaka</w:t>
            </w:r>
          </w:p>
          <w:p w14:paraId="67CE7AC3" w14:textId="77777777" w:rsidR="00BC4043" w:rsidRPr="000B0B9C" w:rsidRDefault="00BC4043" w:rsidP="00BC4043">
            <w:pPr>
              <w:spacing w:after="120"/>
              <w:jc w:val="both"/>
              <w:rPr>
                <w:sz w:val="28"/>
                <w:szCs w:val="28"/>
                <w:lang w:val="de-AT"/>
              </w:rPr>
            </w:pPr>
          </w:p>
          <w:p w14:paraId="774879E1" w14:textId="77777777" w:rsidR="00603862" w:rsidRPr="000B0B9C" w:rsidRDefault="00263F48" w:rsidP="00BC4043">
            <w:pPr>
              <w:spacing w:after="120"/>
              <w:jc w:val="both"/>
              <w:rPr>
                <w:b/>
                <w:sz w:val="28"/>
                <w:szCs w:val="28"/>
                <w:lang w:val="de-AT"/>
              </w:rPr>
            </w:pPr>
            <w:r w:rsidRPr="000B0B9C">
              <w:rPr>
                <w:b/>
                <w:sz w:val="28"/>
                <w:szCs w:val="28"/>
                <w:lang w:val="de-AT"/>
              </w:rPr>
              <w:t>209</w:t>
            </w:r>
            <w:r w:rsidR="00BC4043" w:rsidRPr="000B0B9C">
              <w:rPr>
                <w:b/>
                <w:sz w:val="28"/>
                <w:szCs w:val="28"/>
                <w:lang w:val="de-AT"/>
              </w:rPr>
              <w:t>. Vrstu označenu kao „R-strateg</w:t>
            </w:r>
            <w:r w:rsidR="00603862">
              <w:rPr>
                <w:b/>
                <w:sz w:val="28"/>
                <w:szCs w:val="28"/>
                <w:lang w:val="de-AT"/>
              </w:rPr>
              <w:t>“ karakteriše sve sledeće osim:</w:t>
            </w:r>
          </w:p>
          <w:p w14:paraId="3278B449" w14:textId="77777777" w:rsidR="00BC4043" w:rsidRPr="000B0B9C" w:rsidRDefault="00BC4043" w:rsidP="00BC4043">
            <w:pPr>
              <w:spacing w:after="120"/>
              <w:jc w:val="both"/>
              <w:rPr>
                <w:sz w:val="28"/>
                <w:szCs w:val="28"/>
                <w:lang w:val="de-AT"/>
              </w:rPr>
            </w:pPr>
            <w:r w:rsidRPr="000B0B9C">
              <w:rPr>
                <w:sz w:val="28"/>
                <w:szCs w:val="28"/>
                <w:lang w:val="de-AT"/>
              </w:rPr>
              <w:t>A. Niska starost zrelosti</w:t>
            </w:r>
          </w:p>
          <w:p w14:paraId="5BA91E9F" w14:textId="77777777" w:rsidR="00BC4043" w:rsidRPr="000B0B9C" w:rsidRDefault="00BC4043" w:rsidP="00BC4043">
            <w:pPr>
              <w:spacing w:after="120"/>
              <w:jc w:val="both"/>
              <w:rPr>
                <w:sz w:val="28"/>
                <w:szCs w:val="28"/>
                <w:lang w:val="de-AT"/>
              </w:rPr>
            </w:pPr>
            <w:r w:rsidRPr="000B0B9C">
              <w:rPr>
                <w:sz w:val="28"/>
                <w:szCs w:val="28"/>
                <w:lang w:val="de-AT"/>
              </w:rPr>
              <w:t>B. Mala veličina</w:t>
            </w:r>
          </w:p>
          <w:p w14:paraId="0208AC42" w14:textId="77777777" w:rsidR="00BC4043" w:rsidRPr="000B0B9C" w:rsidRDefault="00603862" w:rsidP="00BC4043">
            <w:pPr>
              <w:spacing w:after="120"/>
              <w:jc w:val="both"/>
              <w:rPr>
                <w:sz w:val="28"/>
                <w:szCs w:val="28"/>
                <w:lang w:val="de-AT"/>
              </w:rPr>
            </w:pPr>
            <w:r>
              <w:rPr>
                <w:sz w:val="28"/>
                <w:szCs w:val="28"/>
                <w:lang w:val="de-AT"/>
              </w:rPr>
              <w:t>C</w:t>
            </w:r>
            <w:r w:rsidR="00BC4043" w:rsidRPr="000B0B9C">
              <w:rPr>
                <w:sz w:val="28"/>
                <w:szCs w:val="28"/>
                <w:lang w:val="de-AT"/>
              </w:rPr>
              <w:t>. Malo vremena koje roditelji provedu u brizi i podizanju potomstva</w:t>
            </w:r>
          </w:p>
          <w:p w14:paraId="21C50212" w14:textId="77777777" w:rsidR="00BC4043" w:rsidRPr="000B0B9C" w:rsidRDefault="00603862" w:rsidP="00BC4043">
            <w:pPr>
              <w:spacing w:after="120"/>
              <w:jc w:val="both"/>
              <w:rPr>
                <w:sz w:val="28"/>
                <w:szCs w:val="28"/>
                <w:lang w:val="de-AT"/>
              </w:rPr>
            </w:pPr>
            <w:r>
              <w:rPr>
                <w:sz w:val="28"/>
                <w:szCs w:val="28"/>
                <w:lang w:val="de-AT"/>
              </w:rPr>
              <w:t>D</w:t>
            </w:r>
            <w:r w:rsidR="00BC4043" w:rsidRPr="000B0B9C">
              <w:rPr>
                <w:sz w:val="28"/>
                <w:szCs w:val="28"/>
                <w:lang w:val="de-AT"/>
              </w:rPr>
              <w:t>. Dug životni vek</w:t>
            </w:r>
          </w:p>
          <w:p w14:paraId="33228601" w14:textId="6D51DEFC" w:rsidR="00250D4C" w:rsidRDefault="00603862" w:rsidP="00BC4043">
            <w:pPr>
              <w:spacing w:after="120"/>
              <w:jc w:val="both"/>
              <w:rPr>
                <w:sz w:val="28"/>
                <w:szCs w:val="28"/>
                <w:lang w:val="de-AT"/>
              </w:rPr>
            </w:pPr>
            <w:r>
              <w:rPr>
                <w:sz w:val="28"/>
                <w:szCs w:val="28"/>
                <w:lang w:val="de-AT"/>
              </w:rPr>
              <w:t>E</w:t>
            </w:r>
            <w:r w:rsidR="004C2BC9">
              <w:rPr>
                <w:sz w:val="28"/>
                <w:szCs w:val="28"/>
                <w:lang w:val="de-AT"/>
              </w:rPr>
              <w:t>. Visoka stopa reprodukcije</w:t>
            </w:r>
          </w:p>
          <w:p w14:paraId="6715EBD1" w14:textId="7B902950" w:rsidR="00603862" w:rsidRDefault="00263F48" w:rsidP="00BC4043">
            <w:pPr>
              <w:spacing w:after="120"/>
              <w:jc w:val="both"/>
              <w:rPr>
                <w:b/>
                <w:sz w:val="28"/>
                <w:szCs w:val="28"/>
                <w:lang w:val="de-AT"/>
              </w:rPr>
            </w:pPr>
            <w:r w:rsidRPr="000B0B9C">
              <w:rPr>
                <w:b/>
                <w:sz w:val="28"/>
                <w:szCs w:val="28"/>
                <w:lang w:val="de-AT"/>
              </w:rPr>
              <w:t>210</w:t>
            </w:r>
            <w:r w:rsidR="00603862">
              <w:rPr>
                <w:b/>
                <w:sz w:val="28"/>
                <w:szCs w:val="28"/>
                <w:lang w:val="de-AT"/>
              </w:rPr>
              <w:t>. Koji od sledećih sisara je „R</w:t>
            </w:r>
            <w:r w:rsidR="00BC4043" w:rsidRPr="000B0B9C">
              <w:rPr>
                <w:b/>
                <w:sz w:val="28"/>
                <w:szCs w:val="28"/>
                <w:lang w:val="de-AT"/>
              </w:rPr>
              <w:t>-odabrana“ vrsta?</w:t>
            </w:r>
          </w:p>
          <w:p w14:paraId="4F04AF1B" w14:textId="77777777" w:rsidR="00856EEB" w:rsidRPr="000B0B9C" w:rsidRDefault="00856EEB" w:rsidP="00BC4043">
            <w:pPr>
              <w:spacing w:after="120"/>
              <w:jc w:val="both"/>
              <w:rPr>
                <w:b/>
                <w:sz w:val="28"/>
                <w:szCs w:val="28"/>
                <w:lang w:val="de-AT"/>
              </w:rPr>
            </w:pPr>
          </w:p>
          <w:p w14:paraId="01BE7428" w14:textId="77777777" w:rsidR="00BC4043" w:rsidRPr="000B0B9C" w:rsidRDefault="00BC4043" w:rsidP="00BC4043">
            <w:pPr>
              <w:spacing w:after="120"/>
              <w:jc w:val="both"/>
              <w:rPr>
                <w:sz w:val="28"/>
                <w:szCs w:val="28"/>
                <w:lang w:val="de-AT"/>
              </w:rPr>
            </w:pPr>
            <w:r w:rsidRPr="000B0B9C">
              <w:rPr>
                <w:sz w:val="28"/>
                <w:szCs w:val="28"/>
                <w:lang w:val="de-AT"/>
              </w:rPr>
              <w:t>A. Plavi kit</w:t>
            </w:r>
          </w:p>
          <w:p w14:paraId="027AD1BD" w14:textId="77777777" w:rsidR="00BC4043" w:rsidRPr="000B0B9C" w:rsidRDefault="00BC4043" w:rsidP="00BC4043">
            <w:pPr>
              <w:spacing w:after="120"/>
              <w:jc w:val="both"/>
              <w:rPr>
                <w:sz w:val="28"/>
                <w:szCs w:val="28"/>
                <w:lang w:val="de-AT"/>
              </w:rPr>
            </w:pPr>
            <w:r w:rsidRPr="000B0B9C">
              <w:rPr>
                <w:sz w:val="28"/>
                <w:szCs w:val="28"/>
                <w:lang w:val="de-AT"/>
              </w:rPr>
              <w:t>B. Ljudi</w:t>
            </w:r>
          </w:p>
          <w:p w14:paraId="3CCD03C6" w14:textId="77777777" w:rsidR="00BC4043" w:rsidRPr="000B0B9C" w:rsidRDefault="00603862" w:rsidP="00BC4043">
            <w:pPr>
              <w:spacing w:after="120"/>
              <w:jc w:val="both"/>
              <w:rPr>
                <w:sz w:val="28"/>
                <w:szCs w:val="28"/>
                <w:lang w:val="de-AT"/>
              </w:rPr>
            </w:pPr>
            <w:r>
              <w:rPr>
                <w:sz w:val="28"/>
                <w:szCs w:val="28"/>
                <w:lang w:val="de-AT"/>
              </w:rPr>
              <w:t>C</w:t>
            </w:r>
            <w:r w:rsidR="00BC4043" w:rsidRPr="000B0B9C">
              <w:rPr>
                <w:sz w:val="28"/>
                <w:szCs w:val="28"/>
                <w:lang w:val="de-AT"/>
              </w:rPr>
              <w:t>. Zec</w:t>
            </w:r>
          </w:p>
          <w:p w14:paraId="26423562" w14:textId="58334549" w:rsidR="00250D4C" w:rsidRPr="000B0B9C" w:rsidRDefault="00603862" w:rsidP="00BC4043">
            <w:pPr>
              <w:spacing w:after="120"/>
              <w:jc w:val="both"/>
              <w:rPr>
                <w:sz w:val="28"/>
                <w:szCs w:val="28"/>
              </w:rPr>
            </w:pPr>
            <w:r>
              <w:rPr>
                <w:sz w:val="28"/>
                <w:szCs w:val="28"/>
              </w:rPr>
              <w:t>D</w:t>
            </w:r>
            <w:r w:rsidR="00BC4043" w:rsidRPr="000B0B9C">
              <w:rPr>
                <w:sz w:val="28"/>
                <w:szCs w:val="28"/>
              </w:rPr>
              <w:t>. Sve navedeno</w:t>
            </w:r>
          </w:p>
          <w:p w14:paraId="4CD6FD2F" w14:textId="77777777" w:rsidR="00BC4043" w:rsidRDefault="00263F48" w:rsidP="00BC4043">
            <w:pPr>
              <w:spacing w:after="120"/>
              <w:jc w:val="both"/>
              <w:rPr>
                <w:b/>
                <w:sz w:val="28"/>
                <w:szCs w:val="28"/>
                <w:lang w:val="de-AT"/>
              </w:rPr>
            </w:pPr>
            <w:r w:rsidRPr="000B0B9C">
              <w:rPr>
                <w:b/>
                <w:sz w:val="28"/>
                <w:szCs w:val="28"/>
                <w:lang w:val="de-AT"/>
              </w:rPr>
              <w:t>211</w:t>
            </w:r>
            <w:r w:rsidR="00BC4043" w:rsidRPr="000B0B9C">
              <w:rPr>
                <w:b/>
                <w:sz w:val="28"/>
                <w:szCs w:val="28"/>
                <w:lang w:val="de-AT"/>
              </w:rPr>
              <w:t>. Potpuno nova zemlja po imenu Neoland ima stopu rasta od 4%. Koliko će godina biti potrebno da se st</w:t>
            </w:r>
            <w:r w:rsidR="00603862">
              <w:rPr>
                <w:b/>
                <w:sz w:val="28"/>
                <w:szCs w:val="28"/>
                <w:lang w:val="de-AT"/>
              </w:rPr>
              <w:t>anovništvo Neolanda udvostruči?</w:t>
            </w:r>
          </w:p>
          <w:p w14:paraId="6EBBDB53" w14:textId="77777777" w:rsidR="00856EEB" w:rsidRPr="00603862" w:rsidRDefault="00856EEB" w:rsidP="00BC4043">
            <w:pPr>
              <w:spacing w:after="120"/>
              <w:jc w:val="both"/>
              <w:rPr>
                <w:b/>
                <w:sz w:val="28"/>
                <w:szCs w:val="28"/>
                <w:lang w:val="de-AT"/>
              </w:rPr>
            </w:pPr>
          </w:p>
          <w:p w14:paraId="37D9E488" w14:textId="77777777" w:rsidR="00BC4043" w:rsidRPr="000B0B9C" w:rsidRDefault="00BC4043" w:rsidP="00BC4043">
            <w:pPr>
              <w:spacing w:after="120"/>
              <w:jc w:val="both"/>
              <w:rPr>
                <w:sz w:val="28"/>
                <w:szCs w:val="28"/>
              </w:rPr>
            </w:pPr>
            <w:r w:rsidRPr="000B0B9C">
              <w:rPr>
                <w:sz w:val="28"/>
                <w:szCs w:val="28"/>
              </w:rPr>
              <w:t>A. 2 godine</w:t>
            </w:r>
          </w:p>
          <w:p w14:paraId="3D21061B" w14:textId="77777777" w:rsidR="00BC4043" w:rsidRPr="000B0B9C" w:rsidRDefault="00BC4043" w:rsidP="00BC4043">
            <w:pPr>
              <w:spacing w:after="120"/>
              <w:jc w:val="both"/>
              <w:rPr>
                <w:sz w:val="28"/>
                <w:szCs w:val="28"/>
              </w:rPr>
            </w:pPr>
            <w:r w:rsidRPr="000B0B9C">
              <w:rPr>
                <w:sz w:val="28"/>
                <w:szCs w:val="28"/>
              </w:rPr>
              <w:t>B. 8 godina</w:t>
            </w:r>
          </w:p>
          <w:p w14:paraId="36F40556" w14:textId="77777777" w:rsidR="00BC4043" w:rsidRPr="000B0B9C" w:rsidRDefault="00603862" w:rsidP="00BC4043">
            <w:pPr>
              <w:spacing w:after="120"/>
              <w:jc w:val="both"/>
              <w:rPr>
                <w:sz w:val="28"/>
                <w:szCs w:val="28"/>
              </w:rPr>
            </w:pPr>
            <w:r>
              <w:rPr>
                <w:sz w:val="28"/>
                <w:szCs w:val="28"/>
              </w:rPr>
              <w:t>C</w:t>
            </w:r>
            <w:r w:rsidR="00BC4043" w:rsidRPr="000B0B9C">
              <w:rPr>
                <w:sz w:val="28"/>
                <w:szCs w:val="28"/>
              </w:rPr>
              <w:t>. 18 godina</w:t>
            </w:r>
          </w:p>
          <w:p w14:paraId="4A7D91AD" w14:textId="77777777" w:rsidR="00BC4043" w:rsidRDefault="00603862" w:rsidP="00BC4043">
            <w:pPr>
              <w:spacing w:after="120"/>
              <w:jc w:val="both"/>
              <w:rPr>
                <w:sz w:val="28"/>
                <w:szCs w:val="28"/>
              </w:rPr>
            </w:pPr>
            <w:r>
              <w:rPr>
                <w:sz w:val="28"/>
                <w:szCs w:val="28"/>
              </w:rPr>
              <w:t>D</w:t>
            </w:r>
            <w:r w:rsidR="00BC4043" w:rsidRPr="000B0B9C">
              <w:rPr>
                <w:sz w:val="28"/>
                <w:szCs w:val="28"/>
              </w:rPr>
              <w:t>. 20 godina</w:t>
            </w:r>
          </w:p>
          <w:p w14:paraId="34B19C74" w14:textId="77777777" w:rsidR="00856EEB" w:rsidRDefault="00856EEB" w:rsidP="00603862">
            <w:pPr>
              <w:jc w:val="both"/>
              <w:rPr>
                <w:sz w:val="28"/>
                <w:szCs w:val="28"/>
              </w:rPr>
            </w:pPr>
          </w:p>
          <w:p w14:paraId="1CCBDBEB" w14:textId="77777777" w:rsidR="00603862" w:rsidRDefault="00263F48" w:rsidP="00603862">
            <w:pPr>
              <w:jc w:val="both"/>
              <w:rPr>
                <w:b/>
                <w:sz w:val="28"/>
                <w:szCs w:val="28"/>
              </w:rPr>
            </w:pPr>
            <w:r w:rsidRPr="000B0B9C">
              <w:rPr>
                <w:b/>
                <w:sz w:val="28"/>
                <w:szCs w:val="28"/>
              </w:rPr>
              <w:t>212</w:t>
            </w:r>
            <w:r w:rsidR="00BC4043" w:rsidRPr="000B0B9C">
              <w:rPr>
                <w:b/>
                <w:sz w:val="28"/>
                <w:szCs w:val="28"/>
              </w:rPr>
              <w:t>. Šta je od sledećeg lažna izjava u vezi sa genetskim mutacijama?</w:t>
            </w:r>
          </w:p>
          <w:p w14:paraId="53C08EAD" w14:textId="77777777" w:rsidR="00603862" w:rsidRPr="000B0B9C" w:rsidRDefault="00603862" w:rsidP="00603862">
            <w:pPr>
              <w:jc w:val="both"/>
              <w:rPr>
                <w:b/>
                <w:sz w:val="28"/>
                <w:szCs w:val="28"/>
              </w:rPr>
            </w:pPr>
          </w:p>
          <w:p w14:paraId="1D2E678E" w14:textId="77777777" w:rsidR="00BC4043" w:rsidRPr="000B0B9C" w:rsidRDefault="00BC4043" w:rsidP="00603862">
            <w:pPr>
              <w:jc w:val="both"/>
              <w:rPr>
                <w:sz w:val="28"/>
                <w:szCs w:val="28"/>
              </w:rPr>
            </w:pPr>
            <w:r w:rsidRPr="000B0B9C">
              <w:rPr>
                <w:sz w:val="28"/>
                <w:szCs w:val="28"/>
              </w:rPr>
              <w:t>A. Većina mutacija je nepovoljna za pojedinca</w:t>
            </w:r>
          </w:p>
          <w:p w14:paraId="18476ADC" w14:textId="77777777" w:rsidR="00BC4043" w:rsidRPr="000B0B9C" w:rsidRDefault="00BC4043" w:rsidP="00BC4043">
            <w:pPr>
              <w:spacing w:after="120"/>
              <w:jc w:val="both"/>
              <w:rPr>
                <w:sz w:val="28"/>
                <w:szCs w:val="28"/>
              </w:rPr>
            </w:pPr>
            <w:r w:rsidRPr="000B0B9C">
              <w:rPr>
                <w:sz w:val="28"/>
                <w:szCs w:val="28"/>
              </w:rPr>
              <w:t>B. Mutacije su glavni izvor genetske varijacije</w:t>
            </w:r>
          </w:p>
          <w:p w14:paraId="06DB3D36" w14:textId="77777777" w:rsidR="00BC4043" w:rsidRPr="000B0B9C" w:rsidRDefault="00603862" w:rsidP="00BC4043">
            <w:pPr>
              <w:spacing w:after="120"/>
              <w:jc w:val="both"/>
              <w:rPr>
                <w:sz w:val="28"/>
                <w:szCs w:val="28"/>
              </w:rPr>
            </w:pPr>
            <w:r>
              <w:rPr>
                <w:sz w:val="28"/>
                <w:szCs w:val="28"/>
              </w:rPr>
              <w:t>C</w:t>
            </w:r>
            <w:r w:rsidR="00BC4043" w:rsidRPr="000B0B9C">
              <w:rPr>
                <w:sz w:val="28"/>
                <w:szCs w:val="28"/>
              </w:rPr>
              <w:t>. Mutacije su promene u nukleotidnim podjedinicama</w:t>
            </w:r>
          </w:p>
          <w:p w14:paraId="23C7F871" w14:textId="77777777" w:rsidR="00BC4043" w:rsidRDefault="00603862" w:rsidP="00BC4043">
            <w:pPr>
              <w:spacing w:after="120"/>
              <w:jc w:val="both"/>
              <w:rPr>
                <w:sz w:val="28"/>
                <w:szCs w:val="28"/>
                <w:lang w:val="fr-FR"/>
              </w:rPr>
            </w:pPr>
            <w:r>
              <w:rPr>
                <w:sz w:val="28"/>
                <w:szCs w:val="28"/>
                <w:lang w:val="fr-FR"/>
              </w:rPr>
              <w:t>D</w:t>
            </w:r>
            <w:r w:rsidR="00BC4043" w:rsidRPr="000B0B9C">
              <w:rPr>
                <w:sz w:val="28"/>
                <w:szCs w:val="28"/>
                <w:lang w:val="fr-FR"/>
              </w:rPr>
              <w:t>. Mutacije se javljaju velikom brzinom</w:t>
            </w:r>
          </w:p>
          <w:p w14:paraId="6337C8EA" w14:textId="3FAC0482" w:rsidR="00BC4043" w:rsidRDefault="00263F48" w:rsidP="00603862">
            <w:pPr>
              <w:jc w:val="both"/>
              <w:rPr>
                <w:b/>
                <w:sz w:val="28"/>
                <w:szCs w:val="28"/>
                <w:lang w:val="fr-FR"/>
              </w:rPr>
            </w:pPr>
            <w:r w:rsidRPr="000B0B9C">
              <w:rPr>
                <w:b/>
                <w:sz w:val="28"/>
                <w:szCs w:val="28"/>
                <w:lang w:val="fr-FR"/>
              </w:rPr>
              <w:t>213</w:t>
            </w:r>
            <w:r w:rsidR="00BC4043" w:rsidRPr="000B0B9C">
              <w:rPr>
                <w:b/>
                <w:sz w:val="28"/>
                <w:szCs w:val="28"/>
                <w:lang w:val="fr-FR"/>
              </w:rPr>
              <w:t>. Koji od sledećih faktora utiču na natalitet?</w:t>
            </w:r>
          </w:p>
          <w:p w14:paraId="6E2397F1" w14:textId="77777777" w:rsidR="00603862" w:rsidRPr="000B0B9C" w:rsidRDefault="00603862" w:rsidP="00603862">
            <w:pPr>
              <w:jc w:val="both"/>
              <w:rPr>
                <w:b/>
                <w:sz w:val="28"/>
                <w:szCs w:val="28"/>
                <w:lang w:val="fr-FR"/>
              </w:rPr>
            </w:pPr>
          </w:p>
          <w:p w14:paraId="6688D7B5" w14:textId="77777777" w:rsidR="00BC4043" w:rsidRPr="000B0B9C" w:rsidRDefault="00BC4043" w:rsidP="00BC4043">
            <w:pPr>
              <w:spacing w:after="120"/>
              <w:jc w:val="both"/>
              <w:rPr>
                <w:sz w:val="28"/>
                <w:szCs w:val="28"/>
                <w:lang w:val="fr-FR"/>
              </w:rPr>
            </w:pPr>
            <w:r w:rsidRPr="000B0B9C">
              <w:rPr>
                <w:sz w:val="28"/>
                <w:szCs w:val="28"/>
                <w:lang w:val="fr-FR"/>
              </w:rPr>
              <w:t>A. Religija</w:t>
            </w:r>
          </w:p>
          <w:p w14:paraId="2AC82EF8" w14:textId="77777777" w:rsidR="00BC4043" w:rsidRPr="000B0B9C" w:rsidRDefault="00BC4043" w:rsidP="00BC4043">
            <w:pPr>
              <w:spacing w:after="120"/>
              <w:jc w:val="both"/>
              <w:rPr>
                <w:sz w:val="28"/>
                <w:szCs w:val="28"/>
                <w:lang w:val="fr-FR"/>
              </w:rPr>
            </w:pPr>
            <w:r w:rsidRPr="000B0B9C">
              <w:rPr>
                <w:sz w:val="28"/>
                <w:szCs w:val="28"/>
                <w:lang w:val="fr-FR"/>
              </w:rPr>
              <w:t>B. Nivo obrazovanja žena</w:t>
            </w:r>
          </w:p>
          <w:p w14:paraId="5CBEAF5E" w14:textId="77777777" w:rsidR="00BC4043" w:rsidRPr="000B0B9C" w:rsidRDefault="00603862" w:rsidP="00BC4043">
            <w:pPr>
              <w:spacing w:after="120"/>
              <w:jc w:val="both"/>
              <w:rPr>
                <w:sz w:val="28"/>
                <w:szCs w:val="28"/>
              </w:rPr>
            </w:pPr>
            <w:r>
              <w:rPr>
                <w:sz w:val="28"/>
                <w:szCs w:val="28"/>
              </w:rPr>
              <w:t>C</w:t>
            </w:r>
            <w:r w:rsidR="00BC4043" w:rsidRPr="000B0B9C">
              <w:rPr>
                <w:sz w:val="28"/>
                <w:szCs w:val="28"/>
              </w:rPr>
              <w:t>. Prosečna starost za brak</w:t>
            </w:r>
          </w:p>
          <w:p w14:paraId="37D3F0DB" w14:textId="31BB21A0" w:rsidR="00603862" w:rsidRPr="003E02BC" w:rsidRDefault="00603862" w:rsidP="003E02BC">
            <w:pPr>
              <w:spacing w:after="120"/>
              <w:jc w:val="both"/>
              <w:rPr>
                <w:sz w:val="28"/>
                <w:szCs w:val="28"/>
              </w:rPr>
            </w:pPr>
            <w:r>
              <w:rPr>
                <w:sz w:val="28"/>
                <w:szCs w:val="28"/>
              </w:rPr>
              <w:t>D</w:t>
            </w:r>
            <w:r w:rsidR="00BC4043" w:rsidRPr="000B0B9C">
              <w:rPr>
                <w:sz w:val="28"/>
                <w:szCs w:val="28"/>
              </w:rPr>
              <w:t>. Sve navedeno</w:t>
            </w:r>
          </w:p>
          <w:p w14:paraId="58CBCA50" w14:textId="77777777" w:rsidR="00603862" w:rsidRPr="000B0B9C" w:rsidRDefault="00603862" w:rsidP="00603862">
            <w:pPr>
              <w:jc w:val="both"/>
              <w:rPr>
                <w:sz w:val="28"/>
                <w:szCs w:val="28"/>
                <w:lang w:val="de-AT"/>
              </w:rPr>
            </w:pPr>
          </w:p>
          <w:p w14:paraId="1D1D4737" w14:textId="77777777" w:rsidR="00BC4043" w:rsidRPr="000B0B9C" w:rsidRDefault="00263F48" w:rsidP="00603862">
            <w:pPr>
              <w:jc w:val="both"/>
              <w:rPr>
                <w:b/>
                <w:sz w:val="28"/>
                <w:szCs w:val="28"/>
                <w:lang w:val="de-AT"/>
              </w:rPr>
            </w:pPr>
            <w:r w:rsidRPr="000B0B9C">
              <w:rPr>
                <w:b/>
                <w:sz w:val="28"/>
                <w:szCs w:val="28"/>
                <w:lang w:val="de-AT"/>
              </w:rPr>
              <w:t>214</w:t>
            </w:r>
            <w:r w:rsidR="00BC4043" w:rsidRPr="000B0B9C">
              <w:rPr>
                <w:b/>
                <w:sz w:val="28"/>
                <w:szCs w:val="28"/>
                <w:lang w:val="de-AT"/>
              </w:rPr>
              <w:t>. Korali često koordiniraju mrest tako da se, u rasponu od jedne noći, odjednom oslobađaju hiljade gameta. Ribe grabljivice su obično preplavljene količinom potencijalnog plena i ne mogu da pojedu svaku gametu. Korali se smatraju __________.</w:t>
            </w:r>
          </w:p>
          <w:p w14:paraId="0741CEE4" w14:textId="77777777" w:rsidR="00BC4043" w:rsidRPr="000B0B9C" w:rsidRDefault="00BC4043" w:rsidP="00603862">
            <w:pPr>
              <w:jc w:val="both"/>
              <w:rPr>
                <w:sz w:val="28"/>
                <w:szCs w:val="28"/>
                <w:lang w:val="de-AT"/>
              </w:rPr>
            </w:pPr>
          </w:p>
          <w:p w14:paraId="02AAC65E" w14:textId="77777777" w:rsidR="00BC4043" w:rsidRPr="000B0B9C" w:rsidRDefault="00BC4043" w:rsidP="00603862">
            <w:pPr>
              <w:jc w:val="both"/>
              <w:rPr>
                <w:sz w:val="28"/>
                <w:szCs w:val="28"/>
                <w:lang w:val="de-AT"/>
              </w:rPr>
            </w:pPr>
            <w:r w:rsidRPr="000B0B9C">
              <w:rPr>
                <w:sz w:val="28"/>
                <w:szCs w:val="28"/>
                <w:lang w:val="de-AT"/>
              </w:rPr>
              <w:t>A. K-odabrana vrsta</w:t>
            </w:r>
          </w:p>
          <w:p w14:paraId="6C88A6D6" w14:textId="77777777" w:rsidR="00BC4043" w:rsidRPr="000B0B9C" w:rsidRDefault="00BC4043" w:rsidP="00BC4043">
            <w:pPr>
              <w:spacing w:after="120"/>
              <w:jc w:val="both"/>
              <w:rPr>
                <w:sz w:val="28"/>
                <w:szCs w:val="28"/>
                <w:lang w:val="de-AT"/>
              </w:rPr>
            </w:pPr>
            <w:r w:rsidRPr="000B0B9C">
              <w:rPr>
                <w:sz w:val="28"/>
                <w:szCs w:val="28"/>
                <w:lang w:val="de-AT"/>
              </w:rPr>
              <w:t>B. R-odabrane vrste</w:t>
            </w:r>
          </w:p>
          <w:p w14:paraId="3E1DA8B5" w14:textId="77777777" w:rsidR="003E02BC" w:rsidRDefault="003E02BC" w:rsidP="00603862">
            <w:pPr>
              <w:jc w:val="both"/>
              <w:rPr>
                <w:sz w:val="28"/>
                <w:szCs w:val="28"/>
                <w:lang w:val="de-AT"/>
              </w:rPr>
            </w:pPr>
          </w:p>
          <w:p w14:paraId="07D9F1ED" w14:textId="7305BC81" w:rsidR="00BC4043" w:rsidRDefault="00263F48" w:rsidP="00603862">
            <w:pPr>
              <w:jc w:val="both"/>
              <w:rPr>
                <w:b/>
                <w:sz w:val="28"/>
                <w:szCs w:val="28"/>
                <w:lang w:val="de-AT"/>
              </w:rPr>
            </w:pPr>
            <w:r w:rsidRPr="000B0B9C">
              <w:rPr>
                <w:b/>
                <w:sz w:val="28"/>
                <w:szCs w:val="28"/>
                <w:lang w:val="de-AT"/>
              </w:rPr>
              <w:t>215</w:t>
            </w:r>
            <w:r w:rsidR="00BC4043" w:rsidRPr="000B0B9C">
              <w:rPr>
                <w:b/>
                <w:sz w:val="28"/>
                <w:szCs w:val="28"/>
                <w:lang w:val="de-AT"/>
              </w:rPr>
              <w:t>. Koja od ovih životinja je K-odabrana vrsta?</w:t>
            </w:r>
          </w:p>
          <w:p w14:paraId="4F22CDF0" w14:textId="77777777" w:rsidR="00603862" w:rsidRPr="000B0B9C" w:rsidRDefault="00603862" w:rsidP="00603862">
            <w:pPr>
              <w:jc w:val="both"/>
              <w:rPr>
                <w:b/>
                <w:sz w:val="28"/>
                <w:szCs w:val="28"/>
                <w:lang w:val="de-AT"/>
              </w:rPr>
            </w:pPr>
          </w:p>
          <w:p w14:paraId="05435CEA" w14:textId="77777777" w:rsidR="00BC4043" w:rsidRPr="000B0B9C" w:rsidRDefault="00BC4043" w:rsidP="00856EEB">
            <w:pPr>
              <w:jc w:val="both"/>
              <w:rPr>
                <w:sz w:val="28"/>
                <w:szCs w:val="28"/>
              </w:rPr>
            </w:pPr>
            <w:r w:rsidRPr="000B0B9C">
              <w:rPr>
                <w:sz w:val="28"/>
                <w:szCs w:val="28"/>
              </w:rPr>
              <w:t>A. Žaba</w:t>
            </w:r>
          </w:p>
          <w:p w14:paraId="04501FA1" w14:textId="77777777" w:rsidR="00BC4043" w:rsidRPr="000B0B9C" w:rsidRDefault="00BC4043" w:rsidP="00856EEB">
            <w:pPr>
              <w:jc w:val="both"/>
              <w:rPr>
                <w:sz w:val="28"/>
                <w:szCs w:val="28"/>
              </w:rPr>
            </w:pPr>
            <w:r w:rsidRPr="000B0B9C">
              <w:rPr>
                <w:sz w:val="28"/>
                <w:szCs w:val="28"/>
              </w:rPr>
              <w:t>B. Slon</w:t>
            </w:r>
          </w:p>
          <w:p w14:paraId="10DA13D2" w14:textId="77777777" w:rsidR="00BC4043" w:rsidRDefault="00603862" w:rsidP="00856EEB">
            <w:pPr>
              <w:jc w:val="both"/>
              <w:rPr>
                <w:sz w:val="28"/>
                <w:szCs w:val="28"/>
              </w:rPr>
            </w:pPr>
            <w:r>
              <w:rPr>
                <w:sz w:val="28"/>
                <w:szCs w:val="28"/>
              </w:rPr>
              <w:t>C</w:t>
            </w:r>
            <w:r w:rsidR="00BC4043" w:rsidRPr="000B0B9C">
              <w:rPr>
                <w:sz w:val="28"/>
                <w:szCs w:val="28"/>
              </w:rPr>
              <w:t>. Kornjača</w:t>
            </w:r>
          </w:p>
          <w:p w14:paraId="193718D6" w14:textId="77777777" w:rsidR="00856EEB" w:rsidRPr="000B0B9C" w:rsidRDefault="00856EEB" w:rsidP="00BC4043">
            <w:pPr>
              <w:spacing w:after="120"/>
              <w:jc w:val="both"/>
              <w:rPr>
                <w:sz w:val="28"/>
                <w:szCs w:val="28"/>
              </w:rPr>
            </w:pPr>
          </w:p>
          <w:p w14:paraId="49708A4D" w14:textId="77777777" w:rsidR="00BC4043" w:rsidRDefault="00263F48" w:rsidP="00603862">
            <w:pPr>
              <w:jc w:val="both"/>
              <w:rPr>
                <w:b/>
                <w:sz w:val="28"/>
                <w:szCs w:val="28"/>
                <w:lang w:val="de-AT"/>
              </w:rPr>
            </w:pPr>
            <w:r w:rsidRPr="000B0B9C">
              <w:rPr>
                <w:b/>
                <w:sz w:val="28"/>
                <w:szCs w:val="28"/>
                <w:lang w:val="de-AT"/>
              </w:rPr>
              <w:t>216</w:t>
            </w:r>
            <w:r w:rsidR="00BC4043" w:rsidRPr="000B0B9C">
              <w:rPr>
                <w:b/>
                <w:sz w:val="28"/>
                <w:szCs w:val="28"/>
                <w:lang w:val="de-AT"/>
              </w:rPr>
              <w:t xml:space="preserve">. Naučnik je posmatrao populaciju mrava na istraživačkom mestu tokom pet godina. Primetio je da kako se gustina naseljenosti povećavala, stopa rasta </w:t>
            </w:r>
            <w:r w:rsidR="00856EEB">
              <w:rPr>
                <w:b/>
                <w:sz w:val="28"/>
                <w:szCs w:val="28"/>
                <w:lang w:val="de-AT"/>
              </w:rPr>
              <w:t>mrava</w:t>
            </w:r>
            <w:r w:rsidR="00BC4043" w:rsidRPr="000B0B9C">
              <w:rPr>
                <w:b/>
                <w:sz w:val="28"/>
                <w:szCs w:val="28"/>
                <w:lang w:val="de-AT"/>
              </w:rPr>
              <w:t xml:space="preserve"> je vremenom počela da se stabilizuje. Koji ekološki princip je naučnik posmatrao sa mravima?</w:t>
            </w:r>
          </w:p>
          <w:p w14:paraId="7D7698FD" w14:textId="77777777" w:rsidR="00603862" w:rsidRPr="000B0B9C" w:rsidRDefault="00603862" w:rsidP="00603862">
            <w:pPr>
              <w:jc w:val="both"/>
              <w:rPr>
                <w:b/>
                <w:sz w:val="28"/>
                <w:szCs w:val="28"/>
                <w:lang w:val="de-AT"/>
              </w:rPr>
            </w:pPr>
          </w:p>
          <w:p w14:paraId="49D82D20" w14:textId="77777777" w:rsidR="00BC4043" w:rsidRPr="000B0B9C" w:rsidRDefault="00BC4043" w:rsidP="00856EEB">
            <w:pPr>
              <w:jc w:val="both"/>
              <w:rPr>
                <w:sz w:val="28"/>
                <w:szCs w:val="28"/>
                <w:lang w:val="de-AT"/>
              </w:rPr>
            </w:pPr>
            <w:r w:rsidRPr="000B0B9C">
              <w:rPr>
                <w:sz w:val="28"/>
                <w:szCs w:val="28"/>
                <w:lang w:val="de-AT"/>
              </w:rPr>
              <w:t>A. Uslovljenost od gustine</w:t>
            </w:r>
          </w:p>
          <w:p w14:paraId="0548115A" w14:textId="77777777" w:rsidR="00BC4043" w:rsidRPr="000B0B9C" w:rsidRDefault="00BC4043" w:rsidP="00856EEB">
            <w:pPr>
              <w:jc w:val="both"/>
              <w:rPr>
                <w:sz w:val="28"/>
                <w:szCs w:val="28"/>
                <w:lang w:val="de-AT"/>
              </w:rPr>
            </w:pPr>
            <w:r w:rsidRPr="000B0B9C">
              <w:rPr>
                <w:sz w:val="28"/>
                <w:szCs w:val="28"/>
                <w:lang w:val="de-AT"/>
              </w:rPr>
              <w:t>B. Nezavisnost od gustine</w:t>
            </w:r>
          </w:p>
          <w:p w14:paraId="38CE4C50" w14:textId="77777777" w:rsidR="00BC4043" w:rsidRDefault="00603862" w:rsidP="00856EEB">
            <w:pPr>
              <w:jc w:val="both"/>
              <w:rPr>
                <w:sz w:val="28"/>
                <w:szCs w:val="28"/>
                <w:lang w:val="de-AT"/>
              </w:rPr>
            </w:pPr>
            <w:r>
              <w:rPr>
                <w:sz w:val="28"/>
                <w:szCs w:val="28"/>
                <w:lang w:val="de-AT"/>
              </w:rPr>
              <w:t>C</w:t>
            </w:r>
            <w:r w:rsidR="00BC4043" w:rsidRPr="000B0B9C">
              <w:rPr>
                <w:sz w:val="28"/>
                <w:szCs w:val="28"/>
                <w:lang w:val="de-AT"/>
              </w:rPr>
              <w:t>. Eksponencijalni rast</w:t>
            </w:r>
          </w:p>
          <w:p w14:paraId="15168496" w14:textId="77777777" w:rsidR="00856EEB" w:rsidRPr="000B0B9C" w:rsidRDefault="00856EEB" w:rsidP="00BC4043">
            <w:pPr>
              <w:spacing w:after="120"/>
              <w:jc w:val="both"/>
              <w:rPr>
                <w:sz w:val="28"/>
                <w:szCs w:val="28"/>
                <w:lang w:val="de-AT"/>
              </w:rPr>
            </w:pPr>
          </w:p>
          <w:p w14:paraId="1BE93C32" w14:textId="77777777" w:rsidR="00BC4043" w:rsidRDefault="00263F48" w:rsidP="00603862">
            <w:pPr>
              <w:jc w:val="both"/>
              <w:rPr>
                <w:b/>
                <w:sz w:val="28"/>
                <w:szCs w:val="28"/>
                <w:lang w:val="de-AT"/>
              </w:rPr>
            </w:pPr>
            <w:r w:rsidRPr="000B0B9C">
              <w:rPr>
                <w:b/>
                <w:sz w:val="28"/>
                <w:szCs w:val="28"/>
                <w:lang w:val="de-AT"/>
              </w:rPr>
              <w:t>217</w:t>
            </w:r>
            <w:r w:rsidR="00BC4043" w:rsidRPr="000B0B9C">
              <w:rPr>
                <w:b/>
                <w:sz w:val="28"/>
                <w:szCs w:val="28"/>
                <w:lang w:val="de-AT"/>
              </w:rPr>
              <w:t>. Šta je od sledećeg NETAČNO u pogledu urbanizacije?</w:t>
            </w:r>
          </w:p>
          <w:p w14:paraId="5DB70B80" w14:textId="77777777" w:rsidR="00603862" w:rsidRPr="000B0B9C" w:rsidRDefault="00603862" w:rsidP="00603862">
            <w:pPr>
              <w:jc w:val="both"/>
              <w:rPr>
                <w:b/>
                <w:sz w:val="28"/>
                <w:szCs w:val="28"/>
                <w:lang w:val="de-AT"/>
              </w:rPr>
            </w:pPr>
          </w:p>
          <w:p w14:paraId="52411653" w14:textId="77777777" w:rsidR="00BC4043" w:rsidRPr="000B0B9C" w:rsidRDefault="00BC4043" w:rsidP="00603862">
            <w:pPr>
              <w:jc w:val="both"/>
              <w:rPr>
                <w:sz w:val="28"/>
                <w:szCs w:val="28"/>
                <w:lang w:val="de-AT"/>
              </w:rPr>
            </w:pPr>
            <w:r w:rsidRPr="000B0B9C">
              <w:rPr>
                <w:sz w:val="28"/>
                <w:szCs w:val="28"/>
                <w:lang w:val="de-AT"/>
              </w:rPr>
              <w:t>A. Uticaj ljudi na zemljište je izraženiji u gradovima</w:t>
            </w:r>
          </w:p>
          <w:p w14:paraId="26024C6A" w14:textId="77777777" w:rsidR="00BC4043" w:rsidRPr="000B0B9C" w:rsidRDefault="00BC4043" w:rsidP="00BC4043">
            <w:pPr>
              <w:spacing w:after="120"/>
              <w:jc w:val="both"/>
              <w:rPr>
                <w:sz w:val="28"/>
                <w:szCs w:val="28"/>
                <w:lang w:val="fr-FR"/>
              </w:rPr>
            </w:pPr>
            <w:r w:rsidRPr="000B0B9C">
              <w:rPr>
                <w:sz w:val="28"/>
                <w:szCs w:val="28"/>
                <w:lang w:val="fr-FR"/>
              </w:rPr>
              <w:t>B. Urbano širenje uništava prirodno stanište</w:t>
            </w:r>
          </w:p>
          <w:p w14:paraId="413A4551" w14:textId="77777777" w:rsidR="00BC4043" w:rsidRPr="000B0B9C" w:rsidRDefault="00603862" w:rsidP="00BC4043">
            <w:pPr>
              <w:spacing w:after="120"/>
              <w:jc w:val="both"/>
              <w:rPr>
                <w:sz w:val="28"/>
                <w:szCs w:val="28"/>
                <w:lang w:val="de-AT"/>
              </w:rPr>
            </w:pPr>
            <w:r>
              <w:rPr>
                <w:sz w:val="28"/>
                <w:szCs w:val="28"/>
                <w:lang w:val="de-AT"/>
              </w:rPr>
              <w:t>C</w:t>
            </w:r>
            <w:r w:rsidR="00BC4043" w:rsidRPr="000B0B9C">
              <w:rPr>
                <w:sz w:val="28"/>
                <w:szCs w:val="28"/>
                <w:lang w:val="de-AT"/>
              </w:rPr>
              <w:t>. Rast stanovništva retko nadmašuje rast infrastrukture</w:t>
            </w:r>
          </w:p>
          <w:p w14:paraId="738200DA" w14:textId="77777777" w:rsidR="00BC4043" w:rsidRPr="000B0B9C" w:rsidRDefault="00603862" w:rsidP="00BC4043">
            <w:pPr>
              <w:spacing w:after="120"/>
              <w:jc w:val="both"/>
              <w:rPr>
                <w:sz w:val="28"/>
                <w:szCs w:val="28"/>
                <w:lang w:val="de-AT"/>
              </w:rPr>
            </w:pPr>
            <w:r>
              <w:rPr>
                <w:sz w:val="28"/>
                <w:szCs w:val="28"/>
                <w:lang w:val="de-AT"/>
              </w:rPr>
              <w:t>D</w:t>
            </w:r>
            <w:r w:rsidR="00BC4043" w:rsidRPr="000B0B9C">
              <w:rPr>
                <w:sz w:val="28"/>
                <w:szCs w:val="28"/>
                <w:lang w:val="de-AT"/>
              </w:rPr>
              <w:t>. Ljudi koji žive u urbanim sredinama troše manje resursa po glavi stanovnika</w:t>
            </w:r>
          </w:p>
          <w:p w14:paraId="4872AEA8" w14:textId="6BC1A0F0" w:rsidR="00BC4043" w:rsidRDefault="00603862" w:rsidP="00BC4043">
            <w:pPr>
              <w:spacing w:after="120"/>
              <w:jc w:val="both"/>
              <w:rPr>
                <w:sz w:val="28"/>
                <w:szCs w:val="28"/>
                <w:lang w:val="de-AT"/>
              </w:rPr>
            </w:pPr>
            <w:r>
              <w:rPr>
                <w:sz w:val="28"/>
                <w:szCs w:val="28"/>
                <w:lang w:val="de-AT"/>
              </w:rPr>
              <w:t>E</w:t>
            </w:r>
            <w:r w:rsidR="00BC4043" w:rsidRPr="000B0B9C">
              <w:rPr>
                <w:sz w:val="28"/>
                <w:szCs w:val="28"/>
                <w:lang w:val="de-AT"/>
              </w:rPr>
              <w:t>. Urbana područja imaju tendenciju da budu toplija od okolnih prirodnih područja</w:t>
            </w:r>
          </w:p>
          <w:p w14:paraId="7E480780" w14:textId="77777777" w:rsidR="003E02BC" w:rsidRPr="000B0B9C" w:rsidRDefault="003E02BC" w:rsidP="00BC4043">
            <w:pPr>
              <w:spacing w:after="120"/>
              <w:jc w:val="both"/>
              <w:rPr>
                <w:sz w:val="28"/>
                <w:szCs w:val="28"/>
                <w:lang w:val="de-AT"/>
              </w:rPr>
            </w:pPr>
          </w:p>
          <w:p w14:paraId="72A32F88" w14:textId="77777777" w:rsidR="00BC4043" w:rsidRDefault="00263F48" w:rsidP="00603862">
            <w:pPr>
              <w:jc w:val="both"/>
              <w:rPr>
                <w:b/>
                <w:sz w:val="28"/>
                <w:szCs w:val="28"/>
                <w:lang w:val="de-AT"/>
              </w:rPr>
            </w:pPr>
            <w:r w:rsidRPr="000B0B9C">
              <w:rPr>
                <w:b/>
                <w:sz w:val="28"/>
                <w:szCs w:val="28"/>
                <w:lang w:val="de-AT"/>
              </w:rPr>
              <w:t>218</w:t>
            </w:r>
            <w:r w:rsidR="00BC4043" w:rsidRPr="000B0B9C">
              <w:rPr>
                <w:b/>
                <w:sz w:val="28"/>
                <w:szCs w:val="28"/>
                <w:lang w:val="de-AT"/>
              </w:rPr>
              <w:t>. Koja od sledećih zemalja ima opadanje stanovništva?</w:t>
            </w:r>
          </w:p>
          <w:p w14:paraId="79635FB3" w14:textId="77777777" w:rsidR="00603862" w:rsidRPr="000B0B9C" w:rsidRDefault="00603862" w:rsidP="00603862">
            <w:pPr>
              <w:jc w:val="both"/>
              <w:rPr>
                <w:b/>
                <w:sz w:val="28"/>
                <w:szCs w:val="28"/>
                <w:lang w:val="de-AT"/>
              </w:rPr>
            </w:pPr>
          </w:p>
          <w:p w14:paraId="745B5A6C" w14:textId="77777777" w:rsidR="00BC4043" w:rsidRPr="000B0B9C" w:rsidRDefault="00BC4043" w:rsidP="00603862">
            <w:pPr>
              <w:spacing w:after="60"/>
              <w:jc w:val="both"/>
              <w:rPr>
                <w:sz w:val="28"/>
                <w:szCs w:val="28"/>
                <w:lang w:val="de-AT"/>
              </w:rPr>
            </w:pPr>
            <w:r w:rsidRPr="000B0B9C">
              <w:rPr>
                <w:sz w:val="28"/>
                <w:szCs w:val="28"/>
                <w:lang w:val="de-AT"/>
              </w:rPr>
              <w:t>A. Filipini</w:t>
            </w:r>
          </w:p>
          <w:p w14:paraId="6FA8DFEF" w14:textId="77777777" w:rsidR="00BC4043" w:rsidRPr="000B0B9C" w:rsidRDefault="00BC4043" w:rsidP="00603862">
            <w:pPr>
              <w:spacing w:after="60"/>
              <w:jc w:val="both"/>
              <w:rPr>
                <w:sz w:val="28"/>
                <w:szCs w:val="28"/>
                <w:lang w:val="de-AT"/>
              </w:rPr>
            </w:pPr>
            <w:r w:rsidRPr="000B0B9C">
              <w:rPr>
                <w:sz w:val="28"/>
                <w:szCs w:val="28"/>
                <w:lang w:val="de-AT"/>
              </w:rPr>
              <w:t>B. Sjedinjene Američke Države</w:t>
            </w:r>
          </w:p>
          <w:p w14:paraId="3CA3DA05" w14:textId="77777777" w:rsidR="00BC4043" w:rsidRPr="000B0B9C" w:rsidRDefault="00603862" w:rsidP="00603862">
            <w:pPr>
              <w:spacing w:after="60"/>
              <w:jc w:val="both"/>
              <w:rPr>
                <w:sz w:val="28"/>
                <w:szCs w:val="28"/>
                <w:lang w:val="de-AT"/>
              </w:rPr>
            </w:pPr>
            <w:r>
              <w:rPr>
                <w:sz w:val="28"/>
                <w:szCs w:val="28"/>
                <w:lang w:val="de-AT"/>
              </w:rPr>
              <w:t>C</w:t>
            </w:r>
            <w:r w:rsidR="00BC4043" w:rsidRPr="000B0B9C">
              <w:rPr>
                <w:sz w:val="28"/>
                <w:szCs w:val="28"/>
                <w:lang w:val="de-AT"/>
              </w:rPr>
              <w:t>. Indija</w:t>
            </w:r>
          </w:p>
          <w:p w14:paraId="74EFD7F1" w14:textId="77777777" w:rsidR="00BC4043" w:rsidRPr="000B0B9C" w:rsidRDefault="00603862" w:rsidP="00603862">
            <w:pPr>
              <w:spacing w:after="60"/>
              <w:jc w:val="both"/>
              <w:rPr>
                <w:sz w:val="28"/>
                <w:szCs w:val="28"/>
                <w:lang w:val="de-AT"/>
              </w:rPr>
            </w:pPr>
            <w:r>
              <w:rPr>
                <w:sz w:val="28"/>
                <w:szCs w:val="28"/>
                <w:lang w:val="de-AT"/>
              </w:rPr>
              <w:t>D</w:t>
            </w:r>
            <w:r w:rsidR="00BC4043" w:rsidRPr="000B0B9C">
              <w:rPr>
                <w:sz w:val="28"/>
                <w:szCs w:val="28"/>
                <w:lang w:val="de-AT"/>
              </w:rPr>
              <w:t>. Ukrajina</w:t>
            </w:r>
          </w:p>
          <w:p w14:paraId="303C287F" w14:textId="77777777" w:rsidR="00BC4043" w:rsidRDefault="00603862" w:rsidP="00603862">
            <w:pPr>
              <w:spacing w:after="60"/>
              <w:jc w:val="both"/>
              <w:rPr>
                <w:sz w:val="28"/>
                <w:szCs w:val="28"/>
                <w:lang w:val="de-AT"/>
              </w:rPr>
            </w:pPr>
            <w:r>
              <w:rPr>
                <w:sz w:val="28"/>
                <w:szCs w:val="28"/>
                <w:lang w:val="de-AT"/>
              </w:rPr>
              <w:t>E</w:t>
            </w:r>
            <w:r w:rsidR="00BC4043" w:rsidRPr="000B0B9C">
              <w:rPr>
                <w:sz w:val="28"/>
                <w:szCs w:val="28"/>
                <w:lang w:val="de-AT"/>
              </w:rPr>
              <w:t>. Nigeria</w:t>
            </w:r>
          </w:p>
          <w:p w14:paraId="0EEA5201" w14:textId="77777777" w:rsidR="00603862" w:rsidRPr="000B0B9C" w:rsidRDefault="00603862" w:rsidP="00603862">
            <w:pPr>
              <w:jc w:val="both"/>
              <w:rPr>
                <w:sz w:val="28"/>
                <w:szCs w:val="28"/>
                <w:lang w:val="de-AT"/>
              </w:rPr>
            </w:pPr>
          </w:p>
          <w:p w14:paraId="03C4503D" w14:textId="77777777" w:rsidR="00BC4043" w:rsidRDefault="00263F48" w:rsidP="00603862">
            <w:pPr>
              <w:jc w:val="both"/>
              <w:rPr>
                <w:b/>
                <w:sz w:val="28"/>
                <w:szCs w:val="28"/>
                <w:lang w:val="de-AT"/>
              </w:rPr>
            </w:pPr>
            <w:r w:rsidRPr="000B0B9C">
              <w:rPr>
                <w:b/>
                <w:sz w:val="28"/>
                <w:szCs w:val="28"/>
                <w:lang w:val="de-AT"/>
              </w:rPr>
              <w:t>219</w:t>
            </w:r>
            <w:r w:rsidR="00BC4043" w:rsidRPr="000B0B9C">
              <w:rPr>
                <w:b/>
                <w:sz w:val="28"/>
                <w:szCs w:val="28"/>
                <w:lang w:val="de-AT"/>
              </w:rPr>
              <w:t>. U prvoj fazi demografske tranzicije, stanovništvo se karakteriše:</w:t>
            </w:r>
          </w:p>
          <w:p w14:paraId="1D46E8FD" w14:textId="77777777" w:rsidR="00603862" w:rsidRPr="000B0B9C" w:rsidRDefault="00603862" w:rsidP="00603862">
            <w:pPr>
              <w:jc w:val="both"/>
              <w:rPr>
                <w:b/>
                <w:sz w:val="28"/>
                <w:szCs w:val="28"/>
                <w:lang w:val="de-AT"/>
              </w:rPr>
            </w:pPr>
          </w:p>
          <w:p w14:paraId="4464E78F" w14:textId="77777777" w:rsidR="00BC4043" w:rsidRPr="000B0B9C" w:rsidRDefault="00603862" w:rsidP="00603862">
            <w:pPr>
              <w:spacing w:afterLines="60" w:after="144"/>
              <w:jc w:val="both"/>
              <w:rPr>
                <w:sz w:val="28"/>
                <w:szCs w:val="28"/>
                <w:lang w:val="de-AT"/>
              </w:rPr>
            </w:pPr>
            <w:r>
              <w:rPr>
                <w:sz w:val="28"/>
                <w:szCs w:val="28"/>
                <w:lang w:val="de-AT"/>
              </w:rPr>
              <w:t>A. N</w:t>
            </w:r>
            <w:r w:rsidR="00BC4043" w:rsidRPr="000B0B9C">
              <w:rPr>
                <w:sz w:val="28"/>
                <w:szCs w:val="28"/>
                <w:lang w:val="de-AT"/>
              </w:rPr>
              <w:t>izak natalitet, visoka stopa smrtnosti i opadanje stanovništva</w:t>
            </w:r>
          </w:p>
          <w:p w14:paraId="6E1434E2" w14:textId="77777777" w:rsidR="00BC4043" w:rsidRPr="000B0B9C" w:rsidRDefault="00603862" w:rsidP="00603862">
            <w:pPr>
              <w:spacing w:afterLines="60" w:after="144"/>
              <w:jc w:val="both"/>
              <w:rPr>
                <w:sz w:val="28"/>
                <w:szCs w:val="28"/>
                <w:lang w:val="de-AT"/>
              </w:rPr>
            </w:pPr>
            <w:r>
              <w:rPr>
                <w:sz w:val="28"/>
                <w:szCs w:val="28"/>
                <w:lang w:val="de-AT"/>
              </w:rPr>
              <w:t>B. I</w:t>
            </w:r>
            <w:r w:rsidR="00BC4043" w:rsidRPr="000B0B9C">
              <w:rPr>
                <w:sz w:val="28"/>
                <w:szCs w:val="28"/>
                <w:lang w:val="de-AT"/>
              </w:rPr>
              <w:t>ma visok natalitet, visoku stopu smrtnosti i stabilnu populaciju</w:t>
            </w:r>
          </w:p>
          <w:p w14:paraId="183DBD70" w14:textId="77777777" w:rsidR="00BC4043" w:rsidRPr="000B0B9C" w:rsidRDefault="00603862" w:rsidP="00603862">
            <w:pPr>
              <w:spacing w:afterLines="60" w:after="144"/>
              <w:jc w:val="both"/>
              <w:rPr>
                <w:sz w:val="28"/>
                <w:szCs w:val="28"/>
                <w:lang w:val="de-AT"/>
              </w:rPr>
            </w:pPr>
            <w:r>
              <w:rPr>
                <w:sz w:val="28"/>
                <w:szCs w:val="28"/>
                <w:lang w:val="de-AT"/>
              </w:rPr>
              <w:t>C. I</w:t>
            </w:r>
            <w:r w:rsidR="00BC4043" w:rsidRPr="000B0B9C">
              <w:rPr>
                <w:sz w:val="28"/>
                <w:szCs w:val="28"/>
                <w:lang w:val="de-AT"/>
              </w:rPr>
              <w:t>ma visok natalitet, visoku stopu smrtnosti i rastuću populaciju</w:t>
            </w:r>
          </w:p>
          <w:p w14:paraId="13992491" w14:textId="77777777" w:rsidR="00BC4043" w:rsidRPr="000B0B9C" w:rsidRDefault="00603862" w:rsidP="00BC4043">
            <w:pPr>
              <w:spacing w:after="120"/>
              <w:jc w:val="both"/>
              <w:rPr>
                <w:sz w:val="28"/>
                <w:szCs w:val="28"/>
                <w:lang w:val="de-AT"/>
              </w:rPr>
            </w:pPr>
            <w:r>
              <w:rPr>
                <w:sz w:val="28"/>
                <w:szCs w:val="28"/>
                <w:lang w:val="de-AT"/>
              </w:rPr>
              <w:t>D. N</w:t>
            </w:r>
            <w:r w:rsidR="00BC4043" w:rsidRPr="000B0B9C">
              <w:rPr>
                <w:sz w:val="28"/>
                <w:szCs w:val="28"/>
                <w:lang w:val="de-AT"/>
              </w:rPr>
              <w:t>izak natalitet, niska stopa smrtnosti i stabilna populacija</w:t>
            </w:r>
          </w:p>
          <w:p w14:paraId="751C8EF6" w14:textId="77777777" w:rsidR="00BC4043" w:rsidRDefault="00603862" w:rsidP="00A56130">
            <w:pPr>
              <w:jc w:val="both"/>
              <w:rPr>
                <w:sz w:val="28"/>
                <w:szCs w:val="28"/>
                <w:lang w:val="de-AT"/>
              </w:rPr>
            </w:pPr>
            <w:r>
              <w:rPr>
                <w:sz w:val="28"/>
                <w:szCs w:val="28"/>
                <w:lang w:val="de-AT"/>
              </w:rPr>
              <w:t>E. V</w:t>
            </w:r>
            <w:r w:rsidR="00BC4043" w:rsidRPr="000B0B9C">
              <w:rPr>
                <w:sz w:val="28"/>
                <w:szCs w:val="28"/>
                <w:lang w:val="de-AT"/>
              </w:rPr>
              <w:t>isok natalitet, niska stopa smrtnosti i rastuća populacija</w:t>
            </w:r>
          </w:p>
          <w:p w14:paraId="351B9FD6" w14:textId="77777777" w:rsidR="00A56130" w:rsidRPr="000B0B9C" w:rsidRDefault="00A56130" w:rsidP="00A56130">
            <w:pPr>
              <w:jc w:val="both"/>
              <w:rPr>
                <w:sz w:val="28"/>
                <w:szCs w:val="28"/>
                <w:lang w:val="de-AT"/>
              </w:rPr>
            </w:pPr>
          </w:p>
          <w:p w14:paraId="7FCFA86F" w14:textId="77777777" w:rsidR="00BC4043" w:rsidRDefault="00263F48" w:rsidP="00A56130">
            <w:pPr>
              <w:jc w:val="both"/>
              <w:rPr>
                <w:b/>
                <w:sz w:val="28"/>
                <w:szCs w:val="28"/>
                <w:lang w:val="de-AT"/>
              </w:rPr>
            </w:pPr>
            <w:r w:rsidRPr="000B0B9C">
              <w:rPr>
                <w:b/>
                <w:sz w:val="28"/>
                <w:szCs w:val="28"/>
                <w:lang w:val="de-AT"/>
              </w:rPr>
              <w:t>220</w:t>
            </w:r>
            <w:r w:rsidR="00BC4043" w:rsidRPr="000B0B9C">
              <w:rPr>
                <w:b/>
                <w:sz w:val="28"/>
                <w:szCs w:val="28"/>
                <w:lang w:val="de-AT"/>
              </w:rPr>
              <w:t>. Šta od sledećeg je termin koji se najbolje definiše kao broj dece koju par mora da ima da bi se zamenio u datoj populaciji?</w:t>
            </w:r>
          </w:p>
          <w:p w14:paraId="5C7DA667" w14:textId="77777777" w:rsidR="00A56130" w:rsidRPr="000B0B9C" w:rsidRDefault="00A56130" w:rsidP="00A56130">
            <w:pPr>
              <w:jc w:val="both"/>
              <w:rPr>
                <w:b/>
                <w:sz w:val="28"/>
                <w:szCs w:val="28"/>
                <w:lang w:val="de-AT"/>
              </w:rPr>
            </w:pPr>
          </w:p>
          <w:p w14:paraId="5B65B5D4" w14:textId="77777777" w:rsidR="00BC4043" w:rsidRPr="000B0B9C" w:rsidRDefault="00BC4043" w:rsidP="00856EEB">
            <w:pPr>
              <w:jc w:val="both"/>
              <w:rPr>
                <w:sz w:val="28"/>
                <w:szCs w:val="28"/>
                <w:lang w:val="de-AT"/>
              </w:rPr>
            </w:pPr>
            <w:r w:rsidRPr="000B0B9C">
              <w:rPr>
                <w:sz w:val="28"/>
                <w:szCs w:val="28"/>
                <w:lang w:val="de-AT"/>
              </w:rPr>
              <w:t>A. Stopa ukupnog fertiliteta</w:t>
            </w:r>
          </w:p>
          <w:p w14:paraId="67FD5BE2" w14:textId="77777777" w:rsidR="00BC4043" w:rsidRPr="000B0B9C" w:rsidRDefault="00BC4043" w:rsidP="00856EEB">
            <w:pPr>
              <w:jc w:val="both"/>
              <w:rPr>
                <w:sz w:val="28"/>
                <w:szCs w:val="28"/>
                <w:lang w:val="de-AT"/>
              </w:rPr>
            </w:pPr>
            <w:r w:rsidRPr="000B0B9C">
              <w:rPr>
                <w:sz w:val="28"/>
                <w:szCs w:val="28"/>
                <w:lang w:val="de-AT"/>
              </w:rPr>
              <w:t>B. Demografska tranzicija</w:t>
            </w:r>
          </w:p>
          <w:p w14:paraId="7DBACD15" w14:textId="77777777" w:rsidR="00BC4043" w:rsidRPr="000B0B9C" w:rsidRDefault="00A56130" w:rsidP="00856EEB">
            <w:pPr>
              <w:jc w:val="both"/>
              <w:rPr>
                <w:sz w:val="28"/>
                <w:szCs w:val="28"/>
                <w:lang w:val="de-AT"/>
              </w:rPr>
            </w:pPr>
            <w:r>
              <w:rPr>
                <w:sz w:val="28"/>
                <w:szCs w:val="28"/>
                <w:lang w:val="de-AT"/>
              </w:rPr>
              <w:t>C</w:t>
            </w:r>
            <w:r w:rsidR="00BC4043" w:rsidRPr="000B0B9C">
              <w:rPr>
                <w:sz w:val="28"/>
                <w:szCs w:val="28"/>
                <w:lang w:val="de-AT"/>
              </w:rPr>
              <w:t>. Zamena nivoa plodnosti</w:t>
            </w:r>
          </w:p>
          <w:p w14:paraId="025A929F" w14:textId="77777777" w:rsidR="00BC4043" w:rsidRDefault="00A56130" w:rsidP="00856EEB">
            <w:pPr>
              <w:jc w:val="both"/>
              <w:rPr>
                <w:sz w:val="28"/>
                <w:szCs w:val="28"/>
                <w:lang w:val="de-AT"/>
              </w:rPr>
            </w:pPr>
            <w:r>
              <w:rPr>
                <w:sz w:val="28"/>
                <w:szCs w:val="28"/>
                <w:lang w:val="de-AT"/>
              </w:rPr>
              <w:t>D</w:t>
            </w:r>
            <w:r w:rsidR="00BC4043" w:rsidRPr="000B0B9C">
              <w:rPr>
                <w:sz w:val="28"/>
                <w:szCs w:val="28"/>
                <w:lang w:val="de-AT"/>
              </w:rPr>
              <w:t>. Nulti broj prirasta stanovništva</w:t>
            </w:r>
          </w:p>
          <w:p w14:paraId="5EB34FFD" w14:textId="77777777" w:rsidR="00A56130" w:rsidRPr="000B0B9C" w:rsidRDefault="00A56130" w:rsidP="00A56130">
            <w:pPr>
              <w:jc w:val="both"/>
              <w:rPr>
                <w:sz w:val="28"/>
                <w:szCs w:val="28"/>
                <w:lang w:val="de-AT"/>
              </w:rPr>
            </w:pPr>
          </w:p>
          <w:p w14:paraId="20108596" w14:textId="77777777" w:rsidR="00BC4043" w:rsidRDefault="00263F48" w:rsidP="00A56130">
            <w:pPr>
              <w:jc w:val="both"/>
              <w:rPr>
                <w:b/>
                <w:sz w:val="28"/>
                <w:szCs w:val="28"/>
                <w:lang w:val="de-AT"/>
              </w:rPr>
            </w:pPr>
            <w:r w:rsidRPr="000B0B9C">
              <w:rPr>
                <w:b/>
                <w:sz w:val="28"/>
                <w:szCs w:val="28"/>
                <w:lang w:val="de-AT"/>
              </w:rPr>
              <w:t>221</w:t>
            </w:r>
            <w:r w:rsidR="00BC4043" w:rsidRPr="000B0B9C">
              <w:rPr>
                <w:b/>
                <w:sz w:val="28"/>
                <w:szCs w:val="28"/>
                <w:lang w:val="de-AT"/>
              </w:rPr>
              <w:t xml:space="preserve">. Određena država ima početnu populaciju od 52.800 ljudi. </w:t>
            </w:r>
            <w:r w:rsidR="00BC4043" w:rsidRPr="000B0B9C">
              <w:rPr>
                <w:b/>
                <w:sz w:val="28"/>
                <w:szCs w:val="28"/>
                <w:lang w:val="fr-FR"/>
              </w:rPr>
              <w:t xml:space="preserve">U 2015. bilo je 870 rođenih, 517 umrlih, 1.700 imigranata i 1.300 emigranata. </w:t>
            </w:r>
            <w:r w:rsidR="00BC4043" w:rsidRPr="000B0B9C">
              <w:rPr>
                <w:b/>
                <w:sz w:val="28"/>
                <w:szCs w:val="28"/>
                <w:lang w:val="de-AT"/>
              </w:rPr>
              <w:t>Kolika je stopa rasta stanovništva za 2015. godinu?</w:t>
            </w:r>
          </w:p>
          <w:p w14:paraId="34E19BD1" w14:textId="77777777" w:rsidR="00A56130" w:rsidRPr="000B0B9C" w:rsidRDefault="00A56130" w:rsidP="00A56130">
            <w:pPr>
              <w:jc w:val="both"/>
              <w:rPr>
                <w:b/>
                <w:sz w:val="28"/>
                <w:szCs w:val="28"/>
                <w:lang w:val="de-AT"/>
              </w:rPr>
            </w:pPr>
          </w:p>
          <w:p w14:paraId="4E236FF9" w14:textId="77777777" w:rsidR="00BC4043" w:rsidRPr="000B0B9C" w:rsidRDefault="00BC4043" w:rsidP="00BC4043">
            <w:pPr>
              <w:spacing w:after="120"/>
              <w:jc w:val="both"/>
              <w:rPr>
                <w:sz w:val="28"/>
                <w:szCs w:val="28"/>
                <w:lang w:val="de-AT"/>
              </w:rPr>
            </w:pPr>
            <w:r w:rsidRPr="000B0B9C">
              <w:rPr>
                <w:sz w:val="28"/>
                <w:szCs w:val="28"/>
                <w:lang w:val="de-AT"/>
              </w:rPr>
              <w:t>A. 1,4%</w:t>
            </w:r>
          </w:p>
          <w:p w14:paraId="408B9580" w14:textId="77777777" w:rsidR="00BC4043" w:rsidRPr="000B0B9C" w:rsidRDefault="00BC4043" w:rsidP="00BC4043">
            <w:pPr>
              <w:spacing w:after="120"/>
              <w:jc w:val="both"/>
              <w:rPr>
                <w:sz w:val="28"/>
                <w:szCs w:val="28"/>
                <w:lang w:val="de-AT"/>
              </w:rPr>
            </w:pPr>
            <w:r w:rsidRPr="000B0B9C">
              <w:rPr>
                <w:sz w:val="28"/>
                <w:szCs w:val="28"/>
                <w:lang w:val="de-AT"/>
              </w:rPr>
              <w:t>B. 14,4%</w:t>
            </w:r>
          </w:p>
          <w:p w14:paraId="45F31482" w14:textId="77777777" w:rsidR="00BC4043" w:rsidRPr="000B0B9C" w:rsidRDefault="00A56130" w:rsidP="00BC4043">
            <w:pPr>
              <w:spacing w:after="120"/>
              <w:jc w:val="both"/>
              <w:rPr>
                <w:sz w:val="28"/>
                <w:szCs w:val="28"/>
                <w:lang w:val="de-AT"/>
              </w:rPr>
            </w:pPr>
            <w:r>
              <w:rPr>
                <w:sz w:val="28"/>
                <w:szCs w:val="28"/>
                <w:lang w:val="de-AT"/>
              </w:rPr>
              <w:t>C.</w:t>
            </w:r>
            <w:r w:rsidR="00BC4043" w:rsidRPr="000B0B9C">
              <w:rPr>
                <w:sz w:val="28"/>
                <w:szCs w:val="28"/>
                <w:lang w:val="de-AT"/>
              </w:rPr>
              <w:t xml:space="preserve"> −1,4%</w:t>
            </w:r>
          </w:p>
          <w:p w14:paraId="1966A43C" w14:textId="77777777" w:rsidR="00BC4043" w:rsidRPr="000B0B9C" w:rsidRDefault="00A56130" w:rsidP="00BC4043">
            <w:pPr>
              <w:spacing w:after="120"/>
              <w:jc w:val="both"/>
              <w:rPr>
                <w:sz w:val="28"/>
                <w:szCs w:val="28"/>
                <w:lang w:val="fr-FR"/>
              </w:rPr>
            </w:pPr>
            <w:r>
              <w:rPr>
                <w:sz w:val="28"/>
                <w:szCs w:val="28"/>
                <w:lang w:val="fr-FR"/>
              </w:rPr>
              <w:t>D</w:t>
            </w:r>
            <w:r w:rsidR="00BC4043" w:rsidRPr="000B0B9C">
              <w:rPr>
                <w:sz w:val="28"/>
                <w:szCs w:val="28"/>
                <w:lang w:val="fr-FR"/>
              </w:rPr>
              <w:t>. 141,4%</w:t>
            </w:r>
          </w:p>
          <w:p w14:paraId="29767AD6" w14:textId="27EF2448" w:rsidR="004C2BC9" w:rsidRDefault="00A56130" w:rsidP="00BC4043">
            <w:pPr>
              <w:spacing w:after="120"/>
              <w:jc w:val="both"/>
              <w:rPr>
                <w:sz w:val="28"/>
                <w:szCs w:val="28"/>
                <w:lang w:val="fr-FR"/>
              </w:rPr>
            </w:pPr>
            <w:r>
              <w:rPr>
                <w:sz w:val="28"/>
                <w:szCs w:val="28"/>
                <w:lang w:val="fr-FR"/>
              </w:rPr>
              <w:t>E</w:t>
            </w:r>
            <w:r w:rsidR="00BC4043" w:rsidRPr="000B0B9C">
              <w:rPr>
                <w:sz w:val="28"/>
                <w:szCs w:val="28"/>
                <w:lang w:val="fr-FR"/>
              </w:rPr>
              <w:t>. 0,1%</w:t>
            </w:r>
          </w:p>
          <w:p w14:paraId="1C4FA6CD" w14:textId="680A5E30" w:rsidR="00250D4C" w:rsidRDefault="00250D4C" w:rsidP="00BC4043">
            <w:pPr>
              <w:spacing w:after="120"/>
              <w:jc w:val="both"/>
              <w:rPr>
                <w:sz w:val="28"/>
                <w:szCs w:val="28"/>
                <w:lang w:val="fr-FR"/>
              </w:rPr>
            </w:pPr>
          </w:p>
          <w:p w14:paraId="70CC3BC4" w14:textId="77777777" w:rsidR="00250D4C" w:rsidRDefault="00250D4C" w:rsidP="00BC4043">
            <w:pPr>
              <w:spacing w:after="120"/>
              <w:jc w:val="both"/>
              <w:rPr>
                <w:sz w:val="28"/>
                <w:szCs w:val="28"/>
                <w:lang w:val="fr-FR"/>
              </w:rPr>
            </w:pPr>
          </w:p>
          <w:p w14:paraId="2D55425E" w14:textId="77777777" w:rsidR="00BC4043" w:rsidRPr="000B0B9C" w:rsidRDefault="00BC4043" w:rsidP="00BC4043">
            <w:pPr>
              <w:rPr>
                <w:sz w:val="28"/>
                <w:szCs w:val="28"/>
                <w:lang w:val="fr-FR"/>
              </w:rPr>
            </w:pPr>
          </w:p>
          <w:p w14:paraId="3ADFE03F" w14:textId="77777777" w:rsidR="00BC4043" w:rsidRDefault="00263F48" w:rsidP="00A56130">
            <w:pPr>
              <w:jc w:val="both"/>
              <w:rPr>
                <w:b/>
                <w:sz w:val="28"/>
                <w:szCs w:val="28"/>
                <w:lang w:val="fr-FR"/>
              </w:rPr>
            </w:pPr>
            <w:r w:rsidRPr="000B0B9C">
              <w:rPr>
                <w:b/>
                <w:sz w:val="28"/>
                <w:szCs w:val="28"/>
                <w:lang w:val="fr-FR"/>
              </w:rPr>
              <w:t>222</w:t>
            </w:r>
            <w:r w:rsidR="00BC4043" w:rsidRPr="000B0B9C">
              <w:rPr>
                <w:b/>
                <w:sz w:val="28"/>
                <w:szCs w:val="28"/>
                <w:lang w:val="fr-FR"/>
              </w:rPr>
              <w:t>. Eksponencijalni rast stanovništva je glavno pitanje koje ugrožava stabilnost života na Zemlji. Šta od sledećeg nije faktor koji se koristi za merenje rasta ljudske populacije za datu zemlju?</w:t>
            </w:r>
          </w:p>
          <w:p w14:paraId="39AAB165" w14:textId="77777777" w:rsidR="00A56130" w:rsidRPr="000B0B9C" w:rsidRDefault="00A56130" w:rsidP="00BC4043">
            <w:pPr>
              <w:rPr>
                <w:b/>
                <w:sz w:val="28"/>
                <w:szCs w:val="28"/>
                <w:lang w:val="fr-FR"/>
              </w:rPr>
            </w:pPr>
          </w:p>
          <w:p w14:paraId="646447BB" w14:textId="77777777" w:rsidR="00BC4043" w:rsidRPr="000B0B9C" w:rsidRDefault="00BC4043" w:rsidP="00BC4043">
            <w:pPr>
              <w:rPr>
                <w:sz w:val="28"/>
                <w:szCs w:val="28"/>
                <w:lang w:val="fr-FR"/>
              </w:rPr>
            </w:pPr>
            <w:r w:rsidRPr="000B0B9C">
              <w:rPr>
                <w:sz w:val="28"/>
                <w:szCs w:val="28"/>
                <w:lang w:val="fr-FR"/>
              </w:rPr>
              <w:t>A. Stopa emigracije</w:t>
            </w:r>
          </w:p>
          <w:p w14:paraId="7620BB2E" w14:textId="77777777" w:rsidR="00BC4043" w:rsidRPr="000B0B9C" w:rsidRDefault="00BC4043" w:rsidP="00BC4043">
            <w:pPr>
              <w:rPr>
                <w:sz w:val="28"/>
                <w:szCs w:val="28"/>
                <w:lang w:val="fr-FR"/>
              </w:rPr>
            </w:pPr>
            <w:r w:rsidRPr="000B0B9C">
              <w:rPr>
                <w:sz w:val="28"/>
                <w:szCs w:val="28"/>
                <w:lang w:val="fr-FR"/>
              </w:rPr>
              <w:t>B. Bruto domaći proizvod (BDP)</w:t>
            </w:r>
          </w:p>
          <w:p w14:paraId="60B9C347" w14:textId="77777777" w:rsidR="00BC4043" w:rsidRPr="000B0B9C" w:rsidRDefault="00A56130" w:rsidP="00BC4043">
            <w:pPr>
              <w:rPr>
                <w:sz w:val="28"/>
                <w:szCs w:val="28"/>
                <w:lang w:val="de-AT"/>
              </w:rPr>
            </w:pPr>
            <w:r>
              <w:rPr>
                <w:sz w:val="28"/>
                <w:szCs w:val="28"/>
                <w:lang w:val="de-AT"/>
              </w:rPr>
              <w:t>C</w:t>
            </w:r>
            <w:r w:rsidR="00BC4043" w:rsidRPr="000B0B9C">
              <w:rPr>
                <w:sz w:val="28"/>
                <w:szCs w:val="28"/>
                <w:lang w:val="de-AT"/>
              </w:rPr>
              <w:t>. Mortalitet</w:t>
            </w:r>
          </w:p>
          <w:p w14:paraId="51856677" w14:textId="77777777" w:rsidR="00BC4043" w:rsidRPr="000B0B9C" w:rsidRDefault="00A56130" w:rsidP="00BC4043">
            <w:pPr>
              <w:rPr>
                <w:sz w:val="28"/>
                <w:szCs w:val="28"/>
                <w:lang w:val="de-AT"/>
              </w:rPr>
            </w:pPr>
            <w:r>
              <w:rPr>
                <w:sz w:val="28"/>
                <w:szCs w:val="28"/>
                <w:lang w:val="de-AT"/>
              </w:rPr>
              <w:t>D</w:t>
            </w:r>
            <w:r w:rsidR="00BC4043" w:rsidRPr="000B0B9C">
              <w:rPr>
                <w:sz w:val="28"/>
                <w:szCs w:val="28"/>
                <w:lang w:val="de-AT"/>
              </w:rPr>
              <w:t>. Stopa imigracije</w:t>
            </w:r>
          </w:p>
          <w:p w14:paraId="05B8BDBF" w14:textId="77777777" w:rsidR="00BC4043" w:rsidRDefault="00A56130" w:rsidP="00BC4043">
            <w:pPr>
              <w:rPr>
                <w:sz w:val="28"/>
                <w:szCs w:val="28"/>
                <w:lang w:val="de-AT"/>
              </w:rPr>
            </w:pPr>
            <w:r>
              <w:rPr>
                <w:sz w:val="28"/>
                <w:szCs w:val="28"/>
                <w:lang w:val="de-AT"/>
              </w:rPr>
              <w:t>E</w:t>
            </w:r>
            <w:r w:rsidR="00BC4043" w:rsidRPr="000B0B9C">
              <w:rPr>
                <w:sz w:val="28"/>
                <w:szCs w:val="28"/>
                <w:lang w:val="de-AT"/>
              </w:rPr>
              <w:t>. Natalitet</w:t>
            </w:r>
          </w:p>
          <w:p w14:paraId="1B540C0D" w14:textId="77777777" w:rsidR="00A56130" w:rsidRPr="000B0B9C" w:rsidRDefault="00A56130" w:rsidP="00BC4043">
            <w:pPr>
              <w:rPr>
                <w:sz w:val="28"/>
                <w:szCs w:val="28"/>
                <w:lang w:val="de-AT"/>
              </w:rPr>
            </w:pPr>
          </w:p>
          <w:p w14:paraId="216E4EB3" w14:textId="77777777" w:rsidR="00BC4043" w:rsidRDefault="00263F48" w:rsidP="00BC4043">
            <w:pPr>
              <w:rPr>
                <w:b/>
                <w:sz w:val="28"/>
                <w:szCs w:val="28"/>
                <w:lang w:val="de-AT"/>
              </w:rPr>
            </w:pPr>
            <w:r w:rsidRPr="000B0B9C">
              <w:rPr>
                <w:b/>
                <w:sz w:val="28"/>
                <w:szCs w:val="28"/>
                <w:lang w:val="de-AT"/>
              </w:rPr>
              <w:t>223</w:t>
            </w:r>
            <w:r w:rsidR="00BC4043" w:rsidRPr="000B0B9C">
              <w:rPr>
                <w:b/>
                <w:sz w:val="28"/>
                <w:szCs w:val="28"/>
                <w:lang w:val="de-AT"/>
              </w:rPr>
              <w:t>. Rast stanovništva za državu je 4% svakih 5 godina, koliko je približno vreme udvostručavanja ove populacije?</w:t>
            </w:r>
          </w:p>
          <w:p w14:paraId="1FCDFF0C" w14:textId="77777777" w:rsidR="00A56130" w:rsidRPr="000B0B9C" w:rsidRDefault="00A56130" w:rsidP="00BC4043">
            <w:pPr>
              <w:rPr>
                <w:b/>
                <w:sz w:val="28"/>
                <w:szCs w:val="28"/>
                <w:lang w:val="de-AT"/>
              </w:rPr>
            </w:pPr>
          </w:p>
          <w:p w14:paraId="3CBE36EB" w14:textId="77777777" w:rsidR="00BC4043" w:rsidRPr="000B0B9C" w:rsidRDefault="00BC4043" w:rsidP="00BC4043">
            <w:pPr>
              <w:rPr>
                <w:sz w:val="28"/>
                <w:szCs w:val="28"/>
              </w:rPr>
            </w:pPr>
            <w:r w:rsidRPr="000B0B9C">
              <w:rPr>
                <w:sz w:val="28"/>
                <w:szCs w:val="28"/>
              </w:rPr>
              <w:t>A. 73 godine</w:t>
            </w:r>
          </w:p>
          <w:p w14:paraId="684D9AC1" w14:textId="77777777" w:rsidR="00BC4043" w:rsidRPr="000B0B9C" w:rsidRDefault="00BC4043" w:rsidP="00BC4043">
            <w:pPr>
              <w:rPr>
                <w:sz w:val="28"/>
                <w:szCs w:val="28"/>
              </w:rPr>
            </w:pPr>
            <w:r w:rsidRPr="000B0B9C">
              <w:rPr>
                <w:sz w:val="28"/>
                <w:szCs w:val="28"/>
              </w:rPr>
              <w:t>B. 88 godina</w:t>
            </w:r>
          </w:p>
          <w:p w14:paraId="0436BF99" w14:textId="77777777" w:rsidR="00BC4043" w:rsidRPr="000B0B9C" w:rsidRDefault="00A56130" w:rsidP="00BC4043">
            <w:pPr>
              <w:rPr>
                <w:sz w:val="28"/>
                <w:szCs w:val="28"/>
              </w:rPr>
            </w:pPr>
            <w:r>
              <w:rPr>
                <w:sz w:val="28"/>
                <w:szCs w:val="28"/>
              </w:rPr>
              <w:t>C</w:t>
            </w:r>
            <w:r w:rsidR="00BC4043" w:rsidRPr="000B0B9C">
              <w:rPr>
                <w:sz w:val="28"/>
                <w:szCs w:val="28"/>
              </w:rPr>
              <w:t>. 59 godina</w:t>
            </w:r>
          </w:p>
          <w:p w14:paraId="4361101F" w14:textId="77777777" w:rsidR="00BC4043" w:rsidRDefault="00A56130" w:rsidP="00BC4043">
            <w:pPr>
              <w:rPr>
                <w:sz w:val="28"/>
                <w:szCs w:val="28"/>
              </w:rPr>
            </w:pPr>
            <w:r>
              <w:rPr>
                <w:sz w:val="28"/>
                <w:szCs w:val="28"/>
              </w:rPr>
              <w:t>D</w:t>
            </w:r>
            <w:r w:rsidR="00BC4043" w:rsidRPr="000B0B9C">
              <w:rPr>
                <w:sz w:val="28"/>
                <w:szCs w:val="28"/>
              </w:rPr>
              <w:t>. 25 godina</w:t>
            </w:r>
          </w:p>
          <w:p w14:paraId="7DB4504C" w14:textId="77777777" w:rsidR="00A56130" w:rsidRPr="000B0B9C" w:rsidRDefault="00A56130" w:rsidP="00BC4043">
            <w:pPr>
              <w:rPr>
                <w:sz w:val="28"/>
                <w:szCs w:val="28"/>
              </w:rPr>
            </w:pPr>
          </w:p>
          <w:p w14:paraId="778D3AB7" w14:textId="77777777" w:rsidR="00BC4043" w:rsidRDefault="00263F48" w:rsidP="00A56130">
            <w:pPr>
              <w:jc w:val="both"/>
              <w:rPr>
                <w:b/>
                <w:sz w:val="28"/>
                <w:szCs w:val="28"/>
                <w:lang w:val="fr-FR"/>
              </w:rPr>
            </w:pPr>
            <w:r w:rsidRPr="000B0B9C">
              <w:rPr>
                <w:b/>
                <w:sz w:val="28"/>
                <w:szCs w:val="28"/>
                <w:lang w:val="fr-FR"/>
              </w:rPr>
              <w:t>224</w:t>
            </w:r>
            <w:r w:rsidR="00BC4043" w:rsidRPr="000B0B9C">
              <w:rPr>
                <w:b/>
                <w:sz w:val="28"/>
                <w:szCs w:val="28"/>
                <w:lang w:val="fr-FR"/>
              </w:rPr>
              <w:t>. Šta od sledećeg nije povezano sa dubokim ekološkim pogledom na svet?</w:t>
            </w:r>
          </w:p>
          <w:p w14:paraId="0012819C" w14:textId="77777777" w:rsidR="00A56130" w:rsidRPr="000B0B9C" w:rsidRDefault="00A56130" w:rsidP="00BC4043">
            <w:pPr>
              <w:rPr>
                <w:b/>
                <w:sz w:val="28"/>
                <w:szCs w:val="28"/>
                <w:lang w:val="fr-FR"/>
              </w:rPr>
            </w:pPr>
          </w:p>
          <w:p w14:paraId="6102EC5A" w14:textId="77777777" w:rsidR="00BC4043" w:rsidRPr="000B0B9C" w:rsidRDefault="00BC4043" w:rsidP="00BC4043">
            <w:pPr>
              <w:rPr>
                <w:sz w:val="28"/>
                <w:szCs w:val="28"/>
                <w:lang w:val="fr-FR"/>
              </w:rPr>
            </w:pPr>
            <w:r w:rsidRPr="000B0B9C">
              <w:rPr>
                <w:sz w:val="28"/>
                <w:szCs w:val="28"/>
                <w:lang w:val="fr-FR"/>
              </w:rPr>
              <w:t>A. Pogoršanje životne sredine predstavlja zabrinutost samo ako utiče na ljude</w:t>
            </w:r>
          </w:p>
          <w:p w14:paraId="483218C1" w14:textId="77777777" w:rsidR="00BC4043" w:rsidRPr="000B0B9C" w:rsidRDefault="00BC4043" w:rsidP="00BC4043">
            <w:pPr>
              <w:rPr>
                <w:sz w:val="28"/>
                <w:szCs w:val="28"/>
                <w:lang w:val="fr-FR"/>
              </w:rPr>
            </w:pPr>
            <w:r w:rsidRPr="000B0B9C">
              <w:rPr>
                <w:sz w:val="28"/>
                <w:szCs w:val="28"/>
                <w:lang w:val="fr-FR"/>
              </w:rPr>
              <w:t>B. Ljudsku populaciju treba obuzdati ako utiče na životnu sredinu</w:t>
            </w:r>
          </w:p>
          <w:p w14:paraId="44EC8658" w14:textId="77777777" w:rsidR="00BC4043" w:rsidRPr="000B0B9C" w:rsidRDefault="00A56130" w:rsidP="00BC4043">
            <w:pPr>
              <w:rPr>
                <w:sz w:val="28"/>
                <w:szCs w:val="28"/>
                <w:lang w:val="fr-FR"/>
              </w:rPr>
            </w:pPr>
            <w:r>
              <w:rPr>
                <w:sz w:val="28"/>
                <w:szCs w:val="28"/>
                <w:lang w:val="fr-FR"/>
              </w:rPr>
              <w:t>C</w:t>
            </w:r>
            <w:r w:rsidR="00BC4043" w:rsidRPr="000B0B9C">
              <w:rPr>
                <w:sz w:val="28"/>
                <w:szCs w:val="28"/>
                <w:lang w:val="fr-FR"/>
              </w:rPr>
              <w:t>. Ljudi nisu ništa važniji od drugih vrsta</w:t>
            </w:r>
          </w:p>
          <w:p w14:paraId="40EABCD4" w14:textId="77777777" w:rsidR="00BC4043" w:rsidRPr="000B0B9C" w:rsidRDefault="00A56130" w:rsidP="00BC4043">
            <w:pPr>
              <w:rPr>
                <w:sz w:val="28"/>
                <w:szCs w:val="28"/>
                <w:lang w:val="fr-FR"/>
              </w:rPr>
            </w:pPr>
            <w:r>
              <w:rPr>
                <w:sz w:val="28"/>
                <w:szCs w:val="28"/>
                <w:lang w:val="fr-FR"/>
              </w:rPr>
              <w:t>D</w:t>
            </w:r>
            <w:r w:rsidR="00BC4043" w:rsidRPr="000B0B9C">
              <w:rPr>
                <w:sz w:val="28"/>
                <w:szCs w:val="28"/>
                <w:lang w:val="fr-FR"/>
              </w:rPr>
              <w:t>. Životna sredina je važnija od ekonomskog rasta</w:t>
            </w:r>
          </w:p>
          <w:p w14:paraId="085AE936" w14:textId="77777777" w:rsidR="00BC4043" w:rsidRDefault="00A56130" w:rsidP="00BC4043">
            <w:pPr>
              <w:rPr>
                <w:sz w:val="28"/>
                <w:szCs w:val="28"/>
                <w:lang w:val="fr-FR"/>
              </w:rPr>
            </w:pPr>
            <w:r>
              <w:rPr>
                <w:sz w:val="28"/>
                <w:szCs w:val="28"/>
                <w:lang w:val="fr-FR"/>
              </w:rPr>
              <w:t>E</w:t>
            </w:r>
            <w:r w:rsidR="00BC4043" w:rsidRPr="000B0B9C">
              <w:rPr>
                <w:sz w:val="28"/>
                <w:szCs w:val="28"/>
                <w:lang w:val="fr-FR"/>
              </w:rPr>
              <w:t>. Sav život ima suštinsku vrednost</w:t>
            </w:r>
          </w:p>
          <w:p w14:paraId="25062A10" w14:textId="77777777" w:rsidR="00A56130" w:rsidRPr="00A56130" w:rsidRDefault="00A56130" w:rsidP="00A56130">
            <w:pPr>
              <w:jc w:val="both"/>
              <w:rPr>
                <w:sz w:val="28"/>
                <w:szCs w:val="28"/>
                <w:lang w:val="fr-FR"/>
              </w:rPr>
            </w:pPr>
          </w:p>
          <w:p w14:paraId="78888099" w14:textId="77777777" w:rsidR="00BC4043" w:rsidRDefault="00263F48" w:rsidP="00BC4043">
            <w:pPr>
              <w:rPr>
                <w:b/>
                <w:sz w:val="28"/>
                <w:szCs w:val="28"/>
                <w:lang w:val="fr-FR"/>
              </w:rPr>
            </w:pPr>
            <w:r w:rsidRPr="000B0B9C">
              <w:rPr>
                <w:b/>
                <w:sz w:val="28"/>
                <w:szCs w:val="28"/>
                <w:lang w:val="fr-FR"/>
              </w:rPr>
              <w:t>225</w:t>
            </w:r>
            <w:r w:rsidR="00BC4043" w:rsidRPr="000B0B9C">
              <w:rPr>
                <w:b/>
                <w:sz w:val="28"/>
                <w:szCs w:val="28"/>
                <w:lang w:val="fr-FR"/>
              </w:rPr>
              <w:t>. Koji od sledećih kontinenata ima najveći udeo u svetskoj ljudskoj populaciji?</w:t>
            </w:r>
          </w:p>
          <w:p w14:paraId="27BA7727" w14:textId="77777777" w:rsidR="00A56130" w:rsidRPr="000B0B9C" w:rsidRDefault="00A56130" w:rsidP="00BC4043">
            <w:pPr>
              <w:rPr>
                <w:b/>
                <w:sz w:val="28"/>
                <w:szCs w:val="28"/>
                <w:lang w:val="fr-FR"/>
              </w:rPr>
            </w:pPr>
          </w:p>
          <w:p w14:paraId="3779D987" w14:textId="77777777" w:rsidR="00BC4043" w:rsidRPr="000B0B9C" w:rsidRDefault="00BC4043" w:rsidP="00BC4043">
            <w:pPr>
              <w:rPr>
                <w:sz w:val="28"/>
                <w:szCs w:val="28"/>
                <w:lang w:val="de-AT"/>
              </w:rPr>
            </w:pPr>
            <w:r w:rsidRPr="000B0B9C">
              <w:rPr>
                <w:sz w:val="28"/>
                <w:szCs w:val="28"/>
                <w:lang w:val="de-AT"/>
              </w:rPr>
              <w:t>A. Afrika</w:t>
            </w:r>
          </w:p>
          <w:p w14:paraId="589AD906" w14:textId="77777777" w:rsidR="00BC4043" w:rsidRPr="000B0B9C" w:rsidRDefault="00BC4043" w:rsidP="00BC4043">
            <w:pPr>
              <w:rPr>
                <w:sz w:val="28"/>
                <w:szCs w:val="28"/>
                <w:lang w:val="de-AT"/>
              </w:rPr>
            </w:pPr>
            <w:r w:rsidRPr="000B0B9C">
              <w:rPr>
                <w:sz w:val="28"/>
                <w:szCs w:val="28"/>
                <w:lang w:val="de-AT"/>
              </w:rPr>
              <w:t>B. Severna Amerika</w:t>
            </w:r>
          </w:p>
          <w:p w14:paraId="478491DF" w14:textId="77777777" w:rsidR="00BC4043" w:rsidRPr="000B0B9C" w:rsidRDefault="00A56130" w:rsidP="00BC4043">
            <w:pPr>
              <w:rPr>
                <w:sz w:val="28"/>
                <w:szCs w:val="28"/>
                <w:lang w:val="de-AT"/>
              </w:rPr>
            </w:pPr>
            <w:r>
              <w:rPr>
                <w:sz w:val="28"/>
                <w:szCs w:val="28"/>
                <w:lang w:val="de-AT"/>
              </w:rPr>
              <w:t>C</w:t>
            </w:r>
            <w:r w:rsidR="00BC4043" w:rsidRPr="000B0B9C">
              <w:rPr>
                <w:sz w:val="28"/>
                <w:szCs w:val="28"/>
                <w:lang w:val="de-AT"/>
              </w:rPr>
              <w:t>.</w:t>
            </w:r>
            <w:r>
              <w:rPr>
                <w:sz w:val="28"/>
                <w:szCs w:val="28"/>
                <w:lang w:val="de-AT"/>
              </w:rPr>
              <w:t xml:space="preserve"> </w:t>
            </w:r>
            <w:r w:rsidR="00BC4043" w:rsidRPr="000B0B9C">
              <w:rPr>
                <w:sz w:val="28"/>
                <w:szCs w:val="28"/>
                <w:lang w:val="de-AT"/>
              </w:rPr>
              <w:t>Evropa</w:t>
            </w:r>
          </w:p>
          <w:p w14:paraId="43DCF7EC" w14:textId="77777777" w:rsidR="00BC4043" w:rsidRPr="000B0B9C" w:rsidRDefault="00A56130" w:rsidP="00BC4043">
            <w:pPr>
              <w:rPr>
                <w:sz w:val="28"/>
                <w:szCs w:val="28"/>
                <w:lang w:val="de-AT"/>
              </w:rPr>
            </w:pPr>
            <w:r>
              <w:rPr>
                <w:sz w:val="28"/>
                <w:szCs w:val="28"/>
                <w:lang w:val="de-AT"/>
              </w:rPr>
              <w:t>D</w:t>
            </w:r>
            <w:r w:rsidR="00BC4043" w:rsidRPr="000B0B9C">
              <w:rPr>
                <w:sz w:val="28"/>
                <w:szCs w:val="28"/>
                <w:lang w:val="de-AT"/>
              </w:rPr>
              <w:t>. Azija</w:t>
            </w:r>
          </w:p>
          <w:p w14:paraId="0F1FDF65" w14:textId="77777777" w:rsidR="00BC4043" w:rsidRDefault="00A56130" w:rsidP="00BC4043">
            <w:pPr>
              <w:rPr>
                <w:sz w:val="28"/>
                <w:szCs w:val="28"/>
                <w:lang w:val="de-AT"/>
              </w:rPr>
            </w:pPr>
            <w:r>
              <w:rPr>
                <w:sz w:val="28"/>
                <w:szCs w:val="28"/>
                <w:lang w:val="de-AT"/>
              </w:rPr>
              <w:t>E</w:t>
            </w:r>
            <w:r w:rsidR="00BC4043" w:rsidRPr="000B0B9C">
              <w:rPr>
                <w:sz w:val="28"/>
                <w:szCs w:val="28"/>
                <w:lang w:val="de-AT"/>
              </w:rPr>
              <w:t>. Južna Amerika</w:t>
            </w:r>
          </w:p>
          <w:p w14:paraId="30A80110" w14:textId="77777777" w:rsidR="004F04F2" w:rsidRPr="000B0B9C" w:rsidRDefault="004F04F2" w:rsidP="00A56130">
            <w:pPr>
              <w:jc w:val="both"/>
              <w:rPr>
                <w:sz w:val="28"/>
                <w:szCs w:val="28"/>
                <w:lang w:val="de-AT"/>
              </w:rPr>
            </w:pPr>
          </w:p>
          <w:p w14:paraId="383D8427" w14:textId="77777777" w:rsidR="00BC4043" w:rsidRDefault="00263F48" w:rsidP="00BC4043">
            <w:pPr>
              <w:rPr>
                <w:b/>
                <w:sz w:val="28"/>
                <w:szCs w:val="28"/>
                <w:lang w:val="de-AT"/>
              </w:rPr>
            </w:pPr>
            <w:r w:rsidRPr="000B0B9C">
              <w:rPr>
                <w:b/>
                <w:sz w:val="28"/>
                <w:szCs w:val="28"/>
                <w:lang w:val="de-AT"/>
              </w:rPr>
              <w:t>226</w:t>
            </w:r>
            <w:r w:rsidR="00BC4043" w:rsidRPr="000B0B9C">
              <w:rPr>
                <w:b/>
                <w:sz w:val="28"/>
                <w:szCs w:val="28"/>
                <w:lang w:val="de-AT"/>
              </w:rPr>
              <w:t>. Šta znači "CAFE" kada se odnosi na CAFE standard?</w:t>
            </w:r>
          </w:p>
          <w:p w14:paraId="2B038EA2" w14:textId="77777777" w:rsidR="00A56130" w:rsidRPr="000B0B9C" w:rsidRDefault="00A56130" w:rsidP="00BC4043">
            <w:pPr>
              <w:rPr>
                <w:b/>
                <w:sz w:val="28"/>
                <w:szCs w:val="28"/>
                <w:lang w:val="de-AT"/>
              </w:rPr>
            </w:pPr>
          </w:p>
          <w:p w14:paraId="428394C0" w14:textId="77777777" w:rsidR="00BC4043" w:rsidRPr="000B0B9C" w:rsidRDefault="00BC4043" w:rsidP="00BC4043">
            <w:pPr>
              <w:rPr>
                <w:sz w:val="28"/>
                <w:szCs w:val="28"/>
                <w:lang w:val="de-AT"/>
              </w:rPr>
            </w:pPr>
            <w:r w:rsidRPr="000B0B9C">
              <w:rPr>
                <w:sz w:val="28"/>
                <w:szCs w:val="28"/>
                <w:lang w:val="de-AT"/>
              </w:rPr>
              <w:t>A. Ušteda goriva za komercijalne automobile</w:t>
            </w:r>
          </w:p>
          <w:p w14:paraId="4CEE508F" w14:textId="77777777" w:rsidR="00BC4043" w:rsidRPr="000B0B9C" w:rsidRDefault="00BC4043" w:rsidP="00BC4043">
            <w:pPr>
              <w:rPr>
                <w:sz w:val="28"/>
                <w:szCs w:val="28"/>
                <w:lang w:val="de-AT"/>
              </w:rPr>
            </w:pPr>
            <w:r w:rsidRPr="000B0B9C">
              <w:rPr>
                <w:sz w:val="28"/>
                <w:szCs w:val="28"/>
                <w:lang w:val="de-AT"/>
              </w:rPr>
              <w:t>B. Prosečna ekonomska potrošnja goriva preduzeća</w:t>
            </w:r>
          </w:p>
          <w:p w14:paraId="6D954A60" w14:textId="77777777" w:rsidR="00BC4043" w:rsidRPr="000B0B9C" w:rsidRDefault="00A56130" w:rsidP="00BC4043">
            <w:pPr>
              <w:rPr>
                <w:sz w:val="28"/>
                <w:szCs w:val="28"/>
                <w:lang w:val="de-AT"/>
              </w:rPr>
            </w:pPr>
            <w:r>
              <w:rPr>
                <w:sz w:val="28"/>
                <w:szCs w:val="28"/>
                <w:lang w:val="de-AT"/>
              </w:rPr>
              <w:t>C</w:t>
            </w:r>
            <w:r w:rsidR="00BC4043" w:rsidRPr="000B0B9C">
              <w:rPr>
                <w:sz w:val="28"/>
                <w:szCs w:val="28"/>
                <w:lang w:val="de-AT"/>
              </w:rPr>
              <w:t>.</w:t>
            </w:r>
            <w:r w:rsidR="00247065">
              <w:rPr>
                <w:sz w:val="28"/>
                <w:szCs w:val="28"/>
                <w:lang w:val="de-AT"/>
              </w:rPr>
              <w:t xml:space="preserve"> </w:t>
            </w:r>
            <w:r w:rsidR="00BC4043" w:rsidRPr="000B0B9C">
              <w:rPr>
                <w:sz w:val="28"/>
                <w:szCs w:val="28"/>
                <w:lang w:val="de-AT"/>
              </w:rPr>
              <w:t>Komercijalno primenljivi troškovi goriva</w:t>
            </w:r>
          </w:p>
          <w:p w14:paraId="13532935" w14:textId="77777777" w:rsidR="00BC4043" w:rsidRPr="000B0B9C" w:rsidRDefault="00A56130" w:rsidP="00BC4043">
            <w:pPr>
              <w:rPr>
                <w:sz w:val="28"/>
                <w:szCs w:val="28"/>
                <w:lang w:val="de-AT"/>
              </w:rPr>
            </w:pPr>
            <w:r>
              <w:rPr>
                <w:sz w:val="28"/>
                <w:szCs w:val="28"/>
                <w:lang w:val="de-AT"/>
              </w:rPr>
              <w:t>D</w:t>
            </w:r>
            <w:r w:rsidR="00BC4043" w:rsidRPr="000B0B9C">
              <w:rPr>
                <w:sz w:val="28"/>
                <w:szCs w:val="28"/>
                <w:lang w:val="de-AT"/>
              </w:rPr>
              <w:t>.</w:t>
            </w:r>
            <w:r w:rsidR="00247065">
              <w:rPr>
                <w:sz w:val="28"/>
                <w:szCs w:val="28"/>
                <w:lang w:val="de-AT"/>
              </w:rPr>
              <w:t xml:space="preserve"> </w:t>
            </w:r>
            <w:r w:rsidR="00BC4043" w:rsidRPr="000B0B9C">
              <w:rPr>
                <w:sz w:val="28"/>
                <w:szCs w:val="28"/>
                <w:lang w:val="de-AT"/>
              </w:rPr>
              <w:t>Prosečni komercijalni troškovi goriva</w:t>
            </w:r>
          </w:p>
          <w:p w14:paraId="7860921E" w14:textId="77777777" w:rsidR="00BC4043" w:rsidRDefault="00A56130" w:rsidP="00BC4043">
            <w:pPr>
              <w:rPr>
                <w:sz w:val="28"/>
                <w:szCs w:val="28"/>
                <w:lang w:val="de-AT"/>
              </w:rPr>
            </w:pPr>
            <w:r>
              <w:rPr>
                <w:sz w:val="28"/>
                <w:szCs w:val="28"/>
                <w:lang w:val="de-AT"/>
              </w:rPr>
              <w:t>E</w:t>
            </w:r>
            <w:r w:rsidR="00BC4043" w:rsidRPr="000B0B9C">
              <w:rPr>
                <w:sz w:val="28"/>
                <w:szCs w:val="28"/>
                <w:lang w:val="de-AT"/>
              </w:rPr>
              <w:t>. Korporativna prilagođena potrošnja goriva</w:t>
            </w:r>
          </w:p>
          <w:p w14:paraId="55A52B8B" w14:textId="77777777" w:rsidR="00BC4043" w:rsidRPr="000B0B9C" w:rsidRDefault="00BC4043" w:rsidP="00BC4043">
            <w:pPr>
              <w:rPr>
                <w:sz w:val="28"/>
                <w:szCs w:val="28"/>
              </w:rPr>
            </w:pPr>
          </w:p>
          <w:p w14:paraId="3C845C06" w14:textId="77777777" w:rsidR="00BC4043" w:rsidRDefault="00263F48" w:rsidP="00A56130">
            <w:pPr>
              <w:jc w:val="both"/>
              <w:rPr>
                <w:b/>
                <w:sz w:val="28"/>
                <w:szCs w:val="28"/>
              </w:rPr>
            </w:pPr>
            <w:r w:rsidRPr="000B0B9C">
              <w:rPr>
                <w:b/>
                <w:sz w:val="28"/>
                <w:szCs w:val="28"/>
              </w:rPr>
              <w:t>227</w:t>
            </w:r>
            <w:r w:rsidR="00BC4043" w:rsidRPr="000B0B9C">
              <w:rPr>
                <w:b/>
                <w:sz w:val="28"/>
                <w:szCs w:val="28"/>
              </w:rPr>
              <w:t>. Benzin ima gustinu energije od otprilike 122,8 megadžula po galonu. Automobilska kompanija je proizvela novi ekonomični automobil koji ima ekonomičnu potrošnju goriva od 35 milja po galonu, a 0,877 MJ se napreže po milji da pokrene kretanje vozila napred. Koliki je procenat efikasnosti goriva automobila?</w:t>
            </w:r>
          </w:p>
          <w:p w14:paraId="3CCB1491" w14:textId="77777777" w:rsidR="00A56130" w:rsidRPr="000B0B9C" w:rsidRDefault="00A56130" w:rsidP="00A56130">
            <w:pPr>
              <w:jc w:val="both"/>
              <w:rPr>
                <w:b/>
                <w:sz w:val="28"/>
                <w:szCs w:val="28"/>
              </w:rPr>
            </w:pPr>
          </w:p>
          <w:p w14:paraId="55E0D5F7" w14:textId="77777777" w:rsidR="00BC4043" w:rsidRPr="000B0B9C" w:rsidRDefault="00BC4043" w:rsidP="00A56130">
            <w:pPr>
              <w:jc w:val="both"/>
              <w:rPr>
                <w:sz w:val="28"/>
                <w:szCs w:val="28"/>
              </w:rPr>
            </w:pPr>
            <w:r w:rsidRPr="000B0B9C">
              <w:rPr>
                <w:sz w:val="28"/>
                <w:szCs w:val="28"/>
              </w:rPr>
              <w:t>A. 33%</w:t>
            </w:r>
          </w:p>
          <w:p w14:paraId="2D7D5606" w14:textId="77777777" w:rsidR="00BC4043" w:rsidRPr="000B0B9C" w:rsidRDefault="00BC4043" w:rsidP="00BC4043">
            <w:pPr>
              <w:rPr>
                <w:sz w:val="28"/>
                <w:szCs w:val="28"/>
              </w:rPr>
            </w:pPr>
            <w:r w:rsidRPr="000B0B9C">
              <w:rPr>
                <w:sz w:val="28"/>
                <w:szCs w:val="28"/>
              </w:rPr>
              <w:t>B. 75%</w:t>
            </w:r>
          </w:p>
          <w:p w14:paraId="3C59F03C" w14:textId="77777777" w:rsidR="00BC4043" w:rsidRPr="000B0B9C" w:rsidRDefault="00A56130" w:rsidP="00BC4043">
            <w:pPr>
              <w:rPr>
                <w:sz w:val="28"/>
                <w:szCs w:val="28"/>
              </w:rPr>
            </w:pPr>
            <w:r>
              <w:rPr>
                <w:sz w:val="28"/>
                <w:szCs w:val="28"/>
              </w:rPr>
              <w:t>C</w:t>
            </w:r>
            <w:r w:rsidR="00BC4043" w:rsidRPr="000B0B9C">
              <w:rPr>
                <w:sz w:val="28"/>
                <w:szCs w:val="28"/>
              </w:rPr>
              <w:t>.</w:t>
            </w:r>
            <w:r w:rsidR="00247065">
              <w:rPr>
                <w:sz w:val="28"/>
                <w:szCs w:val="28"/>
              </w:rPr>
              <w:t xml:space="preserve"> </w:t>
            </w:r>
            <w:r w:rsidR="00BC4043" w:rsidRPr="000B0B9C">
              <w:rPr>
                <w:sz w:val="28"/>
                <w:szCs w:val="28"/>
              </w:rPr>
              <w:t>50%</w:t>
            </w:r>
          </w:p>
          <w:p w14:paraId="6161EF48" w14:textId="77777777" w:rsidR="00BC4043" w:rsidRPr="000B0B9C" w:rsidRDefault="00A56130" w:rsidP="00BC4043">
            <w:pPr>
              <w:rPr>
                <w:sz w:val="28"/>
                <w:szCs w:val="28"/>
              </w:rPr>
            </w:pPr>
            <w:r>
              <w:rPr>
                <w:sz w:val="28"/>
                <w:szCs w:val="28"/>
              </w:rPr>
              <w:t>D</w:t>
            </w:r>
            <w:r w:rsidR="00BC4043" w:rsidRPr="000B0B9C">
              <w:rPr>
                <w:sz w:val="28"/>
                <w:szCs w:val="28"/>
              </w:rPr>
              <w:t>. 25%</w:t>
            </w:r>
          </w:p>
          <w:p w14:paraId="052593EC" w14:textId="77777777" w:rsidR="00BC4043" w:rsidRDefault="00A56130" w:rsidP="00BC4043">
            <w:pPr>
              <w:rPr>
                <w:sz w:val="28"/>
                <w:szCs w:val="28"/>
              </w:rPr>
            </w:pPr>
            <w:r>
              <w:rPr>
                <w:sz w:val="28"/>
                <w:szCs w:val="28"/>
              </w:rPr>
              <w:t>E</w:t>
            </w:r>
            <w:r w:rsidR="00BC4043" w:rsidRPr="000B0B9C">
              <w:rPr>
                <w:sz w:val="28"/>
                <w:szCs w:val="28"/>
              </w:rPr>
              <w:t>. 10%</w:t>
            </w:r>
          </w:p>
          <w:p w14:paraId="540B24E1" w14:textId="77777777" w:rsidR="00BC4043" w:rsidRPr="000B0B9C" w:rsidRDefault="00BC4043" w:rsidP="00BC4043">
            <w:pPr>
              <w:rPr>
                <w:sz w:val="28"/>
                <w:szCs w:val="28"/>
              </w:rPr>
            </w:pPr>
          </w:p>
          <w:p w14:paraId="4A92BB4E" w14:textId="77777777" w:rsidR="00BC4043" w:rsidRDefault="00263F48" w:rsidP="00BC4043">
            <w:pPr>
              <w:rPr>
                <w:b/>
                <w:sz w:val="28"/>
                <w:szCs w:val="28"/>
                <w:lang w:val="fr-FR"/>
              </w:rPr>
            </w:pPr>
            <w:r w:rsidRPr="000B0B9C">
              <w:rPr>
                <w:b/>
                <w:sz w:val="28"/>
                <w:szCs w:val="28"/>
                <w:lang w:val="fr-FR"/>
              </w:rPr>
              <w:t>228</w:t>
            </w:r>
            <w:r w:rsidR="00BC4043" w:rsidRPr="000B0B9C">
              <w:rPr>
                <w:b/>
                <w:sz w:val="28"/>
                <w:szCs w:val="28"/>
                <w:lang w:val="fr-FR"/>
              </w:rPr>
              <w:t>. Šta su zgrade sa nultom energijom?</w:t>
            </w:r>
          </w:p>
          <w:p w14:paraId="7A288AEE" w14:textId="77777777" w:rsidR="00760C5D" w:rsidRPr="000B0B9C" w:rsidRDefault="00760C5D" w:rsidP="00BC4043">
            <w:pPr>
              <w:rPr>
                <w:b/>
                <w:sz w:val="28"/>
                <w:szCs w:val="28"/>
                <w:lang w:val="fr-FR"/>
              </w:rPr>
            </w:pPr>
          </w:p>
          <w:p w14:paraId="0066C660" w14:textId="2F5E389C" w:rsidR="00BC4043" w:rsidRPr="000B0B9C" w:rsidRDefault="00BC4043" w:rsidP="00BC4043">
            <w:pPr>
              <w:rPr>
                <w:sz w:val="28"/>
                <w:szCs w:val="28"/>
                <w:lang w:val="fr-FR"/>
              </w:rPr>
            </w:pPr>
            <w:r w:rsidRPr="000B0B9C">
              <w:rPr>
                <w:sz w:val="28"/>
                <w:szCs w:val="28"/>
                <w:lang w:val="fr-FR"/>
              </w:rPr>
              <w:t>A. Zgrada i</w:t>
            </w:r>
            <w:r w:rsidR="004C2BC9">
              <w:rPr>
                <w:sz w:val="28"/>
                <w:szCs w:val="28"/>
                <w:lang w:val="fr-FR"/>
              </w:rPr>
              <w:t>nstalirana sa solarnim panelima</w:t>
            </w:r>
          </w:p>
          <w:p w14:paraId="01D4F25F" w14:textId="564D021A" w:rsidR="00BC4043" w:rsidRPr="000B0B9C" w:rsidRDefault="00BC4043" w:rsidP="00BC4043">
            <w:pPr>
              <w:rPr>
                <w:sz w:val="28"/>
                <w:szCs w:val="28"/>
                <w:lang w:val="de-AT"/>
              </w:rPr>
            </w:pPr>
            <w:r w:rsidRPr="000B0B9C">
              <w:rPr>
                <w:sz w:val="28"/>
                <w:szCs w:val="28"/>
                <w:lang w:val="de-AT"/>
              </w:rPr>
              <w:t>B.</w:t>
            </w:r>
            <w:r w:rsidR="004C2BC9">
              <w:rPr>
                <w:sz w:val="28"/>
                <w:szCs w:val="28"/>
                <w:lang w:val="de-AT"/>
              </w:rPr>
              <w:t xml:space="preserve"> Zgrade koje proizvode energiju</w:t>
            </w:r>
          </w:p>
          <w:p w14:paraId="6162E168" w14:textId="77777777" w:rsidR="00BC4043" w:rsidRPr="000B0B9C" w:rsidRDefault="00760C5D" w:rsidP="00BC4043">
            <w:pPr>
              <w:rPr>
                <w:sz w:val="28"/>
                <w:szCs w:val="28"/>
                <w:lang w:val="de-AT"/>
              </w:rPr>
            </w:pPr>
            <w:r>
              <w:rPr>
                <w:sz w:val="28"/>
                <w:szCs w:val="28"/>
                <w:lang w:val="de-AT"/>
              </w:rPr>
              <w:t>C</w:t>
            </w:r>
            <w:r w:rsidR="00BC4043" w:rsidRPr="000B0B9C">
              <w:rPr>
                <w:sz w:val="28"/>
                <w:szCs w:val="28"/>
                <w:lang w:val="de-AT"/>
              </w:rPr>
              <w:t>. Zgrade koje daju onoliko ili više energije nego što im je potrebno.</w:t>
            </w:r>
          </w:p>
          <w:p w14:paraId="296E3228" w14:textId="4CC77374" w:rsidR="00BC4043" w:rsidRPr="000B0B9C" w:rsidRDefault="00760C5D" w:rsidP="00BC4043">
            <w:pPr>
              <w:rPr>
                <w:sz w:val="28"/>
                <w:szCs w:val="28"/>
                <w:lang w:val="fr-FR"/>
              </w:rPr>
            </w:pPr>
            <w:r>
              <w:rPr>
                <w:sz w:val="28"/>
                <w:szCs w:val="28"/>
                <w:lang w:val="fr-FR"/>
              </w:rPr>
              <w:t>D</w:t>
            </w:r>
            <w:r w:rsidR="00BC4043" w:rsidRPr="000B0B9C">
              <w:rPr>
                <w:sz w:val="28"/>
                <w:szCs w:val="28"/>
                <w:lang w:val="fr-FR"/>
              </w:rPr>
              <w:t>. Zgrade</w:t>
            </w:r>
            <w:r w:rsidR="004C2BC9">
              <w:rPr>
                <w:sz w:val="28"/>
                <w:szCs w:val="28"/>
                <w:lang w:val="fr-FR"/>
              </w:rPr>
              <w:t xml:space="preserve"> čiji su prozori superizolovani</w:t>
            </w:r>
          </w:p>
          <w:p w14:paraId="0386E4DA" w14:textId="09DFFACA" w:rsidR="00BC4043" w:rsidRDefault="00760C5D" w:rsidP="00BC4043">
            <w:pPr>
              <w:rPr>
                <w:sz w:val="28"/>
                <w:szCs w:val="28"/>
                <w:lang w:val="de-AT"/>
              </w:rPr>
            </w:pPr>
            <w:r>
              <w:rPr>
                <w:sz w:val="28"/>
                <w:szCs w:val="28"/>
                <w:lang w:val="de-AT"/>
              </w:rPr>
              <w:t>E</w:t>
            </w:r>
            <w:r w:rsidR="00BC4043" w:rsidRPr="000B0B9C">
              <w:rPr>
                <w:sz w:val="28"/>
                <w:szCs w:val="28"/>
                <w:lang w:val="de-AT"/>
              </w:rPr>
              <w:t>. Zgrada koja je izolovana na takav način da im nije potre</w:t>
            </w:r>
            <w:r w:rsidR="004C2BC9">
              <w:rPr>
                <w:sz w:val="28"/>
                <w:szCs w:val="28"/>
                <w:lang w:val="de-AT"/>
              </w:rPr>
              <w:t>ban izvor grejanja.</w:t>
            </w:r>
            <w:r w:rsidR="00BC4043" w:rsidRPr="000B0B9C">
              <w:rPr>
                <w:sz w:val="28"/>
                <w:szCs w:val="28"/>
                <w:lang w:val="de-AT"/>
              </w:rPr>
              <w:t xml:space="preserve"> </w:t>
            </w:r>
            <w:r w:rsidR="00BC4043" w:rsidRPr="00760C5D">
              <w:rPr>
                <w:sz w:val="28"/>
                <w:szCs w:val="28"/>
                <w:lang w:val="de-AT"/>
              </w:rPr>
              <w:t>Zagrevaju se preko sijalica, ljudi itd.</w:t>
            </w:r>
          </w:p>
          <w:p w14:paraId="2E1E8C7F" w14:textId="77777777" w:rsidR="00760C5D" w:rsidRPr="000B0B9C" w:rsidRDefault="00760C5D" w:rsidP="00BC4043">
            <w:pPr>
              <w:rPr>
                <w:sz w:val="28"/>
                <w:szCs w:val="28"/>
                <w:lang w:val="de-AT"/>
              </w:rPr>
            </w:pPr>
          </w:p>
          <w:p w14:paraId="6500BDD3" w14:textId="77777777" w:rsidR="00BC4043" w:rsidRDefault="00263F48" w:rsidP="00BC4043">
            <w:pPr>
              <w:rPr>
                <w:b/>
                <w:sz w:val="28"/>
                <w:szCs w:val="28"/>
                <w:lang w:val="de-AT"/>
              </w:rPr>
            </w:pPr>
            <w:r w:rsidRPr="000B0B9C">
              <w:rPr>
                <w:b/>
                <w:sz w:val="28"/>
                <w:szCs w:val="28"/>
                <w:lang w:val="de-AT"/>
              </w:rPr>
              <w:t>229</w:t>
            </w:r>
            <w:r w:rsidR="00BC4043" w:rsidRPr="000B0B9C">
              <w:rPr>
                <w:b/>
                <w:sz w:val="28"/>
                <w:szCs w:val="28"/>
                <w:lang w:val="de-AT"/>
              </w:rPr>
              <w:t>. Sve sledeće važi za fosilna goriva OSIM za koji odgovor?</w:t>
            </w:r>
          </w:p>
          <w:p w14:paraId="687F31C0" w14:textId="77777777" w:rsidR="00760C5D" w:rsidRPr="000B0B9C" w:rsidRDefault="00760C5D" w:rsidP="00BC4043">
            <w:pPr>
              <w:rPr>
                <w:b/>
                <w:sz w:val="28"/>
                <w:szCs w:val="28"/>
                <w:lang w:val="de-AT"/>
              </w:rPr>
            </w:pPr>
          </w:p>
          <w:p w14:paraId="72A47461" w14:textId="0E4DC2F8" w:rsidR="00BC4043" w:rsidRPr="000B0B9C" w:rsidRDefault="00BC4043" w:rsidP="00BC4043">
            <w:pPr>
              <w:rPr>
                <w:sz w:val="28"/>
                <w:szCs w:val="28"/>
                <w:lang w:val="de-AT"/>
              </w:rPr>
            </w:pPr>
            <w:r w:rsidRPr="000B0B9C">
              <w:rPr>
                <w:sz w:val="28"/>
                <w:szCs w:val="28"/>
                <w:lang w:val="de-AT"/>
              </w:rPr>
              <w:t>A. U ovom trenutku u istoriji, fosi</w:t>
            </w:r>
            <w:r w:rsidR="004C2BC9">
              <w:rPr>
                <w:sz w:val="28"/>
                <w:szCs w:val="28"/>
                <w:lang w:val="de-AT"/>
              </w:rPr>
              <w:t>lnih goriva ima relativno mnogo</w:t>
            </w:r>
          </w:p>
          <w:p w14:paraId="2A11A114" w14:textId="25CC7E16" w:rsidR="00BC4043" w:rsidRPr="000B0B9C" w:rsidRDefault="00BC4043" w:rsidP="00BC4043">
            <w:pPr>
              <w:rPr>
                <w:sz w:val="28"/>
                <w:szCs w:val="28"/>
                <w:lang w:val="fr-FR"/>
              </w:rPr>
            </w:pPr>
            <w:r w:rsidRPr="000B0B9C">
              <w:rPr>
                <w:sz w:val="28"/>
                <w:szCs w:val="28"/>
                <w:lang w:val="fr-FR"/>
              </w:rPr>
              <w:t>B. Potrebno je mnogo vremena</w:t>
            </w:r>
            <w:r w:rsidR="004C2BC9">
              <w:rPr>
                <w:sz w:val="28"/>
                <w:szCs w:val="28"/>
                <w:lang w:val="fr-FR"/>
              </w:rPr>
              <w:t xml:space="preserve"> da se fosilna goriva formiraju</w:t>
            </w:r>
          </w:p>
          <w:p w14:paraId="015D4F37" w14:textId="7503157B" w:rsidR="00BC4043" w:rsidRPr="000B0B9C" w:rsidRDefault="00760C5D" w:rsidP="00BC4043">
            <w:pPr>
              <w:rPr>
                <w:sz w:val="28"/>
                <w:szCs w:val="28"/>
                <w:lang w:val="fr-FR"/>
              </w:rPr>
            </w:pPr>
            <w:r>
              <w:rPr>
                <w:sz w:val="28"/>
                <w:szCs w:val="28"/>
                <w:lang w:val="fr-FR"/>
              </w:rPr>
              <w:t>C</w:t>
            </w:r>
            <w:r w:rsidR="00BC4043" w:rsidRPr="000B0B9C">
              <w:rPr>
                <w:sz w:val="28"/>
                <w:szCs w:val="28"/>
                <w:lang w:val="fr-FR"/>
              </w:rPr>
              <w:t>. Fosilna goriva su r</w:t>
            </w:r>
            <w:r w:rsidR="004C2BC9">
              <w:rPr>
                <w:sz w:val="28"/>
                <w:szCs w:val="28"/>
                <w:lang w:val="fr-FR"/>
              </w:rPr>
              <w:t>elativno jeftina za ekstrakciju</w:t>
            </w:r>
          </w:p>
          <w:p w14:paraId="73B4A760" w14:textId="6F51365E" w:rsidR="00BC4043" w:rsidRPr="000B0B9C" w:rsidRDefault="00760C5D" w:rsidP="00BC4043">
            <w:pPr>
              <w:rPr>
                <w:sz w:val="28"/>
                <w:szCs w:val="28"/>
                <w:lang w:val="fr-FR"/>
              </w:rPr>
            </w:pPr>
            <w:r>
              <w:rPr>
                <w:sz w:val="28"/>
                <w:szCs w:val="28"/>
                <w:lang w:val="fr-FR"/>
              </w:rPr>
              <w:t>D</w:t>
            </w:r>
            <w:r w:rsidR="00BC4043" w:rsidRPr="000B0B9C">
              <w:rPr>
                <w:sz w:val="28"/>
                <w:szCs w:val="28"/>
                <w:lang w:val="fr-FR"/>
              </w:rPr>
              <w:t>. Fosilna goriva su čistiji izvori e</w:t>
            </w:r>
            <w:r w:rsidR="004C2BC9">
              <w:rPr>
                <w:sz w:val="28"/>
                <w:szCs w:val="28"/>
                <w:lang w:val="fr-FR"/>
              </w:rPr>
              <w:t>nergije od geotermalne energije</w:t>
            </w:r>
          </w:p>
          <w:p w14:paraId="31B72418" w14:textId="6F1C9DC2" w:rsidR="00BC4043" w:rsidRPr="00910417" w:rsidRDefault="00760C5D" w:rsidP="00BC4043">
            <w:pPr>
              <w:rPr>
                <w:sz w:val="28"/>
                <w:szCs w:val="28"/>
                <w:lang w:val="fr-FR"/>
              </w:rPr>
            </w:pPr>
            <w:r>
              <w:rPr>
                <w:sz w:val="28"/>
                <w:szCs w:val="28"/>
                <w:lang w:val="fr-FR"/>
              </w:rPr>
              <w:t>E</w:t>
            </w:r>
            <w:r w:rsidR="00BC4043" w:rsidRPr="000B0B9C">
              <w:rPr>
                <w:sz w:val="28"/>
                <w:szCs w:val="28"/>
                <w:lang w:val="fr-FR"/>
              </w:rPr>
              <w:t>. Ekstrakcija fosilnih goriva otvara r</w:t>
            </w:r>
            <w:r w:rsidR="004C2BC9">
              <w:rPr>
                <w:sz w:val="28"/>
                <w:szCs w:val="28"/>
                <w:lang w:val="fr-FR"/>
              </w:rPr>
              <w:t>adna mesta i podstiče ekonomiju</w:t>
            </w:r>
          </w:p>
          <w:p w14:paraId="59F077DF" w14:textId="77777777" w:rsidR="00760C5D" w:rsidRPr="000B0B9C" w:rsidRDefault="00760C5D" w:rsidP="00BC4043">
            <w:pPr>
              <w:rPr>
                <w:sz w:val="28"/>
                <w:szCs w:val="28"/>
                <w:lang w:val="de-AT"/>
              </w:rPr>
            </w:pPr>
          </w:p>
          <w:p w14:paraId="793386F7" w14:textId="77777777" w:rsidR="00BC4043" w:rsidRDefault="00263F48" w:rsidP="00247065">
            <w:pPr>
              <w:jc w:val="both"/>
              <w:rPr>
                <w:b/>
                <w:sz w:val="28"/>
                <w:szCs w:val="28"/>
                <w:lang w:val="de-AT"/>
              </w:rPr>
            </w:pPr>
            <w:r w:rsidRPr="000B0B9C">
              <w:rPr>
                <w:b/>
                <w:sz w:val="28"/>
                <w:szCs w:val="28"/>
                <w:lang w:val="de-AT"/>
              </w:rPr>
              <w:t>230</w:t>
            </w:r>
            <w:r w:rsidR="00BC4043" w:rsidRPr="000B0B9C">
              <w:rPr>
                <w:b/>
                <w:sz w:val="28"/>
                <w:szCs w:val="28"/>
                <w:lang w:val="de-AT"/>
              </w:rPr>
              <w:t>. Prema trenutnoj stopi potrošnje, očekuje se da će raspoložive rezerve prirodnog gasa trajati još:</w:t>
            </w:r>
          </w:p>
          <w:p w14:paraId="48CDB395" w14:textId="77777777" w:rsidR="00760C5D" w:rsidRPr="000B0B9C" w:rsidRDefault="00760C5D" w:rsidP="00BC4043">
            <w:pPr>
              <w:rPr>
                <w:b/>
                <w:sz w:val="28"/>
                <w:szCs w:val="28"/>
                <w:lang w:val="de-AT"/>
              </w:rPr>
            </w:pPr>
          </w:p>
          <w:p w14:paraId="166F2CBB" w14:textId="77777777" w:rsidR="00BC4043" w:rsidRPr="000B0B9C" w:rsidRDefault="00BC4043" w:rsidP="00BC4043">
            <w:pPr>
              <w:rPr>
                <w:sz w:val="28"/>
                <w:szCs w:val="28"/>
              </w:rPr>
            </w:pPr>
            <w:r w:rsidRPr="000B0B9C">
              <w:rPr>
                <w:sz w:val="28"/>
                <w:szCs w:val="28"/>
              </w:rPr>
              <w:t>A. 25 godina</w:t>
            </w:r>
          </w:p>
          <w:p w14:paraId="4213ADFE" w14:textId="77777777" w:rsidR="00BC4043" w:rsidRPr="000B0B9C" w:rsidRDefault="00BC4043" w:rsidP="00BC4043">
            <w:pPr>
              <w:rPr>
                <w:sz w:val="28"/>
                <w:szCs w:val="28"/>
              </w:rPr>
            </w:pPr>
            <w:r w:rsidRPr="000B0B9C">
              <w:rPr>
                <w:sz w:val="28"/>
                <w:szCs w:val="28"/>
              </w:rPr>
              <w:t>B. 100 godina</w:t>
            </w:r>
          </w:p>
          <w:p w14:paraId="0806BBA0" w14:textId="77777777" w:rsidR="00BC4043" w:rsidRPr="000B0B9C" w:rsidRDefault="00760C5D" w:rsidP="00BC4043">
            <w:pPr>
              <w:rPr>
                <w:sz w:val="28"/>
                <w:szCs w:val="28"/>
              </w:rPr>
            </w:pPr>
            <w:r>
              <w:rPr>
                <w:sz w:val="28"/>
                <w:szCs w:val="28"/>
              </w:rPr>
              <w:t>C</w:t>
            </w:r>
            <w:r w:rsidR="00BC4043" w:rsidRPr="000B0B9C">
              <w:rPr>
                <w:sz w:val="28"/>
                <w:szCs w:val="28"/>
              </w:rPr>
              <w:t>.</w:t>
            </w:r>
            <w:r w:rsidR="00247065">
              <w:rPr>
                <w:sz w:val="28"/>
                <w:szCs w:val="28"/>
              </w:rPr>
              <w:t xml:space="preserve"> </w:t>
            </w:r>
            <w:r w:rsidR="00BC4043" w:rsidRPr="000B0B9C">
              <w:rPr>
                <w:sz w:val="28"/>
                <w:szCs w:val="28"/>
              </w:rPr>
              <w:t>50 godina</w:t>
            </w:r>
          </w:p>
          <w:p w14:paraId="05588E25" w14:textId="77777777" w:rsidR="00BC4043" w:rsidRPr="000B0B9C" w:rsidRDefault="00760C5D" w:rsidP="00BC4043">
            <w:pPr>
              <w:rPr>
                <w:sz w:val="28"/>
                <w:szCs w:val="28"/>
              </w:rPr>
            </w:pPr>
            <w:r>
              <w:rPr>
                <w:sz w:val="28"/>
                <w:szCs w:val="28"/>
              </w:rPr>
              <w:t>D</w:t>
            </w:r>
            <w:r w:rsidR="00BC4043" w:rsidRPr="000B0B9C">
              <w:rPr>
                <w:sz w:val="28"/>
                <w:szCs w:val="28"/>
              </w:rPr>
              <w:t>. 600 godina</w:t>
            </w:r>
          </w:p>
          <w:p w14:paraId="3151CA94" w14:textId="77777777" w:rsidR="00BC4043" w:rsidRDefault="00760C5D" w:rsidP="00BC4043">
            <w:pPr>
              <w:rPr>
                <w:sz w:val="28"/>
                <w:szCs w:val="28"/>
              </w:rPr>
            </w:pPr>
            <w:r>
              <w:rPr>
                <w:sz w:val="28"/>
                <w:szCs w:val="28"/>
              </w:rPr>
              <w:t>E</w:t>
            </w:r>
            <w:r w:rsidR="00BC4043" w:rsidRPr="000B0B9C">
              <w:rPr>
                <w:sz w:val="28"/>
                <w:szCs w:val="28"/>
              </w:rPr>
              <w:t>. 75 godina</w:t>
            </w:r>
          </w:p>
          <w:p w14:paraId="29D55EE4" w14:textId="77777777" w:rsidR="00760C5D" w:rsidRPr="000B0B9C" w:rsidRDefault="00760C5D" w:rsidP="00BC4043">
            <w:pPr>
              <w:rPr>
                <w:sz w:val="28"/>
                <w:szCs w:val="28"/>
              </w:rPr>
            </w:pPr>
          </w:p>
          <w:p w14:paraId="3D46FCBE" w14:textId="77777777" w:rsidR="00BC4043" w:rsidRDefault="00263F48" w:rsidP="00BC4043">
            <w:pPr>
              <w:rPr>
                <w:b/>
                <w:sz w:val="28"/>
                <w:szCs w:val="28"/>
              </w:rPr>
            </w:pPr>
            <w:r w:rsidRPr="000B0B9C">
              <w:rPr>
                <w:b/>
                <w:sz w:val="28"/>
                <w:szCs w:val="28"/>
              </w:rPr>
              <w:t>231</w:t>
            </w:r>
            <w:r w:rsidR="00BC4043" w:rsidRPr="000B0B9C">
              <w:rPr>
                <w:b/>
                <w:sz w:val="28"/>
                <w:szCs w:val="28"/>
              </w:rPr>
              <w:t>. Koja vrsta uglja je najčistija i najefikasnija?</w:t>
            </w:r>
          </w:p>
          <w:p w14:paraId="675AD2CC" w14:textId="77777777" w:rsidR="00247065" w:rsidRPr="000B0B9C" w:rsidRDefault="00247065" w:rsidP="00BC4043">
            <w:pPr>
              <w:rPr>
                <w:b/>
                <w:sz w:val="28"/>
                <w:szCs w:val="28"/>
              </w:rPr>
            </w:pPr>
          </w:p>
          <w:p w14:paraId="2255CAC8" w14:textId="77777777" w:rsidR="00BC4043" w:rsidRPr="000B0B9C" w:rsidRDefault="00BC4043" w:rsidP="00BC4043">
            <w:pPr>
              <w:rPr>
                <w:sz w:val="28"/>
                <w:szCs w:val="28"/>
                <w:lang w:val="fr-FR"/>
              </w:rPr>
            </w:pPr>
            <w:r w:rsidRPr="000B0B9C">
              <w:rPr>
                <w:sz w:val="28"/>
                <w:szCs w:val="28"/>
                <w:lang w:val="fr-FR"/>
              </w:rPr>
              <w:t>A. Antracit</w:t>
            </w:r>
          </w:p>
          <w:p w14:paraId="505118FF" w14:textId="77777777" w:rsidR="00BC4043" w:rsidRPr="000B0B9C" w:rsidRDefault="00BC4043" w:rsidP="00BC4043">
            <w:pPr>
              <w:rPr>
                <w:sz w:val="28"/>
                <w:szCs w:val="28"/>
                <w:lang w:val="fr-FR"/>
              </w:rPr>
            </w:pPr>
            <w:r w:rsidRPr="000B0B9C">
              <w:rPr>
                <w:sz w:val="28"/>
                <w:szCs w:val="28"/>
                <w:lang w:val="fr-FR"/>
              </w:rPr>
              <w:t>B. Drveni ugalj</w:t>
            </w:r>
          </w:p>
          <w:p w14:paraId="5238CD45" w14:textId="77777777" w:rsidR="00BC4043" w:rsidRPr="000B0B9C" w:rsidRDefault="00760C5D" w:rsidP="00BC4043">
            <w:pPr>
              <w:rPr>
                <w:sz w:val="28"/>
                <w:szCs w:val="28"/>
                <w:lang w:val="fr-FR"/>
              </w:rPr>
            </w:pPr>
            <w:r>
              <w:rPr>
                <w:sz w:val="28"/>
                <w:szCs w:val="28"/>
                <w:lang w:val="fr-FR"/>
              </w:rPr>
              <w:t>C</w:t>
            </w:r>
            <w:r w:rsidR="00BC4043" w:rsidRPr="000B0B9C">
              <w:rPr>
                <w:sz w:val="28"/>
                <w:szCs w:val="28"/>
                <w:lang w:val="fr-FR"/>
              </w:rPr>
              <w:t>. Sub-bitumenski ugalj</w:t>
            </w:r>
          </w:p>
          <w:p w14:paraId="6827B9B7" w14:textId="77777777" w:rsidR="00BC4043" w:rsidRPr="000B0B9C" w:rsidRDefault="00760C5D" w:rsidP="00BC4043">
            <w:pPr>
              <w:rPr>
                <w:sz w:val="28"/>
                <w:szCs w:val="28"/>
                <w:lang w:val="fr-FR"/>
              </w:rPr>
            </w:pPr>
            <w:r>
              <w:rPr>
                <w:sz w:val="28"/>
                <w:szCs w:val="28"/>
                <w:lang w:val="fr-FR"/>
              </w:rPr>
              <w:t>D</w:t>
            </w:r>
            <w:r w:rsidR="00BC4043" w:rsidRPr="000B0B9C">
              <w:rPr>
                <w:sz w:val="28"/>
                <w:szCs w:val="28"/>
                <w:lang w:val="fr-FR"/>
              </w:rPr>
              <w:t>. Bitumenski ugalj</w:t>
            </w:r>
          </w:p>
          <w:p w14:paraId="158A82F7" w14:textId="77777777" w:rsidR="00760C5D" w:rsidRPr="000B0B9C" w:rsidRDefault="00760C5D" w:rsidP="00BC4043">
            <w:pPr>
              <w:rPr>
                <w:sz w:val="28"/>
                <w:szCs w:val="28"/>
                <w:lang w:val="fr-FR"/>
              </w:rPr>
            </w:pPr>
          </w:p>
          <w:p w14:paraId="2B3026D2" w14:textId="77777777" w:rsidR="00BC4043" w:rsidRPr="000B0B9C" w:rsidRDefault="00263F48" w:rsidP="00BC4043">
            <w:pPr>
              <w:rPr>
                <w:b/>
                <w:sz w:val="28"/>
                <w:szCs w:val="28"/>
                <w:lang w:val="fr-FR"/>
              </w:rPr>
            </w:pPr>
            <w:r w:rsidRPr="000B0B9C">
              <w:rPr>
                <w:b/>
                <w:sz w:val="28"/>
                <w:szCs w:val="28"/>
                <w:lang w:val="fr-FR"/>
              </w:rPr>
              <w:t>232</w:t>
            </w:r>
            <w:r w:rsidR="00BC4043" w:rsidRPr="000B0B9C">
              <w:rPr>
                <w:b/>
                <w:sz w:val="28"/>
                <w:szCs w:val="28"/>
                <w:lang w:val="fr-FR"/>
              </w:rPr>
              <w:t>. Šta od sledećeg NIJE prava prednost korišćenja uglja kao izvora energije?</w:t>
            </w:r>
          </w:p>
          <w:p w14:paraId="714E15EF" w14:textId="77777777" w:rsidR="00BC4043" w:rsidRPr="000B0B9C" w:rsidRDefault="00BC4043" w:rsidP="00BC4043">
            <w:pPr>
              <w:rPr>
                <w:b/>
                <w:sz w:val="28"/>
                <w:szCs w:val="28"/>
                <w:lang w:val="fr-FR"/>
              </w:rPr>
            </w:pPr>
          </w:p>
          <w:p w14:paraId="5BAC753F" w14:textId="77777777" w:rsidR="00BC4043" w:rsidRPr="000B0B9C" w:rsidRDefault="00BC4043" w:rsidP="00247065">
            <w:pPr>
              <w:jc w:val="both"/>
              <w:rPr>
                <w:sz w:val="28"/>
                <w:szCs w:val="28"/>
                <w:lang w:val="fr-FR"/>
              </w:rPr>
            </w:pPr>
            <w:r w:rsidRPr="000B0B9C">
              <w:rPr>
                <w:sz w:val="28"/>
                <w:szCs w:val="28"/>
                <w:lang w:val="fr-FR"/>
              </w:rPr>
              <w:t>A. Ugalj je energetski veoma gust i ima visok energetski prinos.</w:t>
            </w:r>
          </w:p>
          <w:p w14:paraId="021AE2CF" w14:textId="77777777" w:rsidR="00BC4043" w:rsidRPr="000B0B9C" w:rsidRDefault="00BC4043" w:rsidP="00247065">
            <w:pPr>
              <w:jc w:val="both"/>
              <w:rPr>
                <w:sz w:val="28"/>
                <w:szCs w:val="28"/>
                <w:lang w:val="fr-FR"/>
              </w:rPr>
            </w:pPr>
            <w:r w:rsidRPr="000B0B9C">
              <w:rPr>
                <w:sz w:val="28"/>
                <w:szCs w:val="28"/>
                <w:lang w:val="fr-FR"/>
              </w:rPr>
              <w:t>B. Ugalj se može vaditi i prerađivati u zemlji, što potencijalno smanjuje zavisnost SAD od strane nafte.</w:t>
            </w:r>
          </w:p>
          <w:p w14:paraId="5C7BC869" w14:textId="77777777" w:rsidR="00BC4043" w:rsidRPr="000B0B9C" w:rsidRDefault="00760C5D" w:rsidP="00247065">
            <w:pPr>
              <w:jc w:val="both"/>
              <w:rPr>
                <w:sz w:val="28"/>
                <w:szCs w:val="28"/>
                <w:lang w:val="fr-FR"/>
              </w:rPr>
            </w:pPr>
            <w:r>
              <w:rPr>
                <w:sz w:val="28"/>
                <w:szCs w:val="28"/>
                <w:lang w:val="fr-FR"/>
              </w:rPr>
              <w:t>C</w:t>
            </w:r>
            <w:r w:rsidR="00BC4043" w:rsidRPr="000B0B9C">
              <w:rPr>
                <w:sz w:val="28"/>
                <w:szCs w:val="28"/>
                <w:lang w:val="fr-FR"/>
              </w:rPr>
              <w:t>. Uglja ima u izobilju i predviđa se da će potvrđene rezerve trajati tri stotine godina.</w:t>
            </w:r>
          </w:p>
          <w:p w14:paraId="13C43A3E" w14:textId="77777777" w:rsidR="00BC4043" w:rsidRPr="000B0B9C" w:rsidRDefault="00760C5D" w:rsidP="00247065">
            <w:pPr>
              <w:jc w:val="both"/>
              <w:rPr>
                <w:sz w:val="28"/>
                <w:szCs w:val="28"/>
                <w:lang w:val="fr-FR"/>
              </w:rPr>
            </w:pPr>
            <w:r>
              <w:rPr>
                <w:sz w:val="28"/>
                <w:szCs w:val="28"/>
                <w:lang w:val="fr-FR"/>
              </w:rPr>
              <w:t>D</w:t>
            </w:r>
            <w:r w:rsidR="00BC4043" w:rsidRPr="000B0B9C">
              <w:rPr>
                <w:sz w:val="28"/>
                <w:szCs w:val="28"/>
                <w:lang w:val="fr-FR"/>
              </w:rPr>
              <w:t>. Ugalj proizvodi relativno niske emisije sumpora kada se sagoreva.</w:t>
            </w:r>
          </w:p>
          <w:p w14:paraId="69FB1BB0" w14:textId="77777777" w:rsidR="00BC4043" w:rsidRDefault="00760C5D" w:rsidP="00247065">
            <w:pPr>
              <w:jc w:val="both"/>
              <w:rPr>
                <w:sz w:val="28"/>
                <w:szCs w:val="28"/>
                <w:lang w:val="fr-FR"/>
              </w:rPr>
            </w:pPr>
            <w:r>
              <w:rPr>
                <w:sz w:val="28"/>
                <w:szCs w:val="28"/>
                <w:lang w:val="fr-FR"/>
              </w:rPr>
              <w:t>E</w:t>
            </w:r>
            <w:r w:rsidR="00BC4043" w:rsidRPr="000B0B9C">
              <w:rPr>
                <w:sz w:val="28"/>
                <w:szCs w:val="28"/>
                <w:lang w:val="fr-FR"/>
              </w:rPr>
              <w:t>. Tehnologija čistog uglja je obećavajuća tehnologija koja smanjuje uticaj modernih postrojenja na ugalj na životnu sredinu.</w:t>
            </w:r>
          </w:p>
          <w:p w14:paraId="61620D7F" w14:textId="77777777" w:rsidR="00760C5D" w:rsidRPr="000B0B9C" w:rsidRDefault="00760C5D" w:rsidP="00BC4043">
            <w:pPr>
              <w:rPr>
                <w:sz w:val="28"/>
                <w:szCs w:val="28"/>
                <w:lang w:val="fr-FR"/>
              </w:rPr>
            </w:pPr>
          </w:p>
          <w:p w14:paraId="081717CC" w14:textId="77777777" w:rsidR="00BC4043" w:rsidRDefault="00263F48" w:rsidP="00760C5D">
            <w:pPr>
              <w:jc w:val="both"/>
              <w:rPr>
                <w:b/>
                <w:sz w:val="28"/>
                <w:szCs w:val="28"/>
                <w:lang w:val="fr-FR"/>
              </w:rPr>
            </w:pPr>
            <w:r w:rsidRPr="000B0B9C">
              <w:rPr>
                <w:b/>
                <w:sz w:val="28"/>
                <w:szCs w:val="28"/>
                <w:lang w:val="fr-FR"/>
              </w:rPr>
              <w:t>233</w:t>
            </w:r>
            <w:r w:rsidR="00BC4043" w:rsidRPr="000B0B9C">
              <w:rPr>
                <w:b/>
                <w:sz w:val="28"/>
                <w:szCs w:val="28"/>
                <w:lang w:val="fr-FR"/>
              </w:rPr>
              <w:t>. Koji od sledećih parova faktora su doveli Sjedinjene Države u poziciju zavisnosti od strane nafte?</w:t>
            </w:r>
          </w:p>
          <w:p w14:paraId="78F8B0D7" w14:textId="77777777" w:rsidR="00760C5D" w:rsidRPr="000B0B9C" w:rsidRDefault="00760C5D" w:rsidP="00247065">
            <w:pPr>
              <w:jc w:val="both"/>
              <w:rPr>
                <w:b/>
                <w:sz w:val="28"/>
                <w:szCs w:val="28"/>
                <w:lang w:val="fr-FR"/>
              </w:rPr>
            </w:pPr>
          </w:p>
          <w:p w14:paraId="77A53019" w14:textId="77777777" w:rsidR="00BC4043" w:rsidRPr="000B0B9C" w:rsidRDefault="00BC4043" w:rsidP="00247065">
            <w:pPr>
              <w:jc w:val="both"/>
              <w:rPr>
                <w:sz w:val="28"/>
                <w:szCs w:val="28"/>
                <w:lang w:val="fr-FR"/>
              </w:rPr>
            </w:pPr>
            <w:r w:rsidRPr="000B0B9C">
              <w:rPr>
                <w:sz w:val="28"/>
                <w:szCs w:val="28"/>
                <w:lang w:val="fr-FR"/>
              </w:rPr>
              <w:t>A. Nesrazmerno velika potražnja za fosilnim gorivima i nizak kapacitet za proizvodnju domaćeg benzina.</w:t>
            </w:r>
          </w:p>
          <w:p w14:paraId="17332300" w14:textId="77777777" w:rsidR="00BC4043" w:rsidRPr="000B0B9C" w:rsidRDefault="00BC4043" w:rsidP="00247065">
            <w:pPr>
              <w:jc w:val="both"/>
              <w:rPr>
                <w:sz w:val="28"/>
                <w:szCs w:val="28"/>
                <w:lang w:val="fr-FR"/>
              </w:rPr>
            </w:pPr>
            <w:r w:rsidRPr="000B0B9C">
              <w:rPr>
                <w:sz w:val="28"/>
                <w:szCs w:val="28"/>
                <w:lang w:val="fr-FR"/>
              </w:rPr>
              <w:t>B. Vrhunski kvalitet goriva iz nafte sa Bliskog istoka i niske uvozne carine.</w:t>
            </w:r>
          </w:p>
          <w:p w14:paraId="1FD26A7A" w14:textId="77777777" w:rsidR="00BC4043" w:rsidRPr="000B0B9C" w:rsidRDefault="00760C5D" w:rsidP="00247065">
            <w:pPr>
              <w:jc w:val="both"/>
              <w:rPr>
                <w:sz w:val="28"/>
                <w:szCs w:val="28"/>
                <w:lang w:val="fr-FR"/>
              </w:rPr>
            </w:pPr>
            <w:r>
              <w:rPr>
                <w:sz w:val="28"/>
                <w:szCs w:val="28"/>
                <w:lang w:val="fr-FR"/>
              </w:rPr>
              <w:t>C</w:t>
            </w:r>
            <w:r w:rsidR="00BC4043" w:rsidRPr="000B0B9C">
              <w:rPr>
                <w:sz w:val="28"/>
                <w:szCs w:val="28"/>
                <w:lang w:val="fr-FR"/>
              </w:rPr>
              <w:t>. Trgovinski sporazumi sa OPEK-om i potražnja po glavi stanovnika koja daleko nadmašuje veći deo sveta.</w:t>
            </w:r>
          </w:p>
          <w:p w14:paraId="664B9BFD" w14:textId="77777777" w:rsidR="00BC4043" w:rsidRPr="000B0B9C" w:rsidRDefault="00760C5D" w:rsidP="00247065">
            <w:pPr>
              <w:jc w:val="both"/>
              <w:rPr>
                <w:sz w:val="28"/>
                <w:szCs w:val="28"/>
                <w:lang w:val="fr-FR"/>
              </w:rPr>
            </w:pPr>
            <w:r>
              <w:rPr>
                <w:sz w:val="28"/>
                <w:szCs w:val="28"/>
                <w:lang w:val="fr-FR"/>
              </w:rPr>
              <w:t>D</w:t>
            </w:r>
            <w:r w:rsidR="00BC4043" w:rsidRPr="000B0B9C">
              <w:rPr>
                <w:sz w:val="28"/>
                <w:szCs w:val="28"/>
                <w:lang w:val="fr-FR"/>
              </w:rPr>
              <w:t>. Propisi o zaštiti životne sredine i rada za preradu nafte u SAD su skuplji za firme od carina i tarifa za uvoz nafte iz manje regulisanih zemalja.</w:t>
            </w:r>
          </w:p>
          <w:p w14:paraId="7DAC38A9" w14:textId="77777777" w:rsidR="00BC4043" w:rsidRDefault="00760C5D" w:rsidP="00247065">
            <w:pPr>
              <w:jc w:val="both"/>
              <w:rPr>
                <w:sz w:val="28"/>
                <w:szCs w:val="28"/>
                <w:lang w:val="fr-FR"/>
              </w:rPr>
            </w:pPr>
            <w:r>
              <w:rPr>
                <w:sz w:val="28"/>
                <w:szCs w:val="28"/>
                <w:lang w:val="fr-FR"/>
              </w:rPr>
              <w:t>E</w:t>
            </w:r>
            <w:r w:rsidR="00BC4043" w:rsidRPr="000B0B9C">
              <w:rPr>
                <w:sz w:val="28"/>
                <w:szCs w:val="28"/>
                <w:lang w:val="fr-FR"/>
              </w:rPr>
              <w:t>. Većina američkih rezervi nafte je iscrpljena i većina bliskoistočnih zemalja bogatih naftom je politički veoma stabilna i nudi pouzdane trgovinske sporazume.</w:t>
            </w:r>
          </w:p>
          <w:p w14:paraId="53069FFB" w14:textId="77777777" w:rsidR="00760C5D" w:rsidRPr="000B0B9C" w:rsidRDefault="00760C5D" w:rsidP="00BC4043">
            <w:pPr>
              <w:rPr>
                <w:sz w:val="28"/>
                <w:szCs w:val="28"/>
                <w:lang w:val="fr-FR"/>
              </w:rPr>
            </w:pPr>
          </w:p>
          <w:p w14:paraId="1372C4E1" w14:textId="04EDB643" w:rsidR="00BC4043" w:rsidRPr="000B0B9C" w:rsidRDefault="00263F48" w:rsidP="00250D4C">
            <w:pPr>
              <w:spacing w:after="40"/>
              <w:jc w:val="both"/>
              <w:rPr>
                <w:b/>
                <w:sz w:val="28"/>
                <w:szCs w:val="28"/>
                <w:lang w:val="fr-FR"/>
              </w:rPr>
            </w:pPr>
            <w:r w:rsidRPr="000B0B9C">
              <w:rPr>
                <w:b/>
                <w:sz w:val="28"/>
                <w:szCs w:val="28"/>
                <w:lang w:val="fr-FR"/>
              </w:rPr>
              <w:t>234</w:t>
            </w:r>
            <w:r w:rsidR="00BC4043" w:rsidRPr="000B0B9C">
              <w:rPr>
                <w:b/>
                <w:sz w:val="28"/>
                <w:szCs w:val="28"/>
                <w:lang w:val="fr-FR"/>
              </w:rPr>
              <w:t>. Hidraulično lomljenje, koje se naziv</w:t>
            </w:r>
            <w:r w:rsidR="00250D4C">
              <w:rPr>
                <w:b/>
                <w:sz w:val="28"/>
                <w:szCs w:val="28"/>
                <w:lang w:val="fr-FR"/>
              </w:rPr>
              <w:t>a i „frakiranje“ je</w:t>
            </w:r>
            <w:r w:rsidR="00247065">
              <w:rPr>
                <w:b/>
                <w:sz w:val="28"/>
                <w:szCs w:val="28"/>
                <w:lang w:val="fr-FR"/>
              </w:rPr>
              <w:t>:</w:t>
            </w:r>
          </w:p>
          <w:p w14:paraId="1B8128B2" w14:textId="62F21A7C" w:rsidR="00BC4043" w:rsidRPr="000B0B9C" w:rsidRDefault="00BC4043" w:rsidP="00250D4C">
            <w:pPr>
              <w:spacing w:after="40"/>
              <w:jc w:val="both"/>
              <w:rPr>
                <w:sz w:val="28"/>
                <w:szCs w:val="28"/>
                <w:lang w:val="fr-FR"/>
              </w:rPr>
            </w:pPr>
            <w:r w:rsidRPr="000B0B9C">
              <w:rPr>
                <w:sz w:val="28"/>
                <w:szCs w:val="28"/>
                <w:lang w:val="fr-FR"/>
              </w:rPr>
              <w:t>A. Rezultat zemljotresa</w:t>
            </w:r>
          </w:p>
          <w:p w14:paraId="450303A3" w14:textId="77777777" w:rsidR="00BC4043" w:rsidRPr="000B0B9C" w:rsidRDefault="00BC4043" w:rsidP="00BC4043">
            <w:pPr>
              <w:jc w:val="both"/>
              <w:rPr>
                <w:sz w:val="28"/>
                <w:szCs w:val="28"/>
                <w:lang w:val="fr-FR"/>
              </w:rPr>
            </w:pPr>
            <w:r w:rsidRPr="000B0B9C">
              <w:rPr>
                <w:sz w:val="28"/>
                <w:szCs w:val="28"/>
                <w:lang w:val="fr-FR"/>
              </w:rPr>
              <w:t>B. Metoda krčenja šuma koja se prvenstveno koristi u severnoj Evropi</w:t>
            </w:r>
          </w:p>
          <w:p w14:paraId="1FAF6F4A" w14:textId="77777777" w:rsidR="00BC4043" w:rsidRPr="000B0B9C" w:rsidRDefault="00760C5D" w:rsidP="00BC4043">
            <w:pPr>
              <w:jc w:val="both"/>
              <w:rPr>
                <w:sz w:val="28"/>
                <w:szCs w:val="28"/>
                <w:lang w:val="fr-FR"/>
              </w:rPr>
            </w:pPr>
            <w:r>
              <w:rPr>
                <w:sz w:val="28"/>
                <w:szCs w:val="28"/>
                <w:lang w:val="fr-FR"/>
              </w:rPr>
              <w:t>C</w:t>
            </w:r>
            <w:r w:rsidR="00BC4043" w:rsidRPr="000B0B9C">
              <w:rPr>
                <w:sz w:val="28"/>
                <w:szCs w:val="28"/>
                <w:lang w:val="fr-FR"/>
              </w:rPr>
              <w:t>. Alat koji koriste humanitarne grupe za raspršivanje vode</w:t>
            </w:r>
          </w:p>
          <w:p w14:paraId="284D3304" w14:textId="77777777" w:rsidR="00BC4043" w:rsidRPr="000B0B9C" w:rsidRDefault="00760C5D" w:rsidP="00BC4043">
            <w:pPr>
              <w:jc w:val="both"/>
              <w:rPr>
                <w:sz w:val="28"/>
                <w:szCs w:val="28"/>
                <w:lang w:val="fr-FR"/>
              </w:rPr>
            </w:pPr>
            <w:r>
              <w:rPr>
                <w:sz w:val="28"/>
                <w:szCs w:val="28"/>
                <w:lang w:val="fr-FR"/>
              </w:rPr>
              <w:t>D</w:t>
            </w:r>
            <w:r w:rsidR="00BC4043" w:rsidRPr="000B0B9C">
              <w:rPr>
                <w:sz w:val="28"/>
                <w:szCs w:val="28"/>
                <w:lang w:val="fr-FR"/>
              </w:rPr>
              <w:t>. Razdvajanje molekula vode</w:t>
            </w:r>
          </w:p>
          <w:p w14:paraId="34AADEB8" w14:textId="77777777" w:rsidR="00BC4043" w:rsidRDefault="00760C5D" w:rsidP="00BC4043">
            <w:pPr>
              <w:jc w:val="both"/>
              <w:rPr>
                <w:sz w:val="28"/>
                <w:szCs w:val="28"/>
                <w:lang w:val="fr-FR"/>
              </w:rPr>
            </w:pPr>
            <w:r>
              <w:rPr>
                <w:sz w:val="28"/>
                <w:szCs w:val="28"/>
                <w:lang w:val="fr-FR"/>
              </w:rPr>
              <w:t>E</w:t>
            </w:r>
            <w:r w:rsidR="00BC4043" w:rsidRPr="000B0B9C">
              <w:rPr>
                <w:sz w:val="28"/>
                <w:szCs w:val="28"/>
                <w:lang w:val="fr-FR"/>
              </w:rPr>
              <w:t>. Način vađenja nafte iz podzemnih izvora</w:t>
            </w:r>
          </w:p>
          <w:p w14:paraId="1B0547BC" w14:textId="77777777" w:rsidR="00BC4043" w:rsidRPr="000B0B9C" w:rsidRDefault="00BC4043" w:rsidP="00BC4043">
            <w:pPr>
              <w:jc w:val="both"/>
              <w:rPr>
                <w:sz w:val="28"/>
                <w:szCs w:val="28"/>
                <w:lang w:val="de-AT"/>
              </w:rPr>
            </w:pPr>
          </w:p>
          <w:p w14:paraId="22BB1C6D" w14:textId="10C7112C" w:rsidR="00760C5D" w:rsidRPr="000B0B9C" w:rsidRDefault="00263F48" w:rsidP="00250D4C">
            <w:pPr>
              <w:spacing w:after="40"/>
              <w:jc w:val="both"/>
              <w:rPr>
                <w:b/>
                <w:sz w:val="28"/>
                <w:szCs w:val="28"/>
                <w:lang w:val="de-AT"/>
              </w:rPr>
            </w:pPr>
            <w:r w:rsidRPr="000B0B9C">
              <w:rPr>
                <w:b/>
                <w:sz w:val="28"/>
                <w:szCs w:val="28"/>
                <w:lang w:val="de-AT"/>
              </w:rPr>
              <w:t>235</w:t>
            </w:r>
            <w:r w:rsidR="00BC4043" w:rsidRPr="000B0B9C">
              <w:rPr>
                <w:b/>
                <w:sz w:val="28"/>
                <w:szCs w:val="28"/>
                <w:lang w:val="de-AT"/>
              </w:rPr>
              <w:t>. Šta od sledećeg NIJE štetan uticaj izgradnje brana za proizvodnju hidroelektrične energije?</w:t>
            </w:r>
          </w:p>
          <w:p w14:paraId="7F3E5297" w14:textId="77777777" w:rsidR="00BC4043" w:rsidRPr="000B0B9C" w:rsidRDefault="00BC4043" w:rsidP="00250D4C">
            <w:pPr>
              <w:spacing w:after="40"/>
              <w:jc w:val="both"/>
              <w:rPr>
                <w:sz w:val="28"/>
                <w:szCs w:val="28"/>
                <w:lang w:val="de-AT"/>
              </w:rPr>
            </w:pPr>
            <w:r w:rsidRPr="000B0B9C">
              <w:rPr>
                <w:sz w:val="28"/>
                <w:szCs w:val="28"/>
                <w:lang w:val="de-AT"/>
              </w:rPr>
              <w:t>A. Brane često menjaju struju i širinu sliva, menjajući priobalni ekosistem.</w:t>
            </w:r>
          </w:p>
          <w:p w14:paraId="14F3789F" w14:textId="77777777" w:rsidR="00BC4043" w:rsidRPr="000B0B9C" w:rsidRDefault="00BC4043" w:rsidP="00BC4043">
            <w:pPr>
              <w:jc w:val="both"/>
              <w:rPr>
                <w:sz w:val="28"/>
                <w:szCs w:val="28"/>
                <w:lang w:val="de-AT"/>
              </w:rPr>
            </w:pPr>
            <w:r w:rsidRPr="000B0B9C">
              <w:rPr>
                <w:sz w:val="28"/>
                <w:szCs w:val="28"/>
                <w:lang w:val="de-AT"/>
              </w:rPr>
              <w:t>B. Energija potrebna za rad i održavanje brane je često jednaka energiji koju proizvodi brana.</w:t>
            </w:r>
          </w:p>
          <w:p w14:paraId="5B6738B6" w14:textId="77777777" w:rsidR="00BC4043" w:rsidRPr="000B0B9C" w:rsidRDefault="00760C5D" w:rsidP="00BC4043">
            <w:pPr>
              <w:jc w:val="both"/>
              <w:rPr>
                <w:sz w:val="28"/>
                <w:szCs w:val="28"/>
                <w:lang w:val="de-AT"/>
              </w:rPr>
            </w:pPr>
            <w:r>
              <w:rPr>
                <w:sz w:val="28"/>
                <w:szCs w:val="28"/>
                <w:lang w:val="de-AT"/>
              </w:rPr>
              <w:t>C</w:t>
            </w:r>
            <w:r w:rsidR="00BC4043" w:rsidRPr="000B0B9C">
              <w:rPr>
                <w:sz w:val="28"/>
                <w:szCs w:val="28"/>
                <w:lang w:val="de-AT"/>
              </w:rPr>
              <w:t>. Mnoge populacije riba (uključujući lososa i pastrmke) su desetkovane jer brane ograničavaju pristup suštinskom staništu.</w:t>
            </w:r>
          </w:p>
          <w:p w14:paraId="21F78CDD" w14:textId="77777777" w:rsidR="00BC4043" w:rsidRPr="000B0B9C" w:rsidRDefault="00760C5D" w:rsidP="00BC4043">
            <w:pPr>
              <w:jc w:val="both"/>
              <w:rPr>
                <w:sz w:val="28"/>
                <w:szCs w:val="28"/>
                <w:lang w:val="de-AT"/>
              </w:rPr>
            </w:pPr>
            <w:r>
              <w:rPr>
                <w:sz w:val="28"/>
                <w:szCs w:val="28"/>
                <w:lang w:val="de-AT"/>
              </w:rPr>
              <w:t>D</w:t>
            </w:r>
            <w:r w:rsidR="00BC4043" w:rsidRPr="000B0B9C">
              <w:rPr>
                <w:sz w:val="28"/>
                <w:szCs w:val="28"/>
                <w:lang w:val="de-AT"/>
              </w:rPr>
              <w:t>. Brane mogu doprineti poplavama i rezultirajućoj materijalnoj šteti.</w:t>
            </w:r>
          </w:p>
          <w:p w14:paraId="30E3BF98" w14:textId="77777777" w:rsidR="00BC4043" w:rsidRDefault="00760C5D" w:rsidP="00BC4043">
            <w:pPr>
              <w:jc w:val="both"/>
              <w:rPr>
                <w:sz w:val="28"/>
                <w:szCs w:val="28"/>
                <w:lang w:val="de-AT"/>
              </w:rPr>
            </w:pPr>
            <w:r>
              <w:rPr>
                <w:sz w:val="28"/>
                <w:szCs w:val="28"/>
                <w:lang w:val="de-AT"/>
              </w:rPr>
              <w:t>E</w:t>
            </w:r>
            <w:r w:rsidR="00BC4043" w:rsidRPr="000B0B9C">
              <w:rPr>
                <w:sz w:val="28"/>
                <w:szCs w:val="28"/>
                <w:lang w:val="de-AT"/>
              </w:rPr>
              <w:t>. Životinje koje se oslanjaju na ribu kao hranu mogu početi da opadaju jer je brana trajno izmenila riblje stanište.</w:t>
            </w:r>
          </w:p>
          <w:p w14:paraId="405B3A44" w14:textId="77777777" w:rsidR="00760C5D" w:rsidRPr="000B0B9C" w:rsidRDefault="00760C5D" w:rsidP="00BC4043">
            <w:pPr>
              <w:jc w:val="both"/>
              <w:rPr>
                <w:sz w:val="28"/>
                <w:szCs w:val="28"/>
                <w:lang w:val="de-AT"/>
              </w:rPr>
            </w:pPr>
          </w:p>
          <w:p w14:paraId="06D7150E" w14:textId="77777777" w:rsidR="00BC4043" w:rsidRDefault="00263F48" w:rsidP="00BC4043">
            <w:pPr>
              <w:jc w:val="both"/>
              <w:rPr>
                <w:b/>
                <w:sz w:val="28"/>
                <w:szCs w:val="28"/>
                <w:lang w:val="de-AT"/>
              </w:rPr>
            </w:pPr>
            <w:r w:rsidRPr="000B0B9C">
              <w:rPr>
                <w:b/>
                <w:sz w:val="28"/>
                <w:szCs w:val="28"/>
                <w:lang w:val="de-AT"/>
              </w:rPr>
              <w:t>236</w:t>
            </w:r>
            <w:r w:rsidR="00BC4043" w:rsidRPr="000B0B9C">
              <w:rPr>
                <w:b/>
                <w:sz w:val="28"/>
                <w:szCs w:val="28"/>
                <w:lang w:val="de-AT"/>
              </w:rPr>
              <w:t>. Hidroelektrična energija čini značajan deo energetske mreže SAD i predstavlja obnovljivi oblik energije sa niskim emisijama. Šta bi od sledećeg predstavljalo suštinski problem sa povećanjem proizvodnje hidroelektrične energije?</w:t>
            </w:r>
          </w:p>
          <w:p w14:paraId="044F5F1B" w14:textId="77777777" w:rsidR="00760C5D" w:rsidRPr="000B0B9C" w:rsidRDefault="00760C5D" w:rsidP="00BC4043">
            <w:pPr>
              <w:jc w:val="both"/>
              <w:rPr>
                <w:b/>
                <w:sz w:val="28"/>
                <w:szCs w:val="28"/>
                <w:lang w:val="de-AT"/>
              </w:rPr>
            </w:pPr>
          </w:p>
          <w:p w14:paraId="740037F1" w14:textId="77777777" w:rsidR="00BC4043" w:rsidRPr="000B0B9C" w:rsidRDefault="00BC4043" w:rsidP="00BC4043">
            <w:pPr>
              <w:jc w:val="both"/>
              <w:rPr>
                <w:sz w:val="28"/>
                <w:szCs w:val="28"/>
                <w:lang w:val="de-AT"/>
              </w:rPr>
            </w:pPr>
            <w:r w:rsidRPr="000B0B9C">
              <w:rPr>
                <w:sz w:val="28"/>
                <w:szCs w:val="28"/>
                <w:lang w:val="de-AT"/>
              </w:rPr>
              <w:t>A. Trenutno postoji savezna zabrana izgradnje ili razvoja budućih hidroelektrana kako bi se zaštitila riblja populacija.</w:t>
            </w:r>
          </w:p>
          <w:p w14:paraId="476F0E0A" w14:textId="77777777" w:rsidR="00BC4043" w:rsidRPr="000B0B9C" w:rsidRDefault="00BC4043" w:rsidP="00BC4043">
            <w:pPr>
              <w:jc w:val="both"/>
              <w:rPr>
                <w:sz w:val="28"/>
                <w:szCs w:val="28"/>
                <w:lang w:val="de-AT"/>
              </w:rPr>
            </w:pPr>
            <w:r w:rsidRPr="000B0B9C">
              <w:rPr>
                <w:sz w:val="28"/>
                <w:szCs w:val="28"/>
                <w:lang w:val="de-AT"/>
              </w:rPr>
              <w:t>B. Uz goruće pitanje klimatskih promena i promena u padavinama, nejasno je koliko energije sadašnje hidroelektrane mogu da obezbede u budućnosti, a kamoli koliko energije mogu da obezbede brane izgrađene u budućnosti.</w:t>
            </w:r>
          </w:p>
          <w:p w14:paraId="0A7A6848" w14:textId="77777777" w:rsidR="00BC4043" w:rsidRPr="000B0B9C" w:rsidRDefault="00760C5D" w:rsidP="00BC4043">
            <w:pPr>
              <w:jc w:val="both"/>
              <w:rPr>
                <w:sz w:val="28"/>
                <w:szCs w:val="28"/>
                <w:lang w:val="de-AT"/>
              </w:rPr>
            </w:pPr>
            <w:r>
              <w:rPr>
                <w:sz w:val="28"/>
                <w:szCs w:val="28"/>
                <w:lang w:val="de-AT"/>
              </w:rPr>
              <w:t>C</w:t>
            </w:r>
            <w:r w:rsidR="00BC4043" w:rsidRPr="000B0B9C">
              <w:rPr>
                <w:sz w:val="28"/>
                <w:szCs w:val="28"/>
                <w:lang w:val="de-AT"/>
              </w:rPr>
              <w:t>. Količina energije uložena u hidroelektranu je približno jednaka količini energije koja se koristi iz procesa.</w:t>
            </w:r>
          </w:p>
          <w:p w14:paraId="14FF530C" w14:textId="77777777" w:rsidR="00BC4043" w:rsidRPr="000B0B9C" w:rsidRDefault="00760C5D" w:rsidP="00BC4043">
            <w:pPr>
              <w:jc w:val="both"/>
              <w:rPr>
                <w:sz w:val="28"/>
                <w:szCs w:val="28"/>
                <w:lang w:val="de-AT"/>
              </w:rPr>
            </w:pPr>
            <w:r>
              <w:rPr>
                <w:sz w:val="28"/>
                <w:szCs w:val="28"/>
                <w:lang w:val="de-AT"/>
              </w:rPr>
              <w:t>D</w:t>
            </w:r>
            <w:r w:rsidR="00BC4043" w:rsidRPr="000B0B9C">
              <w:rPr>
                <w:sz w:val="28"/>
                <w:szCs w:val="28"/>
                <w:lang w:val="de-AT"/>
              </w:rPr>
              <w:t>. Većina, ako ne i sve reke koje mogu da generišu značajnu hidroelektričnu energiju, već su pregrađene branom i rade velikim kapacitetom.</w:t>
            </w:r>
          </w:p>
          <w:p w14:paraId="2221B260" w14:textId="77777777" w:rsidR="00BC4043" w:rsidRDefault="00760C5D" w:rsidP="00BC4043">
            <w:pPr>
              <w:jc w:val="both"/>
              <w:rPr>
                <w:sz w:val="28"/>
                <w:szCs w:val="28"/>
                <w:lang w:val="de-AT"/>
              </w:rPr>
            </w:pPr>
            <w:r>
              <w:rPr>
                <w:sz w:val="28"/>
                <w:szCs w:val="28"/>
                <w:lang w:val="de-AT"/>
              </w:rPr>
              <w:t>E</w:t>
            </w:r>
            <w:r w:rsidR="00BC4043" w:rsidRPr="000B0B9C">
              <w:rPr>
                <w:sz w:val="28"/>
                <w:szCs w:val="28"/>
                <w:lang w:val="de-AT"/>
              </w:rPr>
              <w:t>. Prijavljena količina električne energije koju proizvode brane hidroelektrana je zapravo naduvana cifra izvedena iz teorijskog rada punim kapacitetom i nije realna.</w:t>
            </w:r>
          </w:p>
          <w:p w14:paraId="01C4DD81" w14:textId="77777777" w:rsidR="00760C5D" w:rsidRPr="000B0B9C" w:rsidRDefault="00760C5D" w:rsidP="00BC4043">
            <w:pPr>
              <w:jc w:val="both"/>
              <w:rPr>
                <w:sz w:val="28"/>
                <w:szCs w:val="28"/>
                <w:lang w:val="de-AT"/>
              </w:rPr>
            </w:pPr>
          </w:p>
          <w:p w14:paraId="55C77B65" w14:textId="77777777" w:rsidR="00BC4043" w:rsidRDefault="00263F48" w:rsidP="00BC4043">
            <w:pPr>
              <w:jc w:val="both"/>
              <w:rPr>
                <w:b/>
                <w:sz w:val="28"/>
                <w:szCs w:val="28"/>
                <w:lang w:val="de-AT"/>
              </w:rPr>
            </w:pPr>
            <w:r w:rsidRPr="000B0B9C">
              <w:rPr>
                <w:b/>
                <w:sz w:val="28"/>
                <w:szCs w:val="28"/>
                <w:lang w:val="de-AT"/>
              </w:rPr>
              <w:t>237</w:t>
            </w:r>
            <w:r w:rsidR="00BC4043" w:rsidRPr="000B0B9C">
              <w:rPr>
                <w:b/>
                <w:sz w:val="28"/>
                <w:szCs w:val="28"/>
                <w:lang w:val="de-AT"/>
              </w:rPr>
              <w:t>. Sve sledeće su potencijalne koristi za brane OSIM __________.</w:t>
            </w:r>
          </w:p>
          <w:p w14:paraId="60D5C574" w14:textId="77777777" w:rsidR="00760C5D" w:rsidRPr="000B0B9C" w:rsidRDefault="00760C5D" w:rsidP="00BC4043">
            <w:pPr>
              <w:jc w:val="both"/>
              <w:rPr>
                <w:b/>
                <w:sz w:val="28"/>
                <w:szCs w:val="28"/>
                <w:lang w:val="de-AT"/>
              </w:rPr>
            </w:pPr>
          </w:p>
          <w:p w14:paraId="0404E556" w14:textId="77777777" w:rsidR="00BC4043" w:rsidRPr="000B0B9C" w:rsidRDefault="00BC4043" w:rsidP="00BC4043">
            <w:pPr>
              <w:jc w:val="both"/>
              <w:rPr>
                <w:sz w:val="28"/>
                <w:szCs w:val="28"/>
                <w:lang w:val="de-AT"/>
              </w:rPr>
            </w:pPr>
            <w:r w:rsidRPr="000B0B9C">
              <w:rPr>
                <w:sz w:val="28"/>
                <w:szCs w:val="28"/>
                <w:lang w:val="de-AT"/>
              </w:rPr>
              <w:t>A. Čista proizvodnja električne energije</w:t>
            </w:r>
          </w:p>
          <w:p w14:paraId="4ADEC0D3" w14:textId="77777777" w:rsidR="00BC4043" w:rsidRPr="000B0B9C" w:rsidRDefault="00BC4043" w:rsidP="00BC4043">
            <w:pPr>
              <w:jc w:val="both"/>
              <w:rPr>
                <w:sz w:val="28"/>
                <w:szCs w:val="28"/>
                <w:lang w:val="de-AT"/>
              </w:rPr>
            </w:pPr>
            <w:r w:rsidRPr="000B0B9C">
              <w:rPr>
                <w:sz w:val="28"/>
                <w:szCs w:val="28"/>
                <w:lang w:val="de-AT"/>
              </w:rPr>
              <w:t>B. Mogućnosti za rekreaciju iz nastalog jezera</w:t>
            </w:r>
          </w:p>
          <w:p w14:paraId="5E983B69" w14:textId="77777777" w:rsidR="00BC4043" w:rsidRPr="000B0B9C" w:rsidRDefault="00760C5D" w:rsidP="00BC4043">
            <w:pPr>
              <w:jc w:val="both"/>
              <w:rPr>
                <w:sz w:val="28"/>
                <w:szCs w:val="28"/>
                <w:lang w:val="de-AT"/>
              </w:rPr>
            </w:pPr>
            <w:r>
              <w:rPr>
                <w:sz w:val="28"/>
                <w:szCs w:val="28"/>
                <w:lang w:val="de-AT"/>
              </w:rPr>
              <w:t>C</w:t>
            </w:r>
            <w:r w:rsidR="00BC4043" w:rsidRPr="000B0B9C">
              <w:rPr>
                <w:sz w:val="28"/>
                <w:szCs w:val="28"/>
                <w:lang w:val="de-AT"/>
              </w:rPr>
              <w:t>. Upravljanje vodostajem</w:t>
            </w:r>
          </w:p>
          <w:p w14:paraId="112C2668" w14:textId="77777777" w:rsidR="00BC4043" w:rsidRPr="000B0B9C" w:rsidRDefault="00760C5D" w:rsidP="00BC4043">
            <w:pPr>
              <w:jc w:val="both"/>
              <w:rPr>
                <w:sz w:val="28"/>
                <w:szCs w:val="28"/>
                <w:lang w:val="de-AT"/>
              </w:rPr>
            </w:pPr>
            <w:r>
              <w:rPr>
                <w:sz w:val="28"/>
                <w:szCs w:val="28"/>
                <w:lang w:val="de-AT"/>
              </w:rPr>
              <w:t>D</w:t>
            </w:r>
            <w:r w:rsidR="00BC4043" w:rsidRPr="000B0B9C">
              <w:rPr>
                <w:sz w:val="28"/>
                <w:szCs w:val="28"/>
                <w:lang w:val="de-AT"/>
              </w:rPr>
              <w:t>.</w:t>
            </w:r>
            <w:r w:rsidR="00247065">
              <w:rPr>
                <w:sz w:val="28"/>
                <w:szCs w:val="28"/>
                <w:lang w:val="de-AT"/>
              </w:rPr>
              <w:t xml:space="preserve"> </w:t>
            </w:r>
            <w:r w:rsidR="00BC4043" w:rsidRPr="000B0B9C">
              <w:rPr>
                <w:sz w:val="28"/>
                <w:szCs w:val="28"/>
                <w:lang w:val="de-AT"/>
              </w:rPr>
              <w:t>Kontrola poplava</w:t>
            </w:r>
          </w:p>
          <w:p w14:paraId="65CA0F8A" w14:textId="77777777" w:rsidR="00BC4043" w:rsidRDefault="00760C5D" w:rsidP="00BC4043">
            <w:pPr>
              <w:jc w:val="both"/>
              <w:rPr>
                <w:sz w:val="28"/>
                <w:szCs w:val="28"/>
                <w:lang w:val="fr-FR"/>
              </w:rPr>
            </w:pPr>
            <w:r>
              <w:rPr>
                <w:sz w:val="28"/>
                <w:szCs w:val="28"/>
                <w:lang w:val="fr-FR"/>
              </w:rPr>
              <w:t>E</w:t>
            </w:r>
            <w:r w:rsidR="00BC4043" w:rsidRPr="000B0B9C">
              <w:rPr>
                <w:sz w:val="28"/>
                <w:szCs w:val="28"/>
                <w:lang w:val="fr-FR"/>
              </w:rPr>
              <w:t>. Nagomilavanje sedimentacije</w:t>
            </w:r>
          </w:p>
          <w:p w14:paraId="77659DC7" w14:textId="77777777" w:rsidR="00BC4043" w:rsidRPr="000B0B9C" w:rsidRDefault="00BC4043" w:rsidP="00BC4043">
            <w:pPr>
              <w:jc w:val="both"/>
              <w:rPr>
                <w:sz w:val="28"/>
                <w:szCs w:val="28"/>
                <w:lang w:val="fr-FR"/>
              </w:rPr>
            </w:pPr>
          </w:p>
          <w:p w14:paraId="1062E0E5" w14:textId="77777777" w:rsidR="00BC4043" w:rsidRDefault="00263F48" w:rsidP="00BC4043">
            <w:pPr>
              <w:jc w:val="both"/>
              <w:rPr>
                <w:b/>
                <w:sz w:val="28"/>
                <w:szCs w:val="28"/>
                <w:lang w:val="fr-FR"/>
              </w:rPr>
            </w:pPr>
            <w:r w:rsidRPr="000B0B9C">
              <w:rPr>
                <w:b/>
                <w:sz w:val="28"/>
                <w:szCs w:val="28"/>
                <w:lang w:val="fr-FR"/>
              </w:rPr>
              <w:t>238</w:t>
            </w:r>
            <w:r w:rsidR="00BC4043" w:rsidRPr="000B0B9C">
              <w:rPr>
                <w:b/>
                <w:sz w:val="28"/>
                <w:szCs w:val="28"/>
                <w:lang w:val="fr-FR"/>
              </w:rPr>
              <w:t>. Sve sledeće su nedostaci brana OSIM __________.</w:t>
            </w:r>
          </w:p>
          <w:p w14:paraId="3C5A5F93" w14:textId="77777777" w:rsidR="00760C5D" w:rsidRPr="000B0B9C" w:rsidRDefault="00760C5D" w:rsidP="00BC4043">
            <w:pPr>
              <w:jc w:val="both"/>
              <w:rPr>
                <w:b/>
                <w:sz w:val="28"/>
                <w:szCs w:val="28"/>
                <w:lang w:val="fr-FR"/>
              </w:rPr>
            </w:pPr>
          </w:p>
          <w:p w14:paraId="72114E96" w14:textId="77777777" w:rsidR="00BC4043" w:rsidRPr="000B0B9C" w:rsidRDefault="00BC4043" w:rsidP="00BC4043">
            <w:pPr>
              <w:jc w:val="both"/>
              <w:rPr>
                <w:sz w:val="28"/>
                <w:szCs w:val="28"/>
                <w:lang w:val="de-AT"/>
              </w:rPr>
            </w:pPr>
            <w:r w:rsidRPr="000B0B9C">
              <w:rPr>
                <w:sz w:val="28"/>
                <w:szCs w:val="28"/>
                <w:lang w:val="de-AT"/>
              </w:rPr>
              <w:t>A. Lokalno stanovništvo može biti prinuđeno da se seli</w:t>
            </w:r>
          </w:p>
          <w:p w14:paraId="1D00B593" w14:textId="77777777" w:rsidR="00BC4043" w:rsidRPr="000B0B9C" w:rsidRDefault="00BC4043" w:rsidP="00BC4043">
            <w:pPr>
              <w:jc w:val="both"/>
              <w:rPr>
                <w:sz w:val="28"/>
                <w:szCs w:val="28"/>
                <w:lang w:val="de-AT"/>
              </w:rPr>
            </w:pPr>
            <w:r w:rsidRPr="000B0B9C">
              <w:rPr>
                <w:sz w:val="28"/>
                <w:szCs w:val="28"/>
                <w:lang w:val="de-AT"/>
              </w:rPr>
              <w:t>B. Povećano zagađenje vazduha</w:t>
            </w:r>
          </w:p>
          <w:p w14:paraId="3F427D3A" w14:textId="77777777" w:rsidR="00BC4043" w:rsidRPr="000B0B9C" w:rsidRDefault="00760C5D" w:rsidP="00BC4043">
            <w:pPr>
              <w:jc w:val="both"/>
              <w:rPr>
                <w:sz w:val="28"/>
                <w:szCs w:val="28"/>
                <w:lang w:val="de-AT"/>
              </w:rPr>
            </w:pPr>
            <w:r>
              <w:rPr>
                <w:sz w:val="28"/>
                <w:szCs w:val="28"/>
                <w:lang w:val="de-AT"/>
              </w:rPr>
              <w:t>C</w:t>
            </w:r>
            <w:r w:rsidR="00BC4043" w:rsidRPr="000B0B9C">
              <w:rPr>
                <w:sz w:val="28"/>
                <w:szCs w:val="28"/>
                <w:lang w:val="de-AT"/>
              </w:rPr>
              <w:t>. Uništavanje okolnog poljoprivrednog zemljišta</w:t>
            </w:r>
          </w:p>
          <w:p w14:paraId="74CAF614" w14:textId="77777777" w:rsidR="00BC4043" w:rsidRPr="000B0B9C" w:rsidRDefault="00760C5D" w:rsidP="00BC4043">
            <w:pPr>
              <w:jc w:val="both"/>
              <w:rPr>
                <w:sz w:val="28"/>
                <w:szCs w:val="28"/>
                <w:lang w:val="de-AT"/>
              </w:rPr>
            </w:pPr>
            <w:r>
              <w:rPr>
                <w:sz w:val="28"/>
                <w:szCs w:val="28"/>
                <w:lang w:val="de-AT"/>
              </w:rPr>
              <w:t>D</w:t>
            </w:r>
            <w:r w:rsidR="00BC4043" w:rsidRPr="000B0B9C">
              <w:rPr>
                <w:sz w:val="28"/>
                <w:szCs w:val="28"/>
                <w:lang w:val="de-AT"/>
              </w:rPr>
              <w:t>. Promena staništa</w:t>
            </w:r>
          </w:p>
          <w:p w14:paraId="294F5F91" w14:textId="77777777" w:rsidR="00BC4043" w:rsidRDefault="00760C5D" w:rsidP="00BC4043">
            <w:pPr>
              <w:jc w:val="both"/>
              <w:rPr>
                <w:sz w:val="28"/>
                <w:szCs w:val="28"/>
                <w:lang w:val="de-AT"/>
              </w:rPr>
            </w:pPr>
            <w:r>
              <w:rPr>
                <w:sz w:val="28"/>
                <w:szCs w:val="28"/>
                <w:lang w:val="de-AT"/>
              </w:rPr>
              <w:t>E</w:t>
            </w:r>
            <w:r w:rsidR="00BC4043" w:rsidRPr="000B0B9C">
              <w:rPr>
                <w:sz w:val="28"/>
                <w:szCs w:val="28"/>
                <w:lang w:val="de-AT"/>
              </w:rPr>
              <w:t>. Prekid migracionih obrazaca među ribama</w:t>
            </w:r>
          </w:p>
          <w:p w14:paraId="651212B8" w14:textId="77777777" w:rsidR="00760C5D" w:rsidRPr="000B0B9C" w:rsidRDefault="00760C5D" w:rsidP="00BC4043">
            <w:pPr>
              <w:jc w:val="both"/>
              <w:rPr>
                <w:sz w:val="28"/>
                <w:szCs w:val="28"/>
                <w:lang w:val="de-AT"/>
              </w:rPr>
            </w:pPr>
          </w:p>
          <w:p w14:paraId="7F4F086D" w14:textId="77777777" w:rsidR="00BC4043" w:rsidRDefault="00263F48" w:rsidP="00BC4043">
            <w:pPr>
              <w:jc w:val="both"/>
              <w:rPr>
                <w:b/>
                <w:sz w:val="28"/>
                <w:szCs w:val="28"/>
                <w:lang w:val="de-AT"/>
              </w:rPr>
            </w:pPr>
            <w:r w:rsidRPr="000B0B9C">
              <w:rPr>
                <w:b/>
                <w:sz w:val="28"/>
                <w:szCs w:val="28"/>
                <w:lang w:val="de-AT"/>
              </w:rPr>
              <w:t>239</w:t>
            </w:r>
            <w:r w:rsidR="00BC4043" w:rsidRPr="000B0B9C">
              <w:rPr>
                <w:b/>
                <w:sz w:val="28"/>
                <w:szCs w:val="28"/>
                <w:lang w:val="de-AT"/>
              </w:rPr>
              <w:t>. Šta je od sledećeg goruće pitanje u proizvodnji nuklearne energije?</w:t>
            </w:r>
          </w:p>
          <w:p w14:paraId="16034359" w14:textId="77777777" w:rsidR="00760C5D" w:rsidRPr="000B0B9C" w:rsidRDefault="00760C5D" w:rsidP="00BC4043">
            <w:pPr>
              <w:jc w:val="both"/>
              <w:rPr>
                <w:b/>
                <w:sz w:val="28"/>
                <w:szCs w:val="28"/>
                <w:lang w:val="de-AT"/>
              </w:rPr>
            </w:pPr>
          </w:p>
          <w:p w14:paraId="163B69A7" w14:textId="77777777" w:rsidR="00BC4043" w:rsidRPr="000B0B9C" w:rsidRDefault="00BC4043" w:rsidP="00BC4043">
            <w:pPr>
              <w:jc w:val="both"/>
              <w:rPr>
                <w:sz w:val="28"/>
                <w:szCs w:val="28"/>
                <w:lang w:val="de-AT"/>
              </w:rPr>
            </w:pPr>
            <w:r w:rsidRPr="000B0B9C">
              <w:rPr>
                <w:sz w:val="28"/>
                <w:szCs w:val="28"/>
                <w:lang w:val="de-AT"/>
              </w:rPr>
              <w:t>A. Uništenje kao rezultat čestih nuklearnih eksplozija</w:t>
            </w:r>
          </w:p>
          <w:p w14:paraId="0050E79D" w14:textId="77777777" w:rsidR="00BC4043" w:rsidRPr="000B0B9C" w:rsidRDefault="00BC4043" w:rsidP="00BC4043">
            <w:pPr>
              <w:jc w:val="both"/>
              <w:rPr>
                <w:sz w:val="28"/>
                <w:szCs w:val="28"/>
                <w:lang w:val="de-AT"/>
              </w:rPr>
            </w:pPr>
            <w:r w:rsidRPr="000B0B9C">
              <w:rPr>
                <w:sz w:val="28"/>
                <w:szCs w:val="28"/>
                <w:lang w:val="de-AT"/>
              </w:rPr>
              <w:t>B. Cene energije su preniske da bi bila isplativa</w:t>
            </w:r>
          </w:p>
          <w:p w14:paraId="3AD23180" w14:textId="77777777" w:rsidR="00BC4043" w:rsidRPr="000B0B9C" w:rsidRDefault="00760C5D" w:rsidP="00BC4043">
            <w:pPr>
              <w:jc w:val="both"/>
              <w:rPr>
                <w:sz w:val="28"/>
                <w:szCs w:val="28"/>
                <w:lang w:val="de-AT"/>
              </w:rPr>
            </w:pPr>
            <w:r>
              <w:rPr>
                <w:sz w:val="28"/>
                <w:szCs w:val="28"/>
                <w:lang w:val="de-AT"/>
              </w:rPr>
              <w:t>C</w:t>
            </w:r>
            <w:r w:rsidR="00BC4043" w:rsidRPr="000B0B9C">
              <w:rPr>
                <w:sz w:val="28"/>
                <w:szCs w:val="28"/>
                <w:lang w:val="de-AT"/>
              </w:rPr>
              <w:t>. Razni kanceri koji pogađaju lokalne divlje životinje</w:t>
            </w:r>
          </w:p>
          <w:p w14:paraId="2CC1CF93" w14:textId="77777777" w:rsidR="00BC4043" w:rsidRPr="000B0B9C" w:rsidRDefault="00760C5D" w:rsidP="00BC4043">
            <w:pPr>
              <w:jc w:val="both"/>
              <w:rPr>
                <w:sz w:val="28"/>
                <w:szCs w:val="28"/>
              </w:rPr>
            </w:pPr>
            <w:r>
              <w:rPr>
                <w:sz w:val="28"/>
                <w:szCs w:val="28"/>
              </w:rPr>
              <w:t>D</w:t>
            </w:r>
            <w:r w:rsidR="00BC4043" w:rsidRPr="000B0B9C">
              <w:rPr>
                <w:sz w:val="28"/>
                <w:szCs w:val="28"/>
              </w:rPr>
              <w:t>. Gde skladištiti otpad od istrošenog goriva</w:t>
            </w:r>
          </w:p>
          <w:p w14:paraId="2244F4A0" w14:textId="7150A0CA" w:rsidR="00BC4043" w:rsidRDefault="00760C5D" w:rsidP="00BC4043">
            <w:pPr>
              <w:jc w:val="both"/>
              <w:rPr>
                <w:sz w:val="28"/>
                <w:szCs w:val="28"/>
              </w:rPr>
            </w:pPr>
            <w:r>
              <w:rPr>
                <w:sz w:val="28"/>
                <w:szCs w:val="28"/>
              </w:rPr>
              <w:t>E</w:t>
            </w:r>
            <w:r w:rsidR="00BC4043" w:rsidRPr="000B0B9C">
              <w:rPr>
                <w:sz w:val="28"/>
                <w:szCs w:val="28"/>
              </w:rPr>
              <w:t>. Jako zagađenje vazduha</w:t>
            </w:r>
          </w:p>
          <w:p w14:paraId="3D355660" w14:textId="77777777" w:rsidR="00250D4C" w:rsidRDefault="00250D4C" w:rsidP="00BC4043">
            <w:pPr>
              <w:jc w:val="both"/>
              <w:rPr>
                <w:sz w:val="28"/>
                <w:szCs w:val="28"/>
              </w:rPr>
            </w:pPr>
          </w:p>
          <w:p w14:paraId="2D05A11F" w14:textId="372B0219" w:rsidR="00910417" w:rsidRPr="000B0B9C" w:rsidRDefault="00910417" w:rsidP="00910417">
            <w:pPr>
              <w:jc w:val="both"/>
              <w:rPr>
                <w:sz w:val="28"/>
                <w:szCs w:val="28"/>
              </w:rPr>
            </w:pPr>
          </w:p>
        </w:tc>
        <w:tc>
          <w:tcPr>
            <w:tcW w:w="442" w:type="dxa"/>
          </w:tcPr>
          <w:p w14:paraId="4C02EB04" w14:textId="77777777" w:rsidR="00EB7C3D" w:rsidRPr="000B0B9C" w:rsidRDefault="00EB7C3D" w:rsidP="00EB7C3D">
            <w:pPr>
              <w:pStyle w:val="Heading2"/>
              <w:rPr>
                <w:sz w:val="28"/>
                <w:szCs w:val="28"/>
              </w:rPr>
            </w:pPr>
          </w:p>
          <w:p w14:paraId="26FEE09B" w14:textId="77777777" w:rsidR="00A81248" w:rsidRPr="000B0B9C" w:rsidRDefault="00A81248" w:rsidP="00EB7C3D">
            <w:pPr>
              <w:rPr>
                <w:sz w:val="28"/>
                <w:szCs w:val="28"/>
              </w:rPr>
            </w:pPr>
          </w:p>
        </w:tc>
      </w:tr>
    </w:tbl>
    <w:p w14:paraId="38A709E1" w14:textId="77777777" w:rsidR="00BC4043" w:rsidRDefault="00263F48" w:rsidP="00D97E65">
      <w:pPr>
        <w:jc w:val="both"/>
        <w:rPr>
          <w:b/>
          <w:sz w:val="28"/>
          <w:szCs w:val="28"/>
        </w:rPr>
      </w:pPr>
      <w:r w:rsidRPr="000B0B9C">
        <w:rPr>
          <w:b/>
          <w:sz w:val="28"/>
          <w:szCs w:val="28"/>
        </w:rPr>
        <w:t>240</w:t>
      </w:r>
      <w:r w:rsidR="00BC4043" w:rsidRPr="000B0B9C">
        <w:rPr>
          <w:b/>
          <w:sz w:val="28"/>
          <w:szCs w:val="28"/>
        </w:rPr>
        <w:t>. Naučnici se slažu da ova opcija najviše obećava za efikasan, jeftin i ekološki siguran izvor goriva.</w:t>
      </w:r>
    </w:p>
    <w:p w14:paraId="7B32C5CA" w14:textId="77777777" w:rsidR="00760C5D" w:rsidRPr="000B0B9C" w:rsidRDefault="00760C5D" w:rsidP="00BC4043">
      <w:pPr>
        <w:rPr>
          <w:b/>
          <w:sz w:val="28"/>
          <w:szCs w:val="28"/>
        </w:rPr>
      </w:pPr>
    </w:p>
    <w:p w14:paraId="65DADA68" w14:textId="77777777" w:rsidR="00BC4043" w:rsidRPr="000B0B9C" w:rsidRDefault="00BC4043" w:rsidP="00BC4043">
      <w:pPr>
        <w:rPr>
          <w:sz w:val="28"/>
          <w:szCs w:val="28"/>
        </w:rPr>
      </w:pPr>
      <w:r w:rsidRPr="000B0B9C">
        <w:rPr>
          <w:sz w:val="28"/>
          <w:szCs w:val="28"/>
        </w:rPr>
        <w:t>A. Protonske pumpe</w:t>
      </w:r>
    </w:p>
    <w:p w14:paraId="17F9A3B9" w14:textId="77777777" w:rsidR="00BC4043" w:rsidRPr="000B0B9C" w:rsidRDefault="00BC4043" w:rsidP="00BC4043">
      <w:pPr>
        <w:rPr>
          <w:sz w:val="28"/>
          <w:szCs w:val="28"/>
        </w:rPr>
      </w:pPr>
      <w:r w:rsidRPr="000B0B9C">
        <w:rPr>
          <w:sz w:val="28"/>
          <w:szCs w:val="28"/>
        </w:rPr>
        <w:t>B. Etanol napravljen od kukuruza</w:t>
      </w:r>
    </w:p>
    <w:p w14:paraId="5F0A9ED0" w14:textId="77777777" w:rsidR="00BC4043" w:rsidRPr="000B0B9C" w:rsidRDefault="00BC4043" w:rsidP="00BC4043">
      <w:pPr>
        <w:rPr>
          <w:sz w:val="28"/>
          <w:szCs w:val="28"/>
        </w:rPr>
      </w:pPr>
      <w:r w:rsidRPr="000B0B9C">
        <w:rPr>
          <w:sz w:val="28"/>
          <w:szCs w:val="28"/>
        </w:rPr>
        <w:t>C. Poljoprivredni otpad</w:t>
      </w:r>
    </w:p>
    <w:p w14:paraId="357B6AA7" w14:textId="77777777" w:rsidR="00BC4043" w:rsidRPr="000B0B9C" w:rsidRDefault="00BC4043" w:rsidP="00BC4043">
      <w:pPr>
        <w:rPr>
          <w:sz w:val="28"/>
          <w:szCs w:val="28"/>
        </w:rPr>
      </w:pPr>
      <w:r w:rsidRPr="000B0B9C">
        <w:rPr>
          <w:sz w:val="28"/>
          <w:szCs w:val="28"/>
        </w:rPr>
        <w:t>D. Biodizel napravljen od kukuruza</w:t>
      </w:r>
    </w:p>
    <w:p w14:paraId="5AB76162" w14:textId="77777777" w:rsidR="00BC4043" w:rsidRDefault="00BC4043" w:rsidP="00BC4043">
      <w:pPr>
        <w:rPr>
          <w:sz w:val="28"/>
          <w:szCs w:val="28"/>
        </w:rPr>
      </w:pPr>
      <w:r w:rsidRPr="000B0B9C">
        <w:rPr>
          <w:sz w:val="28"/>
          <w:szCs w:val="28"/>
        </w:rPr>
        <w:t>E. Etanol napravljen od celuloznih biljaka</w:t>
      </w:r>
    </w:p>
    <w:p w14:paraId="171804A0" w14:textId="77777777" w:rsidR="00BC4043" w:rsidRPr="000B0B9C" w:rsidRDefault="00BC4043" w:rsidP="00BC4043">
      <w:pPr>
        <w:jc w:val="both"/>
        <w:rPr>
          <w:sz w:val="28"/>
          <w:szCs w:val="28"/>
        </w:rPr>
      </w:pPr>
    </w:p>
    <w:p w14:paraId="0F763E3A" w14:textId="77777777" w:rsidR="00BC4043" w:rsidRDefault="00263F48" w:rsidP="00BC4043">
      <w:pPr>
        <w:jc w:val="both"/>
        <w:rPr>
          <w:b/>
          <w:sz w:val="28"/>
          <w:szCs w:val="28"/>
        </w:rPr>
      </w:pPr>
      <w:r w:rsidRPr="000B0B9C">
        <w:rPr>
          <w:b/>
          <w:sz w:val="28"/>
          <w:szCs w:val="28"/>
        </w:rPr>
        <w:t>241.</w:t>
      </w:r>
      <w:r w:rsidR="00BC4043" w:rsidRPr="000B0B9C">
        <w:rPr>
          <w:b/>
          <w:sz w:val="28"/>
          <w:szCs w:val="28"/>
        </w:rPr>
        <w:t xml:space="preserve"> Šta od sledećeg NIJE tačno u vezi sa geotermalnom energijom?</w:t>
      </w:r>
    </w:p>
    <w:p w14:paraId="463DF137" w14:textId="77777777" w:rsidR="00760C5D" w:rsidRPr="000B0B9C" w:rsidRDefault="00760C5D" w:rsidP="00BC4043">
      <w:pPr>
        <w:jc w:val="both"/>
        <w:rPr>
          <w:b/>
          <w:sz w:val="28"/>
          <w:szCs w:val="28"/>
        </w:rPr>
      </w:pPr>
    </w:p>
    <w:p w14:paraId="515BA305" w14:textId="77777777" w:rsidR="00BC4043" w:rsidRPr="000B0B9C" w:rsidRDefault="00BC4043" w:rsidP="00BC4043">
      <w:pPr>
        <w:jc w:val="both"/>
        <w:rPr>
          <w:sz w:val="28"/>
          <w:szCs w:val="28"/>
        </w:rPr>
      </w:pPr>
      <w:r w:rsidRPr="000B0B9C">
        <w:rPr>
          <w:sz w:val="28"/>
          <w:szCs w:val="28"/>
        </w:rPr>
        <w:t>A. Potrošnja goriva geotermalnih postrojenja je neznatna u poređenju sa elektranama na ugalj i prirodni gas.</w:t>
      </w:r>
    </w:p>
    <w:p w14:paraId="4389E111" w14:textId="77777777" w:rsidR="00BC4043" w:rsidRPr="000B0B9C" w:rsidRDefault="00BC4043" w:rsidP="00BC4043">
      <w:pPr>
        <w:jc w:val="both"/>
        <w:rPr>
          <w:sz w:val="28"/>
          <w:szCs w:val="28"/>
        </w:rPr>
      </w:pPr>
      <w:r w:rsidRPr="000B0B9C">
        <w:rPr>
          <w:sz w:val="28"/>
          <w:szCs w:val="28"/>
        </w:rPr>
        <w:t>B. Island je bio u mogućnosti da iskoristi geotermalnu energiju da zadovolji preko dvadeset pet procenata svojih potreba za energijom, velikim delom zbog geotermalne aktivnosti u regionu.</w:t>
      </w:r>
    </w:p>
    <w:p w14:paraId="1B8C1262" w14:textId="77777777" w:rsidR="00BC4043" w:rsidRPr="000B0B9C" w:rsidRDefault="00BC4043" w:rsidP="00BC4043">
      <w:pPr>
        <w:jc w:val="both"/>
        <w:rPr>
          <w:sz w:val="28"/>
          <w:szCs w:val="28"/>
        </w:rPr>
      </w:pPr>
      <w:r w:rsidRPr="000B0B9C">
        <w:rPr>
          <w:sz w:val="28"/>
          <w:szCs w:val="28"/>
        </w:rPr>
        <w:t>C. Geotermalna energija se može iskoristiti u bilo kom regionu sveta i značajno doprineti energetskoj mreži.</w:t>
      </w:r>
    </w:p>
    <w:p w14:paraId="67A9FED5" w14:textId="77777777" w:rsidR="00BC4043" w:rsidRPr="000B0B9C" w:rsidRDefault="00BC4043" w:rsidP="00BC4043">
      <w:pPr>
        <w:jc w:val="both"/>
        <w:rPr>
          <w:sz w:val="28"/>
          <w:szCs w:val="28"/>
        </w:rPr>
      </w:pPr>
      <w:r w:rsidRPr="000B0B9C">
        <w:rPr>
          <w:sz w:val="28"/>
          <w:szCs w:val="28"/>
        </w:rPr>
        <w:t>D. Geotermalna energija se pokazala isplativom u udaljenim zajednicama gde je uvoz goriva izazovan i skup.</w:t>
      </w:r>
    </w:p>
    <w:p w14:paraId="7FA22B49" w14:textId="77777777" w:rsidR="00760C5D" w:rsidRPr="000B0B9C" w:rsidRDefault="00BC4043" w:rsidP="00BC4043">
      <w:pPr>
        <w:jc w:val="both"/>
        <w:rPr>
          <w:sz w:val="28"/>
          <w:szCs w:val="28"/>
        </w:rPr>
      </w:pPr>
      <w:r w:rsidRPr="000B0B9C">
        <w:rPr>
          <w:sz w:val="28"/>
          <w:szCs w:val="28"/>
        </w:rPr>
        <w:t>E. Iako su održive, geotermalna postrojenja emituju male količine ugljen-dioksida i nekih toksičnih gasova, prvobitno zarobljenih u gasnim džepovima duboko ispod površine.</w:t>
      </w:r>
    </w:p>
    <w:p w14:paraId="5CBB0794" w14:textId="77777777" w:rsidR="00776CCF" w:rsidRDefault="00776CCF" w:rsidP="00BC4043">
      <w:pPr>
        <w:jc w:val="both"/>
        <w:rPr>
          <w:sz w:val="28"/>
          <w:szCs w:val="28"/>
          <w:lang w:val="de-AT"/>
        </w:rPr>
      </w:pPr>
    </w:p>
    <w:p w14:paraId="703E0B36" w14:textId="66D0362B" w:rsidR="00BC4043" w:rsidRDefault="00263F48" w:rsidP="00BC4043">
      <w:pPr>
        <w:jc w:val="both"/>
        <w:rPr>
          <w:b/>
          <w:sz w:val="28"/>
          <w:szCs w:val="28"/>
          <w:lang w:val="de-AT"/>
        </w:rPr>
      </w:pPr>
      <w:r w:rsidRPr="000B0B9C">
        <w:rPr>
          <w:b/>
          <w:sz w:val="28"/>
          <w:szCs w:val="28"/>
          <w:lang w:val="de-AT"/>
        </w:rPr>
        <w:t>242</w:t>
      </w:r>
      <w:r w:rsidR="00BC4043" w:rsidRPr="000B0B9C">
        <w:rPr>
          <w:b/>
          <w:sz w:val="28"/>
          <w:szCs w:val="28"/>
          <w:lang w:val="de-AT"/>
        </w:rPr>
        <w:t>. Šta od sledećeg NIJE nedostatak korišćenja vodonika kao izvora goriva?</w:t>
      </w:r>
    </w:p>
    <w:p w14:paraId="174109DC" w14:textId="77777777" w:rsidR="00760C5D" w:rsidRPr="000B0B9C" w:rsidRDefault="00760C5D" w:rsidP="00BC4043">
      <w:pPr>
        <w:jc w:val="both"/>
        <w:rPr>
          <w:b/>
          <w:sz w:val="28"/>
          <w:szCs w:val="28"/>
          <w:lang w:val="de-AT"/>
        </w:rPr>
      </w:pPr>
    </w:p>
    <w:p w14:paraId="3523FE7C" w14:textId="4C31D58D" w:rsidR="00BC4043" w:rsidRPr="000B0B9C" w:rsidRDefault="00BC4043" w:rsidP="00BC4043">
      <w:pPr>
        <w:jc w:val="both"/>
        <w:rPr>
          <w:sz w:val="28"/>
          <w:szCs w:val="28"/>
          <w:lang w:val="de-AT"/>
        </w:rPr>
      </w:pPr>
      <w:r w:rsidRPr="000B0B9C">
        <w:rPr>
          <w:sz w:val="28"/>
          <w:szCs w:val="28"/>
          <w:lang w:val="de-AT"/>
        </w:rPr>
        <w:t>A. Vodonik ima ma</w:t>
      </w:r>
      <w:r w:rsidR="004C2BC9">
        <w:rPr>
          <w:sz w:val="28"/>
          <w:szCs w:val="28"/>
          <w:lang w:val="de-AT"/>
        </w:rPr>
        <w:t>lu zapreminsku gustinu energije</w:t>
      </w:r>
    </w:p>
    <w:p w14:paraId="40E6B26A" w14:textId="6D397884" w:rsidR="00BC4043" w:rsidRPr="000B0B9C" w:rsidRDefault="00BC4043" w:rsidP="00BC4043">
      <w:pPr>
        <w:jc w:val="both"/>
        <w:rPr>
          <w:sz w:val="28"/>
          <w:szCs w:val="28"/>
          <w:lang w:val="de-AT"/>
        </w:rPr>
      </w:pPr>
      <w:r w:rsidRPr="000B0B9C">
        <w:rPr>
          <w:sz w:val="28"/>
          <w:szCs w:val="28"/>
          <w:lang w:val="de-AT"/>
        </w:rPr>
        <w:t xml:space="preserve">B. Vodonik ima </w:t>
      </w:r>
      <w:r w:rsidR="004C2BC9">
        <w:rPr>
          <w:sz w:val="28"/>
          <w:szCs w:val="28"/>
          <w:lang w:val="de-AT"/>
        </w:rPr>
        <w:t>malu gustinu energije po težini</w:t>
      </w:r>
    </w:p>
    <w:p w14:paraId="6D575E67" w14:textId="6DE0607B" w:rsidR="00BC4043" w:rsidRPr="000B0B9C" w:rsidRDefault="00D97E65" w:rsidP="00BC4043">
      <w:pPr>
        <w:jc w:val="both"/>
        <w:rPr>
          <w:sz w:val="28"/>
          <w:szCs w:val="28"/>
          <w:lang w:val="de-AT"/>
        </w:rPr>
      </w:pPr>
      <w:r>
        <w:rPr>
          <w:sz w:val="28"/>
          <w:szCs w:val="28"/>
          <w:lang w:val="de-AT"/>
        </w:rPr>
        <w:t xml:space="preserve">C. </w:t>
      </w:r>
      <w:r w:rsidR="00BC4043" w:rsidRPr="000B0B9C">
        <w:rPr>
          <w:sz w:val="28"/>
          <w:szCs w:val="28"/>
          <w:lang w:val="de-AT"/>
        </w:rPr>
        <w:t>Postojeća infrastruktura za proizvodnju i transport vodoni</w:t>
      </w:r>
      <w:r w:rsidR="004C2BC9">
        <w:rPr>
          <w:sz w:val="28"/>
          <w:szCs w:val="28"/>
          <w:lang w:val="de-AT"/>
        </w:rPr>
        <w:t>ka je minimalna do nepostojeća</w:t>
      </w:r>
    </w:p>
    <w:p w14:paraId="4BCD83B6" w14:textId="41017395" w:rsidR="00BC4043" w:rsidRPr="000B0B9C" w:rsidRDefault="00BC4043" w:rsidP="00BC4043">
      <w:pPr>
        <w:jc w:val="both"/>
        <w:rPr>
          <w:sz w:val="28"/>
          <w:szCs w:val="28"/>
          <w:lang w:val="de-AT"/>
        </w:rPr>
      </w:pPr>
      <w:r w:rsidRPr="000B0B9C">
        <w:rPr>
          <w:sz w:val="28"/>
          <w:szCs w:val="28"/>
          <w:lang w:val="de-AT"/>
        </w:rPr>
        <w:t>D. Unos energije za proizvodnju vodonika je često veći</w:t>
      </w:r>
      <w:r w:rsidR="004C2BC9">
        <w:rPr>
          <w:sz w:val="28"/>
          <w:szCs w:val="28"/>
          <w:lang w:val="de-AT"/>
        </w:rPr>
        <w:t xml:space="preserve"> od energije dobijenog vodonika</w:t>
      </w:r>
    </w:p>
    <w:p w14:paraId="2642C558" w14:textId="024F05E4" w:rsidR="00BC4043" w:rsidRDefault="00BC4043" w:rsidP="00BC4043">
      <w:pPr>
        <w:jc w:val="both"/>
        <w:rPr>
          <w:sz w:val="28"/>
          <w:szCs w:val="28"/>
          <w:lang w:val="de-AT"/>
        </w:rPr>
      </w:pPr>
      <w:r w:rsidRPr="000B0B9C">
        <w:rPr>
          <w:sz w:val="28"/>
          <w:szCs w:val="28"/>
          <w:lang w:val="de-AT"/>
        </w:rPr>
        <w:t>E. Vodonik je veoma</w:t>
      </w:r>
      <w:r w:rsidR="004C2BC9">
        <w:rPr>
          <w:sz w:val="28"/>
          <w:szCs w:val="28"/>
          <w:lang w:val="de-AT"/>
        </w:rPr>
        <w:t xml:space="preserve"> izazovan i opasan za transport</w:t>
      </w:r>
    </w:p>
    <w:p w14:paraId="35D9F3C6" w14:textId="77777777" w:rsidR="00760C5D" w:rsidRPr="000B0B9C" w:rsidRDefault="00760C5D" w:rsidP="00BC4043">
      <w:pPr>
        <w:jc w:val="both"/>
        <w:rPr>
          <w:sz w:val="28"/>
          <w:szCs w:val="28"/>
          <w:lang w:val="de-AT"/>
        </w:rPr>
      </w:pPr>
    </w:p>
    <w:p w14:paraId="0569C581" w14:textId="77777777" w:rsidR="00BC4043" w:rsidRDefault="00263F48" w:rsidP="00BC4043">
      <w:pPr>
        <w:jc w:val="both"/>
        <w:rPr>
          <w:b/>
          <w:sz w:val="28"/>
          <w:szCs w:val="28"/>
          <w:lang w:val="de-AT"/>
        </w:rPr>
      </w:pPr>
      <w:r w:rsidRPr="000B0B9C">
        <w:rPr>
          <w:b/>
          <w:sz w:val="28"/>
          <w:szCs w:val="28"/>
          <w:lang w:val="de-AT"/>
        </w:rPr>
        <w:t>243</w:t>
      </w:r>
      <w:r w:rsidR="00BC4043" w:rsidRPr="000B0B9C">
        <w:rPr>
          <w:b/>
          <w:sz w:val="28"/>
          <w:szCs w:val="28"/>
          <w:lang w:val="de-AT"/>
        </w:rPr>
        <w:t>. Šta od sledećeg najtačnije definiše „Sinfuel“?</w:t>
      </w:r>
    </w:p>
    <w:p w14:paraId="45CA9FC8" w14:textId="77777777" w:rsidR="00760C5D" w:rsidRPr="000B0B9C" w:rsidRDefault="00760C5D" w:rsidP="00BC4043">
      <w:pPr>
        <w:jc w:val="both"/>
        <w:rPr>
          <w:b/>
          <w:sz w:val="28"/>
          <w:szCs w:val="28"/>
          <w:lang w:val="de-AT"/>
        </w:rPr>
      </w:pPr>
    </w:p>
    <w:p w14:paraId="0960A529" w14:textId="77777777" w:rsidR="00BC4043" w:rsidRPr="000B0B9C" w:rsidRDefault="00BC4043" w:rsidP="00BC4043">
      <w:pPr>
        <w:jc w:val="both"/>
        <w:rPr>
          <w:sz w:val="28"/>
          <w:szCs w:val="28"/>
          <w:lang w:val="de-AT"/>
        </w:rPr>
      </w:pPr>
      <w:r w:rsidRPr="000B0B9C">
        <w:rPr>
          <w:sz w:val="28"/>
          <w:szCs w:val="28"/>
          <w:lang w:val="de-AT"/>
        </w:rPr>
        <w:t>A. Derivat otpadne plastike koji rezultira u obliku kerozina</w:t>
      </w:r>
      <w:r w:rsidR="00D97E65">
        <w:rPr>
          <w:sz w:val="28"/>
          <w:szCs w:val="28"/>
          <w:lang w:val="de-AT"/>
        </w:rPr>
        <w:t>.</w:t>
      </w:r>
    </w:p>
    <w:p w14:paraId="5BACBFC7" w14:textId="77777777" w:rsidR="00BC4043" w:rsidRPr="000B0B9C" w:rsidRDefault="00BC4043" w:rsidP="00BC4043">
      <w:pPr>
        <w:jc w:val="both"/>
        <w:rPr>
          <w:sz w:val="28"/>
          <w:szCs w:val="28"/>
          <w:lang w:val="de-AT"/>
        </w:rPr>
      </w:pPr>
      <w:r w:rsidRPr="000B0B9C">
        <w:rPr>
          <w:sz w:val="28"/>
          <w:szCs w:val="28"/>
          <w:lang w:val="de-AT"/>
        </w:rPr>
        <w:t>B. Tečno gorivo prerađeno od ne-naftnog materijala kao što je ugalj ili otpadna plastika.</w:t>
      </w:r>
    </w:p>
    <w:p w14:paraId="0D4623BE" w14:textId="77777777" w:rsidR="00BC4043" w:rsidRPr="000B0B9C" w:rsidRDefault="00BC4043" w:rsidP="00BC4043">
      <w:pPr>
        <w:jc w:val="both"/>
        <w:rPr>
          <w:sz w:val="28"/>
          <w:szCs w:val="28"/>
          <w:lang w:val="de-AT"/>
        </w:rPr>
      </w:pPr>
      <w:r w:rsidRPr="000B0B9C">
        <w:rPr>
          <w:sz w:val="28"/>
          <w:szCs w:val="28"/>
          <w:lang w:val="de-AT"/>
        </w:rPr>
        <w:t>C. Sintetičko gorivo, dobijeno isključivo iz neorganskih izvora za razliku od organskih izvora (npr. biodizel, etanol, itd.)</w:t>
      </w:r>
      <w:r w:rsidR="00D97E65">
        <w:rPr>
          <w:sz w:val="28"/>
          <w:szCs w:val="28"/>
          <w:lang w:val="de-AT"/>
        </w:rPr>
        <w:t>.</w:t>
      </w:r>
    </w:p>
    <w:p w14:paraId="56D5D975" w14:textId="77777777" w:rsidR="00BC4043" w:rsidRPr="000B0B9C" w:rsidRDefault="00BC4043" w:rsidP="00BC4043">
      <w:pPr>
        <w:jc w:val="both"/>
        <w:rPr>
          <w:sz w:val="28"/>
          <w:szCs w:val="28"/>
          <w:lang w:val="de-AT"/>
        </w:rPr>
      </w:pPr>
      <w:r w:rsidRPr="000B0B9C">
        <w:rPr>
          <w:sz w:val="28"/>
          <w:szCs w:val="28"/>
          <w:lang w:val="de-AT"/>
        </w:rPr>
        <w:t>D. Falsifikovano gorivo koje proizvode nelegalne kompanije koje može biti štetno za industriju kada se pomeša sa rezervama goriva</w:t>
      </w:r>
      <w:r w:rsidR="00D97E65">
        <w:rPr>
          <w:sz w:val="28"/>
          <w:szCs w:val="28"/>
          <w:lang w:val="de-AT"/>
        </w:rPr>
        <w:t>.</w:t>
      </w:r>
    </w:p>
    <w:p w14:paraId="65044880" w14:textId="77777777" w:rsidR="00BC4043" w:rsidRDefault="00BC4043" w:rsidP="00BC4043">
      <w:pPr>
        <w:jc w:val="both"/>
        <w:rPr>
          <w:sz w:val="28"/>
          <w:szCs w:val="28"/>
          <w:lang w:val="de-AT"/>
        </w:rPr>
      </w:pPr>
      <w:r w:rsidRPr="000B0B9C">
        <w:rPr>
          <w:sz w:val="28"/>
          <w:szCs w:val="28"/>
          <w:lang w:val="de-AT"/>
        </w:rPr>
        <w:t>E. Gorivo sintetizovano u laboratoriji za razliku od rafinisanog iz sirove nafte</w:t>
      </w:r>
      <w:r w:rsidR="00D97E65">
        <w:rPr>
          <w:sz w:val="28"/>
          <w:szCs w:val="28"/>
          <w:lang w:val="de-AT"/>
        </w:rPr>
        <w:t>.</w:t>
      </w:r>
    </w:p>
    <w:p w14:paraId="7714739D" w14:textId="77777777" w:rsidR="00BC4043" w:rsidRPr="000B0B9C" w:rsidRDefault="00BC4043" w:rsidP="00BC4043">
      <w:pPr>
        <w:jc w:val="both"/>
        <w:rPr>
          <w:sz w:val="28"/>
          <w:szCs w:val="28"/>
          <w:lang w:val="de-AT"/>
        </w:rPr>
      </w:pPr>
    </w:p>
    <w:p w14:paraId="66A43DC0" w14:textId="45D184DC" w:rsidR="00760C5D" w:rsidRDefault="00DE40E8" w:rsidP="00BC4043">
      <w:pPr>
        <w:jc w:val="both"/>
        <w:rPr>
          <w:b/>
          <w:sz w:val="28"/>
          <w:szCs w:val="28"/>
          <w:lang w:val="de-AT"/>
        </w:rPr>
      </w:pPr>
      <w:r w:rsidRPr="000B0B9C">
        <w:rPr>
          <w:b/>
          <w:sz w:val="28"/>
          <w:szCs w:val="28"/>
          <w:lang w:val="de-AT"/>
        </w:rPr>
        <w:t>244</w:t>
      </w:r>
      <w:r w:rsidR="00BC4043" w:rsidRPr="000B0B9C">
        <w:rPr>
          <w:b/>
          <w:sz w:val="28"/>
          <w:szCs w:val="28"/>
          <w:lang w:val="de-AT"/>
        </w:rPr>
        <w:t>. Ivan živi van mreže distribucije i struju dobija iz benzinskog generatora od 5.000 vati, ali sa sve većim troškovima fosilnog goriva. Ivan želi da pređe na solarnu energiju. Ako standardni solarni panel može da generiše 200 vati, koliko panela bi Ivan morao da kupi ako želi da dobije istu izlaznu energiju koju ima sa svojim benzinskim generatorom?</w:t>
      </w:r>
    </w:p>
    <w:p w14:paraId="11E2C65D" w14:textId="77777777" w:rsidR="00E93F3E" w:rsidRPr="000B0B9C" w:rsidRDefault="00E93F3E" w:rsidP="00BC4043">
      <w:pPr>
        <w:jc w:val="both"/>
        <w:rPr>
          <w:b/>
          <w:sz w:val="28"/>
          <w:szCs w:val="28"/>
          <w:lang w:val="de-AT"/>
        </w:rPr>
      </w:pPr>
    </w:p>
    <w:p w14:paraId="45E1E85C" w14:textId="77777777" w:rsidR="00BC4043" w:rsidRPr="000B0B9C" w:rsidRDefault="00BC4043" w:rsidP="00BC4043">
      <w:pPr>
        <w:jc w:val="both"/>
        <w:rPr>
          <w:sz w:val="28"/>
          <w:szCs w:val="28"/>
          <w:lang w:val="de-AT"/>
        </w:rPr>
      </w:pPr>
      <w:r w:rsidRPr="000B0B9C">
        <w:rPr>
          <w:sz w:val="28"/>
          <w:szCs w:val="28"/>
          <w:lang w:val="de-AT"/>
        </w:rPr>
        <w:t>A. 200</w:t>
      </w:r>
    </w:p>
    <w:p w14:paraId="069BE3B2" w14:textId="77777777" w:rsidR="00BC4043" w:rsidRPr="000B0B9C" w:rsidRDefault="00BC4043" w:rsidP="00BC4043">
      <w:pPr>
        <w:jc w:val="both"/>
        <w:rPr>
          <w:sz w:val="28"/>
          <w:szCs w:val="28"/>
          <w:lang w:val="de-AT"/>
        </w:rPr>
      </w:pPr>
      <w:r w:rsidRPr="000B0B9C">
        <w:rPr>
          <w:sz w:val="28"/>
          <w:szCs w:val="28"/>
          <w:lang w:val="de-AT"/>
        </w:rPr>
        <w:t>B. 25</w:t>
      </w:r>
    </w:p>
    <w:p w14:paraId="257AE813" w14:textId="77777777" w:rsidR="00BC4043" w:rsidRPr="000B0B9C" w:rsidRDefault="00BC4043" w:rsidP="00BC4043">
      <w:pPr>
        <w:jc w:val="both"/>
        <w:rPr>
          <w:sz w:val="28"/>
          <w:szCs w:val="28"/>
          <w:lang w:val="de-AT"/>
        </w:rPr>
      </w:pPr>
      <w:r w:rsidRPr="000B0B9C">
        <w:rPr>
          <w:sz w:val="28"/>
          <w:szCs w:val="28"/>
          <w:lang w:val="de-AT"/>
        </w:rPr>
        <w:t>C. 250</w:t>
      </w:r>
    </w:p>
    <w:p w14:paraId="7725F485" w14:textId="77777777" w:rsidR="00BC4043" w:rsidRDefault="00BC4043" w:rsidP="00BC4043">
      <w:pPr>
        <w:jc w:val="both"/>
        <w:rPr>
          <w:sz w:val="28"/>
          <w:szCs w:val="28"/>
          <w:lang w:val="de-AT"/>
        </w:rPr>
      </w:pPr>
      <w:r w:rsidRPr="000B0B9C">
        <w:rPr>
          <w:sz w:val="28"/>
          <w:szCs w:val="28"/>
          <w:lang w:val="de-AT"/>
        </w:rPr>
        <w:t>D. 20</w:t>
      </w:r>
    </w:p>
    <w:p w14:paraId="0622876F" w14:textId="77777777" w:rsidR="00760C5D" w:rsidRPr="000B0B9C" w:rsidRDefault="00760C5D" w:rsidP="00BC4043">
      <w:pPr>
        <w:jc w:val="both"/>
        <w:rPr>
          <w:sz w:val="28"/>
          <w:szCs w:val="28"/>
          <w:lang w:val="de-AT"/>
        </w:rPr>
      </w:pPr>
    </w:p>
    <w:p w14:paraId="612BB619" w14:textId="77777777" w:rsidR="00BC4043" w:rsidRDefault="00DE40E8" w:rsidP="00BC4043">
      <w:pPr>
        <w:jc w:val="both"/>
        <w:rPr>
          <w:b/>
          <w:sz w:val="28"/>
          <w:szCs w:val="28"/>
          <w:lang w:val="de-AT"/>
        </w:rPr>
      </w:pPr>
      <w:r w:rsidRPr="000B0B9C">
        <w:rPr>
          <w:b/>
          <w:sz w:val="28"/>
          <w:szCs w:val="28"/>
          <w:lang w:val="de-AT"/>
        </w:rPr>
        <w:t>245</w:t>
      </w:r>
      <w:r w:rsidR="00BC4043" w:rsidRPr="000B0B9C">
        <w:rPr>
          <w:b/>
          <w:sz w:val="28"/>
          <w:szCs w:val="28"/>
          <w:lang w:val="de-AT"/>
        </w:rPr>
        <w:t>. Važan obnovljiv izvor energije je solarna energija. Solarna energija funkcioniše tako što skladišti sunčevu svetlost u baterijama pomoću koje vrste ćelija?</w:t>
      </w:r>
    </w:p>
    <w:p w14:paraId="64F5D99C" w14:textId="77777777" w:rsidR="00760C5D" w:rsidRPr="000B0B9C" w:rsidRDefault="00760C5D" w:rsidP="00BC4043">
      <w:pPr>
        <w:jc w:val="both"/>
        <w:rPr>
          <w:b/>
          <w:sz w:val="28"/>
          <w:szCs w:val="28"/>
          <w:lang w:val="de-AT"/>
        </w:rPr>
      </w:pPr>
    </w:p>
    <w:p w14:paraId="46AA3187" w14:textId="77777777" w:rsidR="00BC4043" w:rsidRPr="000B0B9C" w:rsidRDefault="00BC4043" w:rsidP="00BC4043">
      <w:pPr>
        <w:jc w:val="both"/>
        <w:rPr>
          <w:sz w:val="28"/>
          <w:szCs w:val="28"/>
          <w:lang w:val="de-AT"/>
        </w:rPr>
      </w:pPr>
      <w:r w:rsidRPr="000B0B9C">
        <w:rPr>
          <w:sz w:val="28"/>
          <w:szCs w:val="28"/>
          <w:lang w:val="de-AT"/>
        </w:rPr>
        <w:t>A. Fotonaponske ćelije</w:t>
      </w:r>
    </w:p>
    <w:p w14:paraId="0A3AEB8D" w14:textId="77777777" w:rsidR="00BC4043" w:rsidRPr="000B0B9C" w:rsidRDefault="00BC4043" w:rsidP="00BC4043">
      <w:pPr>
        <w:jc w:val="both"/>
        <w:rPr>
          <w:sz w:val="28"/>
          <w:szCs w:val="28"/>
          <w:lang w:val="de-AT"/>
        </w:rPr>
      </w:pPr>
      <w:r w:rsidRPr="000B0B9C">
        <w:rPr>
          <w:sz w:val="28"/>
          <w:szCs w:val="28"/>
          <w:lang w:val="de-AT"/>
        </w:rPr>
        <w:t>B. Eukariotske ćelije</w:t>
      </w:r>
    </w:p>
    <w:p w14:paraId="116B3C18" w14:textId="77777777" w:rsidR="00BC4043" w:rsidRPr="000B0B9C" w:rsidRDefault="00BC4043" w:rsidP="00BC4043">
      <w:pPr>
        <w:jc w:val="both"/>
        <w:rPr>
          <w:sz w:val="28"/>
          <w:szCs w:val="28"/>
          <w:lang w:val="de-AT"/>
        </w:rPr>
      </w:pPr>
      <w:r w:rsidRPr="000B0B9C">
        <w:rPr>
          <w:sz w:val="28"/>
          <w:szCs w:val="28"/>
          <w:lang w:val="de-AT"/>
        </w:rPr>
        <w:t>C. Termalne ćelije</w:t>
      </w:r>
    </w:p>
    <w:p w14:paraId="59ED1D37" w14:textId="77777777" w:rsidR="00BC4043" w:rsidRDefault="00BC4043" w:rsidP="00BC4043">
      <w:pPr>
        <w:jc w:val="both"/>
        <w:rPr>
          <w:sz w:val="28"/>
          <w:szCs w:val="28"/>
          <w:lang w:val="de-AT"/>
        </w:rPr>
      </w:pPr>
      <w:r w:rsidRPr="000B0B9C">
        <w:rPr>
          <w:sz w:val="28"/>
          <w:szCs w:val="28"/>
          <w:lang w:val="de-AT"/>
        </w:rPr>
        <w:t>D. Zračne ćelije</w:t>
      </w:r>
    </w:p>
    <w:p w14:paraId="78869F2B" w14:textId="77777777" w:rsidR="00760C5D" w:rsidRPr="000B0B9C" w:rsidRDefault="00760C5D" w:rsidP="00BC4043">
      <w:pPr>
        <w:jc w:val="both"/>
        <w:rPr>
          <w:sz w:val="28"/>
          <w:szCs w:val="28"/>
          <w:lang w:val="de-AT"/>
        </w:rPr>
      </w:pPr>
    </w:p>
    <w:p w14:paraId="01848D03" w14:textId="77777777" w:rsidR="00BC4043" w:rsidRDefault="00DE40E8" w:rsidP="00BC4043">
      <w:pPr>
        <w:jc w:val="both"/>
        <w:rPr>
          <w:b/>
          <w:sz w:val="28"/>
          <w:szCs w:val="28"/>
          <w:lang w:val="de-AT"/>
        </w:rPr>
      </w:pPr>
      <w:r w:rsidRPr="000B0B9C">
        <w:rPr>
          <w:b/>
          <w:sz w:val="28"/>
          <w:szCs w:val="28"/>
          <w:lang w:val="de-AT"/>
        </w:rPr>
        <w:t>246</w:t>
      </w:r>
      <w:r w:rsidR="00BC4043" w:rsidRPr="000B0B9C">
        <w:rPr>
          <w:b/>
          <w:sz w:val="28"/>
          <w:szCs w:val="28"/>
          <w:lang w:val="de-AT"/>
        </w:rPr>
        <w:t>. Šta od sledećeg najtačnije definiše „Energi Star“?</w:t>
      </w:r>
    </w:p>
    <w:p w14:paraId="55225A9F" w14:textId="77777777" w:rsidR="00760C5D" w:rsidRPr="000B0B9C" w:rsidRDefault="00760C5D" w:rsidP="00BC4043">
      <w:pPr>
        <w:jc w:val="both"/>
        <w:rPr>
          <w:b/>
          <w:sz w:val="28"/>
          <w:szCs w:val="28"/>
          <w:lang w:val="de-AT"/>
        </w:rPr>
      </w:pPr>
    </w:p>
    <w:p w14:paraId="21FB57E3" w14:textId="77777777" w:rsidR="00BC4043" w:rsidRPr="000B0B9C" w:rsidRDefault="00BC4043" w:rsidP="00BC4043">
      <w:pPr>
        <w:jc w:val="both"/>
        <w:rPr>
          <w:sz w:val="28"/>
          <w:szCs w:val="28"/>
          <w:lang w:val="de-AT"/>
        </w:rPr>
      </w:pPr>
      <w:r w:rsidRPr="000B0B9C">
        <w:rPr>
          <w:sz w:val="28"/>
          <w:szCs w:val="28"/>
          <w:lang w:val="de-AT"/>
        </w:rPr>
        <w:t>A. Program koji je kreiralo Ministarstvo energetike koji nudi federalne popuste za kućne aparate sa sertifikatom Energi Star, koji imaju veću energetsku efikasnost od saveznih standarda</w:t>
      </w:r>
    </w:p>
    <w:p w14:paraId="42676167" w14:textId="77777777" w:rsidR="00BC4043" w:rsidRPr="000B0B9C" w:rsidRDefault="00BC4043" w:rsidP="00BC4043">
      <w:pPr>
        <w:jc w:val="both"/>
        <w:rPr>
          <w:sz w:val="28"/>
          <w:szCs w:val="28"/>
          <w:lang w:val="de-AT"/>
        </w:rPr>
      </w:pPr>
      <w:r w:rsidRPr="000B0B9C">
        <w:rPr>
          <w:sz w:val="28"/>
          <w:szCs w:val="28"/>
          <w:lang w:val="de-AT"/>
        </w:rPr>
        <w:t>B. Program saradnje koji su formirale privatne kompanije koje proizvode potrošačke uređaje i Agencija za zaštitu životne sredine SAD kako bi postavili industrijski standard energetske efikasnosti</w:t>
      </w:r>
    </w:p>
    <w:p w14:paraId="13108044" w14:textId="77777777" w:rsidR="00BC4043" w:rsidRPr="000B0B9C" w:rsidRDefault="00BC4043" w:rsidP="00BC4043">
      <w:pPr>
        <w:jc w:val="both"/>
        <w:rPr>
          <w:sz w:val="28"/>
          <w:szCs w:val="28"/>
          <w:lang w:val="de-AT"/>
        </w:rPr>
      </w:pPr>
      <w:r w:rsidRPr="000B0B9C">
        <w:rPr>
          <w:sz w:val="28"/>
          <w:szCs w:val="28"/>
          <w:lang w:val="de-AT"/>
        </w:rPr>
        <w:t>C. Međunarodno priznati standard za energetski efikasne potrošačke proizvode, formiran od strane Agencije za zaštitu životne sredine SAD i Ministarstva energetike SAD</w:t>
      </w:r>
    </w:p>
    <w:p w14:paraId="7B156DFE" w14:textId="77777777" w:rsidR="001F6749" w:rsidRPr="000B0B9C" w:rsidRDefault="00BC4043" w:rsidP="00BC4043">
      <w:pPr>
        <w:jc w:val="both"/>
        <w:rPr>
          <w:sz w:val="28"/>
          <w:szCs w:val="28"/>
          <w:lang w:val="de-AT"/>
        </w:rPr>
      </w:pPr>
      <w:r w:rsidRPr="000B0B9C">
        <w:rPr>
          <w:sz w:val="28"/>
          <w:szCs w:val="28"/>
          <w:lang w:val="de-AT"/>
        </w:rPr>
        <w:t>D. Standard za energetsku efikasnost koji su izradile privatne kompanije koje proizvode elektroniku i robu široke potrošnje</w:t>
      </w:r>
    </w:p>
    <w:p w14:paraId="2C493DB0" w14:textId="77777777" w:rsidR="004F04F2" w:rsidRPr="000B0B9C" w:rsidRDefault="004F04F2" w:rsidP="00BC4043">
      <w:pPr>
        <w:jc w:val="both"/>
        <w:rPr>
          <w:sz w:val="28"/>
          <w:szCs w:val="28"/>
          <w:lang w:val="de-AT"/>
        </w:rPr>
      </w:pPr>
    </w:p>
    <w:p w14:paraId="10D047CE" w14:textId="77777777" w:rsidR="00BC4043" w:rsidRDefault="00DE40E8" w:rsidP="00BC4043">
      <w:pPr>
        <w:jc w:val="both"/>
        <w:rPr>
          <w:b/>
          <w:sz w:val="28"/>
          <w:szCs w:val="28"/>
          <w:lang w:val="de-AT"/>
        </w:rPr>
      </w:pPr>
      <w:r w:rsidRPr="000B0B9C">
        <w:rPr>
          <w:b/>
          <w:sz w:val="28"/>
          <w:szCs w:val="28"/>
          <w:lang w:val="de-AT"/>
        </w:rPr>
        <w:t>247</w:t>
      </w:r>
      <w:r w:rsidR="00BC4043" w:rsidRPr="000B0B9C">
        <w:rPr>
          <w:b/>
          <w:sz w:val="28"/>
          <w:szCs w:val="28"/>
          <w:lang w:val="de-AT"/>
        </w:rPr>
        <w:t>. Koji od sledećih oblika energije nastaje kretanjem elektrona?</w:t>
      </w:r>
    </w:p>
    <w:p w14:paraId="215F6C86" w14:textId="77777777" w:rsidR="001F6749" w:rsidRPr="000B0B9C" w:rsidRDefault="001F6749" w:rsidP="00BC4043">
      <w:pPr>
        <w:jc w:val="both"/>
        <w:rPr>
          <w:b/>
          <w:sz w:val="28"/>
          <w:szCs w:val="28"/>
          <w:lang w:val="de-AT"/>
        </w:rPr>
      </w:pPr>
    </w:p>
    <w:p w14:paraId="64D31D7B" w14:textId="77777777" w:rsidR="001F6749" w:rsidRPr="000B0B9C" w:rsidRDefault="00BC4043" w:rsidP="00BC4043">
      <w:pPr>
        <w:jc w:val="both"/>
        <w:rPr>
          <w:sz w:val="28"/>
          <w:szCs w:val="28"/>
          <w:lang w:val="de-AT"/>
        </w:rPr>
      </w:pPr>
      <w:r w:rsidRPr="000B0B9C">
        <w:rPr>
          <w:sz w:val="28"/>
          <w:szCs w:val="28"/>
          <w:lang w:val="de-AT"/>
        </w:rPr>
        <w:t>A. Mehanička</w:t>
      </w:r>
    </w:p>
    <w:p w14:paraId="121ED87E" w14:textId="77777777" w:rsidR="00BC4043" w:rsidRPr="000B0B9C" w:rsidRDefault="00BC4043" w:rsidP="00BC4043">
      <w:pPr>
        <w:jc w:val="both"/>
        <w:rPr>
          <w:sz w:val="28"/>
          <w:szCs w:val="28"/>
          <w:lang w:val="de-AT"/>
        </w:rPr>
      </w:pPr>
      <w:r w:rsidRPr="000B0B9C">
        <w:rPr>
          <w:sz w:val="28"/>
          <w:szCs w:val="28"/>
          <w:lang w:val="de-AT"/>
        </w:rPr>
        <w:t>B. Termička</w:t>
      </w:r>
    </w:p>
    <w:p w14:paraId="44642753" w14:textId="77777777" w:rsidR="00BC4043" w:rsidRPr="000B0B9C" w:rsidRDefault="00BC4043" w:rsidP="00BC4043">
      <w:pPr>
        <w:jc w:val="both"/>
        <w:rPr>
          <w:sz w:val="28"/>
          <w:szCs w:val="28"/>
          <w:lang w:val="de-AT"/>
        </w:rPr>
      </w:pPr>
      <w:r w:rsidRPr="000B0B9C">
        <w:rPr>
          <w:sz w:val="28"/>
          <w:szCs w:val="28"/>
          <w:lang w:val="de-AT"/>
        </w:rPr>
        <w:t>C. Hemijska</w:t>
      </w:r>
    </w:p>
    <w:p w14:paraId="514574EA" w14:textId="77777777" w:rsidR="00BC4043" w:rsidRPr="000B0B9C" w:rsidRDefault="00BC4043" w:rsidP="00BC4043">
      <w:pPr>
        <w:jc w:val="both"/>
        <w:rPr>
          <w:sz w:val="28"/>
          <w:szCs w:val="28"/>
          <w:lang w:val="de-AT"/>
        </w:rPr>
      </w:pPr>
      <w:r w:rsidRPr="000B0B9C">
        <w:rPr>
          <w:sz w:val="28"/>
          <w:szCs w:val="28"/>
          <w:lang w:val="de-AT"/>
        </w:rPr>
        <w:t>D. Nuklearna</w:t>
      </w:r>
    </w:p>
    <w:p w14:paraId="70A32612" w14:textId="0E2DC8B8" w:rsidR="00BC4043" w:rsidRDefault="00BC4043" w:rsidP="00BC4043">
      <w:pPr>
        <w:jc w:val="both"/>
        <w:rPr>
          <w:sz w:val="28"/>
          <w:szCs w:val="28"/>
          <w:lang w:val="de-AT"/>
        </w:rPr>
      </w:pPr>
      <w:r w:rsidRPr="000B0B9C">
        <w:rPr>
          <w:sz w:val="28"/>
          <w:szCs w:val="28"/>
          <w:lang w:val="de-AT"/>
        </w:rPr>
        <w:t>E. Električna</w:t>
      </w:r>
    </w:p>
    <w:p w14:paraId="0D79F8BD" w14:textId="4F7BEEF2" w:rsidR="00E93F3E" w:rsidRDefault="00E93F3E" w:rsidP="00BC4043">
      <w:pPr>
        <w:jc w:val="both"/>
        <w:rPr>
          <w:sz w:val="28"/>
          <w:szCs w:val="28"/>
          <w:lang w:val="de-AT"/>
        </w:rPr>
      </w:pPr>
    </w:p>
    <w:p w14:paraId="608A9F11" w14:textId="77777777" w:rsidR="00E93F3E" w:rsidRDefault="00E93F3E" w:rsidP="00BC4043">
      <w:pPr>
        <w:jc w:val="both"/>
        <w:rPr>
          <w:sz w:val="28"/>
          <w:szCs w:val="28"/>
          <w:lang w:val="de-AT"/>
        </w:rPr>
      </w:pPr>
    </w:p>
    <w:p w14:paraId="543A2CB2" w14:textId="77777777" w:rsidR="00BC4043" w:rsidRPr="000B0B9C" w:rsidRDefault="00BC4043" w:rsidP="00BC4043">
      <w:pPr>
        <w:jc w:val="both"/>
        <w:rPr>
          <w:sz w:val="28"/>
          <w:szCs w:val="28"/>
          <w:lang w:val="de-AT"/>
        </w:rPr>
      </w:pPr>
    </w:p>
    <w:p w14:paraId="56D1893F" w14:textId="77777777" w:rsidR="00BC4043" w:rsidRDefault="00DE40E8" w:rsidP="00BC4043">
      <w:pPr>
        <w:jc w:val="both"/>
        <w:rPr>
          <w:b/>
          <w:sz w:val="28"/>
          <w:szCs w:val="28"/>
          <w:lang w:val="de-AT"/>
        </w:rPr>
      </w:pPr>
      <w:r w:rsidRPr="000B0B9C">
        <w:rPr>
          <w:b/>
          <w:sz w:val="28"/>
          <w:szCs w:val="28"/>
          <w:lang w:val="de-AT"/>
        </w:rPr>
        <w:t>248</w:t>
      </w:r>
      <w:r w:rsidR="00BC4043" w:rsidRPr="000B0B9C">
        <w:rPr>
          <w:b/>
          <w:sz w:val="28"/>
          <w:szCs w:val="28"/>
          <w:lang w:val="de-AT"/>
        </w:rPr>
        <w:t>. Kilovat-sat (kW/h)</w:t>
      </w:r>
      <w:r w:rsidR="00BC4043" w:rsidRPr="000B0B9C">
        <w:rPr>
          <w:sz w:val="28"/>
          <w:szCs w:val="28"/>
          <w:lang w:val="de-AT"/>
        </w:rPr>
        <w:t xml:space="preserve"> </w:t>
      </w:r>
      <w:r w:rsidR="00BC4043" w:rsidRPr="000B0B9C">
        <w:rPr>
          <w:b/>
          <w:sz w:val="28"/>
          <w:szCs w:val="28"/>
          <w:lang w:val="de-AT"/>
        </w:rPr>
        <w:t xml:space="preserve"> je jedinica koja se koristi za kvantifikaciju __________.</w:t>
      </w:r>
    </w:p>
    <w:p w14:paraId="3F8B2BE6" w14:textId="77777777" w:rsidR="001F6749" w:rsidRPr="000B0B9C" w:rsidRDefault="001F6749" w:rsidP="00BC4043">
      <w:pPr>
        <w:jc w:val="both"/>
        <w:rPr>
          <w:b/>
          <w:sz w:val="28"/>
          <w:szCs w:val="28"/>
          <w:lang w:val="de-AT"/>
        </w:rPr>
      </w:pPr>
    </w:p>
    <w:p w14:paraId="591FF39D" w14:textId="77777777" w:rsidR="00BC4043" w:rsidRPr="000B0B9C" w:rsidRDefault="00BC4043" w:rsidP="00BC4043">
      <w:pPr>
        <w:jc w:val="both"/>
        <w:rPr>
          <w:sz w:val="28"/>
          <w:szCs w:val="28"/>
          <w:lang w:val="de-AT"/>
        </w:rPr>
      </w:pPr>
      <w:r w:rsidRPr="000B0B9C">
        <w:rPr>
          <w:sz w:val="28"/>
          <w:szCs w:val="28"/>
          <w:lang w:val="de-AT"/>
        </w:rPr>
        <w:t>A. Promene pH vrednosti</w:t>
      </w:r>
    </w:p>
    <w:p w14:paraId="39D1BECE" w14:textId="77777777" w:rsidR="00BC4043" w:rsidRPr="000B0B9C" w:rsidRDefault="00BC4043" w:rsidP="00BC4043">
      <w:pPr>
        <w:jc w:val="both"/>
        <w:rPr>
          <w:sz w:val="28"/>
          <w:szCs w:val="28"/>
          <w:lang w:val="de-AT"/>
        </w:rPr>
      </w:pPr>
      <w:r w:rsidRPr="000B0B9C">
        <w:rPr>
          <w:sz w:val="28"/>
          <w:szCs w:val="28"/>
          <w:lang w:val="de-AT"/>
        </w:rPr>
        <w:t>B. Stopa krčenja šuma</w:t>
      </w:r>
    </w:p>
    <w:p w14:paraId="3E91A679" w14:textId="77777777" w:rsidR="00BC4043" w:rsidRPr="000B0B9C" w:rsidRDefault="00BC4043" w:rsidP="00BC4043">
      <w:pPr>
        <w:jc w:val="both"/>
        <w:rPr>
          <w:sz w:val="28"/>
          <w:szCs w:val="28"/>
          <w:lang w:val="de-AT"/>
        </w:rPr>
      </w:pPr>
      <w:r w:rsidRPr="000B0B9C">
        <w:rPr>
          <w:sz w:val="28"/>
          <w:szCs w:val="28"/>
          <w:lang w:val="de-AT"/>
        </w:rPr>
        <w:t>C. Stope erozije i vremenskih uslova</w:t>
      </w:r>
    </w:p>
    <w:p w14:paraId="74AC4E4A" w14:textId="77777777" w:rsidR="00BC4043" w:rsidRPr="000B0B9C" w:rsidRDefault="00BC4043" w:rsidP="00BC4043">
      <w:pPr>
        <w:jc w:val="both"/>
        <w:rPr>
          <w:sz w:val="28"/>
          <w:szCs w:val="28"/>
          <w:lang w:val="de-AT"/>
        </w:rPr>
      </w:pPr>
      <w:r w:rsidRPr="000B0B9C">
        <w:rPr>
          <w:sz w:val="28"/>
          <w:szCs w:val="28"/>
          <w:lang w:val="de-AT"/>
        </w:rPr>
        <w:t>D. Korišćenje energije</w:t>
      </w:r>
    </w:p>
    <w:p w14:paraId="11446106" w14:textId="77777777" w:rsidR="00BC4043" w:rsidRDefault="00BC4043" w:rsidP="00BC4043">
      <w:pPr>
        <w:jc w:val="both"/>
        <w:rPr>
          <w:sz w:val="28"/>
          <w:szCs w:val="28"/>
          <w:lang w:val="de-AT"/>
        </w:rPr>
      </w:pPr>
      <w:r w:rsidRPr="000B0B9C">
        <w:rPr>
          <w:sz w:val="28"/>
          <w:szCs w:val="28"/>
          <w:lang w:val="de-AT"/>
        </w:rPr>
        <w:t>E. Količine zagađenja vazduha</w:t>
      </w:r>
    </w:p>
    <w:p w14:paraId="51513C57" w14:textId="77777777" w:rsidR="004F04F2" w:rsidRPr="000B0B9C" w:rsidRDefault="004F04F2" w:rsidP="00BC4043">
      <w:pPr>
        <w:jc w:val="both"/>
        <w:rPr>
          <w:sz w:val="28"/>
          <w:szCs w:val="28"/>
          <w:lang w:val="de-AT"/>
        </w:rPr>
      </w:pPr>
    </w:p>
    <w:p w14:paraId="3484A9E7" w14:textId="77777777" w:rsidR="00BC4043" w:rsidRPr="000B0B9C" w:rsidRDefault="00DE40E8" w:rsidP="00BC4043">
      <w:pPr>
        <w:jc w:val="both"/>
        <w:rPr>
          <w:b/>
          <w:sz w:val="28"/>
          <w:szCs w:val="28"/>
          <w:lang w:val="de-AT"/>
        </w:rPr>
      </w:pPr>
      <w:r w:rsidRPr="000B0B9C">
        <w:rPr>
          <w:b/>
          <w:sz w:val="28"/>
          <w:szCs w:val="28"/>
          <w:lang w:val="de-AT"/>
        </w:rPr>
        <w:t>249</w:t>
      </w:r>
      <w:r w:rsidR="00BC4043" w:rsidRPr="000B0B9C">
        <w:rPr>
          <w:b/>
          <w:sz w:val="28"/>
          <w:szCs w:val="28"/>
          <w:lang w:val="de-AT"/>
        </w:rPr>
        <w:t>. Šta je od sledećeg najbolji primer kritičnog staništa?</w:t>
      </w:r>
    </w:p>
    <w:p w14:paraId="6076C3A8" w14:textId="77777777" w:rsidR="00BC4043" w:rsidRPr="000B0B9C" w:rsidRDefault="00BC4043" w:rsidP="00BC4043">
      <w:pPr>
        <w:jc w:val="both"/>
        <w:rPr>
          <w:sz w:val="28"/>
          <w:szCs w:val="28"/>
          <w:lang w:val="de-AT"/>
        </w:rPr>
      </w:pPr>
    </w:p>
    <w:p w14:paraId="473CDB79" w14:textId="77777777" w:rsidR="00BC4043" w:rsidRPr="000B0B9C" w:rsidRDefault="00BC4043" w:rsidP="00BC4043">
      <w:pPr>
        <w:jc w:val="both"/>
        <w:rPr>
          <w:sz w:val="28"/>
          <w:szCs w:val="28"/>
          <w:lang w:val="de-AT"/>
        </w:rPr>
      </w:pPr>
      <w:r w:rsidRPr="000B0B9C">
        <w:rPr>
          <w:sz w:val="28"/>
          <w:szCs w:val="28"/>
          <w:lang w:val="de-AT"/>
        </w:rPr>
        <w:t>A. Indijanska plemena Aljaske održavaju svoje zajednice divljim lososom, a losos se oslanja na specifična rečna staništa da bi se ponovo naselio.</w:t>
      </w:r>
    </w:p>
    <w:p w14:paraId="04BC89D3" w14:textId="77777777" w:rsidR="00BC4043" w:rsidRPr="000B0B9C" w:rsidRDefault="00BC4043" w:rsidP="00BC4043">
      <w:pPr>
        <w:jc w:val="both"/>
        <w:rPr>
          <w:sz w:val="28"/>
          <w:szCs w:val="28"/>
          <w:lang w:val="de-AT"/>
        </w:rPr>
      </w:pPr>
      <w:r w:rsidRPr="000B0B9C">
        <w:rPr>
          <w:sz w:val="28"/>
          <w:szCs w:val="28"/>
          <w:lang w:val="de-AT"/>
        </w:rPr>
        <w:t>B. Ribnjaci su poželjna hranilišta za žabe bikova, a ako su na njima razvijene, žabe bi morale da se hrane u obližnjim rekama, koje imaju manje dostupne hrane.</w:t>
      </w:r>
    </w:p>
    <w:p w14:paraId="50002776" w14:textId="77777777" w:rsidR="00BC4043" w:rsidRPr="000B0B9C" w:rsidRDefault="00BC4043" w:rsidP="00BC4043">
      <w:pPr>
        <w:jc w:val="both"/>
        <w:rPr>
          <w:sz w:val="28"/>
          <w:szCs w:val="28"/>
          <w:lang w:val="de-AT"/>
        </w:rPr>
      </w:pPr>
      <w:r w:rsidRPr="000B0B9C">
        <w:rPr>
          <w:sz w:val="28"/>
          <w:szCs w:val="28"/>
          <w:lang w:val="de-AT"/>
        </w:rPr>
        <w:t>C. Mnoge vrste jastrebova se oslanjaju na drveće da bi uočile plen i bile bi man</w:t>
      </w:r>
      <w:r w:rsidR="00D97E65">
        <w:rPr>
          <w:sz w:val="28"/>
          <w:szCs w:val="28"/>
          <w:lang w:val="de-AT"/>
        </w:rPr>
        <w:t>je uspešne u lovu ako bi došlo do seče stabala</w:t>
      </w:r>
      <w:r w:rsidRPr="000B0B9C">
        <w:rPr>
          <w:sz w:val="28"/>
          <w:szCs w:val="28"/>
          <w:lang w:val="de-AT"/>
        </w:rPr>
        <w:t>.</w:t>
      </w:r>
    </w:p>
    <w:p w14:paraId="30F6C278" w14:textId="77777777" w:rsidR="00BC4043" w:rsidRPr="000B0B9C" w:rsidRDefault="00BC4043" w:rsidP="00BC4043">
      <w:pPr>
        <w:jc w:val="both"/>
        <w:rPr>
          <w:sz w:val="28"/>
          <w:szCs w:val="28"/>
          <w:lang w:val="de-AT"/>
        </w:rPr>
      </w:pPr>
      <w:r w:rsidRPr="000B0B9C">
        <w:rPr>
          <w:sz w:val="28"/>
          <w:szCs w:val="28"/>
          <w:lang w:val="de-AT"/>
        </w:rPr>
        <w:t>D. Močvarni i priobalni ekosistemi su vitalno područje za ishranu i razmnožavanje ugroženog ždrala.</w:t>
      </w:r>
    </w:p>
    <w:p w14:paraId="058F3EF4" w14:textId="77777777" w:rsidR="001F6749" w:rsidRDefault="00BC4043" w:rsidP="00BC4043">
      <w:pPr>
        <w:jc w:val="both"/>
        <w:rPr>
          <w:sz w:val="28"/>
          <w:szCs w:val="28"/>
          <w:lang w:val="de-AT"/>
        </w:rPr>
      </w:pPr>
      <w:r w:rsidRPr="000B0B9C">
        <w:rPr>
          <w:sz w:val="28"/>
          <w:szCs w:val="28"/>
          <w:lang w:val="de-AT"/>
        </w:rPr>
        <w:t>E. Nomadi u Sahari su se dugo oslanjali na raštrkane oaze kao izvor hrane i vode za svoja krda kamila.</w:t>
      </w:r>
    </w:p>
    <w:p w14:paraId="636EC372" w14:textId="77777777" w:rsidR="00D97E65" w:rsidRPr="000B0B9C" w:rsidRDefault="00D97E65" w:rsidP="00BC4043">
      <w:pPr>
        <w:jc w:val="both"/>
        <w:rPr>
          <w:sz w:val="28"/>
          <w:szCs w:val="28"/>
          <w:lang w:val="de-AT"/>
        </w:rPr>
      </w:pPr>
    </w:p>
    <w:p w14:paraId="76F2E5B5" w14:textId="77777777" w:rsidR="00BC4043" w:rsidRDefault="00DE40E8" w:rsidP="00BC4043">
      <w:pPr>
        <w:jc w:val="both"/>
        <w:rPr>
          <w:b/>
          <w:sz w:val="28"/>
          <w:szCs w:val="28"/>
          <w:lang w:val="de-AT"/>
        </w:rPr>
      </w:pPr>
      <w:r w:rsidRPr="000B0B9C">
        <w:rPr>
          <w:b/>
          <w:sz w:val="28"/>
          <w:szCs w:val="28"/>
          <w:lang w:val="de-AT"/>
        </w:rPr>
        <w:t>250</w:t>
      </w:r>
      <w:r w:rsidR="00BC4043" w:rsidRPr="000B0B9C">
        <w:rPr>
          <w:b/>
          <w:sz w:val="28"/>
          <w:szCs w:val="28"/>
          <w:lang w:val="de-AT"/>
        </w:rPr>
        <w:t>. Koliki je približni udeo vrsta vodozemaca širom sveta koje su u opasnosti od izumiranja?</w:t>
      </w:r>
    </w:p>
    <w:p w14:paraId="5F634D48" w14:textId="77777777" w:rsidR="001F6749" w:rsidRPr="000B0B9C" w:rsidRDefault="001F6749" w:rsidP="00BC4043">
      <w:pPr>
        <w:jc w:val="both"/>
        <w:rPr>
          <w:b/>
          <w:sz w:val="28"/>
          <w:szCs w:val="28"/>
          <w:lang w:val="de-AT"/>
        </w:rPr>
      </w:pPr>
    </w:p>
    <w:p w14:paraId="7F98BF29" w14:textId="77777777" w:rsidR="00BC4043" w:rsidRPr="000B0B9C" w:rsidRDefault="00BC4043" w:rsidP="00BC4043">
      <w:pPr>
        <w:jc w:val="both"/>
        <w:rPr>
          <w:sz w:val="28"/>
          <w:szCs w:val="28"/>
        </w:rPr>
      </w:pPr>
      <w:r w:rsidRPr="000B0B9C">
        <w:rPr>
          <w:sz w:val="28"/>
          <w:szCs w:val="28"/>
        </w:rPr>
        <w:t>A. 1 od 6</w:t>
      </w:r>
    </w:p>
    <w:p w14:paraId="21EA7957" w14:textId="77777777" w:rsidR="00BC4043" w:rsidRPr="000B0B9C" w:rsidRDefault="00BC4043" w:rsidP="00BC4043">
      <w:pPr>
        <w:jc w:val="both"/>
        <w:rPr>
          <w:sz w:val="28"/>
          <w:szCs w:val="28"/>
        </w:rPr>
      </w:pPr>
      <w:r w:rsidRPr="000B0B9C">
        <w:rPr>
          <w:sz w:val="28"/>
          <w:szCs w:val="28"/>
        </w:rPr>
        <w:t>B. 1 od 5</w:t>
      </w:r>
    </w:p>
    <w:p w14:paraId="3B3DB262" w14:textId="77777777" w:rsidR="00BC4043" w:rsidRPr="000B0B9C" w:rsidRDefault="00BC4043" w:rsidP="00BC4043">
      <w:pPr>
        <w:jc w:val="both"/>
        <w:rPr>
          <w:sz w:val="28"/>
          <w:szCs w:val="28"/>
        </w:rPr>
      </w:pPr>
      <w:r w:rsidRPr="000B0B9C">
        <w:rPr>
          <w:sz w:val="28"/>
          <w:szCs w:val="28"/>
        </w:rPr>
        <w:t>C. 1 od 2</w:t>
      </w:r>
    </w:p>
    <w:p w14:paraId="48F120C9" w14:textId="77777777" w:rsidR="00BC4043" w:rsidRPr="000B0B9C" w:rsidRDefault="00BC4043" w:rsidP="00BC4043">
      <w:pPr>
        <w:jc w:val="both"/>
        <w:rPr>
          <w:sz w:val="28"/>
          <w:szCs w:val="28"/>
        </w:rPr>
      </w:pPr>
      <w:r w:rsidRPr="000B0B9C">
        <w:rPr>
          <w:sz w:val="28"/>
          <w:szCs w:val="28"/>
        </w:rPr>
        <w:t>D. 1 od 8</w:t>
      </w:r>
    </w:p>
    <w:p w14:paraId="658387EC" w14:textId="77777777" w:rsidR="00BC4043" w:rsidRDefault="00BC4043" w:rsidP="00BC4043">
      <w:pPr>
        <w:jc w:val="both"/>
        <w:rPr>
          <w:sz w:val="28"/>
          <w:szCs w:val="28"/>
          <w:lang w:val="de-AT"/>
        </w:rPr>
      </w:pPr>
      <w:r w:rsidRPr="000B0B9C">
        <w:rPr>
          <w:sz w:val="28"/>
          <w:szCs w:val="28"/>
          <w:lang w:val="de-AT"/>
        </w:rPr>
        <w:t>E. 1 od 3</w:t>
      </w:r>
    </w:p>
    <w:p w14:paraId="524B0F41" w14:textId="77777777" w:rsidR="00BC4043" w:rsidRPr="000B0B9C" w:rsidRDefault="00BC4043" w:rsidP="00BC4043">
      <w:pPr>
        <w:jc w:val="both"/>
        <w:rPr>
          <w:sz w:val="28"/>
          <w:szCs w:val="28"/>
          <w:lang w:val="de-AT"/>
        </w:rPr>
      </w:pPr>
    </w:p>
    <w:p w14:paraId="24952115" w14:textId="77777777" w:rsidR="00BC4043" w:rsidRDefault="00DE40E8" w:rsidP="00BC4043">
      <w:pPr>
        <w:jc w:val="both"/>
        <w:rPr>
          <w:b/>
          <w:sz w:val="28"/>
          <w:szCs w:val="28"/>
          <w:lang w:val="de-AT"/>
        </w:rPr>
      </w:pPr>
      <w:r w:rsidRPr="000B0B9C">
        <w:rPr>
          <w:b/>
          <w:sz w:val="28"/>
          <w:szCs w:val="28"/>
          <w:lang w:val="de-AT"/>
        </w:rPr>
        <w:t>251</w:t>
      </w:r>
      <w:r w:rsidR="00BC4043" w:rsidRPr="000B0B9C">
        <w:rPr>
          <w:b/>
          <w:sz w:val="28"/>
          <w:szCs w:val="28"/>
          <w:lang w:val="de-AT"/>
        </w:rPr>
        <w:t>. Kako se 6. masovno izumiranje značajno razlikuje od ostalih 5 masovnih izumiranja koja su se dogodila tokom istorije Zemlje?</w:t>
      </w:r>
    </w:p>
    <w:p w14:paraId="0822EEC3" w14:textId="77777777" w:rsidR="00D97E65" w:rsidRPr="000B0B9C" w:rsidRDefault="00D97E65" w:rsidP="00BC4043">
      <w:pPr>
        <w:jc w:val="both"/>
        <w:rPr>
          <w:b/>
          <w:sz w:val="28"/>
          <w:szCs w:val="28"/>
          <w:lang w:val="de-AT"/>
        </w:rPr>
      </w:pPr>
    </w:p>
    <w:p w14:paraId="3F2E50EF" w14:textId="77777777" w:rsidR="00BC4043" w:rsidRPr="000B0B9C" w:rsidRDefault="00BC4043" w:rsidP="00BC4043">
      <w:pPr>
        <w:jc w:val="both"/>
        <w:rPr>
          <w:sz w:val="28"/>
          <w:szCs w:val="28"/>
          <w:lang w:val="de-AT"/>
        </w:rPr>
      </w:pPr>
      <w:r w:rsidRPr="000B0B9C">
        <w:rPr>
          <w:sz w:val="28"/>
          <w:szCs w:val="28"/>
          <w:lang w:val="de-AT"/>
        </w:rPr>
        <w:t>A. Drugi događaji masovnog izumiranja uzrokovani su meteorima koji su udarili u zemlju, dok je šesto masovno izumiranje rezultat radikalnih klimatskih promena.</w:t>
      </w:r>
    </w:p>
    <w:p w14:paraId="6EE3AD19" w14:textId="77777777" w:rsidR="00BC4043" w:rsidRPr="000B0B9C" w:rsidRDefault="00BC4043" w:rsidP="00BC4043">
      <w:pPr>
        <w:jc w:val="both"/>
        <w:rPr>
          <w:sz w:val="28"/>
          <w:szCs w:val="28"/>
          <w:lang w:val="de-AT"/>
        </w:rPr>
      </w:pPr>
      <w:r w:rsidRPr="000B0B9C">
        <w:rPr>
          <w:sz w:val="28"/>
          <w:szCs w:val="28"/>
          <w:lang w:val="de-AT"/>
        </w:rPr>
        <w:t>B. Ljudske aktivnosti (prekomerni lov, uništavanje staništa, gasovi staklene bašte, itd.) su primarni faktor koji doprinosi 6. masovnom izumiranju, što nije bio slučaj sa ostalim događajima.</w:t>
      </w:r>
    </w:p>
    <w:p w14:paraId="2F7494D7" w14:textId="77777777" w:rsidR="00BC4043" w:rsidRPr="000B0B9C" w:rsidRDefault="00BC4043" w:rsidP="00BC4043">
      <w:pPr>
        <w:jc w:val="both"/>
        <w:rPr>
          <w:sz w:val="28"/>
          <w:szCs w:val="28"/>
          <w:lang w:val="de-AT"/>
        </w:rPr>
      </w:pPr>
      <w:r w:rsidRPr="000B0B9C">
        <w:rPr>
          <w:sz w:val="28"/>
          <w:szCs w:val="28"/>
          <w:lang w:val="de-AT"/>
        </w:rPr>
        <w:t>C. Šesto masovno izumiranje bilo je rezultat udara meteora u zemlju, za razliku od prethodnih događaja izumiranja, koji su u velikoj meri bili rezultat klimatskih promena.</w:t>
      </w:r>
    </w:p>
    <w:p w14:paraId="267EC038" w14:textId="0E1EB18E" w:rsidR="001F6749" w:rsidRDefault="00BC4043" w:rsidP="00BC4043">
      <w:pPr>
        <w:jc w:val="both"/>
        <w:rPr>
          <w:sz w:val="28"/>
          <w:szCs w:val="28"/>
          <w:lang w:val="de-AT"/>
        </w:rPr>
      </w:pPr>
      <w:r w:rsidRPr="000B0B9C">
        <w:rPr>
          <w:sz w:val="28"/>
          <w:szCs w:val="28"/>
          <w:lang w:val="de-AT"/>
        </w:rPr>
        <w:t>D. Šesto masovno izumiranje je jedini događaj izumiranja koji se dogodio kada dinosaurusi nisu naseljavali zemlju.</w:t>
      </w:r>
    </w:p>
    <w:p w14:paraId="2A7A025D" w14:textId="77777777" w:rsidR="00776CCF" w:rsidRPr="000B0B9C" w:rsidRDefault="00776CCF" w:rsidP="00BC4043">
      <w:pPr>
        <w:jc w:val="both"/>
        <w:rPr>
          <w:sz w:val="28"/>
          <w:szCs w:val="28"/>
          <w:lang w:val="de-AT"/>
        </w:rPr>
      </w:pPr>
    </w:p>
    <w:p w14:paraId="599B84A2" w14:textId="77777777" w:rsidR="00BC4043" w:rsidRDefault="00DE40E8" w:rsidP="00BC4043">
      <w:pPr>
        <w:jc w:val="both"/>
        <w:rPr>
          <w:b/>
          <w:sz w:val="28"/>
          <w:szCs w:val="28"/>
          <w:lang w:val="de-AT"/>
        </w:rPr>
      </w:pPr>
      <w:r w:rsidRPr="000B0B9C">
        <w:rPr>
          <w:b/>
          <w:sz w:val="28"/>
          <w:szCs w:val="28"/>
          <w:lang w:val="de-AT"/>
        </w:rPr>
        <w:t>252</w:t>
      </w:r>
      <w:r w:rsidR="00BC4043" w:rsidRPr="000B0B9C">
        <w:rPr>
          <w:b/>
          <w:sz w:val="28"/>
          <w:szCs w:val="28"/>
          <w:lang w:val="de-AT"/>
        </w:rPr>
        <w:t>. Ekolog Džozef Konel proučavao je tropske kišne šume i primetio da one sadrže visok nivo biodiverziteta u poređenju sa umerenim zonama. Napomenuo je da su zemljotresi i oluje važne sile koje neprestano otvaraju krošnje i stvaraju nova staništa za kolonizaciju vrsta. Koja od sledećih hipoteza najbolje opisuje ovaj fenomen?</w:t>
      </w:r>
    </w:p>
    <w:p w14:paraId="3E3C101F" w14:textId="77777777" w:rsidR="001F6749" w:rsidRPr="000B0B9C" w:rsidRDefault="001F6749" w:rsidP="00BC4043">
      <w:pPr>
        <w:jc w:val="both"/>
        <w:rPr>
          <w:b/>
          <w:sz w:val="28"/>
          <w:szCs w:val="28"/>
          <w:lang w:val="de-AT"/>
        </w:rPr>
      </w:pPr>
    </w:p>
    <w:p w14:paraId="214343DD" w14:textId="77777777" w:rsidR="001F6749" w:rsidRPr="000B0B9C" w:rsidRDefault="00BC4043" w:rsidP="00BC4043">
      <w:pPr>
        <w:jc w:val="both"/>
        <w:rPr>
          <w:sz w:val="28"/>
          <w:szCs w:val="28"/>
          <w:lang w:val="de-AT"/>
        </w:rPr>
      </w:pPr>
      <w:r w:rsidRPr="000B0B9C">
        <w:rPr>
          <w:sz w:val="28"/>
          <w:szCs w:val="28"/>
          <w:lang w:val="de-AT"/>
        </w:rPr>
        <w:t>A. Janzen-Connell hipoteza</w:t>
      </w:r>
    </w:p>
    <w:p w14:paraId="2C8F3D84" w14:textId="77777777" w:rsidR="00BC4043" w:rsidRPr="000B0B9C" w:rsidRDefault="00BC4043" w:rsidP="00BC4043">
      <w:pPr>
        <w:jc w:val="both"/>
        <w:rPr>
          <w:sz w:val="28"/>
          <w:szCs w:val="28"/>
          <w:lang w:val="de-AT"/>
        </w:rPr>
      </w:pPr>
      <w:r w:rsidRPr="000B0B9C">
        <w:rPr>
          <w:sz w:val="28"/>
          <w:szCs w:val="28"/>
          <w:lang w:val="de-AT"/>
        </w:rPr>
        <w:t>B. Teorija zasićenja biodiverziteta</w:t>
      </w:r>
    </w:p>
    <w:p w14:paraId="0E37CEB1" w14:textId="77777777" w:rsidR="00BC4043" w:rsidRPr="000B0B9C" w:rsidRDefault="00BC4043" w:rsidP="00BC4043">
      <w:pPr>
        <w:jc w:val="both"/>
        <w:rPr>
          <w:sz w:val="28"/>
          <w:szCs w:val="28"/>
          <w:lang w:val="de-AT"/>
        </w:rPr>
      </w:pPr>
      <w:r w:rsidRPr="000B0B9C">
        <w:rPr>
          <w:sz w:val="28"/>
          <w:szCs w:val="28"/>
          <w:lang w:val="de-AT"/>
        </w:rPr>
        <w:t>C. Teorija ravnoteže</w:t>
      </w:r>
    </w:p>
    <w:p w14:paraId="0E0118B2" w14:textId="77777777" w:rsidR="00BC4043" w:rsidRDefault="00BC4043" w:rsidP="00BC4043">
      <w:pPr>
        <w:jc w:val="both"/>
        <w:rPr>
          <w:sz w:val="28"/>
          <w:szCs w:val="28"/>
          <w:lang w:val="de-AT"/>
        </w:rPr>
      </w:pPr>
      <w:r w:rsidRPr="000B0B9C">
        <w:rPr>
          <w:sz w:val="28"/>
          <w:szCs w:val="28"/>
          <w:lang w:val="de-AT"/>
        </w:rPr>
        <w:t>D. Hipoteza srednjeg poremećaja</w:t>
      </w:r>
    </w:p>
    <w:p w14:paraId="7AAE4393" w14:textId="77777777" w:rsidR="001F6749" w:rsidRPr="000B0B9C" w:rsidRDefault="001F6749" w:rsidP="00BC4043">
      <w:pPr>
        <w:jc w:val="both"/>
        <w:rPr>
          <w:sz w:val="28"/>
          <w:szCs w:val="28"/>
          <w:lang w:val="fr-FR"/>
        </w:rPr>
      </w:pPr>
    </w:p>
    <w:p w14:paraId="0A636A86" w14:textId="77777777" w:rsidR="00BC4043" w:rsidRDefault="00DE40E8" w:rsidP="00BC4043">
      <w:pPr>
        <w:jc w:val="both"/>
        <w:rPr>
          <w:b/>
          <w:sz w:val="28"/>
          <w:szCs w:val="28"/>
          <w:lang w:val="fr-FR"/>
        </w:rPr>
      </w:pPr>
      <w:r w:rsidRPr="000B0B9C">
        <w:rPr>
          <w:b/>
          <w:sz w:val="28"/>
          <w:szCs w:val="28"/>
          <w:lang w:val="fr-FR"/>
        </w:rPr>
        <w:t>253</w:t>
      </w:r>
      <w:r w:rsidR="00BC4043" w:rsidRPr="000B0B9C">
        <w:rPr>
          <w:b/>
          <w:sz w:val="28"/>
          <w:szCs w:val="28"/>
          <w:lang w:val="fr-FR"/>
        </w:rPr>
        <w:t>. Beta raznovrsnost se odnosi na razliku u vrstama između staništa. Ako područje od posebnog interesa ima 8 različitih staništa i u proseku 3,2 vrste koje zauzimaju svako stanište, kakva bi onda bila beta raznolikost?</w:t>
      </w:r>
    </w:p>
    <w:p w14:paraId="22FA3D92" w14:textId="77777777" w:rsidR="001F6749" w:rsidRPr="000B0B9C" w:rsidRDefault="001F6749" w:rsidP="00BC4043">
      <w:pPr>
        <w:jc w:val="both"/>
        <w:rPr>
          <w:b/>
          <w:sz w:val="28"/>
          <w:szCs w:val="28"/>
          <w:lang w:val="fr-FR"/>
        </w:rPr>
      </w:pPr>
    </w:p>
    <w:p w14:paraId="7518C7ED" w14:textId="77777777" w:rsidR="00BC4043" w:rsidRPr="000B0B9C" w:rsidRDefault="00BC4043" w:rsidP="00BC4043">
      <w:pPr>
        <w:jc w:val="both"/>
        <w:rPr>
          <w:sz w:val="28"/>
          <w:szCs w:val="28"/>
          <w:lang w:val="de-AT"/>
        </w:rPr>
      </w:pPr>
      <w:r w:rsidRPr="000B0B9C">
        <w:rPr>
          <w:sz w:val="28"/>
          <w:szCs w:val="28"/>
          <w:lang w:val="de-AT"/>
        </w:rPr>
        <w:t>A. 11.2</w:t>
      </w:r>
    </w:p>
    <w:p w14:paraId="52BAD0A6" w14:textId="77777777" w:rsidR="00BC4043" w:rsidRPr="000B0B9C" w:rsidRDefault="00BC4043" w:rsidP="00BC4043">
      <w:pPr>
        <w:jc w:val="both"/>
        <w:rPr>
          <w:sz w:val="28"/>
          <w:szCs w:val="28"/>
          <w:lang w:val="de-AT"/>
        </w:rPr>
      </w:pPr>
      <w:r w:rsidRPr="000B0B9C">
        <w:rPr>
          <w:sz w:val="28"/>
          <w:szCs w:val="28"/>
          <w:lang w:val="de-AT"/>
        </w:rPr>
        <w:t>B. 2.5</w:t>
      </w:r>
    </w:p>
    <w:p w14:paraId="63E34C64" w14:textId="77777777" w:rsidR="00BC4043" w:rsidRPr="000B0B9C" w:rsidRDefault="00BC4043" w:rsidP="00BC4043">
      <w:pPr>
        <w:jc w:val="both"/>
        <w:rPr>
          <w:sz w:val="28"/>
          <w:szCs w:val="28"/>
          <w:lang w:val="de-AT"/>
        </w:rPr>
      </w:pPr>
      <w:r w:rsidRPr="000B0B9C">
        <w:rPr>
          <w:sz w:val="28"/>
          <w:szCs w:val="28"/>
          <w:lang w:val="de-AT"/>
        </w:rPr>
        <w:t>C. 0.4</w:t>
      </w:r>
    </w:p>
    <w:p w14:paraId="07E27DA6" w14:textId="03E9FD25" w:rsidR="001F6749" w:rsidRDefault="00BC4043" w:rsidP="00BC4043">
      <w:pPr>
        <w:jc w:val="both"/>
        <w:rPr>
          <w:sz w:val="28"/>
          <w:szCs w:val="28"/>
          <w:lang w:val="de-AT"/>
        </w:rPr>
      </w:pPr>
      <w:r w:rsidRPr="000B0B9C">
        <w:rPr>
          <w:sz w:val="28"/>
          <w:szCs w:val="28"/>
          <w:lang w:val="de-AT"/>
        </w:rPr>
        <w:t>D. 4.8</w:t>
      </w:r>
    </w:p>
    <w:p w14:paraId="42A12A77" w14:textId="77777777" w:rsidR="00E93F3E" w:rsidRPr="000B0B9C" w:rsidRDefault="00E93F3E" w:rsidP="00BC4043">
      <w:pPr>
        <w:jc w:val="both"/>
        <w:rPr>
          <w:sz w:val="28"/>
          <w:szCs w:val="28"/>
          <w:lang w:val="de-AT"/>
        </w:rPr>
      </w:pPr>
    </w:p>
    <w:p w14:paraId="58E6EB34" w14:textId="77777777" w:rsidR="00BC4043" w:rsidRDefault="00DE40E8" w:rsidP="00BC4043">
      <w:pPr>
        <w:jc w:val="both"/>
        <w:rPr>
          <w:b/>
          <w:sz w:val="28"/>
          <w:szCs w:val="28"/>
          <w:lang w:val="de-AT"/>
        </w:rPr>
      </w:pPr>
      <w:r w:rsidRPr="000B0B9C">
        <w:rPr>
          <w:b/>
          <w:sz w:val="28"/>
          <w:szCs w:val="28"/>
          <w:lang w:val="de-AT"/>
        </w:rPr>
        <w:t>254</w:t>
      </w:r>
      <w:r w:rsidR="00BC4043" w:rsidRPr="000B0B9C">
        <w:rPr>
          <w:b/>
          <w:sz w:val="28"/>
          <w:szCs w:val="28"/>
          <w:lang w:val="de-AT"/>
        </w:rPr>
        <w:t>. Raznovrsnost se može izračunati na različitim skalama. Koji tip diverziteta se odnosi na ukupan broj vrsta u geografskom regionu koji obuhvata više staništa?</w:t>
      </w:r>
    </w:p>
    <w:p w14:paraId="2DDA2094" w14:textId="77777777" w:rsidR="001F6749" w:rsidRPr="000B0B9C" w:rsidRDefault="001F6749" w:rsidP="00BC4043">
      <w:pPr>
        <w:jc w:val="both"/>
        <w:rPr>
          <w:b/>
          <w:sz w:val="28"/>
          <w:szCs w:val="28"/>
          <w:lang w:val="de-AT"/>
        </w:rPr>
      </w:pPr>
    </w:p>
    <w:p w14:paraId="24209CD1" w14:textId="77777777" w:rsidR="00BC4043" w:rsidRPr="000B0B9C" w:rsidRDefault="00BC4043" w:rsidP="00BC4043">
      <w:pPr>
        <w:jc w:val="both"/>
        <w:rPr>
          <w:sz w:val="28"/>
          <w:szCs w:val="28"/>
          <w:lang w:val="de-AT"/>
        </w:rPr>
      </w:pPr>
      <w:r w:rsidRPr="000B0B9C">
        <w:rPr>
          <w:sz w:val="28"/>
          <w:szCs w:val="28"/>
          <w:lang w:val="de-AT"/>
        </w:rPr>
        <w:t>A.</w:t>
      </w:r>
      <w:r w:rsidR="004B2921">
        <w:rPr>
          <w:sz w:val="28"/>
          <w:szCs w:val="28"/>
          <w:lang w:val="de-AT"/>
        </w:rPr>
        <w:t xml:space="preserve"> </w:t>
      </w:r>
      <w:r w:rsidRPr="000B0B9C">
        <w:rPr>
          <w:sz w:val="28"/>
          <w:szCs w:val="28"/>
          <w:lang w:val="de-AT"/>
        </w:rPr>
        <w:t>Alfa raznolikost</w:t>
      </w:r>
    </w:p>
    <w:p w14:paraId="122CC99B" w14:textId="77777777" w:rsidR="00BC4043" w:rsidRPr="000B0B9C" w:rsidRDefault="00BC4043" w:rsidP="00BC4043">
      <w:pPr>
        <w:jc w:val="both"/>
        <w:rPr>
          <w:sz w:val="28"/>
          <w:szCs w:val="28"/>
          <w:lang w:val="de-AT"/>
        </w:rPr>
      </w:pPr>
      <w:r w:rsidRPr="000B0B9C">
        <w:rPr>
          <w:sz w:val="28"/>
          <w:szCs w:val="28"/>
          <w:lang w:val="de-AT"/>
        </w:rPr>
        <w:t>B. Beta raznovrsnost</w:t>
      </w:r>
    </w:p>
    <w:p w14:paraId="5B3F0451" w14:textId="77777777" w:rsidR="00BC4043" w:rsidRPr="000B0B9C" w:rsidRDefault="00BC4043" w:rsidP="00BC4043">
      <w:pPr>
        <w:jc w:val="both"/>
        <w:rPr>
          <w:sz w:val="28"/>
          <w:szCs w:val="28"/>
          <w:lang w:val="de-AT"/>
        </w:rPr>
      </w:pPr>
      <w:r w:rsidRPr="000B0B9C">
        <w:rPr>
          <w:sz w:val="28"/>
          <w:szCs w:val="28"/>
          <w:lang w:val="de-AT"/>
        </w:rPr>
        <w:t>C. Gama raznovrsnost</w:t>
      </w:r>
    </w:p>
    <w:p w14:paraId="1B957C6F" w14:textId="77777777" w:rsidR="00BC4043" w:rsidRDefault="00BC4043" w:rsidP="00BC4043">
      <w:pPr>
        <w:jc w:val="both"/>
        <w:rPr>
          <w:sz w:val="28"/>
          <w:szCs w:val="28"/>
          <w:lang w:val="de-AT"/>
        </w:rPr>
      </w:pPr>
      <w:r w:rsidRPr="000B0B9C">
        <w:rPr>
          <w:sz w:val="28"/>
          <w:szCs w:val="28"/>
          <w:lang w:val="de-AT"/>
        </w:rPr>
        <w:t>D. Delta raznovrsnost</w:t>
      </w:r>
    </w:p>
    <w:p w14:paraId="50D35C1B" w14:textId="77777777" w:rsidR="001F6749" w:rsidRPr="000B0B9C" w:rsidRDefault="001F6749" w:rsidP="00BC4043">
      <w:pPr>
        <w:jc w:val="both"/>
        <w:rPr>
          <w:sz w:val="28"/>
          <w:szCs w:val="28"/>
          <w:lang w:val="de-AT"/>
        </w:rPr>
      </w:pPr>
    </w:p>
    <w:p w14:paraId="71461986" w14:textId="77777777" w:rsidR="00BC4043" w:rsidRDefault="00DE40E8" w:rsidP="00BC4043">
      <w:pPr>
        <w:jc w:val="both"/>
        <w:rPr>
          <w:b/>
          <w:sz w:val="28"/>
          <w:szCs w:val="28"/>
          <w:lang w:val="de-AT"/>
        </w:rPr>
      </w:pPr>
      <w:r w:rsidRPr="000B0B9C">
        <w:rPr>
          <w:b/>
          <w:sz w:val="28"/>
          <w:szCs w:val="28"/>
          <w:lang w:val="de-AT"/>
        </w:rPr>
        <w:t>255</w:t>
      </w:r>
      <w:r w:rsidR="00BC4043" w:rsidRPr="000B0B9C">
        <w:rPr>
          <w:b/>
          <w:sz w:val="28"/>
          <w:szCs w:val="28"/>
          <w:lang w:val="de-AT"/>
        </w:rPr>
        <w:t>. Biološka raznolikost je varijacija između organizama u ek</w:t>
      </w:r>
      <w:r w:rsidR="001F6749">
        <w:rPr>
          <w:b/>
          <w:sz w:val="28"/>
          <w:szCs w:val="28"/>
          <w:lang w:val="de-AT"/>
        </w:rPr>
        <w:t xml:space="preserve">osistemu; i biljke i životinje. </w:t>
      </w:r>
      <w:r w:rsidR="00BC4043" w:rsidRPr="000B0B9C">
        <w:rPr>
          <w:b/>
          <w:sz w:val="28"/>
          <w:szCs w:val="28"/>
          <w:lang w:val="de-AT"/>
        </w:rPr>
        <w:t>Koja tri aspekta se uzimaju u obzir pri merenju biološke raznovrsnosti?</w:t>
      </w:r>
    </w:p>
    <w:p w14:paraId="294E2025" w14:textId="77777777" w:rsidR="001F6749" w:rsidRPr="000B0B9C" w:rsidRDefault="001F6749" w:rsidP="00BC4043">
      <w:pPr>
        <w:jc w:val="both"/>
        <w:rPr>
          <w:b/>
          <w:sz w:val="28"/>
          <w:szCs w:val="28"/>
          <w:lang w:val="de-AT"/>
        </w:rPr>
      </w:pPr>
    </w:p>
    <w:p w14:paraId="3533E5A9" w14:textId="77777777" w:rsidR="00BC4043" w:rsidRPr="000B0B9C" w:rsidRDefault="00BC4043" w:rsidP="00BC4043">
      <w:pPr>
        <w:jc w:val="both"/>
        <w:rPr>
          <w:sz w:val="28"/>
          <w:szCs w:val="28"/>
          <w:lang w:val="de-AT"/>
        </w:rPr>
      </w:pPr>
      <w:r w:rsidRPr="000B0B9C">
        <w:rPr>
          <w:sz w:val="28"/>
          <w:szCs w:val="28"/>
          <w:lang w:val="de-AT"/>
        </w:rPr>
        <w:t>A. Broj i raznovrsnost ekosistema</w:t>
      </w:r>
    </w:p>
    <w:p w14:paraId="22FE6368" w14:textId="77777777" w:rsidR="00BC4043" w:rsidRPr="000B0B9C" w:rsidRDefault="00BC4043" w:rsidP="00BC4043">
      <w:pPr>
        <w:jc w:val="both"/>
        <w:rPr>
          <w:sz w:val="28"/>
          <w:szCs w:val="28"/>
          <w:lang w:val="de-AT"/>
        </w:rPr>
      </w:pPr>
      <w:r w:rsidRPr="000B0B9C">
        <w:rPr>
          <w:sz w:val="28"/>
          <w:szCs w:val="28"/>
          <w:lang w:val="de-AT"/>
        </w:rPr>
        <w:t>B. Broj i raznolikost vrsta</w:t>
      </w:r>
    </w:p>
    <w:p w14:paraId="14384C8C" w14:textId="77777777" w:rsidR="00BC4043" w:rsidRPr="000B0B9C" w:rsidRDefault="00BC4043" w:rsidP="00BC4043">
      <w:pPr>
        <w:jc w:val="both"/>
        <w:rPr>
          <w:sz w:val="28"/>
          <w:szCs w:val="28"/>
          <w:lang w:val="de-AT"/>
        </w:rPr>
      </w:pPr>
      <w:r w:rsidRPr="000B0B9C">
        <w:rPr>
          <w:sz w:val="28"/>
          <w:szCs w:val="28"/>
          <w:lang w:val="de-AT"/>
        </w:rPr>
        <w:t>C. Broj, raznolikost i varijabilnost organizama</w:t>
      </w:r>
    </w:p>
    <w:p w14:paraId="4EDD6070" w14:textId="77777777" w:rsidR="00BC4043" w:rsidRPr="000B0B9C" w:rsidRDefault="00BC4043" w:rsidP="00BC4043">
      <w:pPr>
        <w:jc w:val="both"/>
        <w:rPr>
          <w:sz w:val="28"/>
          <w:szCs w:val="28"/>
          <w:lang w:val="de-AT"/>
        </w:rPr>
      </w:pPr>
      <w:r w:rsidRPr="000B0B9C">
        <w:rPr>
          <w:sz w:val="28"/>
          <w:szCs w:val="28"/>
          <w:lang w:val="de-AT"/>
        </w:rPr>
        <w:t>D. Lokacija i genetika organizama</w:t>
      </w:r>
    </w:p>
    <w:p w14:paraId="1DC990C4" w14:textId="7A1C468A" w:rsidR="00BC4043" w:rsidRDefault="00BC4043" w:rsidP="00BC4043">
      <w:pPr>
        <w:jc w:val="both"/>
        <w:rPr>
          <w:sz w:val="28"/>
          <w:szCs w:val="28"/>
          <w:lang w:val="de-AT"/>
        </w:rPr>
      </w:pPr>
      <w:r w:rsidRPr="000B0B9C">
        <w:rPr>
          <w:sz w:val="28"/>
          <w:szCs w:val="28"/>
          <w:lang w:val="de-AT"/>
        </w:rPr>
        <w:t>E. Lokacija i broj organizama</w:t>
      </w:r>
    </w:p>
    <w:p w14:paraId="29CB124C" w14:textId="0A6E9B6F" w:rsidR="00E93F3E" w:rsidRDefault="00E93F3E" w:rsidP="00BC4043">
      <w:pPr>
        <w:jc w:val="both"/>
        <w:rPr>
          <w:sz w:val="28"/>
          <w:szCs w:val="28"/>
          <w:lang w:val="de-AT"/>
        </w:rPr>
      </w:pPr>
    </w:p>
    <w:p w14:paraId="504DA7CC" w14:textId="7CA98515" w:rsidR="00E93F3E" w:rsidRDefault="00E93F3E" w:rsidP="00BC4043">
      <w:pPr>
        <w:jc w:val="both"/>
        <w:rPr>
          <w:sz w:val="28"/>
          <w:szCs w:val="28"/>
          <w:lang w:val="de-AT"/>
        </w:rPr>
      </w:pPr>
    </w:p>
    <w:p w14:paraId="0E636DD8" w14:textId="77777777" w:rsidR="00E93F3E" w:rsidRDefault="00E93F3E" w:rsidP="00BC4043">
      <w:pPr>
        <w:jc w:val="both"/>
        <w:rPr>
          <w:sz w:val="28"/>
          <w:szCs w:val="28"/>
          <w:lang w:val="de-AT"/>
        </w:rPr>
      </w:pPr>
    </w:p>
    <w:p w14:paraId="0C31FAED" w14:textId="77777777" w:rsidR="004B2921" w:rsidRDefault="004B2921" w:rsidP="00BC4043">
      <w:pPr>
        <w:jc w:val="both"/>
        <w:rPr>
          <w:b/>
          <w:sz w:val="28"/>
          <w:szCs w:val="28"/>
          <w:lang w:val="de-AT"/>
        </w:rPr>
      </w:pPr>
    </w:p>
    <w:p w14:paraId="7474085F" w14:textId="77777777" w:rsidR="00BC4043" w:rsidRDefault="00DE40E8" w:rsidP="00BC4043">
      <w:pPr>
        <w:jc w:val="both"/>
        <w:rPr>
          <w:b/>
          <w:sz w:val="28"/>
          <w:szCs w:val="28"/>
          <w:lang w:val="de-AT"/>
        </w:rPr>
      </w:pPr>
      <w:r w:rsidRPr="000B0B9C">
        <w:rPr>
          <w:b/>
          <w:sz w:val="28"/>
          <w:szCs w:val="28"/>
          <w:lang w:val="de-AT"/>
        </w:rPr>
        <w:t>256</w:t>
      </w:r>
      <w:r w:rsidR="00BC4043" w:rsidRPr="000B0B9C">
        <w:rPr>
          <w:b/>
          <w:sz w:val="28"/>
          <w:szCs w:val="28"/>
          <w:lang w:val="de-AT"/>
        </w:rPr>
        <w:t>. Zamislite da postoji muzej koji sadrži sve vrste koje su ikada živele na planeti Zemlji. Od svih vrsta koje su ikada postojale na Zemlji, koji procenat njih je i danas živ?</w:t>
      </w:r>
    </w:p>
    <w:p w14:paraId="22722025" w14:textId="77777777" w:rsidR="001F6749" w:rsidRPr="000B0B9C" w:rsidRDefault="001F6749" w:rsidP="00BC4043">
      <w:pPr>
        <w:jc w:val="both"/>
        <w:rPr>
          <w:b/>
          <w:sz w:val="28"/>
          <w:szCs w:val="28"/>
          <w:lang w:val="de-AT"/>
        </w:rPr>
      </w:pPr>
    </w:p>
    <w:p w14:paraId="0F47FA32" w14:textId="77777777" w:rsidR="00BC4043" w:rsidRPr="000B0B9C" w:rsidRDefault="00BC4043" w:rsidP="00BC4043">
      <w:pPr>
        <w:jc w:val="both"/>
        <w:rPr>
          <w:sz w:val="28"/>
          <w:szCs w:val="28"/>
          <w:lang w:val="de-AT"/>
        </w:rPr>
      </w:pPr>
      <w:r w:rsidRPr="000B0B9C">
        <w:rPr>
          <w:sz w:val="28"/>
          <w:szCs w:val="28"/>
          <w:lang w:val="de-AT"/>
        </w:rPr>
        <w:t>A. 10%</w:t>
      </w:r>
    </w:p>
    <w:p w14:paraId="5755FFF8" w14:textId="77777777" w:rsidR="00BC4043" w:rsidRPr="000B0B9C" w:rsidRDefault="00BC4043" w:rsidP="00BC4043">
      <w:pPr>
        <w:jc w:val="both"/>
        <w:rPr>
          <w:sz w:val="28"/>
          <w:szCs w:val="28"/>
          <w:lang w:val="de-AT"/>
        </w:rPr>
      </w:pPr>
      <w:r w:rsidRPr="000B0B9C">
        <w:rPr>
          <w:sz w:val="28"/>
          <w:szCs w:val="28"/>
          <w:lang w:val="de-AT"/>
        </w:rPr>
        <w:t>B. 1%</w:t>
      </w:r>
    </w:p>
    <w:p w14:paraId="1949A297" w14:textId="77777777" w:rsidR="001F6749" w:rsidRPr="000B0B9C" w:rsidRDefault="00BC4043" w:rsidP="00BC4043">
      <w:pPr>
        <w:jc w:val="both"/>
        <w:rPr>
          <w:sz w:val="28"/>
          <w:szCs w:val="28"/>
          <w:lang w:val="de-AT"/>
        </w:rPr>
      </w:pPr>
      <w:r w:rsidRPr="000B0B9C">
        <w:rPr>
          <w:sz w:val="28"/>
          <w:szCs w:val="28"/>
          <w:lang w:val="de-AT"/>
        </w:rPr>
        <w:t>C. 25%</w:t>
      </w:r>
    </w:p>
    <w:p w14:paraId="38EF37FF" w14:textId="77777777" w:rsidR="00BC4043" w:rsidRDefault="00BC4043" w:rsidP="00BC4043">
      <w:pPr>
        <w:jc w:val="both"/>
        <w:rPr>
          <w:sz w:val="28"/>
          <w:szCs w:val="28"/>
          <w:lang w:val="de-AT"/>
        </w:rPr>
      </w:pPr>
      <w:r w:rsidRPr="000B0B9C">
        <w:rPr>
          <w:sz w:val="28"/>
          <w:szCs w:val="28"/>
          <w:lang w:val="de-AT"/>
        </w:rPr>
        <w:t>D. 50%</w:t>
      </w:r>
    </w:p>
    <w:p w14:paraId="64717278" w14:textId="77777777" w:rsidR="00BC4043" w:rsidRPr="000B0B9C" w:rsidRDefault="00BC4043" w:rsidP="00BC4043">
      <w:pPr>
        <w:jc w:val="both"/>
        <w:rPr>
          <w:sz w:val="28"/>
          <w:szCs w:val="28"/>
          <w:lang w:val="de-AT"/>
        </w:rPr>
      </w:pPr>
    </w:p>
    <w:p w14:paraId="6F415875" w14:textId="77777777" w:rsidR="00BC4043" w:rsidRDefault="00DE40E8" w:rsidP="00BC4043">
      <w:pPr>
        <w:jc w:val="both"/>
        <w:rPr>
          <w:b/>
          <w:sz w:val="28"/>
          <w:szCs w:val="28"/>
          <w:lang w:val="fr-FR"/>
        </w:rPr>
      </w:pPr>
      <w:r w:rsidRPr="000B0B9C">
        <w:rPr>
          <w:b/>
          <w:sz w:val="28"/>
          <w:szCs w:val="28"/>
          <w:lang w:val="fr-FR"/>
        </w:rPr>
        <w:t>257</w:t>
      </w:r>
      <w:r w:rsidR="00BC4043" w:rsidRPr="000B0B9C">
        <w:rPr>
          <w:b/>
          <w:sz w:val="28"/>
          <w:szCs w:val="28"/>
          <w:lang w:val="fr-FR"/>
        </w:rPr>
        <w:t>. Priobalne zone su važne jer __________.</w:t>
      </w:r>
    </w:p>
    <w:p w14:paraId="38EB6BCD" w14:textId="77777777" w:rsidR="001F6749" w:rsidRPr="000B0B9C" w:rsidRDefault="001F6749" w:rsidP="00BC4043">
      <w:pPr>
        <w:jc w:val="both"/>
        <w:rPr>
          <w:b/>
          <w:sz w:val="28"/>
          <w:szCs w:val="28"/>
          <w:lang w:val="fr-FR"/>
        </w:rPr>
      </w:pPr>
    </w:p>
    <w:p w14:paraId="3A937582" w14:textId="77777777" w:rsidR="001F6749" w:rsidRPr="000B0B9C" w:rsidRDefault="00BC4043" w:rsidP="00BC4043">
      <w:pPr>
        <w:jc w:val="both"/>
        <w:rPr>
          <w:sz w:val="28"/>
          <w:szCs w:val="28"/>
          <w:lang w:val="fr-FR"/>
        </w:rPr>
      </w:pPr>
      <w:r w:rsidRPr="000B0B9C">
        <w:rPr>
          <w:sz w:val="28"/>
          <w:szCs w:val="28"/>
          <w:lang w:val="fr-FR"/>
        </w:rPr>
        <w:t>A. Vrlo brzo se erodiraju</w:t>
      </w:r>
    </w:p>
    <w:p w14:paraId="460FD47E" w14:textId="77777777" w:rsidR="00BC4043" w:rsidRPr="000B0B9C" w:rsidRDefault="00BC4043" w:rsidP="00BC4043">
      <w:pPr>
        <w:jc w:val="both"/>
        <w:rPr>
          <w:sz w:val="28"/>
          <w:szCs w:val="28"/>
          <w:lang w:val="fr-FR"/>
        </w:rPr>
      </w:pPr>
      <w:r w:rsidRPr="000B0B9C">
        <w:rPr>
          <w:sz w:val="28"/>
          <w:szCs w:val="28"/>
          <w:lang w:val="fr-FR"/>
        </w:rPr>
        <w:t>B. Oni su jedan od ekosistema kojima je najlakše upravljati</w:t>
      </w:r>
    </w:p>
    <w:p w14:paraId="6857BE90" w14:textId="77777777" w:rsidR="00BC4043" w:rsidRPr="000B0B9C" w:rsidRDefault="00BC4043" w:rsidP="00BC4043">
      <w:pPr>
        <w:jc w:val="both"/>
        <w:rPr>
          <w:sz w:val="28"/>
          <w:szCs w:val="28"/>
          <w:lang w:val="fr-FR"/>
        </w:rPr>
      </w:pPr>
      <w:r w:rsidRPr="000B0B9C">
        <w:rPr>
          <w:sz w:val="28"/>
          <w:szCs w:val="28"/>
          <w:lang w:val="fr-FR"/>
        </w:rPr>
        <w:t>C. Pokrivaju ogromne površine terena</w:t>
      </w:r>
    </w:p>
    <w:p w14:paraId="09367D85" w14:textId="77777777" w:rsidR="00BC4043" w:rsidRDefault="00BC4043" w:rsidP="00BC4043">
      <w:pPr>
        <w:jc w:val="both"/>
        <w:rPr>
          <w:sz w:val="28"/>
          <w:szCs w:val="28"/>
          <w:lang w:val="fr-FR"/>
        </w:rPr>
      </w:pPr>
      <w:r w:rsidRPr="000B0B9C">
        <w:rPr>
          <w:sz w:val="28"/>
          <w:szCs w:val="28"/>
          <w:lang w:val="fr-FR"/>
        </w:rPr>
        <w:t>D. Oni su centri biodiverziteta, posebno u aridnim ekosistemima</w:t>
      </w:r>
    </w:p>
    <w:p w14:paraId="0A7A1DAD" w14:textId="77777777" w:rsidR="001F6749" w:rsidRPr="000B0B9C" w:rsidRDefault="001F6749" w:rsidP="00BC4043">
      <w:pPr>
        <w:jc w:val="both"/>
        <w:rPr>
          <w:sz w:val="28"/>
          <w:szCs w:val="28"/>
          <w:lang w:val="fr-FR"/>
        </w:rPr>
      </w:pPr>
    </w:p>
    <w:p w14:paraId="62672CFE" w14:textId="77777777" w:rsidR="00BC4043" w:rsidRDefault="00DE40E8" w:rsidP="00BC4043">
      <w:pPr>
        <w:jc w:val="both"/>
        <w:rPr>
          <w:b/>
          <w:sz w:val="28"/>
          <w:szCs w:val="28"/>
          <w:lang w:val="fr-FR"/>
        </w:rPr>
      </w:pPr>
      <w:r w:rsidRPr="000B0B9C">
        <w:rPr>
          <w:b/>
          <w:sz w:val="28"/>
          <w:szCs w:val="28"/>
          <w:lang w:val="fr-FR"/>
        </w:rPr>
        <w:t>258</w:t>
      </w:r>
      <w:r w:rsidR="00BC4043" w:rsidRPr="000B0B9C">
        <w:rPr>
          <w:b/>
          <w:sz w:val="28"/>
          <w:szCs w:val="28"/>
          <w:lang w:val="fr-FR"/>
        </w:rPr>
        <w:t>. Koji od sledećih primera je najtačniji primer bioma?</w:t>
      </w:r>
    </w:p>
    <w:p w14:paraId="2B35EDAF" w14:textId="77777777" w:rsidR="001F6749" w:rsidRPr="000B0B9C" w:rsidRDefault="001F6749" w:rsidP="00BC4043">
      <w:pPr>
        <w:jc w:val="both"/>
        <w:rPr>
          <w:b/>
          <w:sz w:val="28"/>
          <w:szCs w:val="28"/>
          <w:lang w:val="fr-FR"/>
        </w:rPr>
      </w:pPr>
    </w:p>
    <w:p w14:paraId="4EEC0B25" w14:textId="77777777" w:rsidR="00BC4043" w:rsidRPr="000B0B9C" w:rsidRDefault="00BC4043" w:rsidP="00BC4043">
      <w:pPr>
        <w:jc w:val="both"/>
        <w:rPr>
          <w:sz w:val="28"/>
          <w:szCs w:val="28"/>
          <w:lang w:val="fr-FR"/>
        </w:rPr>
      </w:pPr>
      <w:r w:rsidRPr="000B0B9C">
        <w:rPr>
          <w:sz w:val="28"/>
          <w:szCs w:val="28"/>
          <w:lang w:val="fr-FR"/>
        </w:rPr>
        <w:t>A. Oaza formirana od nadzemnog izvora vode u severnoafričkoj pustinji</w:t>
      </w:r>
    </w:p>
    <w:p w14:paraId="5074699A" w14:textId="77777777" w:rsidR="00BC4043" w:rsidRPr="000B0B9C" w:rsidRDefault="00BC4043" w:rsidP="00BC4043">
      <w:pPr>
        <w:jc w:val="both"/>
        <w:rPr>
          <w:sz w:val="28"/>
          <w:szCs w:val="28"/>
          <w:lang w:val="fr-FR"/>
        </w:rPr>
      </w:pPr>
      <w:r w:rsidRPr="000B0B9C">
        <w:rPr>
          <w:sz w:val="28"/>
          <w:szCs w:val="28"/>
          <w:lang w:val="fr-FR"/>
        </w:rPr>
        <w:t>B. Proređene sastojine u šumi sekvoje koje omogućavaju da raste više žbunja i trave nego u gušćim sastojinama</w:t>
      </w:r>
    </w:p>
    <w:p w14:paraId="1D0406A6" w14:textId="77777777" w:rsidR="00BC4043" w:rsidRPr="000B0B9C" w:rsidRDefault="00BC4043" w:rsidP="00BC4043">
      <w:pPr>
        <w:jc w:val="both"/>
        <w:rPr>
          <w:sz w:val="28"/>
          <w:szCs w:val="28"/>
          <w:lang w:val="fr-FR"/>
        </w:rPr>
      </w:pPr>
      <w:r w:rsidRPr="000B0B9C">
        <w:rPr>
          <w:sz w:val="28"/>
          <w:szCs w:val="28"/>
          <w:lang w:val="fr-FR"/>
        </w:rPr>
        <w:t>C. Priobalna zona sa raznolikom vodenom vegetacijom i divljim životinjama koja obuhvata sliv</w:t>
      </w:r>
    </w:p>
    <w:p w14:paraId="3E7FCFA5" w14:textId="77777777" w:rsidR="00BC4043" w:rsidRPr="000B0B9C" w:rsidRDefault="00BC4043" w:rsidP="00BC4043">
      <w:pPr>
        <w:jc w:val="both"/>
        <w:rPr>
          <w:sz w:val="28"/>
          <w:szCs w:val="28"/>
          <w:lang w:val="fr-FR"/>
        </w:rPr>
      </w:pPr>
      <w:r w:rsidRPr="000B0B9C">
        <w:rPr>
          <w:sz w:val="28"/>
          <w:szCs w:val="28"/>
          <w:lang w:val="fr-FR"/>
        </w:rPr>
        <w:t>D. Na Aljasci i u severnoj Kanadi, najsevernije geografske širine koje se uglavnom sastoje od tundre, sastavljene uglavnom od malog žbunja, arktičkih trava i lišajeva</w:t>
      </w:r>
    </w:p>
    <w:p w14:paraId="484DAF67" w14:textId="77777777" w:rsidR="00BC4043" w:rsidRDefault="00BC4043" w:rsidP="00BC4043">
      <w:pPr>
        <w:jc w:val="both"/>
        <w:rPr>
          <w:sz w:val="28"/>
          <w:szCs w:val="28"/>
          <w:lang w:val="de-AT"/>
        </w:rPr>
      </w:pPr>
      <w:r w:rsidRPr="000B0B9C">
        <w:rPr>
          <w:sz w:val="28"/>
          <w:szCs w:val="28"/>
          <w:lang w:val="de-AT"/>
        </w:rPr>
        <w:t>E. Lokalitet u tropskoj prašumi koji je pretvoren u pašnjak</w:t>
      </w:r>
    </w:p>
    <w:p w14:paraId="28FD7749" w14:textId="77777777" w:rsidR="00BC4043" w:rsidRPr="000B0B9C" w:rsidRDefault="00BC4043" w:rsidP="00BC4043">
      <w:pPr>
        <w:jc w:val="both"/>
        <w:rPr>
          <w:sz w:val="28"/>
          <w:szCs w:val="28"/>
          <w:lang w:val="de-AT"/>
        </w:rPr>
      </w:pPr>
    </w:p>
    <w:p w14:paraId="1ED5F002" w14:textId="77777777" w:rsidR="00BC4043" w:rsidRPr="000B0B9C" w:rsidRDefault="00DE40E8" w:rsidP="00BC4043">
      <w:pPr>
        <w:jc w:val="both"/>
        <w:rPr>
          <w:b/>
          <w:sz w:val="28"/>
          <w:szCs w:val="28"/>
          <w:lang w:val="de-AT"/>
        </w:rPr>
      </w:pPr>
      <w:r w:rsidRPr="000B0B9C">
        <w:rPr>
          <w:b/>
          <w:sz w:val="28"/>
          <w:szCs w:val="28"/>
          <w:lang w:val="de-AT"/>
        </w:rPr>
        <w:t>259</w:t>
      </w:r>
      <w:r w:rsidR="00BC4043" w:rsidRPr="000B0B9C">
        <w:rPr>
          <w:b/>
          <w:sz w:val="28"/>
          <w:szCs w:val="28"/>
          <w:lang w:val="de-AT"/>
        </w:rPr>
        <w:t>. Koji glavni biom bi se mogao okarakterisati kao da ima sledeće karakteristike?</w:t>
      </w:r>
    </w:p>
    <w:p w14:paraId="106530F4" w14:textId="77777777" w:rsidR="00BC4043" w:rsidRPr="000B0B9C" w:rsidRDefault="00BC4043" w:rsidP="00BC4043">
      <w:pPr>
        <w:jc w:val="both"/>
        <w:rPr>
          <w:b/>
          <w:sz w:val="28"/>
          <w:szCs w:val="28"/>
          <w:lang w:val="de-AT"/>
        </w:rPr>
      </w:pPr>
      <w:r w:rsidRPr="000B0B9C">
        <w:rPr>
          <w:b/>
          <w:sz w:val="28"/>
          <w:szCs w:val="28"/>
          <w:lang w:val="de-AT"/>
        </w:rPr>
        <w:t>• Ima četiri različita godišnja doba</w:t>
      </w:r>
    </w:p>
    <w:p w14:paraId="1513CB46" w14:textId="77777777" w:rsidR="00BC4043" w:rsidRPr="000B0B9C" w:rsidRDefault="00BC4043" w:rsidP="00BC4043">
      <w:pPr>
        <w:jc w:val="both"/>
        <w:rPr>
          <w:b/>
          <w:sz w:val="28"/>
          <w:szCs w:val="28"/>
          <w:lang w:val="de-AT"/>
        </w:rPr>
      </w:pPr>
      <w:r w:rsidRPr="000B0B9C">
        <w:rPr>
          <w:b/>
          <w:sz w:val="28"/>
          <w:szCs w:val="28"/>
          <w:lang w:val="de-AT"/>
        </w:rPr>
        <w:t>• Nalazi se između 23</w:t>
      </w:r>
      <w:r w:rsidRPr="000B0B9C">
        <w:rPr>
          <w:rFonts w:ascii="Cambria Math" w:hAnsi="Cambria Math" w:cs="Cambria Math"/>
          <w:b/>
          <w:sz w:val="28"/>
          <w:szCs w:val="28"/>
          <w:lang w:val="de-AT"/>
        </w:rPr>
        <w:t>∘</w:t>
      </w:r>
      <w:r w:rsidRPr="000B0B9C">
        <w:rPr>
          <w:b/>
          <w:sz w:val="28"/>
          <w:szCs w:val="28"/>
          <w:lang w:val="de-AT"/>
        </w:rPr>
        <w:t xml:space="preserve"> severne geografske širine i 38</w:t>
      </w:r>
      <w:r w:rsidRPr="000B0B9C">
        <w:rPr>
          <w:rFonts w:ascii="Cambria Math" w:hAnsi="Cambria Math" w:cs="Cambria Math"/>
          <w:b/>
          <w:sz w:val="28"/>
          <w:szCs w:val="28"/>
          <w:lang w:val="de-AT"/>
        </w:rPr>
        <w:t>∘</w:t>
      </w:r>
      <w:r w:rsidRPr="000B0B9C">
        <w:rPr>
          <w:b/>
          <w:sz w:val="28"/>
          <w:szCs w:val="28"/>
          <w:lang w:val="de-AT"/>
        </w:rPr>
        <w:t xml:space="preserve"> južne geografske širine</w:t>
      </w:r>
    </w:p>
    <w:p w14:paraId="3369EC9C" w14:textId="77777777" w:rsidR="00BC4043" w:rsidRPr="000B0B9C" w:rsidRDefault="00BC4043" w:rsidP="00BC4043">
      <w:pPr>
        <w:jc w:val="both"/>
        <w:rPr>
          <w:b/>
          <w:sz w:val="28"/>
          <w:szCs w:val="28"/>
          <w:lang w:val="de-AT"/>
        </w:rPr>
      </w:pPr>
      <w:r w:rsidRPr="000B0B9C">
        <w:rPr>
          <w:b/>
          <w:sz w:val="28"/>
          <w:szCs w:val="28"/>
          <w:lang w:val="de-AT"/>
        </w:rPr>
        <w:t>• Dominiraju širokolisnato drveće koje zimi gubi lišće</w:t>
      </w:r>
    </w:p>
    <w:p w14:paraId="01A6EEA6" w14:textId="77777777" w:rsidR="00BC4043" w:rsidRDefault="00BC4043" w:rsidP="00BC4043">
      <w:pPr>
        <w:jc w:val="both"/>
        <w:rPr>
          <w:b/>
          <w:sz w:val="28"/>
          <w:szCs w:val="28"/>
          <w:lang w:val="de-AT"/>
        </w:rPr>
      </w:pPr>
      <w:r w:rsidRPr="000B0B9C">
        <w:rPr>
          <w:b/>
          <w:sz w:val="28"/>
          <w:szCs w:val="28"/>
          <w:lang w:val="de-AT"/>
        </w:rPr>
        <w:t>• Godišnje količine padavina koje se kreću između 750mm i 1500mm</w:t>
      </w:r>
    </w:p>
    <w:p w14:paraId="7C1DFED6" w14:textId="77777777" w:rsidR="001F6749" w:rsidRPr="000B0B9C" w:rsidRDefault="001F6749" w:rsidP="00BC4043">
      <w:pPr>
        <w:jc w:val="both"/>
        <w:rPr>
          <w:b/>
          <w:sz w:val="28"/>
          <w:szCs w:val="28"/>
          <w:lang w:val="de-AT"/>
        </w:rPr>
      </w:pPr>
    </w:p>
    <w:p w14:paraId="25C66236" w14:textId="77777777" w:rsidR="00BC4043" w:rsidRPr="000B0B9C" w:rsidRDefault="00BC4043" w:rsidP="00BC4043">
      <w:pPr>
        <w:jc w:val="both"/>
        <w:rPr>
          <w:sz w:val="28"/>
          <w:szCs w:val="28"/>
          <w:lang w:val="de-AT"/>
        </w:rPr>
      </w:pPr>
      <w:r w:rsidRPr="000B0B9C">
        <w:rPr>
          <w:sz w:val="28"/>
          <w:szCs w:val="28"/>
          <w:lang w:val="de-AT"/>
        </w:rPr>
        <w:t>A. Tajga</w:t>
      </w:r>
    </w:p>
    <w:p w14:paraId="46B28A68" w14:textId="77777777" w:rsidR="00BC4043" w:rsidRPr="000B0B9C" w:rsidRDefault="0061254E" w:rsidP="00BC4043">
      <w:pPr>
        <w:jc w:val="both"/>
        <w:rPr>
          <w:sz w:val="28"/>
          <w:szCs w:val="28"/>
          <w:lang w:val="de-AT"/>
        </w:rPr>
      </w:pPr>
      <w:r>
        <w:rPr>
          <w:sz w:val="28"/>
          <w:szCs w:val="28"/>
          <w:lang w:val="de-AT"/>
        </w:rPr>
        <w:t>B. Umereni</w:t>
      </w:r>
      <w:r w:rsidR="004B2921">
        <w:rPr>
          <w:sz w:val="28"/>
          <w:szCs w:val="28"/>
          <w:lang w:val="de-AT"/>
        </w:rPr>
        <w:t xml:space="preserve"> tra</w:t>
      </w:r>
      <w:r>
        <w:rPr>
          <w:sz w:val="28"/>
          <w:szCs w:val="28"/>
          <w:lang w:val="de-AT"/>
        </w:rPr>
        <w:t>vnjaci</w:t>
      </w:r>
    </w:p>
    <w:p w14:paraId="4A749AFC" w14:textId="77777777" w:rsidR="00BC4043" w:rsidRPr="000B0B9C" w:rsidRDefault="00BC4043" w:rsidP="00BC4043">
      <w:pPr>
        <w:jc w:val="both"/>
        <w:rPr>
          <w:sz w:val="28"/>
          <w:szCs w:val="28"/>
          <w:lang w:val="de-AT"/>
        </w:rPr>
      </w:pPr>
      <w:r w:rsidRPr="000B0B9C">
        <w:rPr>
          <w:sz w:val="28"/>
          <w:szCs w:val="28"/>
          <w:lang w:val="de-AT"/>
        </w:rPr>
        <w:t>C. Umerena listopadna šuma</w:t>
      </w:r>
    </w:p>
    <w:p w14:paraId="766AA244" w14:textId="5101DF14" w:rsidR="00BC4043" w:rsidRDefault="00BC4043" w:rsidP="00BC4043">
      <w:pPr>
        <w:jc w:val="both"/>
        <w:rPr>
          <w:sz w:val="28"/>
          <w:szCs w:val="28"/>
          <w:lang w:val="de-AT"/>
        </w:rPr>
      </w:pPr>
      <w:r w:rsidRPr="000B0B9C">
        <w:rPr>
          <w:sz w:val="28"/>
          <w:szCs w:val="28"/>
          <w:lang w:val="de-AT"/>
        </w:rPr>
        <w:t>D. Pustinje</w:t>
      </w:r>
    </w:p>
    <w:p w14:paraId="4FD7E206" w14:textId="2C1AF4C8" w:rsidR="00E93F3E" w:rsidRDefault="00E93F3E" w:rsidP="00BC4043">
      <w:pPr>
        <w:jc w:val="both"/>
        <w:rPr>
          <w:sz w:val="28"/>
          <w:szCs w:val="28"/>
          <w:lang w:val="de-AT"/>
        </w:rPr>
      </w:pPr>
    </w:p>
    <w:p w14:paraId="212D6BDC" w14:textId="0793AD36" w:rsidR="00E93F3E" w:rsidRDefault="00E93F3E" w:rsidP="00BC4043">
      <w:pPr>
        <w:jc w:val="both"/>
        <w:rPr>
          <w:sz w:val="28"/>
          <w:szCs w:val="28"/>
          <w:lang w:val="de-AT"/>
        </w:rPr>
      </w:pPr>
    </w:p>
    <w:p w14:paraId="476892B6" w14:textId="77777777" w:rsidR="00E93F3E" w:rsidRDefault="00E93F3E" w:rsidP="00BC4043">
      <w:pPr>
        <w:jc w:val="both"/>
        <w:rPr>
          <w:sz w:val="28"/>
          <w:szCs w:val="28"/>
          <w:lang w:val="de-AT"/>
        </w:rPr>
      </w:pPr>
    </w:p>
    <w:p w14:paraId="73DFFA0B" w14:textId="77777777" w:rsidR="001F6749" w:rsidRPr="000B0B9C" w:rsidRDefault="001F6749" w:rsidP="00BC4043">
      <w:pPr>
        <w:jc w:val="both"/>
        <w:rPr>
          <w:sz w:val="28"/>
          <w:szCs w:val="28"/>
          <w:lang w:val="de-AT"/>
        </w:rPr>
      </w:pPr>
    </w:p>
    <w:p w14:paraId="6BDEAD4B" w14:textId="77777777" w:rsidR="00BC4043" w:rsidRDefault="00DE40E8" w:rsidP="00BC4043">
      <w:pPr>
        <w:jc w:val="both"/>
        <w:rPr>
          <w:b/>
          <w:sz w:val="28"/>
          <w:szCs w:val="28"/>
          <w:lang w:val="de-AT"/>
        </w:rPr>
      </w:pPr>
      <w:r w:rsidRPr="000B0B9C">
        <w:rPr>
          <w:b/>
          <w:sz w:val="28"/>
          <w:szCs w:val="28"/>
          <w:lang w:val="de-AT"/>
        </w:rPr>
        <w:t>260</w:t>
      </w:r>
      <w:r w:rsidR="00BC4043" w:rsidRPr="000B0B9C">
        <w:rPr>
          <w:b/>
          <w:sz w:val="28"/>
          <w:szCs w:val="28"/>
          <w:lang w:val="de-AT"/>
        </w:rPr>
        <w:t>. Korali pod stresom zbog visokih temperatura vode i zagađenja izbacuju svoje zooksantele u procesu koji se zove __________.</w:t>
      </w:r>
    </w:p>
    <w:p w14:paraId="58AB036A" w14:textId="77777777" w:rsidR="001F6749" w:rsidRPr="000B0B9C" w:rsidRDefault="001F6749" w:rsidP="00BC4043">
      <w:pPr>
        <w:jc w:val="both"/>
        <w:rPr>
          <w:b/>
          <w:sz w:val="28"/>
          <w:szCs w:val="28"/>
          <w:lang w:val="de-AT"/>
        </w:rPr>
      </w:pPr>
    </w:p>
    <w:p w14:paraId="33AEEC60" w14:textId="77777777" w:rsidR="00BC4043" w:rsidRPr="000B0B9C" w:rsidRDefault="00BC4043" w:rsidP="00BC4043">
      <w:pPr>
        <w:jc w:val="both"/>
        <w:rPr>
          <w:sz w:val="28"/>
          <w:szCs w:val="28"/>
          <w:lang w:val="de-AT"/>
        </w:rPr>
      </w:pPr>
      <w:r w:rsidRPr="000B0B9C">
        <w:rPr>
          <w:sz w:val="28"/>
          <w:szCs w:val="28"/>
          <w:lang w:val="de-AT"/>
        </w:rPr>
        <w:t>A. Izbeljivanje korala</w:t>
      </w:r>
    </w:p>
    <w:p w14:paraId="58AEE3CF" w14:textId="77777777" w:rsidR="00BC4043" w:rsidRPr="000B0B9C" w:rsidRDefault="00BC4043" w:rsidP="00BC4043">
      <w:pPr>
        <w:jc w:val="both"/>
        <w:rPr>
          <w:sz w:val="28"/>
          <w:szCs w:val="28"/>
          <w:lang w:val="de-AT"/>
        </w:rPr>
      </w:pPr>
      <w:r w:rsidRPr="000B0B9C">
        <w:rPr>
          <w:sz w:val="28"/>
          <w:szCs w:val="28"/>
          <w:lang w:val="de-AT"/>
        </w:rPr>
        <w:t>B. Cvetanje algi</w:t>
      </w:r>
    </w:p>
    <w:p w14:paraId="48665A3C" w14:textId="77777777" w:rsidR="00BC4043" w:rsidRDefault="00BC4043" w:rsidP="00BC4043">
      <w:pPr>
        <w:jc w:val="both"/>
        <w:rPr>
          <w:sz w:val="28"/>
          <w:szCs w:val="28"/>
          <w:lang w:val="de-AT"/>
        </w:rPr>
      </w:pPr>
      <w:r w:rsidRPr="000B0B9C">
        <w:rPr>
          <w:sz w:val="28"/>
          <w:szCs w:val="28"/>
          <w:lang w:val="de-AT"/>
        </w:rPr>
        <w:t>C. Hipotermija</w:t>
      </w:r>
    </w:p>
    <w:p w14:paraId="7B7597DE" w14:textId="77777777" w:rsidR="001F6749" w:rsidRPr="000B0B9C" w:rsidRDefault="001F6749" w:rsidP="00BC4043">
      <w:pPr>
        <w:jc w:val="both"/>
        <w:rPr>
          <w:sz w:val="28"/>
          <w:szCs w:val="28"/>
        </w:rPr>
      </w:pPr>
    </w:p>
    <w:p w14:paraId="695025EB" w14:textId="77777777" w:rsidR="00BC4043" w:rsidRDefault="00DE40E8" w:rsidP="00BC4043">
      <w:pPr>
        <w:jc w:val="both"/>
        <w:rPr>
          <w:b/>
          <w:sz w:val="28"/>
          <w:szCs w:val="28"/>
        </w:rPr>
      </w:pPr>
      <w:r w:rsidRPr="000B0B9C">
        <w:rPr>
          <w:b/>
          <w:sz w:val="28"/>
          <w:szCs w:val="28"/>
        </w:rPr>
        <w:t>261</w:t>
      </w:r>
      <w:r w:rsidR="00BC4043" w:rsidRPr="000B0B9C">
        <w:rPr>
          <w:b/>
          <w:sz w:val="28"/>
          <w:szCs w:val="28"/>
        </w:rPr>
        <w:t>. Marijin dom se nalazi severno od 60</w:t>
      </w:r>
      <w:r w:rsidR="00BC4043" w:rsidRPr="000B0B9C">
        <w:rPr>
          <w:b/>
          <w:sz w:val="28"/>
          <w:szCs w:val="28"/>
          <w:vertAlign w:val="superscript"/>
        </w:rPr>
        <w:t>o</w:t>
      </w:r>
      <w:r w:rsidR="00BC4043" w:rsidRPr="000B0B9C">
        <w:rPr>
          <w:b/>
          <w:sz w:val="28"/>
          <w:szCs w:val="28"/>
        </w:rPr>
        <w:t xml:space="preserve"> geografske širine. Pejzaž koji okružuje njen dom sadrži patuljasto žbunje, vlažni pokrivač zemlje, permafrost i nema drveća. U kom biomu Marija živi?</w:t>
      </w:r>
    </w:p>
    <w:p w14:paraId="42CB9564" w14:textId="77777777" w:rsidR="001F6749" w:rsidRPr="000B0B9C" w:rsidRDefault="001F6749" w:rsidP="00BC4043">
      <w:pPr>
        <w:jc w:val="both"/>
        <w:rPr>
          <w:b/>
          <w:sz w:val="28"/>
          <w:szCs w:val="28"/>
        </w:rPr>
      </w:pPr>
    </w:p>
    <w:p w14:paraId="172F022F" w14:textId="77777777" w:rsidR="00BC4043" w:rsidRPr="000B0B9C" w:rsidRDefault="00BC4043" w:rsidP="00BC4043">
      <w:pPr>
        <w:jc w:val="both"/>
        <w:rPr>
          <w:sz w:val="28"/>
          <w:szCs w:val="28"/>
        </w:rPr>
      </w:pPr>
      <w:r w:rsidRPr="000B0B9C">
        <w:rPr>
          <w:sz w:val="28"/>
          <w:szCs w:val="28"/>
        </w:rPr>
        <w:t>A. Borealna šuma</w:t>
      </w:r>
    </w:p>
    <w:p w14:paraId="01738B49" w14:textId="77777777" w:rsidR="00BC4043" w:rsidRPr="000B0B9C" w:rsidRDefault="00BC4043" w:rsidP="00BC4043">
      <w:pPr>
        <w:jc w:val="both"/>
        <w:rPr>
          <w:sz w:val="28"/>
          <w:szCs w:val="28"/>
          <w:lang w:val="sr-Latn-RS"/>
        </w:rPr>
      </w:pPr>
      <w:r w:rsidRPr="000B0B9C">
        <w:rPr>
          <w:sz w:val="28"/>
          <w:szCs w:val="28"/>
        </w:rPr>
        <w:t>B. Mo</w:t>
      </w:r>
      <w:r w:rsidRPr="000B0B9C">
        <w:rPr>
          <w:sz w:val="28"/>
          <w:szCs w:val="28"/>
          <w:lang w:val="sr-Latn-RS"/>
        </w:rPr>
        <w:t>čvara</w:t>
      </w:r>
    </w:p>
    <w:p w14:paraId="48B32A90" w14:textId="77777777" w:rsidR="00BC4043" w:rsidRPr="000B0B9C" w:rsidRDefault="00BC4043" w:rsidP="00BC4043">
      <w:pPr>
        <w:jc w:val="both"/>
        <w:rPr>
          <w:sz w:val="28"/>
          <w:szCs w:val="28"/>
        </w:rPr>
      </w:pPr>
      <w:r w:rsidRPr="000B0B9C">
        <w:rPr>
          <w:sz w:val="28"/>
          <w:szCs w:val="28"/>
        </w:rPr>
        <w:t>C. Umereni travnjaci</w:t>
      </w:r>
    </w:p>
    <w:p w14:paraId="1C74B540" w14:textId="77777777" w:rsidR="00BC4043" w:rsidRDefault="00BC4043" w:rsidP="00BC4043">
      <w:pPr>
        <w:jc w:val="both"/>
        <w:rPr>
          <w:sz w:val="28"/>
          <w:szCs w:val="28"/>
          <w:lang w:val="fr-FR"/>
        </w:rPr>
      </w:pPr>
      <w:r w:rsidRPr="000B0B9C">
        <w:rPr>
          <w:sz w:val="28"/>
          <w:szCs w:val="28"/>
          <w:lang w:val="fr-FR"/>
        </w:rPr>
        <w:t>D.Tundra</w:t>
      </w:r>
    </w:p>
    <w:p w14:paraId="513BF33E" w14:textId="77777777" w:rsidR="00BC4043" w:rsidRPr="000B0B9C" w:rsidRDefault="00BC4043" w:rsidP="00BC4043">
      <w:pPr>
        <w:jc w:val="both"/>
        <w:rPr>
          <w:sz w:val="28"/>
          <w:szCs w:val="28"/>
          <w:lang w:val="fr-FR"/>
        </w:rPr>
      </w:pPr>
    </w:p>
    <w:p w14:paraId="03EF7003" w14:textId="7984802D" w:rsidR="00BC4043" w:rsidRDefault="0042231E" w:rsidP="00BC4043">
      <w:pPr>
        <w:jc w:val="both"/>
        <w:rPr>
          <w:b/>
          <w:sz w:val="28"/>
          <w:szCs w:val="28"/>
          <w:lang w:val="fr-FR"/>
        </w:rPr>
      </w:pPr>
      <w:r>
        <w:rPr>
          <w:noProof/>
          <w:sz w:val="28"/>
          <w:szCs w:val="28"/>
        </w:rPr>
        <w:drawing>
          <wp:anchor distT="0" distB="0" distL="114300" distR="114300" simplePos="0" relativeHeight="251664384" behindDoc="1" locked="0" layoutInCell="1" allowOverlap="1" wp14:anchorId="6486B243" wp14:editId="4C53DA10">
            <wp:simplePos x="0" y="0"/>
            <wp:positionH relativeFrom="column">
              <wp:posOffset>2952750</wp:posOffset>
            </wp:positionH>
            <wp:positionV relativeFrom="paragraph">
              <wp:posOffset>709930</wp:posOffset>
            </wp:positionV>
            <wp:extent cx="3531235" cy="2184591"/>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AŠUM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1235" cy="2184591"/>
                    </a:xfrm>
                    <a:prstGeom prst="rect">
                      <a:avLst/>
                    </a:prstGeom>
                  </pic:spPr>
                </pic:pic>
              </a:graphicData>
            </a:graphic>
            <wp14:sizeRelH relativeFrom="margin">
              <wp14:pctWidth>0</wp14:pctWidth>
            </wp14:sizeRelH>
            <wp14:sizeRelV relativeFrom="margin">
              <wp14:pctHeight>0</wp14:pctHeight>
            </wp14:sizeRelV>
          </wp:anchor>
        </w:drawing>
      </w:r>
      <w:r w:rsidR="00DE40E8" w:rsidRPr="000B0B9C">
        <w:rPr>
          <w:b/>
          <w:sz w:val="28"/>
          <w:szCs w:val="28"/>
          <w:lang w:val="fr-FR"/>
        </w:rPr>
        <w:t>262</w:t>
      </w:r>
      <w:r w:rsidR="00BC4043" w:rsidRPr="000B0B9C">
        <w:rPr>
          <w:b/>
          <w:sz w:val="28"/>
          <w:szCs w:val="28"/>
          <w:lang w:val="fr-FR"/>
        </w:rPr>
        <w:t>. Prosečna godišnja količina padavina i prosečna godišnja temperatura su dve najvažnije karakteristike u definisanju bioma. Koji biom ima najvišu prosečnu godišnju temperaturu i najveću prosečnu godišnju količinu padavina?</w:t>
      </w:r>
    </w:p>
    <w:p w14:paraId="13A8D871" w14:textId="3B5FCF92" w:rsidR="001F6749" w:rsidRPr="000B0B9C" w:rsidRDefault="001F6749" w:rsidP="00BC4043">
      <w:pPr>
        <w:jc w:val="both"/>
        <w:rPr>
          <w:b/>
          <w:sz w:val="28"/>
          <w:szCs w:val="28"/>
          <w:lang w:val="fr-FR"/>
        </w:rPr>
      </w:pPr>
    </w:p>
    <w:p w14:paraId="4F84271D" w14:textId="45BCF2BE" w:rsidR="00BC4043" w:rsidRPr="000B0B9C" w:rsidRDefault="00BC4043" w:rsidP="00BC4043">
      <w:pPr>
        <w:jc w:val="both"/>
        <w:rPr>
          <w:sz w:val="28"/>
          <w:szCs w:val="28"/>
          <w:lang w:val="fr-FR"/>
        </w:rPr>
      </w:pPr>
      <w:r w:rsidRPr="000B0B9C">
        <w:rPr>
          <w:sz w:val="28"/>
          <w:szCs w:val="28"/>
          <w:lang w:val="fr-FR"/>
        </w:rPr>
        <w:t>A. Umerena prašuma</w:t>
      </w:r>
    </w:p>
    <w:p w14:paraId="1BDD68FE" w14:textId="3525784A" w:rsidR="00BC4043" w:rsidRPr="000B0B9C" w:rsidRDefault="00BC4043" w:rsidP="00BC4043">
      <w:pPr>
        <w:jc w:val="both"/>
        <w:rPr>
          <w:sz w:val="28"/>
          <w:szCs w:val="28"/>
          <w:lang w:val="fr-FR"/>
        </w:rPr>
      </w:pPr>
      <w:r w:rsidRPr="000B0B9C">
        <w:rPr>
          <w:sz w:val="28"/>
          <w:szCs w:val="28"/>
          <w:lang w:val="fr-FR"/>
        </w:rPr>
        <w:t>B. Subtropska pustinja</w:t>
      </w:r>
    </w:p>
    <w:p w14:paraId="18118981" w14:textId="77777777" w:rsidR="00BC4043" w:rsidRPr="000B0B9C" w:rsidRDefault="00BC4043" w:rsidP="001F6749">
      <w:pPr>
        <w:rPr>
          <w:sz w:val="28"/>
          <w:szCs w:val="28"/>
          <w:lang w:val="fr-FR"/>
        </w:rPr>
      </w:pPr>
      <w:r w:rsidRPr="000B0B9C">
        <w:rPr>
          <w:sz w:val="28"/>
          <w:szCs w:val="28"/>
          <w:lang w:val="fr-FR"/>
        </w:rPr>
        <w:t>C. Tropska prašuma</w:t>
      </w:r>
    </w:p>
    <w:p w14:paraId="73D4DA4C" w14:textId="77777777" w:rsidR="00BC4043" w:rsidRDefault="00BC4043" w:rsidP="001F6749">
      <w:pPr>
        <w:rPr>
          <w:sz w:val="28"/>
          <w:szCs w:val="28"/>
          <w:lang w:val="fr-FR"/>
        </w:rPr>
      </w:pPr>
      <w:r w:rsidRPr="000B0B9C">
        <w:rPr>
          <w:sz w:val="28"/>
          <w:szCs w:val="28"/>
          <w:lang w:val="fr-FR"/>
        </w:rPr>
        <w:t>D. Borealna šuma</w:t>
      </w:r>
    </w:p>
    <w:p w14:paraId="47C79DE7" w14:textId="77777777" w:rsidR="001F6749" w:rsidRPr="000B0B9C" w:rsidRDefault="001F6749" w:rsidP="00BC4043">
      <w:pPr>
        <w:jc w:val="both"/>
        <w:rPr>
          <w:sz w:val="28"/>
          <w:szCs w:val="28"/>
          <w:lang w:val="fr-FR"/>
        </w:rPr>
      </w:pPr>
    </w:p>
    <w:p w14:paraId="670B493F" w14:textId="69B70BC0" w:rsidR="001F6749" w:rsidRDefault="001F6749" w:rsidP="00BC4043">
      <w:pPr>
        <w:jc w:val="both"/>
        <w:rPr>
          <w:sz w:val="28"/>
          <w:szCs w:val="28"/>
          <w:lang w:val="fr-FR"/>
        </w:rPr>
      </w:pPr>
    </w:p>
    <w:p w14:paraId="2E4AB18C" w14:textId="2444092C" w:rsidR="00E93F3E" w:rsidRDefault="00E93F3E" w:rsidP="00BC4043">
      <w:pPr>
        <w:jc w:val="both"/>
        <w:rPr>
          <w:sz w:val="28"/>
          <w:szCs w:val="28"/>
          <w:lang w:val="fr-FR"/>
        </w:rPr>
      </w:pPr>
    </w:p>
    <w:p w14:paraId="61209D7F" w14:textId="77777777" w:rsidR="00E93F3E" w:rsidRDefault="00E93F3E" w:rsidP="00BC4043">
      <w:pPr>
        <w:jc w:val="both"/>
        <w:rPr>
          <w:sz w:val="28"/>
          <w:szCs w:val="28"/>
          <w:lang w:val="fr-FR"/>
        </w:rPr>
      </w:pPr>
    </w:p>
    <w:p w14:paraId="3705E874" w14:textId="77777777" w:rsidR="001F6749" w:rsidRDefault="001F6749" w:rsidP="00BC4043">
      <w:pPr>
        <w:jc w:val="both"/>
        <w:rPr>
          <w:sz w:val="28"/>
          <w:szCs w:val="28"/>
          <w:lang w:val="fr-FR"/>
        </w:rPr>
      </w:pPr>
    </w:p>
    <w:p w14:paraId="25BBA190" w14:textId="7EDB58A5" w:rsidR="00BC4043" w:rsidRDefault="00BC4043" w:rsidP="00BC4043">
      <w:pPr>
        <w:jc w:val="both"/>
        <w:rPr>
          <w:sz w:val="28"/>
          <w:szCs w:val="28"/>
        </w:rPr>
      </w:pPr>
    </w:p>
    <w:p w14:paraId="3FE4AB7A" w14:textId="77777777" w:rsidR="00E93F3E" w:rsidRPr="000B0B9C" w:rsidRDefault="00E93F3E" w:rsidP="00BC4043">
      <w:pPr>
        <w:jc w:val="both"/>
        <w:rPr>
          <w:sz w:val="28"/>
          <w:szCs w:val="28"/>
        </w:rPr>
      </w:pPr>
    </w:p>
    <w:p w14:paraId="2A31CEC1" w14:textId="77777777" w:rsidR="00BC4043" w:rsidRDefault="00DE40E8" w:rsidP="00BC4043">
      <w:pPr>
        <w:jc w:val="both"/>
        <w:rPr>
          <w:b/>
          <w:sz w:val="28"/>
          <w:szCs w:val="28"/>
        </w:rPr>
      </w:pPr>
      <w:r w:rsidRPr="000B0B9C">
        <w:rPr>
          <w:b/>
          <w:sz w:val="28"/>
          <w:szCs w:val="28"/>
        </w:rPr>
        <w:t>263</w:t>
      </w:r>
      <w:r w:rsidR="00BC4043" w:rsidRPr="000B0B9C">
        <w:rPr>
          <w:b/>
          <w:sz w:val="28"/>
          <w:szCs w:val="28"/>
        </w:rPr>
        <w:t>. Vodeni biomi se koriste za kategorizaciju specifičnih vrsta vodenih resursa. Mogu se koristiti merenja kao što su koncentracija soli i povezanost sa većim vodenim telima. Koji vodeni biom opisuje region gde se slatkovodna reka spaja sa okeanskom vodom?</w:t>
      </w:r>
    </w:p>
    <w:p w14:paraId="53D599DA" w14:textId="77777777" w:rsidR="001F6749" w:rsidRPr="000B0B9C" w:rsidRDefault="001F6749" w:rsidP="00BC4043">
      <w:pPr>
        <w:jc w:val="both"/>
        <w:rPr>
          <w:b/>
          <w:sz w:val="28"/>
          <w:szCs w:val="28"/>
        </w:rPr>
      </w:pPr>
    </w:p>
    <w:p w14:paraId="447C34EF" w14:textId="77777777" w:rsidR="00BC4043" w:rsidRPr="000B0B9C" w:rsidRDefault="00BC4043" w:rsidP="00BC4043">
      <w:pPr>
        <w:jc w:val="both"/>
        <w:rPr>
          <w:sz w:val="28"/>
          <w:szCs w:val="28"/>
          <w:lang w:val="fr-FR"/>
        </w:rPr>
      </w:pPr>
      <w:r w:rsidRPr="000B0B9C">
        <w:rPr>
          <w:sz w:val="28"/>
          <w:szCs w:val="28"/>
          <w:lang w:val="fr-FR"/>
        </w:rPr>
        <w:t>A. Koralni grebeni</w:t>
      </w:r>
    </w:p>
    <w:p w14:paraId="6C078E83" w14:textId="77777777" w:rsidR="00BC4043" w:rsidRPr="000B0B9C" w:rsidRDefault="00BC4043" w:rsidP="00BC4043">
      <w:pPr>
        <w:jc w:val="both"/>
        <w:rPr>
          <w:sz w:val="28"/>
          <w:szCs w:val="28"/>
          <w:lang w:val="fr-FR"/>
        </w:rPr>
      </w:pPr>
      <w:r w:rsidRPr="000B0B9C">
        <w:rPr>
          <w:sz w:val="28"/>
          <w:szCs w:val="28"/>
          <w:lang w:val="fr-FR"/>
        </w:rPr>
        <w:t>B. Pelagična zona</w:t>
      </w:r>
    </w:p>
    <w:p w14:paraId="78F321AF" w14:textId="77777777" w:rsidR="00BC4043" w:rsidRPr="000B0B9C" w:rsidRDefault="00BC4043" w:rsidP="00BC4043">
      <w:pPr>
        <w:jc w:val="both"/>
        <w:rPr>
          <w:sz w:val="28"/>
          <w:szCs w:val="28"/>
          <w:lang w:val="fr-FR"/>
        </w:rPr>
      </w:pPr>
      <w:r w:rsidRPr="000B0B9C">
        <w:rPr>
          <w:sz w:val="28"/>
          <w:szCs w:val="28"/>
          <w:lang w:val="fr-FR"/>
        </w:rPr>
        <w:t>C. Estuari</w:t>
      </w:r>
    </w:p>
    <w:p w14:paraId="0B16D4E1" w14:textId="4C31358E" w:rsidR="00BC4043" w:rsidRDefault="00BC4043" w:rsidP="00BC4043">
      <w:pPr>
        <w:jc w:val="both"/>
        <w:rPr>
          <w:sz w:val="28"/>
          <w:szCs w:val="28"/>
          <w:lang w:val="fr-FR"/>
        </w:rPr>
      </w:pPr>
      <w:r w:rsidRPr="000B0B9C">
        <w:rPr>
          <w:sz w:val="28"/>
          <w:szCs w:val="28"/>
          <w:lang w:val="fr-FR"/>
        </w:rPr>
        <w:t>D. Močvare</w:t>
      </w:r>
    </w:p>
    <w:p w14:paraId="16E075D6" w14:textId="2B7BA70F" w:rsidR="00E93F3E" w:rsidRDefault="00E93F3E" w:rsidP="00BC4043">
      <w:pPr>
        <w:jc w:val="both"/>
        <w:rPr>
          <w:sz w:val="28"/>
          <w:szCs w:val="28"/>
          <w:lang w:val="fr-FR"/>
        </w:rPr>
      </w:pPr>
    </w:p>
    <w:p w14:paraId="41C4C45D" w14:textId="77777777" w:rsidR="00E93F3E" w:rsidRDefault="00E93F3E" w:rsidP="00BC4043">
      <w:pPr>
        <w:jc w:val="both"/>
        <w:rPr>
          <w:sz w:val="28"/>
          <w:szCs w:val="28"/>
          <w:lang w:val="fr-FR"/>
        </w:rPr>
      </w:pPr>
    </w:p>
    <w:p w14:paraId="05F164BA" w14:textId="77777777" w:rsidR="001221F3" w:rsidRPr="000B0B9C" w:rsidRDefault="001221F3" w:rsidP="00BC4043">
      <w:pPr>
        <w:jc w:val="both"/>
        <w:rPr>
          <w:sz w:val="28"/>
          <w:szCs w:val="28"/>
          <w:lang w:val="fr-FR"/>
        </w:rPr>
      </w:pPr>
    </w:p>
    <w:p w14:paraId="18B1F4C3" w14:textId="77777777" w:rsidR="00BC4043" w:rsidRDefault="00DE40E8" w:rsidP="00BC4043">
      <w:pPr>
        <w:jc w:val="both"/>
        <w:rPr>
          <w:b/>
          <w:sz w:val="28"/>
          <w:szCs w:val="28"/>
          <w:lang w:val="fr-FR"/>
        </w:rPr>
      </w:pPr>
      <w:r w:rsidRPr="000B0B9C">
        <w:rPr>
          <w:b/>
          <w:sz w:val="28"/>
          <w:szCs w:val="28"/>
          <w:lang w:val="fr-FR"/>
        </w:rPr>
        <w:t>264</w:t>
      </w:r>
      <w:r w:rsidR="00BC4043" w:rsidRPr="000B0B9C">
        <w:rPr>
          <w:b/>
          <w:sz w:val="28"/>
          <w:szCs w:val="28"/>
          <w:lang w:val="fr-FR"/>
        </w:rPr>
        <w:t>. Jedan od ciljeva ekologije je razumevanje obrazaca i distribucije biološke raznovrsnosti. Ekolozi su otkrili da je biodiverzitet snažno pogođen duž granice gde se ukrštaju dva staništa. Promena biodiverziteta duž granice staništa se naziva __________.</w:t>
      </w:r>
    </w:p>
    <w:p w14:paraId="7E07915C" w14:textId="77777777" w:rsidR="001F6749" w:rsidRPr="000B0B9C" w:rsidRDefault="001F6749" w:rsidP="00BC4043">
      <w:pPr>
        <w:jc w:val="both"/>
        <w:rPr>
          <w:b/>
          <w:sz w:val="28"/>
          <w:szCs w:val="28"/>
          <w:lang w:val="fr-FR"/>
        </w:rPr>
      </w:pPr>
    </w:p>
    <w:p w14:paraId="0360834B" w14:textId="77777777" w:rsidR="00BC4043" w:rsidRPr="000B0B9C" w:rsidRDefault="00BC4043" w:rsidP="00BC4043">
      <w:pPr>
        <w:jc w:val="both"/>
        <w:rPr>
          <w:sz w:val="28"/>
          <w:szCs w:val="28"/>
          <w:lang w:val="fr-FR"/>
        </w:rPr>
      </w:pPr>
      <w:r w:rsidRPr="000B0B9C">
        <w:rPr>
          <w:sz w:val="28"/>
          <w:szCs w:val="28"/>
          <w:lang w:val="fr-FR"/>
        </w:rPr>
        <w:t>A. Diferencijacija niša</w:t>
      </w:r>
    </w:p>
    <w:p w14:paraId="289973F1" w14:textId="77777777" w:rsidR="00BC4043" w:rsidRPr="000B0B9C" w:rsidRDefault="00BC4043" w:rsidP="00BC4043">
      <w:pPr>
        <w:jc w:val="both"/>
        <w:rPr>
          <w:sz w:val="28"/>
          <w:szCs w:val="28"/>
          <w:lang w:val="fr-FR"/>
        </w:rPr>
      </w:pPr>
      <w:r w:rsidRPr="000B0B9C">
        <w:rPr>
          <w:sz w:val="28"/>
          <w:szCs w:val="28"/>
          <w:lang w:val="fr-FR"/>
        </w:rPr>
        <w:t>B. Promet staništa</w:t>
      </w:r>
    </w:p>
    <w:p w14:paraId="2201B806" w14:textId="77777777" w:rsidR="00BC4043" w:rsidRPr="000B0B9C" w:rsidRDefault="00BC4043" w:rsidP="00BC4043">
      <w:pPr>
        <w:jc w:val="both"/>
        <w:rPr>
          <w:sz w:val="28"/>
          <w:szCs w:val="28"/>
          <w:lang w:val="fr-FR"/>
        </w:rPr>
      </w:pPr>
      <w:r w:rsidRPr="000B0B9C">
        <w:rPr>
          <w:sz w:val="28"/>
          <w:szCs w:val="28"/>
          <w:lang w:val="fr-FR"/>
        </w:rPr>
        <w:t>C. Rubni efekti/ Efekti ivice</w:t>
      </w:r>
    </w:p>
    <w:p w14:paraId="36FD7EFE" w14:textId="77777777" w:rsidR="00BC4043" w:rsidRDefault="00BC4043" w:rsidP="00BC4043">
      <w:pPr>
        <w:jc w:val="both"/>
        <w:rPr>
          <w:sz w:val="28"/>
          <w:szCs w:val="28"/>
          <w:lang w:val="fr-FR"/>
        </w:rPr>
      </w:pPr>
      <w:r w:rsidRPr="000B0B9C">
        <w:rPr>
          <w:sz w:val="28"/>
          <w:szCs w:val="28"/>
          <w:lang w:val="fr-FR"/>
        </w:rPr>
        <w:t>D. Genetsko odstupanje</w:t>
      </w:r>
    </w:p>
    <w:p w14:paraId="77A13D24" w14:textId="77777777" w:rsidR="001F6749" w:rsidRPr="000B0B9C" w:rsidRDefault="001F6749" w:rsidP="00BC4043">
      <w:pPr>
        <w:jc w:val="both"/>
        <w:rPr>
          <w:sz w:val="28"/>
          <w:szCs w:val="28"/>
          <w:lang w:val="fr-FR"/>
        </w:rPr>
      </w:pPr>
    </w:p>
    <w:p w14:paraId="7FB3947F" w14:textId="77777777" w:rsidR="00BC4043" w:rsidRDefault="00BC4043" w:rsidP="00BC4043">
      <w:pPr>
        <w:jc w:val="both"/>
        <w:rPr>
          <w:b/>
          <w:sz w:val="28"/>
          <w:szCs w:val="28"/>
          <w:lang w:val="fr-FR"/>
        </w:rPr>
      </w:pPr>
      <w:r w:rsidRPr="000B0B9C">
        <w:rPr>
          <w:b/>
          <w:sz w:val="28"/>
          <w:szCs w:val="28"/>
          <w:lang w:val="fr-FR"/>
        </w:rPr>
        <w:t>26</w:t>
      </w:r>
      <w:r w:rsidR="00DE40E8" w:rsidRPr="000B0B9C">
        <w:rPr>
          <w:b/>
          <w:sz w:val="28"/>
          <w:szCs w:val="28"/>
          <w:lang w:val="fr-FR"/>
        </w:rPr>
        <w:t>5</w:t>
      </w:r>
      <w:r w:rsidRPr="000B0B9C">
        <w:rPr>
          <w:b/>
          <w:sz w:val="28"/>
          <w:szCs w:val="28"/>
          <w:lang w:val="fr-FR"/>
        </w:rPr>
        <w:t>. Šta nije primarni uzrok krčenja šuma?</w:t>
      </w:r>
    </w:p>
    <w:p w14:paraId="2754C73F" w14:textId="77777777" w:rsidR="001F6749" w:rsidRPr="000B0B9C" w:rsidRDefault="001F6749" w:rsidP="00BC4043">
      <w:pPr>
        <w:jc w:val="both"/>
        <w:rPr>
          <w:b/>
          <w:sz w:val="28"/>
          <w:szCs w:val="28"/>
          <w:lang w:val="fr-FR"/>
        </w:rPr>
      </w:pPr>
    </w:p>
    <w:p w14:paraId="7A6C8025" w14:textId="77777777" w:rsidR="00BC4043" w:rsidRPr="000B0B9C" w:rsidRDefault="00BC4043" w:rsidP="00BC4043">
      <w:pPr>
        <w:jc w:val="both"/>
        <w:rPr>
          <w:sz w:val="28"/>
          <w:szCs w:val="28"/>
        </w:rPr>
      </w:pPr>
      <w:r w:rsidRPr="000B0B9C">
        <w:rPr>
          <w:sz w:val="28"/>
          <w:szCs w:val="28"/>
        </w:rPr>
        <w:t>A. Siromaštvo</w:t>
      </w:r>
    </w:p>
    <w:p w14:paraId="2F7CF77D" w14:textId="77777777" w:rsidR="00BC4043" w:rsidRPr="000B0B9C" w:rsidRDefault="00BC4043" w:rsidP="00BC4043">
      <w:pPr>
        <w:jc w:val="both"/>
        <w:rPr>
          <w:sz w:val="28"/>
          <w:szCs w:val="28"/>
        </w:rPr>
      </w:pPr>
      <w:r w:rsidRPr="000B0B9C">
        <w:rPr>
          <w:sz w:val="28"/>
          <w:szCs w:val="28"/>
        </w:rPr>
        <w:t>B. Eksploatatorske vladine politike</w:t>
      </w:r>
    </w:p>
    <w:p w14:paraId="682F4D8D" w14:textId="77777777" w:rsidR="00BC4043" w:rsidRPr="000B0B9C" w:rsidRDefault="00BC4043" w:rsidP="00BC4043">
      <w:pPr>
        <w:jc w:val="both"/>
        <w:rPr>
          <w:sz w:val="28"/>
          <w:szCs w:val="28"/>
        </w:rPr>
      </w:pPr>
      <w:r w:rsidRPr="000B0B9C">
        <w:rPr>
          <w:sz w:val="28"/>
          <w:szCs w:val="28"/>
        </w:rPr>
        <w:t>C. Neuračunljivost ekoloških usluga u istraživanjima šumskih resursa</w:t>
      </w:r>
    </w:p>
    <w:p w14:paraId="79BEFD93" w14:textId="77777777" w:rsidR="00BC4043" w:rsidRDefault="00BC4043" w:rsidP="00BC4043">
      <w:pPr>
        <w:jc w:val="both"/>
        <w:rPr>
          <w:sz w:val="28"/>
          <w:szCs w:val="28"/>
        </w:rPr>
      </w:pPr>
      <w:r w:rsidRPr="000B0B9C">
        <w:rPr>
          <w:sz w:val="28"/>
          <w:szCs w:val="28"/>
        </w:rPr>
        <w:t>D. Predrasude prema autohtonim narodima</w:t>
      </w:r>
    </w:p>
    <w:p w14:paraId="5804E8AA" w14:textId="77777777" w:rsidR="00BC4043" w:rsidRPr="000B0B9C" w:rsidRDefault="00BC4043" w:rsidP="00BC4043">
      <w:pPr>
        <w:jc w:val="both"/>
        <w:rPr>
          <w:sz w:val="28"/>
          <w:szCs w:val="28"/>
        </w:rPr>
      </w:pPr>
    </w:p>
    <w:p w14:paraId="4F5E98C0" w14:textId="77777777" w:rsidR="00BC4043" w:rsidRDefault="00DE40E8" w:rsidP="00BC4043">
      <w:pPr>
        <w:jc w:val="both"/>
        <w:rPr>
          <w:b/>
          <w:sz w:val="28"/>
          <w:szCs w:val="28"/>
        </w:rPr>
      </w:pPr>
      <w:r w:rsidRPr="000B0B9C">
        <w:rPr>
          <w:b/>
          <w:sz w:val="28"/>
          <w:szCs w:val="28"/>
        </w:rPr>
        <w:t>266</w:t>
      </w:r>
      <w:r w:rsidR="00BC4043" w:rsidRPr="000B0B9C">
        <w:rPr>
          <w:b/>
          <w:sz w:val="28"/>
          <w:szCs w:val="28"/>
        </w:rPr>
        <w:t>. Zašto bi invazivna vrsta postala primarni organizam na nekom području, na štetu autohtone vrste?</w:t>
      </w:r>
    </w:p>
    <w:p w14:paraId="7B16D32A" w14:textId="77777777" w:rsidR="001F6749" w:rsidRPr="000B0B9C" w:rsidRDefault="001F6749" w:rsidP="00BC4043">
      <w:pPr>
        <w:jc w:val="both"/>
        <w:rPr>
          <w:b/>
          <w:sz w:val="28"/>
          <w:szCs w:val="28"/>
        </w:rPr>
      </w:pPr>
    </w:p>
    <w:p w14:paraId="35AFF529" w14:textId="77777777" w:rsidR="00BC4043" w:rsidRPr="000B0B9C" w:rsidRDefault="00BC4043" w:rsidP="00BC4043">
      <w:pPr>
        <w:jc w:val="both"/>
        <w:rPr>
          <w:sz w:val="28"/>
          <w:szCs w:val="28"/>
        </w:rPr>
      </w:pPr>
      <w:r w:rsidRPr="000B0B9C">
        <w:rPr>
          <w:sz w:val="28"/>
          <w:szCs w:val="28"/>
        </w:rPr>
        <w:t>A. Mnoge invazivne vrste su generalisti, koristeći prednosti mnogih resursa, dajući im konkurentsku prednost u odnosu na domaće vrste</w:t>
      </w:r>
    </w:p>
    <w:p w14:paraId="3A5CE5F5" w14:textId="77777777" w:rsidR="00BC4043" w:rsidRPr="000B0B9C" w:rsidRDefault="00BC4043" w:rsidP="00BC4043">
      <w:pPr>
        <w:jc w:val="both"/>
        <w:rPr>
          <w:sz w:val="28"/>
          <w:szCs w:val="28"/>
        </w:rPr>
      </w:pPr>
      <w:r w:rsidRPr="000B0B9C">
        <w:rPr>
          <w:sz w:val="28"/>
          <w:szCs w:val="28"/>
        </w:rPr>
        <w:t>B. Invazivne vrste mogu se razmnožavati brže od domaćih vrsta</w:t>
      </w:r>
    </w:p>
    <w:p w14:paraId="18EECD76" w14:textId="77777777" w:rsidR="00BC4043" w:rsidRPr="000B0B9C" w:rsidRDefault="00BC4043" w:rsidP="00BC4043">
      <w:pPr>
        <w:jc w:val="both"/>
        <w:rPr>
          <w:sz w:val="28"/>
          <w:szCs w:val="28"/>
        </w:rPr>
      </w:pPr>
      <w:r w:rsidRPr="000B0B9C">
        <w:rPr>
          <w:sz w:val="28"/>
          <w:szCs w:val="28"/>
        </w:rPr>
        <w:t>C. Trenutno ništa ne zauzima nišu invazivnih vrsta</w:t>
      </w:r>
    </w:p>
    <w:p w14:paraId="1C4CD919" w14:textId="77777777" w:rsidR="00BC4043" w:rsidRPr="000B0B9C" w:rsidRDefault="00BC4043" w:rsidP="00BC4043">
      <w:pPr>
        <w:jc w:val="both"/>
        <w:rPr>
          <w:sz w:val="28"/>
          <w:szCs w:val="28"/>
          <w:lang w:val="fr-FR"/>
        </w:rPr>
      </w:pPr>
      <w:r w:rsidRPr="000B0B9C">
        <w:rPr>
          <w:sz w:val="28"/>
          <w:szCs w:val="28"/>
          <w:lang w:val="fr-FR"/>
        </w:rPr>
        <w:t>D. Invazivne vrste mogu jesti domaće vrste</w:t>
      </w:r>
    </w:p>
    <w:p w14:paraId="4B315485" w14:textId="71C740E9" w:rsidR="00BC4043" w:rsidRDefault="00351DFD" w:rsidP="00BC4043">
      <w:pPr>
        <w:jc w:val="both"/>
        <w:rPr>
          <w:sz w:val="28"/>
          <w:szCs w:val="28"/>
        </w:rPr>
      </w:pPr>
      <w:r>
        <w:rPr>
          <w:sz w:val="28"/>
          <w:szCs w:val="28"/>
        </w:rPr>
        <w:t>E. Sve na</w:t>
      </w:r>
      <w:r w:rsidR="00BC4043" w:rsidRPr="000B0B9C">
        <w:rPr>
          <w:sz w:val="28"/>
          <w:szCs w:val="28"/>
        </w:rPr>
        <w:t>vedeno</w:t>
      </w:r>
    </w:p>
    <w:p w14:paraId="3E845440" w14:textId="77777777" w:rsidR="001F6749" w:rsidRPr="000B0B9C" w:rsidRDefault="001F6749" w:rsidP="00BC4043">
      <w:pPr>
        <w:jc w:val="both"/>
        <w:rPr>
          <w:sz w:val="28"/>
          <w:szCs w:val="28"/>
        </w:rPr>
      </w:pPr>
    </w:p>
    <w:p w14:paraId="2574590A" w14:textId="77777777" w:rsidR="00BC4043" w:rsidRDefault="00DE40E8" w:rsidP="00BC4043">
      <w:pPr>
        <w:jc w:val="both"/>
        <w:rPr>
          <w:b/>
          <w:sz w:val="28"/>
          <w:szCs w:val="28"/>
        </w:rPr>
      </w:pPr>
      <w:r w:rsidRPr="000B0B9C">
        <w:rPr>
          <w:b/>
          <w:sz w:val="28"/>
          <w:szCs w:val="28"/>
        </w:rPr>
        <w:t>267</w:t>
      </w:r>
      <w:r w:rsidR="00BC4043" w:rsidRPr="000B0B9C">
        <w:rPr>
          <w:b/>
          <w:sz w:val="28"/>
          <w:szCs w:val="28"/>
        </w:rPr>
        <w:t>. Koje objašnjenje je najtačnije u opisu hemijskih i atmosferskih procesa uključenih u zakiseljavanje okeana?</w:t>
      </w:r>
    </w:p>
    <w:p w14:paraId="7B888FBF" w14:textId="77777777" w:rsidR="001F6749" w:rsidRPr="000B0B9C" w:rsidRDefault="001F6749" w:rsidP="00BC4043">
      <w:pPr>
        <w:jc w:val="both"/>
        <w:rPr>
          <w:b/>
          <w:sz w:val="28"/>
          <w:szCs w:val="28"/>
        </w:rPr>
      </w:pPr>
    </w:p>
    <w:p w14:paraId="40FF9EA7" w14:textId="77777777" w:rsidR="00BC4043" w:rsidRPr="000B0B9C" w:rsidRDefault="00BC4043" w:rsidP="00BC4043">
      <w:pPr>
        <w:jc w:val="both"/>
        <w:rPr>
          <w:sz w:val="28"/>
          <w:szCs w:val="28"/>
        </w:rPr>
      </w:pPr>
      <w:r w:rsidRPr="000B0B9C">
        <w:rPr>
          <w:sz w:val="28"/>
          <w:szCs w:val="28"/>
        </w:rPr>
        <w:t>A. Ugljen-dioksid se emituje sagorevanjem fosilnih goriva i ispušta se u atmosferu, povećavajući atmosfersku koncentraciju ugljenika. Pošto je rastvorljiv u vodi, CO2 se apsorbuje iz atmosfere u okean, gde reaguje sa vodom i karbonatom (CO32−) iz koralnih grebena da bi se formirala karbonatna kiselina.</w:t>
      </w:r>
    </w:p>
    <w:p w14:paraId="297647B5" w14:textId="77777777" w:rsidR="00BC4043" w:rsidRPr="000B0B9C" w:rsidRDefault="00BC4043" w:rsidP="00BC4043">
      <w:pPr>
        <w:jc w:val="both"/>
        <w:rPr>
          <w:sz w:val="28"/>
          <w:szCs w:val="28"/>
        </w:rPr>
      </w:pPr>
      <w:r w:rsidRPr="000B0B9C">
        <w:rPr>
          <w:sz w:val="28"/>
          <w:szCs w:val="28"/>
        </w:rPr>
        <w:t>B. Ugljen dioksid se oslobađa u atmosferi sagorevanjem fosilnih goriva, gde stupa u interakciju sa vodenom parom u atmosferi da bi se formirala karbonatna kiselina, koja padavinama ulazi u okean, snižavajući pH.</w:t>
      </w:r>
    </w:p>
    <w:p w14:paraId="39A9B8D4" w14:textId="77777777" w:rsidR="00BC4043" w:rsidRDefault="00BC4043" w:rsidP="00BC4043">
      <w:pPr>
        <w:jc w:val="both"/>
        <w:rPr>
          <w:sz w:val="28"/>
          <w:szCs w:val="28"/>
        </w:rPr>
      </w:pPr>
      <w:r w:rsidRPr="000B0B9C">
        <w:rPr>
          <w:sz w:val="28"/>
          <w:szCs w:val="28"/>
        </w:rPr>
        <w:t>C. Sumpor proizveden u industrijskoj proizvodnji povećava koncentraciju sumpora u atmosferi, što dovodi do toga da sumporna kiselina (H2SO4) pada u okean, što dovodi do sniženog pH.</w:t>
      </w:r>
    </w:p>
    <w:p w14:paraId="3F248132" w14:textId="77777777" w:rsidR="001F6749" w:rsidRPr="000B0B9C" w:rsidRDefault="001F6749" w:rsidP="00BC4043">
      <w:pPr>
        <w:jc w:val="both"/>
        <w:rPr>
          <w:sz w:val="28"/>
          <w:szCs w:val="28"/>
        </w:rPr>
      </w:pPr>
    </w:p>
    <w:p w14:paraId="462F9121" w14:textId="77777777" w:rsidR="00BC4043" w:rsidRPr="000B0B9C" w:rsidRDefault="00BC4043" w:rsidP="00BC4043">
      <w:pPr>
        <w:jc w:val="center"/>
        <w:rPr>
          <w:sz w:val="28"/>
          <w:szCs w:val="28"/>
        </w:rPr>
      </w:pPr>
      <w:r w:rsidRPr="000B0B9C">
        <w:rPr>
          <w:noProof/>
          <w:sz w:val="28"/>
          <w:szCs w:val="28"/>
        </w:rPr>
        <w:drawing>
          <wp:inline distT="0" distB="0" distL="0" distR="0" wp14:anchorId="07AA1264" wp14:editId="5080B56B">
            <wp:extent cx="4339149" cy="2442161"/>
            <wp:effectExtent l="0" t="0" r="4445" b="0"/>
            <wp:docPr id="8" name="Picture 8" descr="Ocean_aci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_acidifi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320" cy="2471524"/>
                    </a:xfrm>
                    <a:prstGeom prst="rect">
                      <a:avLst/>
                    </a:prstGeom>
                    <a:noFill/>
                    <a:ln>
                      <a:noFill/>
                    </a:ln>
                  </pic:spPr>
                </pic:pic>
              </a:graphicData>
            </a:graphic>
          </wp:inline>
        </w:drawing>
      </w:r>
    </w:p>
    <w:p w14:paraId="29DF6F2A" w14:textId="39B0F994" w:rsidR="00BC4043" w:rsidRDefault="00BC4043" w:rsidP="00AA4FCD">
      <w:pPr>
        <w:jc w:val="center"/>
        <w:rPr>
          <w:rFonts w:cs="Calibri"/>
          <w:i/>
          <w:color w:val="000000"/>
          <w:sz w:val="28"/>
          <w:szCs w:val="28"/>
        </w:rPr>
      </w:pPr>
      <w:r w:rsidRPr="000B0B9C">
        <w:rPr>
          <w:rFonts w:cs="Calibri"/>
          <w:i/>
          <w:sz w:val="28"/>
          <w:szCs w:val="28"/>
        </w:rPr>
        <w:t>Izvor slike:</w:t>
      </w:r>
      <w:r w:rsidRPr="000B0B9C">
        <w:rPr>
          <w:rFonts w:cs="Calibri"/>
          <w:i/>
          <w:color w:val="000000"/>
          <w:sz w:val="28"/>
          <w:szCs w:val="28"/>
        </w:rPr>
        <w:t xml:space="preserve"> http://www.pmel.noaa.gov/co2/story/Ocean Acidification</w:t>
      </w:r>
    </w:p>
    <w:p w14:paraId="556381EC" w14:textId="77777777" w:rsidR="00776CCF" w:rsidRPr="000B0B9C" w:rsidRDefault="00776CCF" w:rsidP="00AA4FCD">
      <w:pPr>
        <w:jc w:val="center"/>
        <w:rPr>
          <w:rFonts w:cs="Calibri"/>
          <w:i/>
          <w:color w:val="000000"/>
          <w:sz w:val="28"/>
          <w:szCs w:val="28"/>
        </w:rPr>
      </w:pPr>
    </w:p>
    <w:p w14:paraId="7BB85F5E" w14:textId="77777777" w:rsidR="00BC4043" w:rsidRDefault="00DE40E8" w:rsidP="00BC4043">
      <w:pPr>
        <w:jc w:val="both"/>
        <w:rPr>
          <w:rFonts w:cs="Calibri"/>
          <w:b/>
          <w:color w:val="000000"/>
          <w:sz w:val="28"/>
          <w:szCs w:val="28"/>
          <w:lang w:val="fr-FR"/>
        </w:rPr>
      </w:pPr>
      <w:r w:rsidRPr="000B0B9C">
        <w:rPr>
          <w:rFonts w:cs="Calibri"/>
          <w:b/>
          <w:color w:val="000000"/>
          <w:sz w:val="28"/>
          <w:szCs w:val="28"/>
          <w:lang w:val="fr-FR"/>
        </w:rPr>
        <w:t>268</w:t>
      </w:r>
      <w:r w:rsidR="00BC4043" w:rsidRPr="000B0B9C">
        <w:rPr>
          <w:rFonts w:cs="Calibri"/>
          <w:b/>
          <w:color w:val="000000"/>
          <w:sz w:val="28"/>
          <w:szCs w:val="28"/>
          <w:lang w:val="fr-FR"/>
        </w:rPr>
        <w:t>.  Crvene plime su uzrokovane bumom populacije od __________.</w:t>
      </w:r>
    </w:p>
    <w:p w14:paraId="6B2F936E" w14:textId="77777777" w:rsidR="001F6749" w:rsidRPr="000B0B9C" w:rsidRDefault="001F6749" w:rsidP="00BC4043">
      <w:pPr>
        <w:jc w:val="both"/>
        <w:rPr>
          <w:rFonts w:cs="Calibri"/>
          <w:b/>
          <w:color w:val="000000"/>
          <w:sz w:val="28"/>
          <w:szCs w:val="28"/>
          <w:lang w:val="fr-FR"/>
        </w:rPr>
      </w:pPr>
    </w:p>
    <w:p w14:paraId="1B37CD96"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A. Algi</w:t>
      </w:r>
    </w:p>
    <w:p w14:paraId="46D6B940"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B. Planktona</w:t>
      </w:r>
    </w:p>
    <w:p w14:paraId="368DAA36" w14:textId="77777777" w:rsidR="00BC4043" w:rsidRDefault="00BC4043" w:rsidP="00BC4043">
      <w:pPr>
        <w:jc w:val="both"/>
        <w:rPr>
          <w:rFonts w:cs="Calibri"/>
          <w:color w:val="000000"/>
          <w:sz w:val="28"/>
          <w:szCs w:val="28"/>
          <w:lang w:val="fr-FR"/>
        </w:rPr>
      </w:pPr>
      <w:r w:rsidRPr="000B0B9C">
        <w:rPr>
          <w:rFonts w:cs="Calibri"/>
          <w:color w:val="000000"/>
          <w:sz w:val="28"/>
          <w:szCs w:val="28"/>
          <w:lang w:val="fr-FR"/>
        </w:rPr>
        <w:t>C. Bioluminiscentnih mikroorganizama</w:t>
      </w:r>
    </w:p>
    <w:p w14:paraId="73C7AAE9" w14:textId="77777777" w:rsidR="001F6749" w:rsidRPr="000B0B9C" w:rsidRDefault="001F6749" w:rsidP="00BC4043">
      <w:pPr>
        <w:jc w:val="both"/>
        <w:rPr>
          <w:rFonts w:cs="Calibri"/>
          <w:color w:val="000000"/>
          <w:sz w:val="28"/>
          <w:szCs w:val="28"/>
          <w:lang w:val="fr-FR"/>
        </w:rPr>
      </w:pPr>
    </w:p>
    <w:p w14:paraId="64AE0D10" w14:textId="77777777" w:rsidR="00BC4043" w:rsidRDefault="00DE40E8" w:rsidP="00BC4043">
      <w:pPr>
        <w:jc w:val="both"/>
        <w:rPr>
          <w:rFonts w:cs="Calibri"/>
          <w:b/>
          <w:color w:val="000000"/>
          <w:sz w:val="28"/>
          <w:szCs w:val="28"/>
          <w:lang w:val="fr-FR"/>
        </w:rPr>
      </w:pPr>
      <w:r w:rsidRPr="000B0B9C">
        <w:rPr>
          <w:rFonts w:cs="Calibri"/>
          <w:b/>
          <w:color w:val="000000"/>
          <w:sz w:val="28"/>
          <w:szCs w:val="28"/>
          <w:lang w:val="fr-FR"/>
        </w:rPr>
        <w:t>269</w:t>
      </w:r>
      <w:r w:rsidR="00BC4043" w:rsidRPr="000B0B9C">
        <w:rPr>
          <w:rFonts w:cs="Calibri"/>
          <w:b/>
          <w:color w:val="000000"/>
          <w:sz w:val="28"/>
          <w:szCs w:val="28"/>
          <w:lang w:val="fr-FR"/>
        </w:rPr>
        <w:t>. Istraživači su beležili populaciju jedne vrste žaba na jugu SAD i otkrili da je populacija bila u stalnom, ali značajnom padu tokom protekle decenije. Veličina populacije je i dalje velika i njihov raspon u staništu se proteže od istočne obale do Teksasa. Pod kojom kategorijom ugroženosti ova vrsta najbolje odgovara?</w:t>
      </w:r>
    </w:p>
    <w:p w14:paraId="0437FFC6" w14:textId="77777777" w:rsidR="001F6749" w:rsidRPr="000B0B9C" w:rsidRDefault="001F6749" w:rsidP="00BC4043">
      <w:pPr>
        <w:jc w:val="both"/>
        <w:rPr>
          <w:rFonts w:cs="Calibri"/>
          <w:b/>
          <w:color w:val="000000"/>
          <w:sz w:val="28"/>
          <w:szCs w:val="28"/>
          <w:lang w:val="fr-FR"/>
        </w:rPr>
      </w:pPr>
    </w:p>
    <w:p w14:paraId="735C040D" w14:textId="77777777" w:rsidR="00BC4043" w:rsidRPr="000B0B9C" w:rsidRDefault="00BC4043" w:rsidP="00BC4043">
      <w:pPr>
        <w:jc w:val="both"/>
        <w:rPr>
          <w:rFonts w:cs="Calibri"/>
          <w:b/>
          <w:color w:val="000000"/>
          <w:sz w:val="28"/>
          <w:szCs w:val="28"/>
          <w:lang w:val="fr-FR"/>
        </w:rPr>
      </w:pPr>
      <w:r w:rsidRPr="000B0B9C">
        <w:rPr>
          <w:rFonts w:cs="Calibri"/>
          <w:color w:val="000000"/>
          <w:sz w:val="28"/>
          <w:szCs w:val="28"/>
          <w:lang w:val="fr-FR"/>
        </w:rPr>
        <w:t>A. Skoro ugrožene</w:t>
      </w:r>
    </w:p>
    <w:p w14:paraId="2C145E9C"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B. Ugrožene</w:t>
      </w:r>
    </w:p>
    <w:p w14:paraId="247E5220"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C. Kritično ugrožene</w:t>
      </w:r>
    </w:p>
    <w:p w14:paraId="1D216C18"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D. Najmanje zabrinjavajuće</w:t>
      </w:r>
    </w:p>
    <w:p w14:paraId="263C9FB9" w14:textId="77777777" w:rsidR="00BC4043" w:rsidRPr="000B0B9C" w:rsidRDefault="00BC4043" w:rsidP="00BC4043">
      <w:pPr>
        <w:jc w:val="both"/>
        <w:rPr>
          <w:rFonts w:cs="Calibri"/>
          <w:color w:val="000000"/>
          <w:sz w:val="28"/>
          <w:szCs w:val="28"/>
          <w:lang w:val="fr-FR"/>
        </w:rPr>
      </w:pPr>
    </w:p>
    <w:p w14:paraId="371B3DCF" w14:textId="77777777" w:rsidR="00BC4043" w:rsidRDefault="00DE40E8" w:rsidP="00BC4043">
      <w:pPr>
        <w:jc w:val="both"/>
        <w:rPr>
          <w:rFonts w:cs="Calibri"/>
          <w:b/>
          <w:color w:val="000000"/>
          <w:sz w:val="28"/>
          <w:szCs w:val="28"/>
          <w:lang w:val="fr-FR"/>
        </w:rPr>
      </w:pPr>
      <w:r w:rsidRPr="000B0B9C">
        <w:rPr>
          <w:rFonts w:cs="Calibri"/>
          <w:b/>
          <w:color w:val="000000"/>
          <w:sz w:val="28"/>
          <w:szCs w:val="28"/>
          <w:lang w:val="fr-FR"/>
        </w:rPr>
        <w:t>270</w:t>
      </w:r>
      <w:r w:rsidR="00BC4043" w:rsidRPr="000B0B9C">
        <w:rPr>
          <w:rFonts w:cs="Calibri"/>
          <w:b/>
          <w:color w:val="000000"/>
          <w:sz w:val="28"/>
          <w:szCs w:val="28"/>
          <w:lang w:val="fr-FR"/>
        </w:rPr>
        <w:t>. Ujedinjene Nacije klasifikuju naciju kao razvijenu ili razvijajuću na osnovu koja dva primarna faktora?</w:t>
      </w:r>
    </w:p>
    <w:p w14:paraId="2B1EF5D5" w14:textId="77777777" w:rsidR="001F6749" w:rsidRPr="000B0B9C" w:rsidRDefault="001F6749" w:rsidP="00BC4043">
      <w:pPr>
        <w:jc w:val="both"/>
        <w:rPr>
          <w:rFonts w:cs="Calibri"/>
          <w:b/>
          <w:color w:val="000000"/>
          <w:sz w:val="28"/>
          <w:szCs w:val="28"/>
          <w:lang w:val="fr-FR"/>
        </w:rPr>
      </w:pPr>
    </w:p>
    <w:p w14:paraId="5DC9B8BB"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A.</w:t>
      </w:r>
      <w:r w:rsidRPr="000B0B9C">
        <w:rPr>
          <w:rFonts w:cs="Calibri"/>
          <w:b/>
          <w:color w:val="000000"/>
          <w:sz w:val="28"/>
          <w:szCs w:val="28"/>
          <w:lang w:val="fr-FR"/>
        </w:rPr>
        <w:t xml:space="preserve"> </w:t>
      </w:r>
      <w:r w:rsidRPr="000B0B9C">
        <w:rPr>
          <w:rFonts w:cs="Calibri"/>
          <w:color w:val="000000"/>
          <w:sz w:val="28"/>
          <w:szCs w:val="28"/>
          <w:lang w:val="fr-FR"/>
        </w:rPr>
        <w:t>Stanovništvo i očekivani životni vek</w:t>
      </w:r>
    </w:p>
    <w:p w14:paraId="1EC0BB4C"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B. Stepen industrijalizacije i paritet kupovne moći bruto domaćeg proizvoda po glavi stanovnika (BDP/ PPP)</w:t>
      </w:r>
    </w:p>
    <w:p w14:paraId="62DE1285"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C. Korišćenje resursa i paritet kupovne moći bruto domaćeg proizvoda (BDP/PPP)</w:t>
      </w:r>
    </w:p>
    <w:p w14:paraId="7C797631" w14:textId="77777777" w:rsidR="00BC4043" w:rsidRPr="000B0B9C" w:rsidRDefault="00BC4043" w:rsidP="00BC4043">
      <w:pPr>
        <w:jc w:val="both"/>
        <w:rPr>
          <w:rFonts w:cs="Calibri"/>
          <w:color w:val="000000"/>
          <w:sz w:val="28"/>
          <w:szCs w:val="28"/>
          <w:lang w:val="fr-FR"/>
        </w:rPr>
      </w:pPr>
      <w:r w:rsidRPr="000B0B9C">
        <w:rPr>
          <w:rFonts w:cs="Calibri"/>
          <w:color w:val="000000"/>
          <w:sz w:val="28"/>
          <w:szCs w:val="28"/>
          <w:lang w:val="fr-FR"/>
        </w:rPr>
        <w:t>D. Stanovništvo i stopa zagađenja</w:t>
      </w:r>
    </w:p>
    <w:p w14:paraId="5AB83BFF" w14:textId="69CE336D" w:rsidR="00BC4043" w:rsidRDefault="00BC4043" w:rsidP="00BC4043">
      <w:pPr>
        <w:jc w:val="both"/>
        <w:rPr>
          <w:rFonts w:cs="Calibri"/>
          <w:color w:val="000000"/>
          <w:sz w:val="28"/>
          <w:szCs w:val="28"/>
          <w:lang w:val="fr-FR"/>
        </w:rPr>
      </w:pPr>
      <w:r w:rsidRPr="000B0B9C">
        <w:rPr>
          <w:rFonts w:cs="Calibri"/>
          <w:color w:val="000000"/>
          <w:sz w:val="28"/>
          <w:szCs w:val="28"/>
          <w:lang w:val="fr-FR"/>
        </w:rPr>
        <w:t>E. Korišćenje resursa i stepen industrijalizacije</w:t>
      </w:r>
    </w:p>
    <w:p w14:paraId="2697D562" w14:textId="3911EF48" w:rsidR="00E93F3E" w:rsidRDefault="00E93F3E" w:rsidP="00BC4043">
      <w:pPr>
        <w:jc w:val="both"/>
        <w:rPr>
          <w:rFonts w:cs="Calibri"/>
          <w:color w:val="000000"/>
          <w:sz w:val="28"/>
          <w:szCs w:val="28"/>
          <w:lang w:val="fr-FR"/>
        </w:rPr>
      </w:pPr>
    </w:p>
    <w:p w14:paraId="00157C78" w14:textId="77777777" w:rsidR="00E93F3E" w:rsidRDefault="00E93F3E" w:rsidP="00BC4043">
      <w:pPr>
        <w:jc w:val="both"/>
        <w:rPr>
          <w:rFonts w:cs="Calibri"/>
          <w:color w:val="000000"/>
          <w:sz w:val="28"/>
          <w:szCs w:val="28"/>
          <w:lang w:val="fr-FR"/>
        </w:rPr>
      </w:pPr>
    </w:p>
    <w:p w14:paraId="0611D593" w14:textId="77777777" w:rsidR="00776CCF" w:rsidRPr="000B0B9C" w:rsidRDefault="00776CCF" w:rsidP="00BC4043">
      <w:pPr>
        <w:jc w:val="both"/>
        <w:rPr>
          <w:rFonts w:cs="Calibri"/>
          <w:color w:val="000000"/>
          <w:sz w:val="28"/>
          <w:szCs w:val="28"/>
          <w:lang w:val="fr-FR"/>
        </w:rPr>
      </w:pPr>
    </w:p>
    <w:p w14:paraId="3D31B47E" w14:textId="77777777" w:rsidR="00BC4043" w:rsidRDefault="00DE40E8" w:rsidP="00BC4043">
      <w:pPr>
        <w:jc w:val="both"/>
        <w:rPr>
          <w:rFonts w:cs="Calibri"/>
          <w:b/>
          <w:color w:val="000000"/>
          <w:sz w:val="28"/>
          <w:szCs w:val="28"/>
          <w:lang w:val="fr-FR"/>
        </w:rPr>
      </w:pPr>
      <w:r w:rsidRPr="000B0B9C">
        <w:rPr>
          <w:rFonts w:cs="Calibri"/>
          <w:b/>
          <w:color w:val="000000"/>
          <w:sz w:val="28"/>
          <w:szCs w:val="28"/>
          <w:lang w:val="fr-FR"/>
        </w:rPr>
        <w:t>271</w:t>
      </w:r>
      <w:r w:rsidR="00BC4043" w:rsidRPr="000B0B9C">
        <w:rPr>
          <w:rFonts w:cs="Calibri"/>
          <w:b/>
          <w:color w:val="000000"/>
          <w:sz w:val="28"/>
          <w:szCs w:val="28"/>
          <w:lang w:val="fr-FR"/>
        </w:rPr>
        <w:t>. __________ je parabola koja upozorava na opasnosti lošeg upravljanja zajedničkim resursima.</w:t>
      </w:r>
    </w:p>
    <w:p w14:paraId="36E60FCE" w14:textId="77777777" w:rsidR="001F6749" w:rsidRPr="000B0B9C" w:rsidRDefault="001F6749" w:rsidP="00BC4043">
      <w:pPr>
        <w:jc w:val="both"/>
        <w:rPr>
          <w:rFonts w:cs="Calibri"/>
          <w:b/>
          <w:color w:val="000000"/>
          <w:sz w:val="28"/>
          <w:szCs w:val="28"/>
          <w:lang w:val="fr-FR"/>
        </w:rPr>
      </w:pPr>
    </w:p>
    <w:p w14:paraId="32F916FF" w14:textId="77777777" w:rsidR="001F6749" w:rsidRPr="000B0B9C" w:rsidRDefault="00BC4043" w:rsidP="00BC4043">
      <w:pPr>
        <w:jc w:val="both"/>
        <w:rPr>
          <w:rFonts w:cs="Calibri"/>
          <w:color w:val="000000"/>
          <w:sz w:val="28"/>
          <w:szCs w:val="28"/>
        </w:rPr>
      </w:pPr>
      <w:r w:rsidRPr="000B0B9C">
        <w:rPr>
          <w:rFonts w:cs="Calibri"/>
          <w:color w:val="000000"/>
          <w:sz w:val="28"/>
          <w:szCs w:val="28"/>
        </w:rPr>
        <w:t>A. Legenda o livadama</w:t>
      </w:r>
    </w:p>
    <w:p w14:paraId="18F40137" w14:textId="77777777" w:rsidR="00BC4043" w:rsidRPr="000B0B9C" w:rsidRDefault="00BC4043" w:rsidP="00BC4043">
      <w:pPr>
        <w:jc w:val="both"/>
        <w:rPr>
          <w:rFonts w:cs="Calibri"/>
          <w:color w:val="000000"/>
          <w:sz w:val="28"/>
          <w:szCs w:val="28"/>
        </w:rPr>
      </w:pPr>
      <w:r w:rsidRPr="000B0B9C">
        <w:rPr>
          <w:rFonts w:cs="Calibri"/>
          <w:color w:val="000000"/>
          <w:sz w:val="28"/>
          <w:szCs w:val="28"/>
        </w:rPr>
        <w:t>B. Priča o našim stvarima</w:t>
      </w:r>
    </w:p>
    <w:p w14:paraId="63DF66E2" w14:textId="77777777" w:rsidR="00BC4043" w:rsidRPr="000B0B9C" w:rsidRDefault="00BC4043" w:rsidP="00BC4043">
      <w:pPr>
        <w:jc w:val="both"/>
        <w:rPr>
          <w:rFonts w:cs="Calibri"/>
          <w:color w:val="000000"/>
          <w:sz w:val="28"/>
          <w:szCs w:val="28"/>
          <w:lang w:val="de-AT"/>
        </w:rPr>
      </w:pPr>
      <w:r w:rsidRPr="000B0B9C">
        <w:rPr>
          <w:rFonts w:cs="Calibri"/>
          <w:color w:val="000000"/>
          <w:sz w:val="28"/>
          <w:szCs w:val="28"/>
          <w:lang w:val="de-AT"/>
        </w:rPr>
        <w:t>C. Problem zajedničke imovine</w:t>
      </w:r>
    </w:p>
    <w:p w14:paraId="0C7AC605" w14:textId="77777777" w:rsidR="001F6749" w:rsidRPr="000B0B9C" w:rsidRDefault="00BC4043" w:rsidP="00BC4043">
      <w:pPr>
        <w:jc w:val="both"/>
        <w:rPr>
          <w:rFonts w:cs="Calibri"/>
          <w:color w:val="000000"/>
          <w:sz w:val="28"/>
          <w:szCs w:val="28"/>
          <w:lang w:val="de-AT"/>
        </w:rPr>
      </w:pPr>
      <w:r w:rsidRPr="000B0B9C">
        <w:rPr>
          <w:rFonts w:cs="Calibri"/>
          <w:color w:val="000000"/>
          <w:sz w:val="28"/>
          <w:szCs w:val="28"/>
          <w:lang w:val="de-AT"/>
        </w:rPr>
        <w:t>D. Tragedija opšteg dobra</w:t>
      </w:r>
    </w:p>
    <w:p w14:paraId="48EBDC27" w14:textId="77777777" w:rsidR="003928DD" w:rsidRDefault="003928DD" w:rsidP="00BC4043">
      <w:pPr>
        <w:jc w:val="both"/>
        <w:rPr>
          <w:rFonts w:cs="Calibri"/>
          <w:color w:val="000000"/>
          <w:sz w:val="28"/>
          <w:szCs w:val="28"/>
          <w:lang w:val="de-AT"/>
        </w:rPr>
      </w:pPr>
    </w:p>
    <w:p w14:paraId="17967407" w14:textId="58582763" w:rsidR="00BC4043" w:rsidRDefault="00DE40E8" w:rsidP="00BC4043">
      <w:pPr>
        <w:jc w:val="both"/>
        <w:rPr>
          <w:rFonts w:cs="Calibri"/>
          <w:b/>
          <w:sz w:val="28"/>
          <w:szCs w:val="28"/>
          <w:lang w:val="de-AT"/>
        </w:rPr>
      </w:pPr>
      <w:r w:rsidRPr="000B0B9C">
        <w:rPr>
          <w:rFonts w:cs="Calibri"/>
          <w:b/>
          <w:sz w:val="28"/>
          <w:szCs w:val="28"/>
          <w:lang w:val="de-AT"/>
        </w:rPr>
        <w:t>272</w:t>
      </w:r>
      <w:r w:rsidR="00BC4043" w:rsidRPr="000B0B9C">
        <w:rPr>
          <w:rFonts w:cs="Calibri"/>
          <w:b/>
          <w:sz w:val="28"/>
          <w:szCs w:val="28"/>
          <w:lang w:val="de-AT"/>
        </w:rPr>
        <w:t>. Ekološki otisak je __________.</w:t>
      </w:r>
    </w:p>
    <w:p w14:paraId="01EDECF0" w14:textId="77777777" w:rsidR="001F6749" w:rsidRPr="000B0B9C" w:rsidRDefault="001F6749" w:rsidP="00BC4043">
      <w:pPr>
        <w:jc w:val="both"/>
        <w:rPr>
          <w:rFonts w:cs="Calibri"/>
          <w:b/>
          <w:sz w:val="28"/>
          <w:szCs w:val="28"/>
          <w:lang w:val="de-AT"/>
        </w:rPr>
      </w:pPr>
    </w:p>
    <w:p w14:paraId="1FA7761A" w14:textId="77777777" w:rsidR="00BC4043" w:rsidRPr="000B0B9C" w:rsidRDefault="00BC4043" w:rsidP="00BC4043">
      <w:pPr>
        <w:jc w:val="both"/>
        <w:rPr>
          <w:rFonts w:cs="Calibri"/>
          <w:sz w:val="28"/>
          <w:szCs w:val="28"/>
          <w:lang w:val="de-AT"/>
        </w:rPr>
      </w:pPr>
      <w:r w:rsidRPr="000B0B9C">
        <w:rPr>
          <w:rFonts w:cs="Calibri"/>
          <w:sz w:val="28"/>
          <w:szCs w:val="28"/>
          <w:lang w:val="de-AT"/>
        </w:rPr>
        <w:t>A. Mera biodiverziteta u ekosistemu</w:t>
      </w:r>
    </w:p>
    <w:p w14:paraId="766A7ECA" w14:textId="77777777" w:rsidR="00BC4043" w:rsidRPr="000B0B9C" w:rsidRDefault="00BC4043" w:rsidP="00BC4043">
      <w:pPr>
        <w:jc w:val="both"/>
        <w:rPr>
          <w:rFonts w:cs="Calibri"/>
          <w:sz w:val="28"/>
          <w:szCs w:val="28"/>
          <w:lang w:val="de-AT"/>
        </w:rPr>
      </w:pPr>
      <w:r w:rsidRPr="000B0B9C">
        <w:rPr>
          <w:rFonts w:cs="Calibri"/>
          <w:sz w:val="28"/>
          <w:szCs w:val="28"/>
          <w:lang w:val="de-AT"/>
        </w:rPr>
        <w:t>B. Mera prirodnih resursa Zemlje</w:t>
      </w:r>
    </w:p>
    <w:p w14:paraId="6E8EF6D4" w14:textId="77777777" w:rsidR="00BC4043" w:rsidRPr="000B0B9C" w:rsidRDefault="00BC4043" w:rsidP="00BC4043">
      <w:pPr>
        <w:jc w:val="both"/>
        <w:rPr>
          <w:rFonts w:cs="Calibri"/>
          <w:sz w:val="28"/>
          <w:szCs w:val="28"/>
          <w:lang w:val="de-AT"/>
        </w:rPr>
      </w:pPr>
      <w:r w:rsidRPr="000B0B9C">
        <w:rPr>
          <w:rFonts w:cs="Calibri"/>
          <w:sz w:val="28"/>
          <w:szCs w:val="28"/>
          <w:lang w:val="de-AT"/>
        </w:rPr>
        <w:t>C. Biološki kapacitet ekosistema</w:t>
      </w:r>
    </w:p>
    <w:p w14:paraId="7DA00F22" w14:textId="77777777" w:rsidR="00BC4043" w:rsidRPr="000B0B9C" w:rsidRDefault="00BC4043" w:rsidP="00BC4043">
      <w:pPr>
        <w:jc w:val="both"/>
        <w:rPr>
          <w:rFonts w:cs="Calibri"/>
          <w:sz w:val="28"/>
          <w:szCs w:val="28"/>
          <w:lang w:val="de-AT"/>
        </w:rPr>
      </w:pPr>
      <w:r w:rsidRPr="000B0B9C">
        <w:rPr>
          <w:rFonts w:cs="Calibri"/>
          <w:sz w:val="28"/>
          <w:szCs w:val="28"/>
          <w:lang w:val="de-AT"/>
        </w:rPr>
        <w:t>D. Mera održivosti osobe</w:t>
      </w:r>
    </w:p>
    <w:p w14:paraId="00718FC1" w14:textId="77777777" w:rsidR="00BC4043" w:rsidRDefault="00BC4043" w:rsidP="00BC4043">
      <w:pPr>
        <w:jc w:val="both"/>
        <w:rPr>
          <w:rFonts w:cs="Calibri"/>
          <w:sz w:val="28"/>
          <w:szCs w:val="28"/>
          <w:lang w:val="de-AT"/>
        </w:rPr>
      </w:pPr>
      <w:r w:rsidRPr="000B0B9C">
        <w:rPr>
          <w:rFonts w:cs="Calibri"/>
          <w:sz w:val="28"/>
          <w:szCs w:val="28"/>
          <w:lang w:val="de-AT"/>
        </w:rPr>
        <w:t>E. Količinu biološki produktivnog zemljišta i vode potrebne za izdržavanje čoveka</w:t>
      </w:r>
    </w:p>
    <w:p w14:paraId="1FA49118" w14:textId="77777777" w:rsidR="001F6749" w:rsidRPr="000B0B9C" w:rsidRDefault="001F6749" w:rsidP="00BC4043">
      <w:pPr>
        <w:jc w:val="both"/>
        <w:rPr>
          <w:rFonts w:cs="Calibri"/>
          <w:sz w:val="28"/>
          <w:szCs w:val="28"/>
          <w:lang w:val="de-AT"/>
        </w:rPr>
      </w:pPr>
    </w:p>
    <w:p w14:paraId="1B21F41A" w14:textId="77777777" w:rsidR="00BC4043" w:rsidRDefault="00DE40E8" w:rsidP="00BC4043">
      <w:pPr>
        <w:jc w:val="both"/>
        <w:rPr>
          <w:rFonts w:cs="Calibri"/>
          <w:b/>
          <w:sz w:val="28"/>
          <w:szCs w:val="28"/>
          <w:lang w:val="de-AT"/>
        </w:rPr>
      </w:pPr>
      <w:r w:rsidRPr="000B0B9C">
        <w:rPr>
          <w:rFonts w:cs="Calibri"/>
          <w:b/>
          <w:sz w:val="28"/>
          <w:szCs w:val="28"/>
          <w:lang w:val="de-AT"/>
        </w:rPr>
        <w:t>273</w:t>
      </w:r>
      <w:r w:rsidR="00BC4043" w:rsidRPr="000B0B9C">
        <w:rPr>
          <w:rFonts w:cs="Calibri"/>
          <w:b/>
          <w:sz w:val="28"/>
          <w:szCs w:val="28"/>
          <w:lang w:val="de-AT"/>
        </w:rPr>
        <w:t>. Kako se zove šesto globalno izumiranje?</w:t>
      </w:r>
    </w:p>
    <w:p w14:paraId="009E405F" w14:textId="77777777" w:rsidR="001F6749" w:rsidRPr="000B0B9C" w:rsidRDefault="001F6749" w:rsidP="00BC4043">
      <w:pPr>
        <w:jc w:val="both"/>
        <w:rPr>
          <w:rFonts w:cs="Calibri"/>
          <w:b/>
          <w:sz w:val="28"/>
          <w:szCs w:val="28"/>
          <w:lang w:val="de-AT"/>
        </w:rPr>
      </w:pPr>
    </w:p>
    <w:p w14:paraId="52183575" w14:textId="77777777" w:rsidR="00BC4043" w:rsidRPr="000B0B9C" w:rsidRDefault="00BC4043" w:rsidP="00BC4043">
      <w:pPr>
        <w:jc w:val="both"/>
        <w:rPr>
          <w:rFonts w:cs="Calibri"/>
          <w:sz w:val="28"/>
          <w:szCs w:val="28"/>
          <w:lang w:val="de-AT"/>
        </w:rPr>
      </w:pPr>
      <w:r w:rsidRPr="000B0B9C">
        <w:rPr>
          <w:rFonts w:cs="Calibri"/>
          <w:sz w:val="28"/>
          <w:szCs w:val="28"/>
          <w:lang w:val="de-AT"/>
        </w:rPr>
        <w:t>A. Kasno devonsko izumiranje</w:t>
      </w:r>
    </w:p>
    <w:p w14:paraId="05C7A525" w14:textId="77777777" w:rsidR="00BC4043" w:rsidRPr="000B0B9C" w:rsidRDefault="00BC4043" w:rsidP="00BC4043">
      <w:pPr>
        <w:jc w:val="both"/>
        <w:rPr>
          <w:rFonts w:cs="Calibri"/>
          <w:sz w:val="28"/>
          <w:szCs w:val="28"/>
          <w:lang w:val="de-AT"/>
        </w:rPr>
      </w:pPr>
      <w:r w:rsidRPr="000B0B9C">
        <w:rPr>
          <w:rFonts w:cs="Calibri"/>
          <w:sz w:val="28"/>
          <w:szCs w:val="28"/>
          <w:lang w:val="de-AT"/>
        </w:rPr>
        <w:t>B. Ljudsko izumiranje</w:t>
      </w:r>
    </w:p>
    <w:p w14:paraId="57174100" w14:textId="77777777" w:rsidR="00BC4043" w:rsidRPr="000B0B9C" w:rsidRDefault="00BC4043" w:rsidP="00BC4043">
      <w:pPr>
        <w:jc w:val="both"/>
        <w:rPr>
          <w:rFonts w:cs="Calibri"/>
          <w:sz w:val="28"/>
          <w:szCs w:val="28"/>
          <w:lang w:val="de-AT"/>
        </w:rPr>
      </w:pPr>
      <w:r w:rsidRPr="000B0B9C">
        <w:rPr>
          <w:rFonts w:cs="Calibri"/>
          <w:sz w:val="28"/>
          <w:szCs w:val="28"/>
          <w:lang w:val="de-AT"/>
        </w:rPr>
        <w:t>C. Antropocensko izumiranje</w:t>
      </w:r>
    </w:p>
    <w:p w14:paraId="32257E8F" w14:textId="77777777" w:rsidR="00BC4043" w:rsidRPr="000B0B9C" w:rsidRDefault="00BC4043" w:rsidP="00BC4043">
      <w:pPr>
        <w:jc w:val="both"/>
        <w:rPr>
          <w:rFonts w:cs="Calibri"/>
          <w:sz w:val="28"/>
          <w:szCs w:val="28"/>
          <w:lang w:val="de-AT"/>
        </w:rPr>
      </w:pPr>
      <w:r w:rsidRPr="000B0B9C">
        <w:rPr>
          <w:rFonts w:cs="Calibri"/>
          <w:sz w:val="28"/>
          <w:szCs w:val="28"/>
          <w:lang w:val="de-AT"/>
        </w:rPr>
        <w:t>D. Kraj trijaskog izumiranja</w:t>
      </w:r>
    </w:p>
    <w:p w14:paraId="6374FA74" w14:textId="77777777" w:rsidR="00BC4043" w:rsidRDefault="00BC4043" w:rsidP="00BC4043">
      <w:pPr>
        <w:jc w:val="both"/>
        <w:rPr>
          <w:rFonts w:cs="Calibri"/>
          <w:sz w:val="28"/>
          <w:szCs w:val="28"/>
          <w:lang w:val="de-AT"/>
        </w:rPr>
      </w:pPr>
      <w:r w:rsidRPr="000B0B9C">
        <w:rPr>
          <w:rFonts w:cs="Calibri"/>
          <w:sz w:val="28"/>
          <w:szCs w:val="28"/>
          <w:lang w:val="de-AT"/>
        </w:rPr>
        <w:t>E. Permsko-trijasko izumiranje</w:t>
      </w:r>
    </w:p>
    <w:p w14:paraId="19B9316C" w14:textId="77777777" w:rsidR="001F6749" w:rsidRPr="000B0B9C" w:rsidRDefault="001F6749" w:rsidP="00BC4043">
      <w:pPr>
        <w:jc w:val="both"/>
        <w:rPr>
          <w:rFonts w:cs="Calibri"/>
          <w:sz w:val="28"/>
          <w:szCs w:val="28"/>
          <w:lang w:val="de-AT"/>
        </w:rPr>
      </w:pPr>
    </w:p>
    <w:p w14:paraId="4197FF39" w14:textId="77777777" w:rsidR="00BC4043" w:rsidRDefault="00DE40E8" w:rsidP="00BC4043">
      <w:pPr>
        <w:jc w:val="both"/>
        <w:rPr>
          <w:rFonts w:cs="Calibri"/>
          <w:b/>
          <w:sz w:val="28"/>
          <w:szCs w:val="28"/>
          <w:lang w:val="de-AT"/>
        </w:rPr>
      </w:pPr>
      <w:r w:rsidRPr="000B0B9C">
        <w:rPr>
          <w:rFonts w:cs="Calibri"/>
          <w:b/>
          <w:sz w:val="28"/>
          <w:szCs w:val="28"/>
          <w:lang w:val="de-AT"/>
        </w:rPr>
        <w:t>274</w:t>
      </w:r>
      <w:r w:rsidR="00BC4043" w:rsidRPr="000B0B9C">
        <w:rPr>
          <w:rFonts w:cs="Calibri"/>
          <w:b/>
          <w:sz w:val="28"/>
          <w:szCs w:val="28"/>
          <w:lang w:val="de-AT"/>
        </w:rPr>
        <w:t>. Efekat staklene bašte je odgovoran za mnoge korisne aspekte Zemljine atmosfere. Šta od ovoga NE obezbeđuje direktan efekat staklene bašte?</w:t>
      </w:r>
    </w:p>
    <w:p w14:paraId="7F26F75C" w14:textId="77777777" w:rsidR="001F6749" w:rsidRPr="000B0B9C" w:rsidRDefault="001F6749" w:rsidP="00BC4043">
      <w:pPr>
        <w:jc w:val="both"/>
        <w:rPr>
          <w:rFonts w:cs="Calibri"/>
          <w:b/>
          <w:sz w:val="28"/>
          <w:szCs w:val="28"/>
          <w:lang w:val="de-AT"/>
        </w:rPr>
      </w:pPr>
    </w:p>
    <w:p w14:paraId="14EC7378" w14:textId="77777777" w:rsidR="00BC4043" w:rsidRPr="000B0B9C" w:rsidRDefault="00BC4043" w:rsidP="00BC4043">
      <w:pPr>
        <w:jc w:val="both"/>
        <w:rPr>
          <w:rFonts w:cs="Calibri"/>
          <w:sz w:val="28"/>
          <w:szCs w:val="28"/>
          <w:lang w:val="de-AT"/>
        </w:rPr>
      </w:pPr>
      <w:r w:rsidRPr="000B0B9C">
        <w:rPr>
          <w:rFonts w:cs="Calibri"/>
          <w:sz w:val="28"/>
          <w:szCs w:val="28"/>
          <w:lang w:val="de-AT"/>
        </w:rPr>
        <w:t>A. Blokiranje nekog štetnog zračenja da prodre kroz atmosferu</w:t>
      </w:r>
    </w:p>
    <w:p w14:paraId="4E167D90" w14:textId="77777777" w:rsidR="00BC4043" w:rsidRPr="000B0B9C" w:rsidRDefault="00BC4043" w:rsidP="00BC4043">
      <w:pPr>
        <w:jc w:val="both"/>
        <w:rPr>
          <w:rFonts w:cs="Calibri"/>
          <w:sz w:val="28"/>
          <w:szCs w:val="28"/>
          <w:lang w:val="de-AT"/>
        </w:rPr>
      </w:pPr>
      <w:r w:rsidRPr="000B0B9C">
        <w:rPr>
          <w:rFonts w:cs="Calibri"/>
          <w:sz w:val="28"/>
          <w:szCs w:val="28"/>
          <w:lang w:val="de-AT"/>
        </w:rPr>
        <w:t>B. Zarobljavanje infracrvenog zračenja sa Zemlje u atmosferi</w:t>
      </w:r>
    </w:p>
    <w:p w14:paraId="4FDBD547" w14:textId="77777777" w:rsidR="00BC4043" w:rsidRPr="000B0B9C" w:rsidRDefault="00BC4043" w:rsidP="00BC4043">
      <w:pPr>
        <w:jc w:val="both"/>
        <w:rPr>
          <w:rFonts w:cs="Calibri"/>
          <w:sz w:val="28"/>
          <w:szCs w:val="28"/>
          <w:lang w:val="de-AT"/>
        </w:rPr>
      </w:pPr>
      <w:r w:rsidRPr="000B0B9C">
        <w:rPr>
          <w:rFonts w:cs="Calibri"/>
          <w:sz w:val="28"/>
          <w:szCs w:val="28"/>
          <w:lang w:val="de-AT"/>
        </w:rPr>
        <w:t>C. Svi procesi su stvoreni efektom staklene bašte</w:t>
      </w:r>
    </w:p>
    <w:p w14:paraId="3F91E813" w14:textId="77777777" w:rsidR="00BC4043" w:rsidRDefault="00BC4043" w:rsidP="00BC4043">
      <w:pPr>
        <w:jc w:val="both"/>
        <w:rPr>
          <w:rFonts w:cs="Calibri"/>
          <w:sz w:val="28"/>
          <w:szCs w:val="28"/>
          <w:lang w:val="de-AT"/>
        </w:rPr>
      </w:pPr>
      <w:r w:rsidRPr="000B0B9C">
        <w:rPr>
          <w:rFonts w:cs="Calibri"/>
          <w:sz w:val="28"/>
          <w:szCs w:val="28"/>
          <w:lang w:val="de-AT"/>
        </w:rPr>
        <w:t>D. Održavanje površine zemlje na homogenoj temperaturi</w:t>
      </w:r>
    </w:p>
    <w:p w14:paraId="5B80EE3A" w14:textId="77777777" w:rsidR="001F6749" w:rsidRPr="000B0B9C" w:rsidRDefault="001F6749" w:rsidP="00BC4043">
      <w:pPr>
        <w:jc w:val="both"/>
        <w:rPr>
          <w:rFonts w:cs="Calibri"/>
          <w:sz w:val="28"/>
          <w:szCs w:val="28"/>
          <w:lang w:val="de-AT"/>
        </w:rPr>
      </w:pPr>
    </w:p>
    <w:p w14:paraId="4FEB2B7C" w14:textId="77777777" w:rsidR="00BC4043" w:rsidRDefault="00DE40E8" w:rsidP="00BC4043">
      <w:pPr>
        <w:jc w:val="both"/>
        <w:rPr>
          <w:rFonts w:cs="Calibri"/>
          <w:b/>
          <w:sz w:val="28"/>
          <w:szCs w:val="28"/>
          <w:lang w:val="de-AT"/>
        </w:rPr>
      </w:pPr>
      <w:r w:rsidRPr="000B0B9C">
        <w:rPr>
          <w:rFonts w:cs="Calibri"/>
          <w:b/>
          <w:sz w:val="28"/>
          <w:szCs w:val="28"/>
          <w:lang w:val="de-AT"/>
        </w:rPr>
        <w:t>275</w:t>
      </w:r>
      <w:r w:rsidR="00BC4043" w:rsidRPr="000B0B9C">
        <w:rPr>
          <w:rFonts w:cs="Calibri"/>
          <w:b/>
          <w:sz w:val="28"/>
          <w:szCs w:val="28"/>
          <w:lang w:val="de-AT"/>
        </w:rPr>
        <w:t>. Izaberite naučnika koji nije bio uključen u proučavanje ranog postojanja efekta staklene bašte.</w:t>
      </w:r>
    </w:p>
    <w:p w14:paraId="0BF02172" w14:textId="77777777" w:rsidR="001F6749" w:rsidRPr="000B0B9C" w:rsidRDefault="001F6749" w:rsidP="00BC4043">
      <w:pPr>
        <w:jc w:val="both"/>
        <w:rPr>
          <w:rFonts w:cs="Calibri"/>
          <w:b/>
          <w:sz w:val="28"/>
          <w:szCs w:val="28"/>
          <w:lang w:val="de-AT"/>
        </w:rPr>
      </w:pPr>
    </w:p>
    <w:p w14:paraId="163FCD63" w14:textId="77777777" w:rsidR="00BC4043" w:rsidRPr="000B0B9C" w:rsidRDefault="00BC4043" w:rsidP="00BC4043">
      <w:pPr>
        <w:jc w:val="both"/>
        <w:rPr>
          <w:rFonts w:cs="Calibri"/>
          <w:sz w:val="28"/>
          <w:szCs w:val="28"/>
        </w:rPr>
      </w:pPr>
      <w:r w:rsidRPr="000B0B9C">
        <w:rPr>
          <w:rFonts w:cs="Calibri"/>
          <w:sz w:val="28"/>
          <w:szCs w:val="28"/>
        </w:rPr>
        <w:t>A. John Tindall</w:t>
      </w:r>
    </w:p>
    <w:p w14:paraId="28B70092" w14:textId="77777777" w:rsidR="00BC4043" w:rsidRPr="000B0B9C" w:rsidRDefault="00BC4043" w:rsidP="00BC4043">
      <w:pPr>
        <w:jc w:val="both"/>
        <w:rPr>
          <w:rFonts w:cs="Calibri"/>
          <w:sz w:val="28"/>
          <w:szCs w:val="28"/>
        </w:rPr>
      </w:pPr>
      <w:r w:rsidRPr="000B0B9C">
        <w:rPr>
          <w:rFonts w:cs="Calibri"/>
          <w:sz w:val="28"/>
          <w:szCs w:val="28"/>
        </w:rPr>
        <w:t>B. Norman Borlaug</w:t>
      </w:r>
    </w:p>
    <w:p w14:paraId="0F9D9DF6" w14:textId="77777777" w:rsidR="00BC4043" w:rsidRPr="000B0B9C" w:rsidRDefault="00BC4043" w:rsidP="00BC4043">
      <w:pPr>
        <w:jc w:val="both"/>
        <w:rPr>
          <w:rFonts w:cs="Calibri"/>
          <w:sz w:val="28"/>
          <w:szCs w:val="28"/>
          <w:lang w:val="fr-FR"/>
        </w:rPr>
      </w:pPr>
      <w:r w:rsidRPr="000B0B9C">
        <w:rPr>
          <w:rFonts w:cs="Calibri"/>
          <w:sz w:val="28"/>
          <w:szCs w:val="28"/>
          <w:lang w:val="fr-FR"/>
        </w:rPr>
        <w:t>C. Joseph Fourier</w:t>
      </w:r>
    </w:p>
    <w:p w14:paraId="2CC18D55" w14:textId="77777777" w:rsidR="00BC4043" w:rsidRDefault="00BC4043" w:rsidP="00BC4043">
      <w:pPr>
        <w:jc w:val="both"/>
        <w:rPr>
          <w:rFonts w:cs="Calibri"/>
          <w:sz w:val="28"/>
          <w:szCs w:val="28"/>
          <w:lang w:val="fr-FR"/>
        </w:rPr>
      </w:pPr>
      <w:r w:rsidRPr="000B0B9C">
        <w:rPr>
          <w:rFonts w:cs="Calibri"/>
          <w:sz w:val="28"/>
          <w:szCs w:val="28"/>
          <w:lang w:val="fr-FR"/>
        </w:rPr>
        <w:t>D. Claude Pouillet</w:t>
      </w:r>
    </w:p>
    <w:p w14:paraId="1857BABE" w14:textId="77777777" w:rsidR="001F6749" w:rsidRPr="000B0B9C" w:rsidRDefault="001F6749" w:rsidP="00BC4043">
      <w:pPr>
        <w:jc w:val="both"/>
        <w:rPr>
          <w:rFonts w:cs="Calibri"/>
          <w:sz w:val="28"/>
          <w:szCs w:val="28"/>
          <w:lang w:val="fr-FR"/>
        </w:rPr>
      </w:pPr>
    </w:p>
    <w:p w14:paraId="545DF62B" w14:textId="77777777" w:rsidR="00BC4043" w:rsidRDefault="00DE40E8" w:rsidP="00BC4043">
      <w:pPr>
        <w:jc w:val="both"/>
        <w:rPr>
          <w:rFonts w:cs="Calibri"/>
          <w:b/>
          <w:sz w:val="28"/>
          <w:szCs w:val="28"/>
          <w:lang w:val="de-AT"/>
        </w:rPr>
      </w:pPr>
      <w:r w:rsidRPr="000B0B9C">
        <w:rPr>
          <w:rFonts w:cs="Calibri"/>
          <w:b/>
          <w:sz w:val="28"/>
          <w:szCs w:val="28"/>
          <w:lang w:val="de-AT"/>
        </w:rPr>
        <w:t>276</w:t>
      </w:r>
      <w:r w:rsidR="00BC4043" w:rsidRPr="000B0B9C">
        <w:rPr>
          <w:rFonts w:cs="Calibri"/>
          <w:b/>
          <w:sz w:val="28"/>
          <w:szCs w:val="28"/>
          <w:lang w:val="de-AT"/>
        </w:rPr>
        <w:t xml:space="preserve">. Ko je prvi </w:t>
      </w:r>
      <w:r w:rsidR="00BC4043" w:rsidRPr="00D7508D">
        <w:rPr>
          <w:rFonts w:cs="Calibri"/>
          <w:b/>
          <w:color w:val="FF0000"/>
          <w:sz w:val="28"/>
          <w:szCs w:val="28"/>
          <w:lang w:val="de-AT"/>
        </w:rPr>
        <w:t>skovao</w:t>
      </w:r>
      <w:r w:rsidR="00BC4043" w:rsidRPr="000B0B9C">
        <w:rPr>
          <w:rFonts w:cs="Calibri"/>
          <w:b/>
          <w:sz w:val="28"/>
          <w:szCs w:val="28"/>
          <w:lang w:val="de-AT"/>
        </w:rPr>
        <w:t xml:space="preserve"> termin „efekat staklene bašte“?</w:t>
      </w:r>
    </w:p>
    <w:p w14:paraId="33B9B467" w14:textId="77777777" w:rsidR="001F6749" w:rsidRPr="000B0B9C" w:rsidRDefault="001F6749" w:rsidP="00BC4043">
      <w:pPr>
        <w:jc w:val="both"/>
        <w:rPr>
          <w:rFonts w:cs="Calibri"/>
          <w:b/>
          <w:sz w:val="28"/>
          <w:szCs w:val="28"/>
          <w:lang w:val="de-AT"/>
        </w:rPr>
      </w:pPr>
    </w:p>
    <w:p w14:paraId="764A92A8" w14:textId="77777777" w:rsidR="00BC4043" w:rsidRPr="000B0B9C" w:rsidRDefault="00BC4043" w:rsidP="00BC4043">
      <w:pPr>
        <w:jc w:val="both"/>
        <w:rPr>
          <w:rFonts w:cs="Calibri"/>
          <w:sz w:val="28"/>
          <w:szCs w:val="28"/>
        </w:rPr>
      </w:pPr>
      <w:r w:rsidRPr="000B0B9C">
        <w:rPr>
          <w:rFonts w:cs="Calibri"/>
          <w:sz w:val="28"/>
          <w:szCs w:val="28"/>
        </w:rPr>
        <w:t>A. John Tindall</w:t>
      </w:r>
    </w:p>
    <w:p w14:paraId="25E91C90" w14:textId="77777777" w:rsidR="00BC4043" w:rsidRPr="000B0B9C" w:rsidRDefault="00BC4043" w:rsidP="00BC4043">
      <w:pPr>
        <w:jc w:val="both"/>
        <w:rPr>
          <w:rFonts w:cs="Calibri"/>
          <w:sz w:val="28"/>
          <w:szCs w:val="28"/>
        </w:rPr>
      </w:pPr>
      <w:r w:rsidRPr="000B0B9C">
        <w:rPr>
          <w:rFonts w:cs="Calibri"/>
          <w:sz w:val="28"/>
          <w:szCs w:val="28"/>
        </w:rPr>
        <w:t>B. Svante Arrhenius</w:t>
      </w:r>
    </w:p>
    <w:p w14:paraId="7AF97895" w14:textId="77777777" w:rsidR="00BC4043" w:rsidRPr="000B0B9C" w:rsidRDefault="00BC4043" w:rsidP="00BC4043">
      <w:pPr>
        <w:jc w:val="both"/>
        <w:rPr>
          <w:rFonts w:cs="Calibri"/>
          <w:sz w:val="28"/>
          <w:szCs w:val="28"/>
        </w:rPr>
      </w:pPr>
      <w:r w:rsidRPr="000B0B9C">
        <w:rPr>
          <w:rFonts w:cs="Calibri"/>
          <w:sz w:val="28"/>
          <w:szCs w:val="28"/>
        </w:rPr>
        <w:t>C. Aleksandar Grejem Bel</w:t>
      </w:r>
    </w:p>
    <w:p w14:paraId="4F93D5C7" w14:textId="77777777" w:rsidR="00BC4043" w:rsidRDefault="00BC4043" w:rsidP="00BC4043">
      <w:pPr>
        <w:jc w:val="both"/>
        <w:rPr>
          <w:rFonts w:cs="Calibri"/>
          <w:sz w:val="28"/>
          <w:szCs w:val="28"/>
        </w:rPr>
      </w:pPr>
      <w:r w:rsidRPr="000B0B9C">
        <w:rPr>
          <w:rFonts w:cs="Calibri"/>
          <w:sz w:val="28"/>
          <w:szCs w:val="28"/>
        </w:rPr>
        <w:t>D. Nils Gustaf Ekholm</w:t>
      </w:r>
    </w:p>
    <w:p w14:paraId="757D11A0" w14:textId="77777777" w:rsidR="001F6749" w:rsidRPr="000B0B9C" w:rsidRDefault="001F6749" w:rsidP="00BC4043">
      <w:pPr>
        <w:jc w:val="both"/>
        <w:rPr>
          <w:rFonts w:cs="Calibri"/>
          <w:sz w:val="28"/>
          <w:szCs w:val="28"/>
        </w:rPr>
      </w:pPr>
    </w:p>
    <w:p w14:paraId="107DA893" w14:textId="77777777" w:rsidR="00BC4043" w:rsidRPr="00D7508D" w:rsidRDefault="00DE40E8" w:rsidP="00BC4043">
      <w:pPr>
        <w:jc w:val="both"/>
        <w:rPr>
          <w:rFonts w:cs="Calibri"/>
          <w:b/>
          <w:color w:val="FF0000"/>
          <w:sz w:val="28"/>
          <w:szCs w:val="28"/>
        </w:rPr>
      </w:pPr>
      <w:r w:rsidRPr="000B0B9C">
        <w:rPr>
          <w:rFonts w:cs="Calibri"/>
          <w:b/>
          <w:sz w:val="28"/>
          <w:szCs w:val="28"/>
        </w:rPr>
        <w:t>277</w:t>
      </w:r>
      <w:r w:rsidR="00BC4043" w:rsidRPr="000B0B9C">
        <w:rPr>
          <w:rFonts w:cs="Calibri"/>
          <w:b/>
          <w:sz w:val="28"/>
          <w:szCs w:val="28"/>
        </w:rPr>
        <w:t xml:space="preserve">. __________ </w:t>
      </w:r>
      <w:r w:rsidR="00BC4043" w:rsidRPr="00D7508D">
        <w:rPr>
          <w:rFonts w:cs="Calibri"/>
          <w:b/>
          <w:color w:val="FF0000"/>
          <w:sz w:val="28"/>
          <w:szCs w:val="28"/>
        </w:rPr>
        <w:t>najveći doprinosi efektu staklene bašte.</w:t>
      </w:r>
    </w:p>
    <w:p w14:paraId="3FB8CC65" w14:textId="77777777" w:rsidR="008F24EF" w:rsidRPr="000B0B9C" w:rsidRDefault="008F24EF" w:rsidP="00BC4043">
      <w:pPr>
        <w:jc w:val="both"/>
        <w:rPr>
          <w:rFonts w:cs="Calibri"/>
          <w:b/>
          <w:sz w:val="28"/>
          <w:szCs w:val="28"/>
        </w:rPr>
      </w:pPr>
    </w:p>
    <w:p w14:paraId="2F8612FD" w14:textId="77777777" w:rsidR="00BC4043" w:rsidRPr="000B0B9C" w:rsidRDefault="00BC4043" w:rsidP="00BC4043">
      <w:pPr>
        <w:jc w:val="both"/>
        <w:rPr>
          <w:rFonts w:cs="Calibri"/>
          <w:sz w:val="28"/>
          <w:szCs w:val="28"/>
          <w:lang w:val="de-AT"/>
        </w:rPr>
      </w:pPr>
      <w:r w:rsidRPr="000B0B9C">
        <w:rPr>
          <w:rFonts w:cs="Calibri"/>
          <w:sz w:val="28"/>
          <w:szCs w:val="28"/>
          <w:lang w:val="de-AT"/>
        </w:rPr>
        <w:t>A. Ozon</w:t>
      </w:r>
    </w:p>
    <w:p w14:paraId="459334A6" w14:textId="77777777" w:rsidR="00BC4043" w:rsidRPr="000B0B9C" w:rsidRDefault="00BC4043" w:rsidP="00BC4043">
      <w:pPr>
        <w:jc w:val="both"/>
        <w:rPr>
          <w:rFonts w:cs="Calibri"/>
          <w:sz w:val="28"/>
          <w:szCs w:val="28"/>
          <w:lang w:val="de-AT"/>
        </w:rPr>
      </w:pPr>
      <w:r w:rsidRPr="000B0B9C">
        <w:rPr>
          <w:rFonts w:cs="Calibri"/>
          <w:sz w:val="28"/>
          <w:szCs w:val="28"/>
          <w:lang w:val="de-AT"/>
        </w:rPr>
        <w:t>B. Metan</w:t>
      </w:r>
    </w:p>
    <w:p w14:paraId="3B579BBF" w14:textId="77777777" w:rsidR="00BC4043" w:rsidRPr="000B0B9C" w:rsidRDefault="00BC4043" w:rsidP="00BC4043">
      <w:pPr>
        <w:jc w:val="both"/>
        <w:rPr>
          <w:rFonts w:cs="Calibri"/>
          <w:sz w:val="28"/>
          <w:szCs w:val="28"/>
          <w:lang w:val="de-AT"/>
        </w:rPr>
      </w:pPr>
      <w:r w:rsidRPr="000B0B9C">
        <w:rPr>
          <w:rFonts w:cs="Calibri"/>
          <w:sz w:val="28"/>
          <w:szCs w:val="28"/>
          <w:lang w:val="de-AT"/>
        </w:rPr>
        <w:t>C. Ugljen dioksid</w:t>
      </w:r>
    </w:p>
    <w:p w14:paraId="2AFEC741" w14:textId="77777777" w:rsidR="00BC4043" w:rsidRDefault="00BC4043" w:rsidP="00BC4043">
      <w:pPr>
        <w:jc w:val="both"/>
        <w:rPr>
          <w:rFonts w:cs="Calibri"/>
          <w:sz w:val="28"/>
          <w:szCs w:val="28"/>
          <w:lang w:val="de-AT"/>
        </w:rPr>
      </w:pPr>
      <w:r w:rsidRPr="000B0B9C">
        <w:rPr>
          <w:rFonts w:cs="Calibri"/>
          <w:sz w:val="28"/>
          <w:szCs w:val="28"/>
          <w:lang w:val="de-AT"/>
        </w:rPr>
        <w:t>D. Vodena para</w:t>
      </w:r>
    </w:p>
    <w:p w14:paraId="5F77F3FA" w14:textId="77777777" w:rsidR="00BC4043" w:rsidRPr="000B0B9C" w:rsidRDefault="00BC4043" w:rsidP="00BC4043">
      <w:pPr>
        <w:jc w:val="both"/>
        <w:rPr>
          <w:rFonts w:cs="Calibri"/>
          <w:sz w:val="28"/>
          <w:szCs w:val="28"/>
          <w:lang w:val="de-AT"/>
        </w:rPr>
      </w:pPr>
    </w:p>
    <w:p w14:paraId="17D79809" w14:textId="77777777" w:rsidR="00BC4043" w:rsidRDefault="00DE40E8" w:rsidP="00BC4043">
      <w:pPr>
        <w:jc w:val="both"/>
        <w:rPr>
          <w:rFonts w:cs="Calibri"/>
          <w:b/>
          <w:sz w:val="28"/>
          <w:szCs w:val="28"/>
          <w:lang w:val="de-AT"/>
        </w:rPr>
      </w:pPr>
      <w:r w:rsidRPr="000B0B9C">
        <w:rPr>
          <w:rFonts w:cs="Calibri"/>
          <w:b/>
          <w:sz w:val="28"/>
          <w:szCs w:val="28"/>
          <w:lang w:val="de-AT"/>
        </w:rPr>
        <w:t>278</w:t>
      </w:r>
      <w:r w:rsidR="00BC4043" w:rsidRPr="000B0B9C">
        <w:rPr>
          <w:rFonts w:cs="Calibri"/>
          <w:b/>
          <w:sz w:val="28"/>
          <w:szCs w:val="28"/>
          <w:lang w:val="de-AT"/>
        </w:rPr>
        <w:t>. Koja je od sledećih tvrdnji u vezi sa efektom staklene bašte tačna?</w:t>
      </w:r>
    </w:p>
    <w:p w14:paraId="44F05F6B" w14:textId="77777777" w:rsidR="008F24EF" w:rsidRPr="000B0B9C" w:rsidRDefault="008F24EF" w:rsidP="00BC4043">
      <w:pPr>
        <w:jc w:val="both"/>
        <w:rPr>
          <w:rFonts w:cs="Calibri"/>
          <w:b/>
          <w:sz w:val="28"/>
          <w:szCs w:val="28"/>
          <w:lang w:val="de-AT"/>
        </w:rPr>
      </w:pPr>
    </w:p>
    <w:p w14:paraId="54897705" w14:textId="77777777" w:rsidR="00BC4043" w:rsidRPr="000B0B9C" w:rsidRDefault="00BC4043" w:rsidP="00BC4043">
      <w:pPr>
        <w:jc w:val="both"/>
        <w:rPr>
          <w:rFonts w:cs="Calibri"/>
          <w:sz w:val="28"/>
          <w:szCs w:val="28"/>
          <w:lang w:val="de-AT"/>
        </w:rPr>
      </w:pPr>
      <w:r w:rsidRPr="000B0B9C">
        <w:rPr>
          <w:rFonts w:cs="Calibri"/>
          <w:sz w:val="28"/>
          <w:szCs w:val="28"/>
          <w:lang w:val="de-AT"/>
        </w:rPr>
        <w:t>A. Prosečna temperatura Zemlje je opala zbog efekta staklene bašte.</w:t>
      </w:r>
    </w:p>
    <w:p w14:paraId="38A7CAEA" w14:textId="77777777" w:rsidR="00BC4043" w:rsidRPr="000B0B9C" w:rsidRDefault="00BC4043" w:rsidP="00BC4043">
      <w:pPr>
        <w:jc w:val="both"/>
        <w:rPr>
          <w:rFonts w:cs="Calibri"/>
          <w:sz w:val="28"/>
          <w:szCs w:val="28"/>
          <w:lang w:val="de-AT"/>
        </w:rPr>
      </w:pPr>
      <w:r w:rsidRPr="000B0B9C">
        <w:rPr>
          <w:rFonts w:cs="Calibri"/>
          <w:sz w:val="28"/>
          <w:szCs w:val="28"/>
          <w:lang w:val="de-AT"/>
        </w:rPr>
        <w:t>B. Efekat staklene bašte se primećuje samo na Zemlji.</w:t>
      </w:r>
    </w:p>
    <w:p w14:paraId="18205385" w14:textId="77777777" w:rsidR="00BC4043" w:rsidRPr="000B0B9C" w:rsidRDefault="00BC4043" w:rsidP="00BC4043">
      <w:pPr>
        <w:jc w:val="both"/>
        <w:rPr>
          <w:rFonts w:cs="Calibri"/>
          <w:sz w:val="28"/>
          <w:szCs w:val="28"/>
          <w:lang w:val="de-AT"/>
        </w:rPr>
      </w:pPr>
      <w:r w:rsidRPr="000B0B9C">
        <w:rPr>
          <w:rFonts w:cs="Calibri"/>
          <w:sz w:val="28"/>
          <w:szCs w:val="28"/>
          <w:lang w:val="de-AT"/>
        </w:rPr>
        <w:t>C. Efekat staklene bašte se takođe primećuje na drugim planetama kao što su Mars i Venera.</w:t>
      </w:r>
    </w:p>
    <w:p w14:paraId="2B30C6FF" w14:textId="77777777" w:rsidR="00BC4043" w:rsidRDefault="00BC4043" w:rsidP="00BC4043">
      <w:pPr>
        <w:jc w:val="both"/>
        <w:rPr>
          <w:rFonts w:cs="Calibri"/>
          <w:sz w:val="28"/>
          <w:szCs w:val="28"/>
          <w:lang w:val="de-AT"/>
        </w:rPr>
      </w:pPr>
      <w:r w:rsidRPr="000B0B9C">
        <w:rPr>
          <w:rFonts w:cs="Calibri"/>
          <w:sz w:val="28"/>
          <w:szCs w:val="28"/>
          <w:lang w:val="de-AT"/>
        </w:rPr>
        <w:t>D. Nijedno od navedenog</w:t>
      </w:r>
    </w:p>
    <w:p w14:paraId="094EE887" w14:textId="77777777" w:rsidR="008F24EF" w:rsidRPr="000B0B9C" w:rsidRDefault="008F24EF" w:rsidP="00BC4043">
      <w:pPr>
        <w:jc w:val="both"/>
        <w:rPr>
          <w:rFonts w:cs="Calibri"/>
          <w:sz w:val="28"/>
          <w:szCs w:val="28"/>
          <w:lang w:val="de-AT"/>
        </w:rPr>
      </w:pPr>
    </w:p>
    <w:p w14:paraId="40385EAA" w14:textId="77777777" w:rsidR="00BC4043" w:rsidRDefault="00DE40E8" w:rsidP="00BC4043">
      <w:pPr>
        <w:jc w:val="both"/>
        <w:rPr>
          <w:rFonts w:cs="Calibri"/>
          <w:b/>
          <w:sz w:val="28"/>
          <w:szCs w:val="28"/>
          <w:lang w:val="de-AT"/>
        </w:rPr>
      </w:pPr>
      <w:r w:rsidRPr="000B0B9C">
        <w:rPr>
          <w:rFonts w:cs="Calibri"/>
          <w:b/>
          <w:sz w:val="28"/>
          <w:szCs w:val="28"/>
          <w:lang w:val="de-AT"/>
        </w:rPr>
        <w:t>279</w:t>
      </w:r>
      <w:r w:rsidR="00BC4043" w:rsidRPr="000B0B9C">
        <w:rPr>
          <w:rFonts w:cs="Calibri"/>
          <w:b/>
          <w:sz w:val="28"/>
          <w:szCs w:val="28"/>
          <w:lang w:val="de-AT"/>
        </w:rPr>
        <w:t>. Šta je primarni izvor gasa staklene bašte azotnog oksida (NO2)?</w:t>
      </w:r>
    </w:p>
    <w:p w14:paraId="4D94830A" w14:textId="77777777" w:rsidR="008F24EF" w:rsidRPr="000B0B9C" w:rsidRDefault="008F24EF" w:rsidP="00BC4043">
      <w:pPr>
        <w:jc w:val="both"/>
        <w:rPr>
          <w:rFonts w:cs="Calibri"/>
          <w:b/>
          <w:sz w:val="28"/>
          <w:szCs w:val="28"/>
          <w:lang w:val="de-AT"/>
        </w:rPr>
      </w:pPr>
    </w:p>
    <w:p w14:paraId="5573E3F5" w14:textId="77777777" w:rsidR="00BC4043" w:rsidRPr="000B0B9C" w:rsidRDefault="00BC4043" w:rsidP="00BC4043">
      <w:pPr>
        <w:jc w:val="both"/>
        <w:rPr>
          <w:rFonts w:cs="Calibri"/>
          <w:sz w:val="28"/>
          <w:szCs w:val="28"/>
          <w:lang w:val="de-AT"/>
        </w:rPr>
      </w:pPr>
      <w:r w:rsidRPr="000B0B9C">
        <w:rPr>
          <w:rFonts w:cs="Calibri"/>
          <w:sz w:val="28"/>
          <w:szCs w:val="28"/>
          <w:lang w:val="de-AT"/>
        </w:rPr>
        <w:t>A. Halokarbonski gasovi</w:t>
      </w:r>
    </w:p>
    <w:p w14:paraId="59FD193A" w14:textId="77777777" w:rsidR="00BC4043" w:rsidRPr="000B0B9C" w:rsidRDefault="00BC4043" w:rsidP="00BC4043">
      <w:pPr>
        <w:jc w:val="both"/>
        <w:rPr>
          <w:rFonts w:cs="Calibri"/>
          <w:sz w:val="28"/>
          <w:szCs w:val="28"/>
          <w:lang w:val="de-AT"/>
        </w:rPr>
      </w:pPr>
      <w:r w:rsidRPr="000B0B9C">
        <w:rPr>
          <w:rFonts w:cs="Calibri"/>
          <w:sz w:val="28"/>
          <w:szCs w:val="28"/>
          <w:lang w:val="de-AT"/>
        </w:rPr>
        <w:t>B. Peći na drva</w:t>
      </w:r>
    </w:p>
    <w:p w14:paraId="5DBD9D23" w14:textId="77777777" w:rsidR="00BC4043" w:rsidRPr="000B0B9C" w:rsidRDefault="00BC4043" w:rsidP="00BC4043">
      <w:pPr>
        <w:jc w:val="both"/>
        <w:rPr>
          <w:rFonts w:cs="Calibri"/>
          <w:sz w:val="28"/>
          <w:szCs w:val="28"/>
          <w:lang w:val="de-AT"/>
        </w:rPr>
      </w:pPr>
      <w:r w:rsidRPr="000B0B9C">
        <w:rPr>
          <w:rFonts w:cs="Calibri"/>
          <w:sz w:val="28"/>
          <w:szCs w:val="28"/>
          <w:lang w:val="de-AT"/>
        </w:rPr>
        <w:t>C. Krčenje šuma</w:t>
      </w:r>
    </w:p>
    <w:p w14:paraId="4E42241A" w14:textId="77777777" w:rsidR="00BC4043" w:rsidRPr="000B0B9C" w:rsidRDefault="001221F3" w:rsidP="00BC4043">
      <w:pPr>
        <w:jc w:val="both"/>
        <w:rPr>
          <w:rFonts w:cs="Calibri"/>
          <w:sz w:val="28"/>
          <w:szCs w:val="28"/>
          <w:lang w:val="de-AT"/>
        </w:rPr>
      </w:pPr>
      <w:r>
        <w:rPr>
          <w:rFonts w:cs="Calibri"/>
          <w:sz w:val="28"/>
          <w:szCs w:val="28"/>
          <w:lang w:val="de-AT"/>
        </w:rPr>
        <w:t>D. Hranili</w:t>
      </w:r>
      <w:r>
        <w:rPr>
          <w:rFonts w:cs="Calibri"/>
          <w:sz w:val="28"/>
          <w:szCs w:val="28"/>
          <w:lang w:val="sr-Latn-RS"/>
        </w:rPr>
        <w:t>šta</w:t>
      </w:r>
      <w:r w:rsidR="00BC4043" w:rsidRPr="000B0B9C">
        <w:rPr>
          <w:rFonts w:cs="Calibri"/>
          <w:sz w:val="28"/>
          <w:szCs w:val="28"/>
          <w:lang w:val="de-AT"/>
        </w:rPr>
        <w:t xml:space="preserve"> za stoku i sintetička đubriva</w:t>
      </w:r>
    </w:p>
    <w:p w14:paraId="5A6FD1DC" w14:textId="77777777" w:rsidR="00BC4043" w:rsidRDefault="00BC4043" w:rsidP="00BC4043">
      <w:pPr>
        <w:jc w:val="both"/>
        <w:rPr>
          <w:rFonts w:cs="Calibri"/>
          <w:sz w:val="28"/>
          <w:szCs w:val="28"/>
          <w:lang w:val="de-AT"/>
        </w:rPr>
      </w:pPr>
      <w:r w:rsidRPr="000B0B9C">
        <w:rPr>
          <w:rFonts w:cs="Calibri"/>
          <w:sz w:val="28"/>
          <w:szCs w:val="28"/>
          <w:lang w:val="de-AT"/>
        </w:rPr>
        <w:t>E. Prirodni gas</w:t>
      </w:r>
    </w:p>
    <w:p w14:paraId="2ACCB771" w14:textId="77777777" w:rsidR="008F24EF" w:rsidRPr="000B0B9C" w:rsidRDefault="008F24EF" w:rsidP="00BC4043">
      <w:pPr>
        <w:jc w:val="both"/>
        <w:rPr>
          <w:rFonts w:cs="Calibri"/>
          <w:sz w:val="28"/>
          <w:szCs w:val="28"/>
          <w:lang w:val="de-AT"/>
        </w:rPr>
      </w:pPr>
    </w:p>
    <w:p w14:paraId="0AA63402" w14:textId="77777777" w:rsidR="00BC4043" w:rsidRDefault="00DE40E8" w:rsidP="00BC4043">
      <w:pPr>
        <w:jc w:val="both"/>
        <w:rPr>
          <w:rFonts w:cs="Calibri"/>
          <w:b/>
          <w:sz w:val="28"/>
          <w:szCs w:val="28"/>
          <w:lang w:val="de-AT"/>
        </w:rPr>
      </w:pPr>
      <w:r w:rsidRPr="000B0B9C">
        <w:rPr>
          <w:rFonts w:cs="Calibri"/>
          <w:b/>
          <w:sz w:val="28"/>
          <w:szCs w:val="28"/>
          <w:lang w:val="de-AT"/>
        </w:rPr>
        <w:t>280</w:t>
      </w:r>
      <w:r w:rsidR="00BC4043" w:rsidRPr="000B0B9C">
        <w:rPr>
          <w:rFonts w:cs="Calibri"/>
          <w:b/>
          <w:sz w:val="28"/>
          <w:szCs w:val="28"/>
          <w:lang w:val="de-AT"/>
        </w:rPr>
        <w:t>. Najzastupljeniji gas staklene bašte u Zemljinoj atmosferi je __________.</w:t>
      </w:r>
    </w:p>
    <w:p w14:paraId="2525EEEB" w14:textId="77777777" w:rsidR="008F24EF" w:rsidRPr="000B0B9C" w:rsidRDefault="008F24EF" w:rsidP="00BC4043">
      <w:pPr>
        <w:jc w:val="both"/>
        <w:rPr>
          <w:rFonts w:cs="Calibri"/>
          <w:b/>
          <w:sz w:val="28"/>
          <w:szCs w:val="28"/>
          <w:lang w:val="de-AT"/>
        </w:rPr>
      </w:pPr>
    </w:p>
    <w:p w14:paraId="3B4B7E12" w14:textId="77777777" w:rsidR="00BC4043" w:rsidRPr="000B0B9C" w:rsidRDefault="00BC4043" w:rsidP="00BC4043">
      <w:pPr>
        <w:jc w:val="both"/>
        <w:rPr>
          <w:rFonts w:cs="Calibri"/>
          <w:sz w:val="28"/>
          <w:szCs w:val="28"/>
          <w:lang w:val="de-AT"/>
        </w:rPr>
      </w:pPr>
      <w:r w:rsidRPr="000B0B9C">
        <w:rPr>
          <w:rFonts w:cs="Calibri"/>
          <w:sz w:val="28"/>
          <w:szCs w:val="28"/>
          <w:lang w:val="de-AT"/>
        </w:rPr>
        <w:t>A. Aerosoli</w:t>
      </w:r>
    </w:p>
    <w:p w14:paraId="5A304411" w14:textId="77777777" w:rsidR="00BC4043" w:rsidRPr="000B0B9C" w:rsidRDefault="00BC4043" w:rsidP="00BC4043">
      <w:pPr>
        <w:jc w:val="both"/>
        <w:rPr>
          <w:rFonts w:cs="Calibri"/>
          <w:sz w:val="28"/>
          <w:szCs w:val="28"/>
          <w:lang w:val="de-AT"/>
        </w:rPr>
      </w:pPr>
      <w:r w:rsidRPr="000B0B9C">
        <w:rPr>
          <w:rFonts w:cs="Calibri"/>
          <w:sz w:val="28"/>
          <w:szCs w:val="28"/>
          <w:lang w:val="de-AT"/>
        </w:rPr>
        <w:t>B. Vodonik</w:t>
      </w:r>
    </w:p>
    <w:p w14:paraId="08B01D9D" w14:textId="77777777" w:rsidR="00BC4043" w:rsidRPr="000B0B9C" w:rsidRDefault="00BC4043" w:rsidP="00BC4043">
      <w:pPr>
        <w:jc w:val="both"/>
        <w:rPr>
          <w:rFonts w:cs="Calibri"/>
          <w:sz w:val="28"/>
          <w:szCs w:val="28"/>
          <w:lang w:val="de-AT"/>
        </w:rPr>
      </w:pPr>
      <w:r w:rsidRPr="000B0B9C">
        <w:rPr>
          <w:rFonts w:cs="Calibri"/>
          <w:sz w:val="28"/>
          <w:szCs w:val="28"/>
          <w:lang w:val="de-AT"/>
        </w:rPr>
        <w:t>C. Ozon</w:t>
      </w:r>
    </w:p>
    <w:p w14:paraId="676CD6EA" w14:textId="77777777" w:rsidR="008F24EF" w:rsidRPr="000B0B9C" w:rsidRDefault="00BC4043" w:rsidP="00BC4043">
      <w:pPr>
        <w:jc w:val="both"/>
        <w:rPr>
          <w:rFonts w:cs="Calibri"/>
          <w:sz w:val="28"/>
          <w:szCs w:val="28"/>
          <w:lang w:val="de-AT"/>
        </w:rPr>
      </w:pPr>
      <w:r w:rsidRPr="000B0B9C">
        <w:rPr>
          <w:rFonts w:cs="Calibri"/>
          <w:sz w:val="28"/>
          <w:szCs w:val="28"/>
          <w:lang w:val="de-AT"/>
        </w:rPr>
        <w:t>D. Vodena para</w:t>
      </w:r>
    </w:p>
    <w:p w14:paraId="6220DA33" w14:textId="77777777" w:rsidR="00BC4043" w:rsidRPr="000B0B9C" w:rsidRDefault="00BC4043" w:rsidP="00BC4043">
      <w:pPr>
        <w:jc w:val="both"/>
        <w:rPr>
          <w:rFonts w:cs="Calibri"/>
          <w:sz w:val="28"/>
          <w:szCs w:val="28"/>
          <w:lang w:val="de-AT"/>
        </w:rPr>
      </w:pPr>
    </w:p>
    <w:p w14:paraId="215FB7CA" w14:textId="77777777" w:rsidR="00BC4043" w:rsidRDefault="00DE40E8" w:rsidP="00BC4043">
      <w:pPr>
        <w:jc w:val="both"/>
        <w:rPr>
          <w:rFonts w:cs="Calibri"/>
          <w:b/>
          <w:sz w:val="28"/>
          <w:szCs w:val="28"/>
          <w:lang w:val="de-AT"/>
        </w:rPr>
      </w:pPr>
      <w:r w:rsidRPr="000B0B9C">
        <w:rPr>
          <w:rFonts w:cs="Calibri"/>
          <w:b/>
          <w:sz w:val="28"/>
          <w:szCs w:val="28"/>
          <w:lang w:val="de-AT"/>
        </w:rPr>
        <w:t>281</w:t>
      </w:r>
      <w:r w:rsidR="00BC4043" w:rsidRPr="000B0B9C">
        <w:rPr>
          <w:rFonts w:cs="Calibri"/>
          <w:b/>
          <w:sz w:val="28"/>
          <w:szCs w:val="28"/>
          <w:lang w:val="de-AT"/>
        </w:rPr>
        <w:t>. Koji od sledećih gasova staklene bašte nastaje samo antropogenim putem?</w:t>
      </w:r>
    </w:p>
    <w:p w14:paraId="701A767A" w14:textId="77777777" w:rsidR="008F24EF" w:rsidRPr="000B0B9C" w:rsidRDefault="008F24EF" w:rsidP="00BC4043">
      <w:pPr>
        <w:jc w:val="both"/>
        <w:rPr>
          <w:rFonts w:cs="Calibri"/>
          <w:b/>
          <w:sz w:val="28"/>
          <w:szCs w:val="28"/>
          <w:lang w:val="de-AT"/>
        </w:rPr>
      </w:pPr>
    </w:p>
    <w:p w14:paraId="42402C11" w14:textId="77777777" w:rsidR="00BC4043" w:rsidRPr="000B0B9C" w:rsidRDefault="00BC4043" w:rsidP="00BC4043">
      <w:pPr>
        <w:jc w:val="both"/>
        <w:rPr>
          <w:rFonts w:cs="Calibri"/>
          <w:sz w:val="28"/>
          <w:szCs w:val="28"/>
        </w:rPr>
      </w:pPr>
      <w:r w:rsidRPr="000B0B9C">
        <w:rPr>
          <w:rFonts w:cs="Calibri"/>
          <w:sz w:val="28"/>
          <w:szCs w:val="28"/>
        </w:rPr>
        <w:t>A. CCl2F2</w:t>
      </w:r>
    </w:p>
    <w:p w14:paraId="32E76ADC" w14:textId="77777777" w:rsidR="00BC4043" w:rsidRPr="000B0B9C" w:rsidRDefault="00BC4043" w:rsidP="00BC4043">
      <w:pPr>
        <w:jc w:val="both"/>
        <w:rPr>
          <w:rFonts w:cs="Calibri"/>
          <w:sz w:val="28"/>
          <w:szCs w:val="28"/>
        </w:rPr>
      </w:pPr>
      <w:r w:rsidRPr="000B0B9C">
        <w:rPr>
          <w:rFonts w:cs="Calibri"/>
          <w:sz w:val="28"/>
          <w:szCs w:val="28"/>
        </w:rPr>
        <w:t>B. CH4</w:t>
      </w:r>
    </w:p>
    <w:p w14:paraId="72FB35DD" w14:textId="77777777" w:rsidR="00BC4043" w:rsidRPr="000B0B9C" w:rsidRDefault="00BC4043" w:rsidP="00BC4043">
      <w:pPr>
        <w:jc w:val="both"/>
        <w:rPr>
          <w:rFonts w:cs="Calibri"/>
          <w:sz w:val="28"/>
          <w:szCs w:val="28"/>
        </w:rPr>
      </w:pPr>
      <w:r w:rsidRPr="000B0B9C">
        <w:rPr>
          <w:rFonts w:cs="Calibri"/>
          <w:sz w:val="28"/>
          <w:szCs w:val="28"/>
        </w:rPr>
        <w:t>C. CO2</w:t>
      </w:r>
    </w:p>
    <w:p w14:paraId="2A4E451D" w14:textId="0C69DAF7" w:rsidR="00BC4043" w:rsidRDefault="00BC4043" w:rsidP="00BC4043">
      <w:pPr>
        <w:jc w:val="both"/>
        <w:rPr>
          <w:rFonts w:cs="Calibri"/>
          <w:sz w:val="28"/>
          <w:szCs w:val="28"/>
        </w:rPr>
      </w:pPr>
      <w:r w:rsidRPr="000B0B9C">
        <w:rPr>
          <w:rFonts w:cs="Calibri"/>
          <w:sz w:val="28"/>
          <w:szCs w:val="28"/>
        </w:rPr>
        <w:t>D. H20</w:t>
      </w:r>
    </w:p>
    <w:p w14:paraId="5401F7AB" w14:textId="77777777" w:rsidR="00057A5D" w:rsidRDefault="00057A5D" w:rsidP="00BC4043">
      <w:pPr>
        <w:jc w:val="both"/>
        <w:rPr>
          <w:rFonts w:cs="Calibri"/>
          <w:sz w:val="28"/>
          <w:szCs w:val="28"/>
        </w:rPr>
      </w:pPr>
    </w:p>
    <w:p w14:paraId="2D2561E2" w14:textId="77777777" w:rsidR="008F24EF" w:rsidRPr="000B0B9C" w:rsidRDefault="008F24EF" w:rsidP="00BC4043">
      <w:pPr>
        <w:jc w:val="both"/>
        <w:rPr>
          <w:rFonts w:cs="Calibri"/>
          <w:sz w:val="28"/>
          <w:szCs w:val="28"/>
          <w:lang w:val="fr-FR"/>
        </w:rPr>
      </w:pPr>
    </w:p>
    <w:p w14:paraId="0E28E117" w14:textId="77777777" w:rsidR="00BC4043" w:rsidRDefault="00DE40E8" w:rsidP="00BC4043">
      <w:pPr>
        <w:jc w:val="both"/>
        <w:rPr>
          <w:rFonts w:cs="Calibri"/>
          <w:b/>
          <w:sz w:val="28"/>
          <w:szCs w:val="28"/>
          <w:lang w:val="fr-FR"/>
        </w:rPr>
      </w:pPr>
      <w:r w:rsidRPr="000B0B9C">
        <w:rPr>
          <w:rFonts w:cs="Calibri"/>
          <w:b/>
          <w:sz w:val="28"/>
          <w:szCs w:val="28"/>
          <w:lang w:val="fr-FR"/>
        </w:rPr>
        <w:t>282</w:t>
      </w:r>
      <w:r w:rsidR="00BC4043" w:rsidRPr="000B0B9C">
        <w:rPr>
          <w:rFonts w:cs="Calibri"/>
          <w:b/>
          <w:sz w:val="28"/>
          <w:szCs w:val="28"/>
          <w:lang w:val="fr-FR"/>
        </w:rPr>
        <w:t>. Šta od sledećeg objašnjava oscilirajuće nivoe CO</w:t>
      </w:r>
      <w:r w:rsidR="00BC4043" w:rsidRPr="000B0B9C">
        <w:rPr>
          <w:rFonts w:cs="Calibri"/>
          <w:b/>
          <w:sz w:val="28"/>
          <w:szCs w:val="28"/>
          <w:vertAlign w:val="subscript"/>
          <w:lang w:val="fr-FR"/>
        </w:rPr>
        <w:t>2</w:t>
      </w:r>
      <w:r w:rsidR="00BC4043" w:rsidRPr="000B0B9C">
        <w:rPr>
          <w:rFonts w:cs="Calibri"/>
          <w:b/>
          <w:sz w:val="28"/>
          <w:szCs w:val="28"/>
          <w:lang w:val="fr-FR"/>
        </w:rPr>
        <w:t xml:space="preserve"> u atmosferi svake godine? Izaberite NAJTAČNIJI odgovor.</w:t>
      </w:r>
    </w:p>
    <w:p w14:paraId="514FD57E" w14:textId="77777777" w:rsidR="008F24EF" w:rsidRPr="000B0B9C" w:rsidRDefault="008F24EF" w:rsidP="00BC4043">
      <w:pPr>
        <w:jc w:val="both"/>
        <w:rPr>
          <w:rFonts w:cs="Calibri"/>
          <w:b/>
          <w:sz w:val="28"/>
          <w:szCs w:val="28"/>
          <w:lang w:val="fr-FR"/>
        </w:rPr>
      </w:pPr>
    </w:p>
    <w:p w14:paraId="7EBE2E11" w14:textId="77777777" w:rsidR="00BC4043" w:rsidRPr="000B0B9C" w:rsidRDefault="00BC4043" w:rsidP="00BC4043">
      <w:pPr>
        <w:jc w:val="both"/>
        <w:rPr>
          <w:rFonts w:cs="Calibri"/>
          <w:sz w:val="28"/>
          <w:szCs w:val="28"/>
          <w:lang w:val="fr-FR"/>
        </w:rPr>
      </w:pPr>
      <w:r w:rsidRPr="000B0B9C">
        <w:rPr>
          <w:rFonts w:cs="Calibri"/>
          <w:sz w:val="28"/>
          <w:szCs w:val="28"/>
          <w:lang w:val="fr-FR"/>
        </w:rPr>
        <w:t>A. Rotacija Zemlje oko svoje ose</w:t>
      </w:r>
    </w:p>
    <w:p w14:paraId="60FA4693" w14:textId="77777777" w:rsidR="00BC4043" w:rsidRPr="000B0B9C" w:rsidRDefault="00BC4043" w:rsidP="00BC4043">
      <w:pPr>
        <w:jc w:val="both"/>
        <w:rPr>
          <w:rFonts w:cs="Calibri"/>
          <w:sz w:val="28"/>
          <w:szCs w:val="28"/>
          <w:lang w:val="fr-FR"/>
        </w:rPr>
      </w:pPr>
      <w:r w:rsidRPr="000B0B9C">
        <w:rPr>
          <w:rFonts w:cs="Calibri"/>
          <w:sz w:val="28"/>
          <w:szCs w:val="28"/>
          <w:lang w:val="fr-FR"/>
        </w:rPr>
        <w:t>B. Revolucija Zemlje oko Sunca</w:t>
      </w:r>
    </w:p>
    <w:p w14:paraId="7C724DBD" w14:textId="77777777" w:rsidR="00BC4043" w:rsidRPr="000B0B9C" w:rsidRDefault="00BC4043" w:rsidP="00BC4043">
      <w:pPr>
        <w:jc w:val="both"/>
        <w:rPr>
          <w:rFonts w:cs="Calibri"/>
          <w:sz w:val="28"/>
          <w:szCs w:val="28"/>
          <w:lang w:val="fr-FR"/>
        </w:rPr>
      </w:pPr>
      <w:r w:rsidRPr="000B0B9C">
        <w:rPr>
          <w:rFonts w:cs="Calibri"/>
          <w:sz w:val="28"/>
          <w:szCs w:val="28"/>
          <w:lang w:val="fr-FR"/>
        </w:rPr>
        <w:t>C. I nagib Zemlje oko svoje ose i Zemljina revolucija oko Sunca</w:t>
      </w:r>
    </w:p>
    <w:p w14:paraId="481D51C8" w14:textId="77777777" w:rsidR="00BC4043" w:rsidRDefault="00BC4043" w:rsidP="00BC4043">
      <w:pPr>
        <w:jc w:val="both"/>
        <w:rPr>
          <w:rFonts w:cs="Calibri"/>
          <w:sz w:val="28"/>
          <w:szCs w:val="28"/>
          <w:lang w:val="de-AT"/>
        </w:rPr>
      </w:pPr>
      <w:r w:rsidRPr="000B0B9C">
        <w:rPr>
          <w:rFonts w:cs="Calibri"/>
          <w:sz w:val="28"/>
          <w:szCs w:val="28"/>
          <w:lang w:val="de-AT"/>
        </w:rPr>
        <w:t>D. Nagib zemlje oko svoje ose</w:t>
      </w:r>
    </w:p>
    <w:p w14:paraId="27D744E4" w14:textId="77777777" w:rsidR="008F24EF" w:rsidRPr="000B0B9C" w:rsidRDefault="008F24EF" w:rsidP="00BC4043">
      <w:pPr>
        <w:jc w:val="both"/>
        <w:rPr>
          <w:rFonts w:cs="Calibri"/>
          <w:sz w:val="28"/>
          <w:szCs w:val="28"/>
          <w:lang w:val="de-AT"/>
        </w:rPr>
      </w:pPr>
    </w:p>
    <w:p w14:paraId="1657D2EC" w14:textId="77777777" w:rsidR="00BC4043" w:rsidRDefault="00DE40E8" w:rsidP="00BC4043">
      <w:pPr>
        <w:jc w:val="both"/>
        <w:rPr>
          <w:rFonts w:cs="Calibri"/>
          <w:b/>
          <w:sz w:val="28"/>
          <w:szCs w:val="28"/>
          <w:lang w:val="de-AT"/>
        </w:rPr>
      </w:pPr>
      <w:r w:rsidRPr="000B0B9C">
        <w:rPr>
          <w:rFonts w:cs="Calibri"/>
          <w:b/>
          <w:sz w:val="28"/>
          <w:szCs w:val="28"/>
          <w:lang w:val="de-AT"/>
        </w:rPr>
        <w:t>283</w:t>
      </w:r>
      <w:r w:rsidR="00BC4043" w:rsidRPr="000B0B9C">
        <w:rPr>
          <w:rFonts w:cs="Calibri"/>
          <w:b/>
          <w:sz w:val="28"/>
          <w:szCs w:val="28"/>
          <w:lang w:val="de-AT"/>
        </w:rPr>
        <w:t>. Svake godine nivoi CO</w:t>
      </w:r>
      <w:r w:rsidR="00BC4043" w:rsidRPr="000B0B9C">
        <w:rPr>
          <w:rFonts w:cs="Calibri"/>
          <w:b/>
          <w:sz w:val="28"/>
          <w:szCs w:val="28"/>
          <w:vertAlign w:val="subscript"/>
          <w:lang w:val="de-AT"/>
        </w:rPr>
        <w:t>2</w:t>
      </w:r>
      <w:r w:rsidR="00BC4043" w:rsidRPr="000B0B9C">
        <w:rPr>
          <w:rFonts w:cs="Calibri"/>
          <w:b/>
          <w:sz w:val="28"/>
          <w:szCs w:val="28"/>
          <w:lang w:val="de-AT"/>
        </w:rPr>
        <w:t xml:space="preserve"> (g) dostižu vrhunac skoro u isto vreme. U globalnom kontekstu, šta se dešava godišnje što objašnjava tako predvidljiv ponavljajući obrazac ovih vrhova ugljen-dioksida?</w:t>
      </w:r>
    </w:p>
    <w:p w14:paraId="424356A4" w14:textId="77777777" w:rsidR="008F24EF" w:rsidRPr="000B0B9C" w:rsidRDefault="008F24EF" w:rsidP="00BC4043">
      <w:pPr>
        <w:jc w:val="both"/>
        <w:rPr>
          <w:rFonts w:cs="Calibri"/>
          <w:b/>
          <w:sz w:val="28"/>
          <w:szCs w:val="28"/>
          <w:lang w:val="de-AT"/>
        </w:rPr>
      </w:pPr>
    </w:p>
    <w:p w14:paraId="2C5FA02E" w14:textId="77777777" w:rsidR="00BC4043" w:rsidRPr="000B0B9C" w:rsidRDefault="00BC4043" w:rsidP="00BC4043">
      <w:pPr>
        <w:jc w:val="both"/>
        <w:rPr>
          <w:rFonts w:cs="Calibri"/>
          <w:sz w:val="28"/>
          <w:szCs w:val="28"/>
          <w:lang w:val="de-AT"/>
        </w:rPr>
      </w:pPr>
      <w:r w:rsidRPr="000B0B9C">
        <w:rPr>
          <w:rFonts w:cs="Calibri"/>
          <w:sz w:val="28"/>
          <w:szCs w:val="28"/>
          <w:lang w:val="de-AT"/>
        </w:rPr>
        <w:t>A. Severna hemisfera doživljava zimu</w:t>
      </w:r>
    </w:p>
    <w:p w14:paraId="6B90CCF1" w14:textId="77777777" w:rsidR="00BC4043" w:rsidRPr="000B0B9C" w:rsidRDefault="00BC4043" w:rsidP="00BC4043">
      <w:pPr>
        <w:jc w:val="both"/>
        <w:rPr>
          <w:rFonts w:cs="Calibri"/>
          <w:sz w:val="28"/>
          <w:szCs w:val="28"/>
          <w:lang w:val="de-AT"/>
        </w:rPr>
      </w:pPr>
      <w:r w:rsidRPr="000B0B9C">
        <w:rPr>
          <w:rFonts w:cs="Calibri"/>
          <w:sz w:val="28"/>
          <w:szCs w:val="28"/>
          <w:lang w:val="de-AT"/>
        </w:rPr>
        <w:t>B. Dolazi do vrhunca industrijske proizvodnje</w:t>
      </w:r>
    </w:p>
    <w:p w14:paraId="2D13174A" w14:textId="77777777" w:rsidR="00BC4043" w:rsidRPr="000B0B9C" w:rsidRDefault="00BC4043" w:rsidP="00BC4043">
      <w:pPr>
        <w:jc w:val="both"/>
        <w:rPr>
          <w:rFonts w:cs="Calibri"/>
          <w:sz w:val="28"/>
          <w:szCs w:val="28"/>
          <w:lang w:val="de-AT"/>
        </w:rPr>
      </w:pPr>
      <w:r w:rsidRPr="000B0B9C">
        <w:rPr>
          <w:rFonts w:cs="Calibri"/>
          <w:sz w:val="28"/>
          <w:szCs w:val="28"/>
          <w:lang w:val="de-AT"/>
        </w:rPr>
        <w:t>C. Transportna industrija u to vreme doživljava veliki obim</w:t>
      </w:r>
    </w:p>
    <w:p w14:paraId="50712E59" w14:textId="77777777" w:rsidR="00BC4043" w:rsidRDefault="00BC4043" w:rsidP="00BC4043">
      <w:pPr>
        <w:jc w:val="both"/>
        <w:rPr>
          <w:rFonts w:cs="Calibri"/>
          <w:sz w:val="28"/>
          <w:szCs w:val="28"/>
          <w:lang w:val="de-AT"/>
        </w:rPr>
      </w:pPr>
      <w:r w:rsidRPr="000B0B9C">
        <w:rPr>
          <w:rFonts w:cs="Calibri"/>
          <w:sz w:val="28"/>
          <w:szCs w:val="28"/>
          <w:lang w:val="de-AT"/>
        </w:rPr>
        <w:t>D. Zemlja se nalazi na najbližoj udaljenosti od Sunca u svojoj orbiti</w:t>
      </w:r>
    </w:p>
    <w:p w14:paraId="210BFC94" w14:textId="77777777" w:rsidR="008F24EF" w:rsidRPr="000B0B9C" w:rsidRDefault="008F24EF" w:rsidP="00BC4043">
      <w:pPr>
        <w:jc w:val="both"/>
        <w:rPr>
          <w:rFonts w:cs="Calibri"/>
          <w:sz w:val="28"/>
          <w:szCs w:val="28"/>
          <w:lang w:val="de-AT"/>
        </w:rPr>
      </w:pPr>
    </w:p>
    <w:p w14:paraId="655F1A9D" w14:textId="77777777" w:rsidR="00BC4043" w:rsidRDefault="00DE40E8" w:rsidP="00BC4043">
      <w:pPr>
        <w:jc w:val="both"/>
        <w:rPr>
          <w:rFonts w:cs="Calibri"/>
          <w:b/>
          <w:sz w:val="28"/>
          <w:szCs w:val="28"/>
          <w:lang w:val="de-AT"/>
        </w:rPr>
      </w:pPr>
      <w:r w:rsidRPr="000B0B9C">
        <w:rPr>
          <w:rFonts w:cs="Calibri"/>
          <w:b/>
          <w:sz w:val="28"/>
          <w:szCs w:val="28"/>
          <w:lang w:val="de-AT"/>
        </w:rPr>
        <w:t>284</w:t>
      </w:r>
      <w:r w:rsidR="00BC4043" w:rsidRPr="000B0B9C">
        <w:rPr>
          <w:rFonts w:cs="Calibri"/>
          <w:b/>
          <w:sz w:val="28"/>
          <w:szCs w:val="28"/>
          <w:lang w:val="de-AT"/>
        </w:rPr>
        <w:t>. Šta od sledećeg su gasovi staklene bašte?</w:t>
      </w:r>
    </w:p>
    <w:p w14:paraId="0C8CEB3B" w14:textId="77777777" w:rsidR="008F24EF" w:rsidRPr="000B0B9C" w:rsidRDefault="008F24EF" w:rsidP="00BC4043">
      <w:pPr>
        <w:jc w:val="both"/>
        <w:rPr>
          <w:rFonts w:cs="Calibri"/>
          <w:b/>
          <w:sz w:val="28"/>
          <w:szCs w:val="28"/>
          <w:lang w:val="de-AT"/>
        </w:rPr>
      </w:pPr>
    </w:p>
    <w:p w14:paraId="1528E305" w14:textId="77777777" w:rsidR="00BC4043" w:rsidRPr="000B0B9C" w:rsidRDefault="00BC4043" w:rsidP="00BC4043">
      <w:pPr>
        <w:jc w:val="both"/>
        <w:rPr>
          <w:rFonts w:cs="Calibri"/>
          <w:sz w:val="28"/>
          <w:szCs w:val="28"/>
          <w:lang w:val="de-AT"/>
        </w:rPr>
      </w:pPr>
      <w:r w:rsidRPr="000B0B9C">
        <w:rPr>
          <w:rFonts w:cs="Calibri"/>
          <w:sz w:val="28"/>
          <w:szCs w:val="28"/>
          <w:lang w:val="de-AT"/>
        </w:rPr>
        <w:t>A. Ugljen dioksid, metan, azot oksid</w:t>
      </w:r>
    </w:p>
    <w:p w14:paraId="5C99ED37" w14:textId="77777777" w:rsidR="00BC4043" w:rsidRPr="000B0B9C" w:rsidRDefault="00BC4043" w:rsidP="00BC4043">
      <w:pPr>
        <w:jc w:val="both"/>
        <w:rPr>
          <w:rFonts w:cs="Calibri"/>
          <w:sz w:val="28"/>
          <w:szCs w:val="28"/>
          <w:lang w:val="de-AT"/>
        </w:rPr>
      </w:pPr>
      <w:r w:rsidRPr="000B0B9C">
        <w:rPr>
          <w:rFonts w:cs="Calibri"/>
          <w:sz w:val="28"/>
          <w:szCs w:val="28"/>
          <w:lang w:val="de-AT"/>
        </w:rPr>
        <w:t>B. Ugljen dioksid, helijum, azot</w:t>
      </w:r>
    </w:p>
    <w:p w14:paraId="182E2BE1" w14:textId="77777777" w:rsidR="00BC4043" w:rsidRPr="000B0B9C" w:rsidRDefault="00BC4043" w:rsidP="00BC4043">
      <w:pPr>
        <w:jc w:val="both"/>
        <w:rPr>
          <w:rFonts w:cs="Calibri"/>
          <w:sz w:val="28"/>
          <w:szCs w:val="28"/>
          <w:lang w:val="de-AT"/>
        </w:rPr>
      </w:pPr>
      <w:r w:rsidRPr="000B0B9C">
        <w:rPr>
          <w:rFonts w:cs="Calibri"/>
          <w:sz w:val="28"/>
          <w:szCs w:val="28"/>
          <w:lang w:val="de-AT"/>
        </w:rPr>
        <w:t>C. Helijum, ugljen-dioksid, vodena para</w:t>
      </w:r>
    </w:p>
    <w:p w14:paraId="3E56027F" w14:textId="77777777" w:rsidR="008F24EF" w:rsidRDefault="00BC4043" w:rsidP="00BC4043">
      <w:pPr>
        <w:jc w:val="both"/>
        <w:rPr>
          <w:rFonts w:cs="Calibri"/>
          <w:sz w:val="28"/>
          <w:szCs w:val="28"/>
          <w:lang w:val="de-AT"/>
        </w:rPr>
      </w:pPr>
      <w:r w:rsidRPr="000B0B9C">
        <w:rPr>
          <w:rFonts w:cs="Calibri"/>
          <w:sz w:val="28"/>
          <w:szCs w:val="28"/>
          <w:lang w:val="de-AT"/>
        </w:rPr>
        <w:t>D. Ugljen dioksid, kiseonik, azot</w:t>
      </w:r>
    </w:p>
    <w:p w14:paraId="04AA9EFA" w14:textId="77777777" w:rsidR="001221F3" w:rsidRDefault="001221F3" w:rsidP="00BC4043">
      <w:pPr>
        <w:jc w:val="both"/>
        <w:rPr>
          <w:rFonts w:cs="Calibri"/>
          <w:sz w:val="28"/>
          <w:szCs w:val="28"/>
          <w:lang w:val="de-AT"/>
        </w:rPr>
      </w:pPr>
    </w:p>
    <w:p w14:paraId="3B5780D5" w14:textId="77777777" w:rsidR="00BC4043" w:rsidRDefault="00DE40E8" w:rsidP="00BC4043">
      <w:pPr>
        <w:jc w:val="both"/>
        <w:rPr>
          <w:rFonts w:cs="Calibri"/>
          <w:b/>
          <w:sz w:val="28"/>
          <w:szCs w:val="28"/>
          <w:lang w:val="de-AT"/>
        </w:rPr>
      </w:pPr>
      <w:r w:rsidRPr="000B0B9C">
        <w:rPr>
          <w:rFonts w:cs="Calibri"/>
          <w:b/>
          <w:sz w:val="28"/>
          <w:szCs w:val="28"/>
          <w:lang w:val="de-AT"/>
        </w:rPr>
        <w:t>285</w:t>
      </w:r>
      <w:r w:rsidR="00BC4043" w:rsidRPr="000B0B9C">
        <w:rPr>
          <w:rFonts w:cs="Calibri"/>
          <w:b/>
          <w:sz w:val="28"/>
          <w:szCs w:val="28"/>
          <w:lang w:val="de-AT"/>
        </w:rPr>
        <w:t>. Metan koji proizvode goveda i druge životinje ima potencijal kao obnovljivo, alternativno gorivo. Kako komercijalni farmeri širom sveta usvajaju ovaj trend, šta bi od sledećeg izgledalo verovatan uticaj na globalno zagrevanje?</w:t>
      </w:r>
    </w:p>
    <w:p w14:paraId="26F64020" w14:textId="77777777" w:rsidR="008F24EF" w:rsidRPr="000B0B9C" w:rsidRDefault="008F24EF" w:rsidP="00BC4043">
      <w:pPr>
        <w:jc w:val="both"/>
        <w:rPr>
          <w:rFonts w:cs="Calibri"/>
          <w:b/>
          <w:sz w:val="28"/>
          <w:szCs w:val="28"/>
          <w:lang w:val="de-AT"/>
        </w:rPr>
      </w:pPr>
    </w:p>
    <w:p w14:paraId="5006CFCF" w14:textId="77777777" w:rsidR="00BC4043" w:rsidRPr="000B0B9C" w:rsidRDefault="00BC4043" w:rsidP="00BC4043">
      <w:pPr>
        <w:jc w:val="both"/>
        <w:rPr>
          <w:rFonts w:cs="Calibri"/>
          <w:sz w:val="28"/>
          <w:szCs w:val="28"/>
          <w:lang w:val="de-AT"/>
        </w:rPr>
      </w:pPr>
      <w:r w:rsidRPr="000B0B9C">
        <w:rPr>
          <w:rFonts w:cs="Calibri"/>
          <w:sz w:val="28"/>
          <w:szCs w:val="28"/>
          <w:lang w:val="de-AT"/>
        </w:rPr>
        <w:t>A. Kada se sagori metan, ugljen-dioksid, koji je daleko snažniji gas staklene bašte, ispušta se u atmosferu. Korišćenje metana kao goriva će pogoršati pitanje globalnog zagrevanja.</w:t>
      </w:r>
    </w:p>
    <w:p w14:paraId="305F1D47" w14:textId="77777777" w:rsidR="00BC4043" w:rsidRPr="000B0B9C" w:rsidRDefault="00BC4043" w:rsidP="00BC4043">
      <w:pPr>
        <w:jc w:val="both"/>
        <w:rPr>
          <w:rFonts w:cs="Calibri"/>
          <w:sz w:val="28"/>
          <w:szCs w:val="28"/>
          <w:lang w:val="de-AT"/>
        </w:rPr>
      </w:pPr>
      <w:r w:rsidRPr="000B0B9C">
        <w:rPr>
          <w:rFonts w:cs="Calibri"/>
          <w:sz w:val="28"/>
          <w:szCs w:val="28"/>
          <w:lang w:val="de-AT"/>
        </w:rPr>
        <w:t>B. Spaljivanjem nusproizvoda metana za gorivo će se iskoristiti moćan gas staklene bašte, smanjiti unos gasova staklene bašte u atmosferu i smanjiti zavisnost od energije dobijene iz fosilnih goriva.</w:t>
      </w:r>
    </w:p>
    <w:p w14:paraId="4BF307E8" w14:textId="77777777" w:rsidR="00BC4043" w:rsidRPr="000B0B9C" w:rsidRDefault="00BC4043" w:rsidP="00BC4043">
      <w:pPr>
        <w:jc w:val="both"/>
        <w:rPr>
          <w:rFonts w:cs="Calibri"/>
          <w:sz w:val="28"/>
          <w:szCs w:val="28"/>
          <w:lang w:val="de-AT"/>
        </w:rPr>
      </w:pPr>
      <w:r w:rsidRPr="000B0B9C">
        <w:rPr>
          <w:rFonts w:cs="Calibri"/>
          <w:sz w:val="28"/>
          <w:szCs w:val="28"/>
          <w:lang w:val="de-AT"/>
        </w:rPr>
        <w:t>C. Pošto se i ugljen-dioksid i vodena para emituju kada se sagoreva metan, rezultat će biti povećane padavine i povećani gasovi staklene bašte u atmosferi.</w:t>
      </w:r>
    </w:p>
    <w:p w14:paraId="45832453" w14:textId="77777777" w:rsidR="00BC4043" w:rsidRPr="000B0B9C" w:rsidRDefault="00BC4043" w:rsidP="00BC4043">
      <w:pPr>
        <w:jc w:val="both"/>
        <w:rPr>
          <w:rFonts w:cs="Calibri"/>
          <w:sz w:val="28"/>
          <w:szCs w:val="28"/>
          <w:lang w:val="de-AT"/>
        </w:rPr>
      </w:pPr>
      <w:r w:rsidRPr="000B0B9C">
        <w:rPr>
          <w:rFonts w:cs="Calibri"/>
          <w:sz w:val="28"/>
          <w:szCs w:val="28"/>
          <w:lang w:val="de-AT"/>
        </w:rPr>
        <w:t>D. Metan je moćan gas staklene bašte i čak i kada se sagoreva za gorivo, emisije u atmosferu su podjednako moćne. Bez obzira da li metan izlazi iz životinja ili je spaljen, podjednako će doprineti globalnom zagrevanju.</w:t>
      </w:r>
    </w:p>
    <w:p w14:paraId="76B24035" w14:textId="20C4B776" w:rsidR="008F24EF" w:rsidRDefault="00BC4043" w:rsidP="00BC4043">
      <w:pPr>
        <w:jc w:val="both"/>
        <w:rPr>
          <w:rFonts w:cs="Calibri"/>
          <w:sz w:val="28"/>
          <w:szCs w:val="28"/>
          <w:lang w:val="de-AT"/>
        </w:rPr>
      </w:pPr>
      <w:r w:rsidRPr="000B0B9C">
        <w:rPr>
          <w:rFonts w:cs="Calibri"/>
          <w:sz w:val="28"/>
          <w:szCs w:val="28"/>
          <w:lang w:val="de-AT"/>
        </w:rPr>
        <w:t>E. Spaljivanje gasa metana će osloboditi ugljen-dioksid u atmosferu, doprinoseći daljem efektu staklene bašte i zagrevanju planete.</w:t>
      </w:r>
    </w:p>
    <w:p w14:paraId="35BEFFA9" w14:textId="77777777" w:rsidR="00057A5D" w:rsidRPr="000B0B9C" w:rsidRDefault="00057A5D" w:rsidP="00BC4043">
      <w:pPr>
        <w:jc w:val="both"/>
        <w:rPr>
          <w:rFonts w:cs="Calibri"/>
          <w:sz w:val="28"/>
          <w:szCs w:val="28"/>
          <w:lang w:val="de-AT"/>
        </w:rPr>
      </w:pPr>
    </w:p>
    <w:p w14:paraId="0B35B264" w14:textId="77777777" w:rsidR="00BC4043" w:rsidRDefault="00DE40E8" w:rsidP="00BC4043">
      <w:pPr>
        <w:jc w:val="both"/>
        <w:rPr>
          <w:rFonts w:cs="Calibri"/>
          <w:b/>
          <w:sz w:val="28"/>
          <w:szCs w:val="28"/>
          <w:lang w:val="de-AT"/>
        </w:rPr>
      </w:pPr>
      <w:r w:rsidRPr="000B0B9C">
        <w:rPr>
          <w:rFonts w:cs="Calibri"/>
          <w:b/>
          <w:sz w:val="28"/>
          <w:szCs w:val="28"/>
          <w:lang w:val="de-AT"/>
        </w:rPr>
        <w:t>286</w:t>
      </w:r>
      <w:r w:rsidR="00BC4043" w:rsidRPr="000B0B9C">
        <w:rPr>
          <w:rFonts w:cs="Calibri"/>
          <w:b/>
          <w:sz w:val="28"/>
          <w:szCs w:val="28"/>
          <w:lang w:val="de-AT"/>
        </w:rPr>
        <w:t>. Iako su njihovi atmosferski nivoi mnogo niži od nivoa CO2, zašto se hlorofluorougljenici (CFC) i dalje smatraju moćnim gasovima staklene bašte?</w:t>
      </w:r>
    </w:p>
    <w:p w14:paraId="26095529" w14:textId="77777777" w:rsidR="008F24EF" w:rsidRPr="000B0B9C" w:rsidRDefault="008F24EF" w:rsidP="00BC4043">
      <w:pPr>
        <w:jc w:val="both"/>
        <w:rPr>
          <w:rFonts w:cs="Calibri"/>
          <w:b/>
          <w:sz w:val="28"/>
          <w:szCs w:val="28"/>
          <w:lang w:val="de-AT"/>
        </w:rPr>
      </w:pPr>
    </w:p>
    <w:p w14:paraId="4F14CD86" w14:textId="77777777" w:rsidR="00BC4043" w:rsidRPr="000B0B9C" w:rsidRDefault="00BC4043" w:rsidP="00BC4043">
      <w:pPr>
        <w:jc w:val="both"/>
        <w:rPr>
          <w:rFonts w:cs="Calibri"/>
          <w:sz w:val="28"/>
          <w:szCs w:val="28"/>
          <w:lang w:val="de-AT"/>
        </w:rPr>
      </w:pPr>
      <w:r w:rsidRPr="000B0B9C">
        <w:rPr>
          <w:rFonts w:cs="Calibri"/>
          <w:sz w:val="28"/>
          <w:szCs w:val="28"/>
          <w:lang w:val="de-AT"/>
        </w:rPr>
        <w:t>A. CFC su efikasniji u apsorpciji toplotnog zračenja.</w:t>
      </w:r>
    </w:p>
    <w:p w14:paraId="6C1D8064" w14:textId="77777777" w:rsidR="00BC4043" w:rsidRPr="000B0B9C" w:rsidRDefault="00BC4043" w:rsidP="00BC4043">
      <w:pPr>
        <w:jc w:val="both"/>
        <w:rPr>
          <w:rFonts w:cs="Calibri"/>
          <w:sz w:val="28"/>
          <w:szCs w:val="28"/>
          <w:lang w:val="fr-FR"/>
        </w:rPr>
      </w:pPr>
      <w:r w:rsidRPr="000B0B9C">
        <w:rPr>
          <w:rFonts w:cs="Calibri"/>
          <w:sz w:val="28"/>
          <w:szCs w:val="28"/>
          <w:lang w:val="fr-FR"/>
        </w:rPr>
        <w:t>B. CFC se ne emituju iz prirodnih izvora.</w:t>
      </w:r>
    </w:p>
    <w:p w14:paraId="42D3800D" w14:textId="77777777" w:rsidR="00BC4043" w:rsidRPr="000B0B9C" w:rsidRDefault="00BC4043" w:rsidP="00BC4043">
      <w:pPr>
        <w:jc w:val="both"/>
        <w:rPr>
          <w:rFonts w:cs="Calibri"/>
          <w:sz w:val="28"/>
          <w:szCs w:val="28"/>
          <w:lang w:val="fr-FR"/>
        </w:rPr>
      </w:pPr>
      <w:r w:rsidRPr="000B0B9C">
        <w:rPr>
          <w:rFonts w:cs="Calibri"/>
          <w:sz w:val="28"/>
          <w:szCs w:val="28"/>
          <w:lang w:val="fr-FR"/>
        </w:rPr>
        <w:t>C. CFC ostaju u atmosferi samo kratko vreme.</w:t>
      </w:r>
    </w:p>
    <w:p w14:paraId="46E45926" w14:textId="77777777" w:rsidR="00BC4043" w:rsidRPr="000B0B9C" w:rsidRDefault="00BC4043" w:rsidP="00BC4043">
      <w:pPr>
        <w:jc w:val="both"/>
        <w:rPr>
          <w:rFonts w:cs="Calibri"/>
          <w:sz w:val="28"/>
          <w:szCs w:val="28"/>
          <w:lang w:val="fr-FR"/>
        </w:rPr>
      </w:pPr>
      <w:r w:rsidRPr="000B0B9C">
        <w:rPr>
          <w:rFonts w:cs="Calibri"/>
          <w:sz w:val="28"/>
          <w:szCs w:val="28"/>
          <w:lang w:val="fr-FR"/>
        </w:rPr>
        <w:t>D. CFC je teže ukloniti iz dimnjaka i izduvnih cevi.</w:t>
      </w:r>
    </w:p>
    <w:p w14:paraId="413CEC42" w14:textId="77777777" w:rsidR="00BC4043" w:rsidRDefault="00BC4043" w:rsidP="00BC4043">
      <w:pPr>
        <w:jc w:val="both"/>
        <w:rPr>
          <w:rFonts w:cs="Calibri"/>
          <w:sz w:val="28"/>
          <w:szCs w:val="28"/>
          <w:lang w:val="fr-FR"/>
        </w:rPr>
      </w:pPr>
      <w:r w:rsidRPr="000B0B9C">
        <w:rPr>
          <w:rFonts w:cs="Calibri"/>
          <w:sz w:val="28"/>
          <w:szCs w:val="28"/>
          <w:lang w:val="fr-FR"/>
        </w:rPr>
        <w:t>E. CFC cirkulišu kroz troposferu brže nego CO2.</w:t>
      </w:r>
    </w:p>
    <w:p w14:paraId="3894604D" w14:textId="77777777" w:rsidR="008F24EF" w:rsidRPr="000B0B9C" w:rsidRDefault="008F24EF" w:rsidP="00BC4043">
      <w:pPr>
        <w:jc w:val="both"/>
        <w:rPr>
          <w:rFonts w:cs="Calibri"/>
          <w:sz w:val="28"/>
          <w:szCs w:val="28"/>
          <w:lang w:val="fr-FR"/>
        </w:rPr>
      </w:pPr>
    </w:p>
    <w:p w14:paraId="2F3F3906" w14:textId="77777777" w:rsidR="00BC4043" w:rsidRPr="000B0B9C" w:rsidRDefault="00DE40E8" w:rsidP="00BC4043">
      <w:pPr>
        <w:jc w:val="both"/>
        <w:rPr>
          <w:rFonts w:cs="Calibri"/>
          <w:b/>
          <w:sz w:val="28"/>
          <w:szCs w:val="28"/>
          <w:lang w:val="fr-FR"/>
        </w:rPr>
      </w:pPr>
      <w:r w:rsidRPr="000B0B9C">
        <w:rPr>
          <w:rFonts w:cs="Calibri"/>
          <w:b/>
          <w:sz w:val="28"/>
          <w:szCs w:val="28"/>
          <w:lang w:val="fr-FR"/>
        </w:rPr>
        <w:t>287</w:t>
      </w:r>
      <w:r w:rsidR="00BC4043" w:rsidRPr="000B0B9C">
        <w:rPr>
          <w:rFonts w:cs="Calibri"/>
          <w:b/>
          <w:sz w:val="28"/>
          <w:szCs w:val="28"/>
          <w:lang w:val="fr-FR"/>
        </w:rPr>
        <w:t>. Globalno zagrevanje može biti direktno i indirektno povezano sa mnogim ekološkim problemima sa kojima se danas suočavamo. Koji od odgovora bi bio najmanje povezan sa globalnim zagrevanjem?</w:t>
      </w:r>
    </w:p>
    <w:p w14:paraId="277B66DC" w14:textId="77777777" w:rsidR="00BC4043" w:rsidRPr="000B0B9C" w:rsidRDefault="00BC4043" w:rsidP="00BC4043">
      <w:pPr>
        <w:jc w:val="both"/>
        <w:rPr>
          <w:rFonts w:cs="Calibri"/>
          <w:sz w:val="28"/>
          <w:szCs w:val="28"/>
          <w:lang w:val="fr-FR"/>
        </w:rPr>
      </w:pPr>
    </w:p>
    <w:p w14:paraId="4425CAEE" w14:textId="77777777" w:rsidR="00BC4043" w:rsidRPr="000B0B9C" w:rsidRDefault="00BC4043" w:rsidP="00BC4043">
      <w:pPr>
        <w:jc w:val="both"/>
        <w:rPr>
          <w:rFonts w:cs="Calibri"/>
          <w:sz w:val="28"/>
          <w:szCs w:val="28"/>
          <w:lang w:val="fr-FR"/>
        </w:rPr>
      </w:pPr>
      <w:r w:rsidRPr="000B0B9C">
        <w:rPr>
          <w:rFonts w:cs="Calibri"/>
          <w:sz w:val="28"/>
          <w:szCs w:val="28"/>
          <w:lang w:val="fr-FR"/>
        </w:rPr>
        <w:t>A. Zakiseljavanje okeana</w:t>
      </w:r>
    </w:p>
    <w:p w14:paraId="78E6F176" w14:textId="77777777" w:rsidR="00BC4043" w:rsidRPr="000B0B9C" w:rsidRDefault="00BC4043" w:rsidP="00BC4043">
      <w:pPr>
        <w:jc w:val="both"/>
        <w:rPr>
          <w:rFonts w:cs="Calibri"/>
          <w:sz w:val="28"/>
          <w:szCs w:val="28"/>
          <w:lang w:val="fr-FR"/>
        </w:rPr>
      </w:pPr>
      <w:r w:rsidRPr="000B0B9C">
        <w:rPr>
          <w:rFonts w:cs="Calibri"/>
          <w:sz w:val="28"/>
          <w:szCs w:val="28"/>
          <w:lang w:val="fr-FR"/>
        </w:rPr>
        <w:t>B. Gubitak staništa</w:t>
      </w:r>
    </w:p>
    <w:p w14:paraId="4ECA3660" w14:textId="77777777" w:rsidR="00BC4043" w:rsidRDefault="00BC4043" w:rsidP="00BC4043">
      <w:pPr>
        <w:jc w:val="both"/>
        <w:rPr>
          <w:rFonts w:cs="Calibri"/>
          <w:sz w:val="28"/>
          <w:szCs w:val="28"/>
          <w:lang w:val="fr-FR"/>
        </w:rPr>
      </w:pPr>
      <w:r w:rsidRPr="000B0B9C">
        <w:rPr>
          <w:rFonts w:cs="Calibri"/>
          <w:sz w:val="28"/>
          <w:szCs w:val="28"/>
          <w:lang w:val="fr-FR"/>
        </w:rPr>
        <w:t>C. Invazivne vrste</w:t>
      </w:r>
    </w:p>
    <w:p w14:paraId="683F270F" w14:textId="77777777" w:rsidR="00BC4043" w:rsidRPr="000B0B9C" w:rsidRDefault="00BC4043" w:rsidP="00BC4043">
      <w:pPr>
        <w:rPr>
          <w:rFonts w:cs="Calibri"/>
          <w:sz w:val="28"/>
          <w:szCs w:val="28"/>
          <w:lang w:val="fr-FR"/>
        </w:rPr>
      </w:pPr>
    </w:p>
    <w:p w14:paraId="59CA6315" w14:textId="77777777" w:rsidR="008F24EF" w:rsidRDefault="00DE40E8" w:rsidP="00BC4043">
      <w:pPr>
        <w:rPr>
          <w:rFonts w:cs="Calibri"/>
          <w:b/>
          <w:sz w:val="28"/>
          <w:szCs w:val="28"/>
          <w:lang w:val="fr-FR"/>
        </w:rPr>
      </w:pPr>
      <w:r w:rsidRPr="000B0B9C">
        <w:rPr>
          <w:rFonts w:cs="Calibri"/>
          <w:b/>
          <w:sz w:val="28"/>
          <w:szCs w:val="28"/>
          <w:lang w:val="fr-FR"/>
        </w:rPr>
        <w:t>288</w:t>
      </w:r>
      <w:r w:rsidR="00BC4043" w:rsidRPr="000B0B9C">
        <w:rPr>
          <w:rFonts w:cs="Calibri"/>
          <w:b/>
          <w:sz w:val="28"/>
          <w:szCs w:val="28"/>
          <w:lang w:val="fr-FR"/>
        </w:rPr>
        <w:t>. Koliko je perioda ciklusa zagrevanja i hlađenja bilo u istoriji Zemlje?</w:t>
      </w:r>
    </w:p>
    <w:p w14:paraId="44480767" w14:textId="77777777" w:rsidR="00AA4FCD" w:rsidRPr="000B0B9C" w:rsidRDefault="00AA4FCD" w:rsidP="00BC4043">
      <w:pPr>
        <w:rPr>
          <w:rFonts w:cs="Calibri"/>
          <w:b/>
          <w:sz w:val="28"/>
          <w:szCs w:val="28"/>
          <w:lang w:val="fr-FR"/>
        </w:rPr>
      </w:pPr>
    </w:p>
    <w:p w14:paraId="1A50CE0A" w14:textId="77777777" w:rsidR="00BC4043" w:rsidRPr="000B0B9C" w:rsidRDefault="00BC4043" w:rsidP="00BC4043">
      <w:pPr>
        <w:rPr>
          <w:rFonts w:cs="Calibri"/>
          <w:sz w:val="28"/>
          <w:szCs w:val="28"/>
          <w:lang w:val="fr-FR"/>
        </w:rPr>
      </w:pPr>
      <w:r w:rsidRPr="000B0B9C">
        <w:rPr>
          <w:rFonts w:cs="Calibri"/>
          <w:sz w:val="28"/>
          <w:szCs w:val="28"/>
          <w:lang w:val="fr-FR"/>
        </w:rPr>
        <w:t>A. 7</w:t>
      </w:r>
    </w:p>
    <w:p w14:paraId="28FD2462" w14:textId="77777777" w:rsidR="00BC4043" w:rsidRPr="000B0B9C" w:rsidRDefault="00BC4043" w:rsidP="00BC4043">
      <w:pPr>
        <w:rPr>
          <w:rFonts w:cs="Calibri"/>
          <w:sz w:val="28"/>
          <w:szCs w:val="28"/>
          <w:lang w:val="fr-FR"/>
        </w:rPr>
      </w:pPr>
      <w:r w:rsidRPr="000B0B9C">
        <w:rPr>
          <w:rFonts w:cs="Calibri"/>
          <w:sz w:val="28"/>
          <w:szCs w:val="28"/>
          <w:lang w:val="fr-FR"/>
        </w:rPr>
        <w:t>B. 10</w:t>
      </w:r>
    </w:p>
    <w:p w14:paraId="126999C6" w14:textId="77777777" w:rsidR="00BC4043" w:rsidRPr="000B0B9C" w:rsidRDefault="00BC4043" w:rsidP="00BC4043">
      <w:pPr>
        <w:rPr>
          <w:rFonts w:cs="Calibri"/>
          <w:sz w:val="28"/>
          <w:szCs w:val="28"/>
          <w:lang w:val="fr-FR"/>
        </w:rPr>
      </w:pPr>
      <w:r w:rsidRPr="000B0B9C">
        <w:rPr>
          <w:rFonts w:cs="Calibri"/>
          <w:sz w:val="28"/>
          <w:szCs w:val="28"/>
          <w:lang w:val="fr-FR"/>
        </w:rPr>
        <w:t>C. 6</w:t>
      </w:r>
    </w:p>
    <w:p w14:paraId="783CF00E" w14:textId="77777777" w:rsidR="00BC4043" w:rsidRPr="000B0B9C" w:rsidRDefault="00BC4043" w:rsidP="00BC4043">
      <w:pPr>
        <w:rPr>
          <w:rFonts w:cs="Calibri"/>
          <w:sz w:val="28"/>
          <w:szCs w:val="28"/>
          <w:lang w:val="fr-FR"/>
        </w:rPr>
      </w:pPr>
      <w:r w:rsidRPr="000B0B9C">
        <w:rPr>
          <w:rFonts w:cs="Calibri"/>
          <w:sz w:val="28"/>
          <w:szCs w:val="28"/>
          <w:lang w:val="fr-FR"/>
        </w:rPr>
        <w:t>D. 8</w:t>
      </w:r>
    </w:p>
    <w:p w14:paraId="54D252F4" w14:textId="77777777" w:rsidR="008F24EF" w:rsidRDefault="00BC4043" w:rsidP="00BC4043">
      <w:pPr>
        <w:rPr>
          <w:rFonts w:cs="Calibri"/>
          <w:sz w:val="28"/>
          <w:szCs w:val="28"/>
          <w:lang w:val="fr-FR"/>
        </w:rPr>
      </w:pPr>
      <w:r w:rsidRPr="000B0B9C">
        <w:rPr>
          <w:rFonts w:cs="Calibri"/>
          <w:sz w:val="28"/>
          <w:szCs w:val="28"/>
          <w:lang w:val="fr-FR"/>
        </w:rPr>
        <w:t>E. 5</w:t>
      </w:r>
    </w:p>
    <w:p w14:paraId="23C53CE0" w14:textId="77777777" w:rsidR="008F24EF" w:rsidRPr="000B0B9C" w:rsidRDefault="008F24EF" w:rsidP="00BC4043">
      <w:pPr>
        <w:rPr>
          <w:rFonts w:cs="Calibri"/>
          <w:sz w:val="28"/>
          <w:szCs w:val="28"/>
          <w:lang w:val="fr-FR"/>
        </w:rPr>
      </w:pPr>
    </w:p>
    <w:p w14:paraId="05B4298F" w14:textId="77777777" w:rsidR="00BC4043" w:rsidRDefault="00DE40E8" w:rsidP="00BC4043">
      <w:pPr>
        <w:jc w:val="both"/>
        <w:rPr>
          <w:rFonts w:cs="Calibri"/>
          <w:b/>
          <w:sz w:val="28"/>
          <w:szCs w:val="28"/>
          <w:lang w:val="fr-FR"/>
        </w:rPr>
      </w:pPr>
      <w:r w:rsidRPr="000B0B9C">
        <w:rPr>
          <w:rFonts w:cs="Calibri"/>
          <w:b/>
          <w:sz w:val="28"/>
          <w:szCs w:val="28"/>
          <w:lang w:val="fr-FR"/>
        </w:rPr>
        <w:t>289</w:t>
      </w:r>
      <w:r w:rsidR="00BC4043" w:rsidRPr="000B0B9C">
        <w:rPr>
          <w:rFonts w:cs="Calibri"/>
          <w:b/>
          <w:sz w:val="28"/>
          <w:szCs w:val="28"/>
          <w:lang w:val="fr-FR"/>
        </w:rPr>
        <w:t>. Šta je od sledećeg efekat nakon daljeg globalnog zagrevanja?</w:t>
      </w:r>
    </w:p>
    <w:p w14:paraId="6BAB17E2" w14:textId="77777777" w:rsidR="008F24EF" w:rsidRPr="000B0B9C" w:rsidRDefault="008F24EF" w:rsidP="00BC4043">
      <w:pPr>
        <w:jc w:val="both"/>
        <w:rPr>
          <w:rFonts w:cs="Calibri"/>
          <w:b/>
          <w:sz w:val="28"/>
          <w:szCs w:val="28"/>
          <w:lang w:val="fr-FR"/>
        </w:rPr>
      </w:pPr>
    </w:p>
    <w:p w14:paraId="1DC01724" w14:textId="77777777" w:rsidR="00BC4043" w:rsidRPr="000B0B9C" w:rsidRDefault="00BC4043" w:rsidP="00BC4043">
      <w:pPr>
        <w:jc w:val="both"/>
        <w:rPr>
          <w:rFonts w:cs="Calibri"/>
          <w:sz w:val="28"/>
          <w:szCs w:val="28"/>
          <w:lang w:val="fr-FR"/>
        </w:rPr>
      </w:pPr>
      <w:r w:rsidRPr="000B0B9C">
        <w:rPr>
          <w:rFonts w:cs="Calibri"/>
          <w:sz w:val="28"/>
          <w:szCs w:val="28"/>
          <w:lang w:val="fr-FR"/>
        </w:rPr>
        <w:t>A. Povećane bolesti koje prenose insekti</w:t>
      </w:r>
    </w:p>
    <w:p w14:paraId="6D44720E" w14:textId="77777777" w:rsidR="00BC4043" w:rsidRPr="000B0B9C" w:rsidRDefault="00BC4043" w:rsidP="00BC4043">
      <w:pPr>
        <w:jc w:val="both"/>
        <w:rPr>
          <w:rFonts w:cs="Calibri"/>
          <w:sz w:val="28"/>
          <w:szCs w:val="28"/>
          <w:lang w:val="fr-FR"/>
        </w:rPr>
      </w:pPr>
      <w:r w:rsidRPr="000B0B9C">
        <w:rPr>
          <w:rFonts w:cs="Calibri"/>
          <w:sz w:val="28"/>
          <w:szCs w:val="28"/>
          <w:lang w:val="fr-FR"/>
        </w:rPr>
        <w:t>B. Brže širenje gljivičnih bolesti</w:t>
      </w:r>
    </w:p>
    <w:p w14:paraId="75D862D7" w14:textId="77777777" w:rsidR="00BC4043" w:rsidRPr="000B0B9C" w:rsidRDefault="00BC4043" w:rsidP="00BC4043">
      <w:pPr>
        <w:jc w:val="both"/>
        <w:rPr>
          <w:rFonts w:cs="Calibri"/>
          <w:sz w:val="28"/>
          <w:szCs w:val="28"/>
          <w:lang w:val="fr-FR"/>
        </w:rPr>
      </w:pPr>
      <w:r w:rsidRPr="000B0B9C">
        <w:rPr>
          <w:rFonts w:cs="Calibri"/>
          <w:sz w:val="28"/>
          <w:szCs w:val="28"/>
          <w:lang w:val="fr-FR"/>
        </w:rPr>
        <w:t>C. Više smrtnih slučajeva (možda 2 000 više) zbog astme i bronhitisa</w:t>
      </w:r>
    </w:p>
    <w:p w14:paraId="0954D7B5" w14:textId="77777777" w:rsidR="00BC4043" w:rsidRDefault="00BC4043" w:rsidP="00BC4043">
      <w:pPr>
        <w:jc w:val="both"/>
        <w:rPr>
          <w:rFonts w:cs="Calibri"/>
          <w:sz w:val="28"/>
          <w:szCs w:val="28"/>
          <w:lang w:val="fr-FR"/>
        </w:rPr>
      </w:pPr>
      <w:r w:rsidRPr="000B0B9C">
        <w:rPr>
          <w:rFonts w:cs="Calibri"/>
          <w:sz w:val="28"/>
          <w:szCs w:val="28"/>
          <w:lang w:val="fr-FR"/>
        </w:rPr>
        <w:t>D. Sve su to potencijalni problemi</w:t>
      </w:r>
    </w:p>
    <w:p w14:paraId="16E3E923" w14:textId="77777777" w:rsidR="008F24EF" w:rsidRPr="000B0B9C" w:rsidRDefault="008F24EF" w:rsidP="00BC4043">
      <w:pPr>
        <w:jc w:val="both"/>
        <w:rPr>
          <w:rFonts w:cs="Calibri"/>
          <w:sz w:val="28"/>
          <w:szCs w:val="28"/>
          <w:lang w:val="fr-FR"/>
        </w:rPr>
      </w:pPr>
    </w:p>
    <w:p w14:paraId="30C93181" w14:textId="77777777" w:rsidR="00BC4043" w:rsidRDefault="00DE40E8" w:rsidP="00BC4043">
      <w:pPr>
        <w:jc w:val="both"/>
        <w:rPr>
          <w:rFonts w:cs="Calibri"/>
          <w:b/>
          <w:sz w:val="28"/>
          <w:szCs w:val="28"/>
          <w:lang w:val="fr-FR"/>
        </w:rPr>
      </w:pPr>
      <w:r w:rsidRPr="000B0B9C">
        <w:rPr>
          <w:rFonts w:cs="Calibri"/>
          <w:b/>
          <w:sz w:val="28"/>
          <w:szCs w:val="28"/>
          <w:lang w:val="fr-FR"/>
        </w:rPr>
        <w:t>290</w:t>
      </w:r>
      <w:r w:rsidR="00BC4043" w:rsidRPr="000B0B9C">
        <w:rPr>
          <w:rFonts w:cs="Calibri"/>
          <w:b/>
          <w:sz w:val="28"/>
          <w:szCs w:val="28"/>
          <w:lang w:val="fr-FR"/>
        </w:rPr>
        <w:t>. Koja od sledećih klasa zagađivača ima najveći negativan uticaj na ozonski omotač?</w:t>
      </w:r>
    </w:p>
    <w:p w14:paraId="317CFE7A" w14:textId="77777777" w:rsidR="008F24EF" w:rsidRPr="000B0B9C" w:rsidRDefault="008F24EF" w:rsidP="00BC4043">
      <w:pPr>
        <w:jc w:val="both"/>
        <w:rPr>
          <w:rFonts w:cs="Calibri"/>
          <w:b/>
          <w:sz w:val="28"/>
          <w:szCs w:val="28"/>
          <w:lang w:val="fr-FR"/>
        </w:rPr>
      </w:pPr>
    </w:p>
    <w:p w14:paraId="233B5548" w14:textId="77777777" w:rsidR="00BC4043" w:rsidRPr="000B0B9C" w:rsidRDefault="00BC4043" w:rsidP="00BC4043">
      <w:pPr>
        <w:jc w:val="both"/>
        <w:rPr>
          <w:rFonts w:cs="Calibri"/>
          <w:sz w:val="28"/>
          <w:szCs w:val="28"/>
          <w:lang w:val="fr-FR"/>
        </w:rPr>
      </w:pPr>
      <w:r w:rsidRPr="000B0B9C">
        <w:rPr>
          <w:rFonts w:cs="Calibri"/>
          <w:sz w:val="28"/>
          <w:szCs w:val="28"/>
          <w:lang w:val="fr-FR"/>
        </w:rPr>
        <w:t>A. CFC (hlorofluorougljenici)</w:t>
      </w:r>
    </w:p>
    <w:p w14:paraId="36435F28" w14:textId="77777777" w:rsidR="00BC4043" w:rsidRPr="000B0B9C" w:rsidRDefault="00BC4043" w:rsidP="00BC4043">
      <w:pPr>
        <w:jc w:val="both"/>
        <w:rPr>
          <w:rFonts w:cs="Calibri"/>
          <w:sz w:val="28"/>
          <w:szCs w:val="28"/>
          <w:lang w:val="fr-FR"/>
        </w:rPr>
      </w:pPr>
      <w:r w:rsidRPr="000B0B9C">
        <w:rPr>
          <w:rFonts w:cs="Calibri"/>
          <w:sz w:val="28"/>
          <w:szCs w:val="28"/>
          <w:lang w:val="fr-FR"/>
        </w:rPr>
        <w:t>B. Teške čestice</w:t>
      </w:r>
    </w:p>
    <w:p w14:paraId="51A65D9E" w14:textId="77777777" w:rsidR="00BC4043" w:rsidRPr="000B0B9C" w:rsidRDefault="00BC4043" w:rsidP="00BC4043">
      <w:pPr>
        <w:jc w:val="both"/>
        <w:rPr>
          <w:rFonts w:cs="Calibri"/>
          <w:sz w:val="28"/>
          <w:szCs w:val="28"/>
          <w:lang w:val="fr-FR"/>
        </w:rPr>
      </w:pPr>
      <w:r w:rsidRPr="000B0B9C">
        <w:rPr>
          <w:rFonts w:cs="Calibri"/>
          <w:sz w:val="28"/>
          <w:szCs w:val="28"/>
          <w:lang w:val="fr-FR"/>
        </w:rPr>
        <w:t>C. Sumporna jedinjenja</w:t>
      </w:r>
    </w:p>
    <w:p w14:paraId="7662594D" w14:textId="44F80639" w:rsidR="001221F3" w:rsidRDefault="00BC4043" w:rsidP="00BC4043">
      <w:pPr>
        <w:jc w:val="both"/>
        <w:rPr>
          <w:rFonts w:cs="Calibri"/>
          <w:sz w:val="28"/>
          <w:szCs w:val="28"/>
          <w:lang w:val="fr-FR"/>
        </w:rPr>
      </w:pPr>
      <w:r w:rsidRPr="000B0B9C">
        <w:rPr>
          <w:rFonts w:cs="Calibri"/>
          <w:sz w:val="28"/>
          <w:szCs w:val="28"/>
          <w:lang w:val="fr-FR"/>
        </w:rPr>
        <w:t>D. Azot oksidi</w:t>
      </w:r>
    </w:p>
    <w:p w14:paraId="7A138415" w14:textId="10A0B2DC" w:rsidR="004C2BC9" w:rsidRDefault="004C2BC9" w:rsidP="00BC4043">
      <w:pPr>
        <w:jc w:val="both"/>
        <w:rPr>
          <w:rFonts w:cs="Calibri"/>
          <w:sz w:val="28"/>
          <w:szCs w:val="28"/>
          <w:lang w:val="fr-FR"/>
        </w:rPr>
      </w:pPr>
    </w:p>
    <w:p w14:paraId="7FFA613C" w14:textId="77777777" w:rsidR="004C2BC9" w:rsidRDefault="004C2BC9" w:rsidP="00BC4043">
      <w:pPr>
        <w:jc w:val="both"/>
        <w:rPr>
          <w:rFonts w:cs="Calibri"/>
          <w:sz w:val="28"/>
          <w:szCs w:val="28"/>
          <w:lang w:val="fr-FR"/>
        </w:rPr>
      </w:pPr>
    </w:p>
    <w:p w14:paraId="158D93E7" w14:textId="77777777" w:rsidR="00D13BFE" w:rsidRDefault="00D13BFE" w:rsidP="00BC4043">
      <w:pPr>
        <w:jc w:val="both"/>
        <w:rPr>
          <w:rFonts w:cs="Calibri"/>
          <w:sz w:val="28"/>
          <w:szCs w:val="28"/>
          <w:lang w:val="fr-FR"/>
        </w:rPr>
      </w:pPr>
    </w:p>
    <w:p w14:paraId="1BBF2F44" w14:textId="77777777" w:rsidR="00BC4043" w:rsidRDefault="00DE40E8" w:rsidP="00BC4043">
      <w:pPr>
        <w:jc w:val="both"/>
        <w:rPr>
          <w:rFonts w:cs="Calibri"/>
          <w:b/>
          <w:sz w:val="28"/>
          <w:szCs w:val="28"/>
          <w:lang w:val="fr-FR"/>
        </w:rPr>
      </w:pPr>
      <w:r w:rsidRPr="000B0B9C">
        <w:rPr>
          <w:rFonts w:cs="Calibri"/>
          <w:b/>
          <w:sz w:val="28"/>
          <w:szCs w:val="28"/>
          <w:lang w:val="fr-FR"/>
        </w:rPr>
        <w:t>291</w:t>
      </w:r>
      <w:r w:rsidR="00BC4043" w:rsidRPr="000B0B9C">
        <w:rPr>
          <w:rFonts w:cs="Calibri"/>
          <w:b/>
          <w:sz w:val="28"/>
          <w:szCs w:val="28"/>
          <w:lang w:val="fr-FR"/>
        </w:rPr>
        <w:t>. Koji od sledećih gasova staklene bašte nije pod kontrolom Kjoto protokola?</w:t>
      </w:r>
    </w:p>
    <w:p w14:paraId="10850C76" w14:textId="77777777" w:rsidR="008F24EF" w:rsidRPr="000B0B9C" w:rsidRDefault="008F24EF" w:rsidP="00BC4043">
      <w:pPr>
        <w:jc w:val="both"/>
        <w:rPr>
          <w:rFonts w:cs="Calibri"/>
          <w:b/>
          <w:sz w:val="28"/>
          <w:szCs w:val="28"/>
          <w:lang w:val="fr-FR"/>
        </w:rPr>
      </w:pPr>
    </w:p>
    <w:p w14:paraId="5B3BCCA7" w14:textId="77777777" w:rsidR="00BC4043" w:rsidRPr="000B0B9C" w:rsidRDefault="00BC4043" w:rsidP="00BC4043">
      <w:pPr>
        <w:jc w:val="both"/>
        <w:rPr>
          <w:rFonts w:cs="Calibri"/>
          <w:sz w:val="28"/>
          <w:szCs w:val="28"/>
        </w:rPr>
      </w:pPr>
      <w:r w:rsidRPr="000B0B9C">
        <w:rPr>
          <w:rFonts w:cs="Calibri"/>
          <w:sz w:val="28"/>
          <w:szCs w:val="28"/>
        </w:rPr>
        <w:t>A. CO</w:t>
      </w:r>
      <w:r w:rsidRPr="000B0B9C">
        <w:rPr>
          <w:rFonts w:cs="Calibri"/>
          <w:sz w:val="28"/>
          <w:szCs w:val="28"/>
          <w:vertAlign w:val="subscript"/>
        </w:rPr>
        <w:t>2</w:t>
      </w:r>
    </w:p>
    <w:p w14:paraId="20270EF1" w14:textId="77777777" w:rsidR="00BC4043" w:rsidRPr="000B0B9C" w:rsidRDefault="00BC4043" w:rsidP="00BC4043">
      <w:pPr>
        <w:jc w:val="both"/>
        <w:rPr>
          <w:rFonts w:cs="Calibri"/>
          <w:sz w:val="28"/>
          <w:szCs w:val="28"/>
        </w:rPr>
      </w:pPr>
      <w:r w:rsidRPr="000B0B9C">
        <w:rPr>
          <w:rFonts w:cs="Calibri"/>
          <w:sz w:val="28"/>
          <w:szCs w:val="28"/>
        </w:rPr>
        <w:t>B. CH</w:t>
      </w:r>
      <w:r w:rsidRPr="000B0B9C">
        <w:rPr>
          <w:rFonts w:cs="Calibri"/>
          <w:sz w:val="28"/>
          <w:szCs w:val="28"/>
          <w:vertAlign w:val="subscript"/>
        </w:rPr>
        <w:t>4</w:t>
      </w:r>
    </w:p>
    <w:p w14:paraId="1574F916" w14:textId="77777777" w:rsidR="00BC4043" w:rsidRPr="000B0B9C" w:rsidRDefault="00BC4043" w:rsidP="00BC4043">
      <w:pPr>
        <w:jc w:val="both"/>
        <w:rPr>
          <w:rFonts w:cs="Calibri"/>
          <w:sz w:val="28"/>
          <w:szCs w:val="28"/>
        </w:rPr>
      </w:pPr>
      <w:r w:rsidRPr="000B0B9C">
        <w:rPr>
          <w:rFonts w:cs="Calibri"/>
          <w:sz w:val="28"/>
          <w:szCs w:val="28"/>
        </w:rPr>
        <w:t>C. H</w:t>
      </w:r>
      <w:r w:rsidRPr="000B0B9C">
        <w:rPr>
          <w:rFonts w:cs="Calibri"/>
          <w:sz w:val="28"/>
          <w:szCs w:val="28"/>
          <w:vertAlign w:val="subscript"/>
        </w:rPr>
        <w:t>2</w:t>
      </w:r>
      <w:r w:rsidRPr="000B0B9C">
        <w:rPr>
          <w:rFonts w:cs="Calibri"/>
          <w:sz w:val="28"/>
          <w:szCs w:val="28"/>
        </w:rPr>
        <w:t>O</w:t>
      </w:r>
    </w:p>
    <w:p w14:paraId="43848A0C" w14:textId="77777777" w:rsidR="00BC4043" w:rsidRDefault="00BC4043" w:rsidP="00BC4043">
      <w:pPr>
        <w:jc w:val="both"/>
        <w:rPr>
          <w:rFonts w:cs="Calibri"/>
          <w:sz w:val="28"/>
          <w:szCs w:val="28"/>
        </w:rPr>
      </w:pPr>
      <w:r w:rsidRPr="000B0B9C">
        <w:rPr>
          <w:rFonts w:cs="Calibri"/>
          <w:sz w:val="28"/>
          <w:szCs w:val="28"/>
        </w:rPr>
        <w:t>D. N</w:t>
      </w:r>
      <w:r w:rsidRPr="000B0B9C">
        <w:rPr>
          <w:rFonts w:cs="Calibri"/>
          <w:sz w:val="28"/>
          <w:szCs w:val="28"/>
          <w:vertAlign w:val="subscript"/>
        </w:rPr>
        <w:t>2</w:t>
      </w:r>
      <w:r w:rsidRPr="000B0B9C">
        <w:rPr>
          <w:rFonts w:cs="Calibri"/>
          <w:sz w:val="28"/>
          <w:szCs w:val="28"/>
        </w:rPr>
        <w:t>O</w:t>
      </w:r>
    </w:p>
    <w:p w14:paraId="4EB0CC05" w14:textId="77777777" w:rsidR="008F24EF" w:rsidRPr="000B0B9C" w:rsidRDefault="008F24EF" w:rsidP="00BC4043">
      <w:pPr>
        <w:jc w:val="both"/>
        <w:rPr>
          <w:rFonts w:cs="Calibri"/>
          <w:sz w:val="28"/>
          <w:szCs w:val="28"/>
        </w:rPr>
      </w:pPr>
    </w:p>
    <w:p w14:paraId="0835C6A0" w14:textId="77777777" w:rsidR="00BC4043" w:rsidRDefault="00DE40E8" w:rsidP="00BC4043">
      <w:pPr>
        <w:jc w:val="both"/>
        <w:rPr>
          <w:rFonts w:cs="Calibri"/>
          <w:b/>
          <w:sz w:val="28"/>
          <w:szCs w:val="28"/>
          <w:lang w:val="de-AT"/>
        </w:rPr>
      </w:pPr>
      <w:r w:rsidRPr="000B0B9C">
        <w:rPr>
          <w:rFonts w:cs="Calibri"/>
          <w:b/>
          <w:sz w:val="28"/>
          <w:szCs w:val="28"/>
          <w:lang w:val="de-AT"/>
        </w:rPr>
        <w:t>292</w:t>
      </w:r>
      <w:r w:rsidR="00BC4043" w:rsidRPr="000B0B9C">
        <w:rPr>
          <w:rFonts w:cs="Calibri"/>
          <w:b/>
          <w:sz w:val="28"/>
          <w:szCs w:val="28"/>
          <w:lang w:val="de-AT"/>
        </w:rPr>
        <w:t>. Oštećenje ozona je uzrokovano prisustvom jedinjenja koja sadrže halogene u atmosferi. Šta od sledećeg NIJE halogen?</w:t>
      </w:r>
    </w:p>
    <w:p w14:paraId="12119C6E" w14:textId="77777777" w:rsidR="008F24EF" w:rsidRPr="000B0B9C" w:rsidRDefault="008F24EF" w:rsidP="00BC4043">
      <w:pPr>
        <w:jc w:val="both"/>
        <w:rPr>
          <w:rFonts w:cs="Calibri"/>
          <w:b/>
          <w:sz w:val="28"/>
          <w:szCs w:val="28"/>
          <w:lang w:val="de-AT"/>
        </w:rPr>
      </w:pPr>
    </w:p>
    <w:p w14:paraId="48AAD332" w14:textId="77777777" w:rsidR="00BC4043" w:rsidRPr="000B0B9C" w:rsidRDefault="00BC4043" w:rsidP="00BC4043">
      <w:pPr>
        <w:jc w:val="both"/>
        <w:rPr>
          <w:rFonts w:cs="Calibri"/>
          <w:sz w:val="28"/>
          <w:szCs w:val="28"/>
          <w:lang w:val="de-AT"/>
        </w:rPr>
      </w:pPr>
      <w:r w:rsidRPr="000B0B9C">
        <w:rPr>
          <w:rFonts w:cs="Calibri"/>
          <w:sz w:val="28"/>
          <w:szCs w:val="28"/>
          <w:lang w:val="de-AT"/>
        </w:rPr>
        <w:t>A. Hlor</w:t>
      </w:r>
    </w:p>
    <w:p w14:paraId="5C74F795" w14:textId="77777777" w:rsidR="00BC4043" w:rsidRPr="000B0B9C" w:rsidRDefault="00BC4043" w:rsidP="00BC4043">
      <w:pPr>
        <w:jc w:val="both"/>
        <w:rPr>
          <w:rFonts w:cs="Calibri"/>
          <w:sz w:val="28"/>
          <w:szCs w:val="28"/>
          <w:lang w:val="de-AT"/>
        </w:rPr>
      </w:pPr>
      <w:r w:rsidRPr="000B0B9C">
        <w:rPr>
          <w:rFonts w:cs="Calibri"/>
          <w:sz w:val="28"/>
          <w:szCs w:val="28"/>
          <w:lang w:val="de-AT"/>
        </w:rPr>
        <w:t>B. Brom</w:t>
      </w:r>
    </w:p>
    <w:p w14:paraId="0E4B07D7" w14:textId="77777777" w:rsidR="00BC4043" w:rsidRPr="000B0B9C" w:rsidRDefault="00BC4043" w:rsidP="00BC4043">
      <w:pPr>
        <w:jc w:val="both"/>
        <w:rPr>
          <w:rFonts w:cs="Calibri"/>
          <w:sz w:val="28"/>
          <w:szCs w:val="28"/>
          <w:lang w:val="de-AT"/>
        </w:rPr>
      </w:pPr>
      <w:r w:rsidRPr="000B0B9C">
        <w:rPr>
          <w:rFonts w:cs="Calibri"/>
          <w:sz w:val="28"/>
          <w:szCs w:val="28"/>
          <w:lang w:val="de-AT"/>
        </w:rPr>
        <w:t>C. Fluor</w:t>
      </w:r>
    </w:p>
    <w:p w14:paraId="6F788E7B" w14:textId="77777777" w:rsidR="00BC4043" w:rsidRPr="000B0B9C" w:rsidRDefault="00BC4043" w:rsidP="00BC4043">
      <w:pPr>
        <w:jc w:val="both"/>
        <w:rPr>
          <w:rFonts w:cs="Calibri"/>
          <w:sz w:val="28"/>
          <w:szCs w:val="28"/>
          <w:lang w:val="de-AT"/>
        </w:rPr>
      </w:pPr>
      <w:r w:rsidRPr="000B0B9C">
        <w:rPr>
          <w:rFonts w:cs="Calibri"/>
          <w:sz w:val="28"/>
          <w:szCs w:val="28"/>
          <w:lang w:val="de-AT"/>
        </w:rPr>
        <w:t>D. Jod</w:t>
      </w:r>
    </w:p>
    <w:p w14:paraId="7EFEFA8B" w14:textId="77777777" w:rsidR="00BC4043" w:rsidRDefault="00BC4043" w:rsidP="00BC4043">
      <w:pPr>
        <w:jc w:val="both"/>
        <w:rPr>
          <w:rFonts w:cs="Calibri"/>
          <w:sz w:val="28"/>
          <w:szCs w:val="28"/>
          <w:lang w:val="de-AT"/>
        </w:rPr>
      </w:pPr>
      <w:r w:rsidRPr="000B0B9C">
        <w:rPr>
          <w:rFonts w:cs="Calibri"/>
          <w:sz w:val="28"/>
          <w:szCs w:val="28"/>
          <w:lang w:val="de-AT"/>
        </w:rPr>
        <w:t>E. Neon</w:t>
      </w:r>
    </w:p>
    <w:p w14:paraId="16DE9C10" w14:textId="77777777" w:rsidR="008F24EF" w:rsidRPr="000B0B9C" w:rsidRDefault="008F24EF" w:rsidP="00BC4043">
      <w:pPr>
        <w:jc w:val="both"/>
        <w:rPr>
          <w:rFonts w:cs="Calibri"/>
          <w:sz w:val="28"/>
          <w:szCs w:val="28"/>
          <w:lang w:val="de-AT"/>
        </w:rPr>
      </w:pPr>
    </w:p>
    <w:p w14:paraId="10E56CB4" w14:textId="77777777" w:rsidR="00BC4043" w:rsidRPr="00D7508D" w:rsidRDefault="00DE40E8" w:rsidP="00BC4043">
      <w:pPr>
        <w:jc w:val="both"/>
        <w:rPr>
          <w:rFonts w:cs="Calibri"/>
          <w:b/>
          <w:color w:val="7030A0"/>
          <w:sz w:val="28"/>
          <w:szCs w:val="28"/>
          <w:lang w:val="de-AT"/>
        </w:rPr>
      </w:pPr>
      <w:r w:rsidRPr="00D7508D">
        <w:rPr>
          <w:rFonts w:cs="Calibri"/>
          <w:b/>
          <w:color w:val="7030A0"/>
          <w:sz w:val="28"/>
          <w:szCs w:val="28"/>
          <w:lang w:val="de-AT"/>
        </w:rPr>
        <w:t>293</w:t>
      </w:r>
      <w:r w:rsidR="00BC4043" w:rsidRPr="00D7508D">
        <w:rPr>
          <w:rFonts w:cs="Calibri"/>
          <w:b/>
          <w:color w:val="7030A0"/>
          <w:sz w:val="28"/>
          <w:szCs w:val="28"/>
          <w:lang w:val="de-AT"/>
        </w:rPr>
        <w:t>. U Australiji, Novom Zelandu, Južnoj Africi, Argentini i Čileu, broj slučajeva __________ raste zbog oštećenja ozona.</w:t>
      </w:r>
    </w:p>
    <w:p w14:paraId="4C87EC2A" w14:textId="77777777" w:rsidR="008F24EF" w:rsidRPr="000B0B9C" w:rsidRDefault="008F24EF" w:rsidP="00BC4043">
      <w:pPr>
        <w:jc w:val="both"/>
        <w:rPr>
          <w:rFonts w:cs="Calibri"/>
          <w:b/>
          <w:sz w:val="28"/>
          <w:szCs w:val="28"/>
          <w:lang w:val="de-AT"/>
        </w:rPr>
      </w:pPr>
    </w:p>
    <w:p w14:paraId="157BD8A2" w14:textId="77777777" w:rsidR="00BC4043" w:rsidRPr="000B0B9C" w:rsidRDefault="00BC4043" w:rsidP="00BC4043">
      <w:pPr>
        <w:jc w:val="both"/>
        <w:rPr>
          <w:rFonts w:cs="Calibri"/>
          <w:sz w:val="28"/>
          <w:szCs w:val="28"/>
          <w:lang w:val="de-AT"/>
        </w:rPr>
      </w:pPr>
      <w:r w:rsidRPr="000B0B9C">
        <w:rPr>
          <w:rFonts w:cs="Calibri"/>
          <w:sz w:val="28"/>
          <w:szCs w:val="28"/>
          <w:lang w:val="de-AT"/>
        </w:rPr>
        <w:t>A. Izumiranja vrsta</w:t>
      </w:r>
    </w:p>
    <w:p w14:paraId="4B327C5E" w14:textId="77777777" w:rsidR="00BC4043" w:rsidRPr="000B0B9C" w:rsidRDefault="00BC4043" w:rsidP="00BC4043">
      <w:pPr>
        <w:jc w:val="both"/>
        <w:rPr>
          <w:rFonts w:cs="Calibri"/>
          <w:sz w:val="28"/>
          <w:szCs w:val="28"/>
          <w:lang w:val="de-AT"/>
        </w:rPr>
      </w:pPr>
      <w:r w:rsidRPr="000B0B9C">
        <w:rPr>
          <w:rFonts w:cs="Calibri"/>
          <w:sz w:val="28"/>
          <w:szCs w:val="28"/>
          <w:lang w:val="de-AT"/>
        </w:rPr>
        <w:t>B. Katarakte, opekotina</w:t>
      </w:r>
    </w:p>
    <w:p w14:paraId="6ADA00DB" w14:textId="77777777" w:rsidR="00BC4043" w:rsidRPr="000B0B9C" w:rsidRDefault="00BC4043" w:rsidP="00BC4043">
      <w:pPr>
        <w:jc w:val="both"/>
        <w:rPr>
          <w:rFonts w:cs="Calibri"/>
          <w:sz w:val="28"/>
          <w:szCs w:val="28"/>
          <w:lang w:val="de-AT"/>
        </w:rPr>
      </w:pPr>
      <w:r w:rsidRPr="000B0B9C">
        <w:rPr>
          <w:rFonts w:cs="Calibri"/>
          <w:sz w:val="28"/>
          <w:szCs w:val="28"/>
          <w:lang w:val="de-AT"/>
        </w:rPr>
        <w:t>C. Bolest koju prenose insekti</w:t>
      </w:r>
    </w:p>
    <w:p w14:paraId="485FC22D" w14:textId="77777777" w:rsidR="00BC4043" w:rsidRDefault="00BC4043" w:rsidP="00BC4043">
      <w:pPr>
        <w:jc w:val="both"/>
        <w:rPr>
          <w:rFonts w:cs="Calibri"/>
          <w:sz w:val="28"/>
          <w:szCs w:val="28"/>
          <w:lang w:val="de-AT"/>
        </w:rPr>
      </w:pPr>
      <w:r w:rsidRPr="000B0B9C">
        <w:rPr>
          <w:rFonts w:cs="Calibri"/>
          <w:sz w:val="28"/>
          <w:szCs w:val="28"/>
          <w:lang w:val="de-AT"/>
        </w:rPr>
        <w:t>D. Urođene mane</w:t>
      </w:r>
    </w:p>
    <w:p w14:paraId="1CA9127D" w14:textId="77777777" w:rsidR="001221F3" w:rsidRDefault="001221F3" w:rsidP="00BC4043">
      <w:pPr>
        <w:jc w:val="both"/>
        <w:rPr>
          <w:rFonts w:cs="Calibri"/>
          <w:sz w:val="28"/>
          <w:szCs w:val="28"/>
          <w:lang w:val="de-AT"/>
        </w:rPr>
      </w:pPr>
    </w:p>
    <w:p w14:paraId="765FCF8C" w14:textId="77777777" w:rsidR="00BC4043" w:rsidRDefault="00DE40E8" w:rsidP="00BC4043">
      <w:pPr>
        <w:jc w:val="both"/>
        <w:rPr>
          <w:rFonts w:cs="Calibri"/>
          <w:b/>
          <w:sz w:val="28"/>
          <w:szCs w:val="28"/>
          <w:lang w:val="de-AT"/>
        </w:rPr>
      </w:pPr>
      <w:r w:rsidRPr="000B0B9C">
        <w:rPr>
          <w:rFonts w:cs="Calibri"/>
          <w:b/>
          <w:sz w:val="28"/>
          <w:szCs w:val="28"/>
          <w:lang w:val="de-AT"/>
        </w:rPr>
        <w:t>294</w:t>
      </w:r>
      <w:r w:rsidR="00BC4043" w:rsidRPr="000B0B9C">
        <w:rPr>
          <w:rFonts w:cs="Calibri"/>
          <w:b/>
          <w:sz w:val="28"/>
          <w:szCs w:val="28"/>
          <w:lang w:val="de-AT"/>
        </w:rPr>
        <w:t>. Kojim ekološkim pitanjem se bavio Montrealskim protokolom iz 1989?</w:t>
      </w:r>
    </w:p>
    <w:p w14:paraId="54AA2F09" w14:textId="77777777" w:rsidR="008F24EF" w:rsidRPr="000B0B9C" w:rsidRDefault="008F24EF" w:rsidP="00BC4043">
      <w:pPr>
        <w:jc w:val="both"/>
        <w:rPr>
          <w:rFonts w:cs="Calibri"/>
          <w:b/>
          <w:sz w:val="28"/>
          <w:szCs w:val="28"/>
          <w:lang w:val="de-AT"/>
        </w:rPr>
      </w:pPr>
    </w:p>
    <w:p w14:paraId="1FDB4BCE" w14:textId="77777777" w:rsidR="00BC4043" w:rsidRPr="000B0B9C" w:rsidRDefault="00BC4043" w:rsidP="00BC4043">
      <w:pPr>
        <w:jc w:val="both"/>
        <w:rPr>
          <w:rFonts w:cs="Calibri"/>
          <w:sz w:val="28"/>
          <w:szCs w:val="28"/>
          <w:lang w:val="de-AT"/>
        </w:rPr>
      </w:pPr>
      <w:r w:rsidRPr="000B0B9C">
        <w:rPr>
          <w:rFonts w:cs="Calibri"/>
          <w:sz w:val="28"/>
          <w:szCs w:val="28"/>
          <w:lang w:val="de-AT"/>
        </w:rPr>
        <w:t>A. Gubitkom biodiverziteta širom sveta</w:t>
      </w:r>
    </w:p>
    <w:p w14:paraId="3AF7E804" w14:textId="77777777" w:rsidR="00BC4043" w:rsidRPr="000B0B9C" w:rsidRDefault="00BC4043" w:rsidP="00BC4043">
      <w:pPr>
        <w:jc w:val="both"/>
        <w:rPr>
          <w:rFonts w:cs="Calibri"/>
          <w:sz w:val="28"/>
          <w:szCs w:val="28"/>
          <w:lang w:val="de-AT"/>
        </w:rPr>
      </w:pPr>
      <w:r w:rsidRPr="000B0B9C">
        <w:rPr>
          <w:rFonts w:cs="Calibri"/>
          <w:sz w:val="28"/>
          <w:szCs w:val="28"/>
          <w:lang w:val="de-AT"/>
        </w:rPr>
        <w:t>B. Biološkim ratom</w:t>
      </w:r>
    </w:p>
    <w:p w14:paraId="538CB48C" w14:textId="77777777" w:rsidR="00BC4043" w:rsidRPr="000B0B9C" w:rsidRDefault="00BC4043" w:rsidP="00BC4043">
      <w:pPr>
        <w:jc w:val="both"/>
        <w:rPr>
          <w:rFonts w:cs="Calibri"/>
          <w:sz w:val="28"/>
          <w:szCs w:val="28"/>
          <w:lang w:val="de-AT"/>
        </w:rPr>
      </w:pPr>
      <w:r w:rsidRPr="000B0B9C">
        <w:rPr>
          <w:rFonts w:cs="Calibri"/>
          <w:sz w:val="28"/>
          <w:szCs w:val="28"/>
          <w:lang w:val="de-AT"/>
        </w:rPr>
        <w:t>C. Oštećenjem ozonskog omotača</w:t>
      </w:r>
    </w:p>
    <w:p w14:paraId="57F7498E" w14:textId="77777777" w:rsidR="008F24EF" w:rsidRDefault="00BC4043" w:rsidP="00BC4043">
      <w:pPr>
        <w:jc w:val="both"/>
        <w:rPr>
          <w:rFonts w:cs="Calibri"/>
          <w:sz w:val="28"/>
          <w:szCs w:val="28"/>
          <w:lang w:val="de-AT"/>
        </w:rPr>
      </w:pPr>
      <w:r w:rsidRPr="000B0B9C">
        <w:rPr>
          <w:rFonts w:cs="Calibri"/>
          <w:sz w:val="28"/>
          <w:szCs w:val="28"/>
          <w:lang w:val="de-AT"/>
        </w:rPr>
        <w:t>D. Krčenjem šuma</w:t>
      </w:r>
    </w:p>
    <w:p w14:paraId="44CDBF9A" w14:textId="77777777" w:rsidR="001221F3" w:rsidRPr="000B0B9C" w:rsidRDefault="001221F3" w:rsidP="00BC4043">
      <w:pPr>
        <w:jc w:val="both"/>
        <w:rPr>
          <w:rFonts w:cs="Calibri"/>
          <w:sz w:val="28"/>
          <w:szCs w:val="28"/>
          <w:lang w:val="de-AT"/>
        </w:rPr>
      </w:pPr>
    </w:p>
    <w:p w14:paraId="1386B746" w14:textId="77777777" w:rsidR="00BC4043" w:rsidRDefault="00DE40E8" w:rsidP="00BC4043">
      <w:pPr>
        <w:jc w:val="both"/>
        <w:rPr>
          <w:rFonts w:cs="Calibri"/>
          <w:b/>
          <w:sz w:val="28"/>
          <w:szCs w:val="28"/>
          <w:lang w:val="de-AT"/>
        </w:rPr>
      </w:pPr>
      <w:r w:rsidRPr="000B0B9C">
        <w:rPr>
          <w:rFonts w:cs="Calibri"/>
          <w:b/>
          <w:sz w:val="28"/>
          <w:szCs w:val="28"/>
          <w:lang w:val="de-AT"/>
        </w:rPr>
        <w:t>295</w:t>
      </w:r>
      <w:r w:rsidR="00BC4043" w:rsidRPr="000B0B9C">
        <w:rPr>
          <w:rFonts w:cs="Calibri"/>
          <w:b/>
          <w:sz w:val="28"/>
          <w:szCs w:val="28"/>
          <w:lang w:val="de-AT"/>
        </w:rPr>
        <w:t>. Koji od sledećih proizvoda se NE razmenjuju između okeana i atmosfere?</w:t>
      </w:r>
    </w:p>
    <w:p w14:paraId="3231BD24" w14:textId="77777777" w:rsidR="008F24EF" w:rsidRPr="000B0B9C" w:rsidRDefault="008F24EF" w:rsidP="00BC4043">
      <w:pPr>
        <w:jc w:val="both"/>
        <w:rPr>
          <w:rFonts w:cs="Calibri"/>
          <w:b/>
          <w:sz w:val="28"/>
          <w:szCs w:val="28"/>
          <w:lang w:val="de-AT"/>
        </w:rPr>
      </w:pPr>
    </w:p>
    <w:p w14:paraId="3931D735" w14:textId="77777777" w:rsidR="00BC4043" w:rsidRPr="000B0B9C" w:rsidRDefault="00BC4043" w:rsidP="00BC4043">
      <w:pPr>
        <w:jc w:val="both"/>
        <w:rPr>
          <w:rFonts w:cs="Calibri"/>
          <w:sz w:val="28"/>
          <w:szCs w:val="28"/>
        </w:rPr>
      </w:pPr>
      <w:r w:rsidRPr="000B0B9C">
        <w:rPr>
          <w:rFonts w:cs="Calibri"/>
          <w:sz w:val="28"/>
          <w:szCs w:val="28"/>
        </w:rPr>
        <w:t>A. Toplota</w:t>
      </w:r>
    </w:p>
    <w:p w14:paraId="4819F0E2" w14:textId="77777777" w:rsidR="00BC4043" w:rsidRPr="000B0B9C" w:rsidRDefault="00BC4043" w:rsidP="00BC4043">
      <w:pPr>
        <w:jc w:val="both"/>
        <w:rPr>
          <w:rFonts w:cs="Calibri"/>
          <w:sz w:val="28"/>
          <w:szCs w:val="28"/>
        </w:rPr>
      </w:pPr>
      <w:r w:rsidRPr="000B0B9C">
        <w:rPr>
          <w:rFonts w:cs="Calibri"/>
          <w:sz w:val="28"/>
          <w:szCs w:val="28"/>
        </w:rPr>
        <w:t>B. O</w:t>
      </w:r>
      <w:r w:rsidRPr="000B0B9C">
        <w:rPr>
          <w:rFonts w:cs="Calibri"/>
          <w:sz w:val="28"/>
          <w:szCs w:val="28"/>
          <w:vertAlign w:val="subscript"/>
        </w:rPr>
        <w:t>2</w:t>
      </w:r>
    </w:p>
    <w:p w14:paraId="263AE5C5" w14:textId="77777777" w:rsidR="00BC4043" w:rsidRPr="000B0B9C" w:rsidRDefault="00BC4043" w:rsidP="00BC4043">
      <w:pPr>
        <w:jc w:val="both"/>
        <w:rPr>
          <w:rFonts w:cs="Calibri"/>
          <w:sz w:val="28"/>
          <w:szCs w:val="28"/>
        </w:rPr>
      </w:pPr>
      <w:r w:rsidRPr="000B0B9C">
        <w:rPr>
          <w:rFonts w:cs="Calibri"/>
          <w:sz w:val="28"/>
          <w:szCs w:val="28"/>
        </w:rPr>
        <w:t>C. CO</w:t>
      </w:r>
      <w:r w:rsidRPr="000B0B9C">
        <w:rPr>
          <w:rFonts w:cs="Calibri"/>
          <w:sz w:val="28"/>
          <w:szCs w:val="28"/>
          <w:vertAlign w:val="subscript"/>
        </w:rPr>
        <w:t>2</w:t>
      </w:r>
    </w:p>
    <w:p w14:paraId="3C8D7DF9" w14:textId="77777777" w:rsidR="008F24EF" w:rsidRDefault="00BC4043" w:rsidP="00BC4043">
      <w:pPr>
        <w:jc w:val="both"/>
        <w:rPr>
          <w:rFonts w:cs="Calibri"/>
          <w:sz w:val="28"/>
          <w:szCs w:val="28"/>
          <w:vertAlign w:val="subscript"/>
        </w:rPr>
      </w:pPr>
      <w:r w:rsidRPr="000B0B9C">
        <w:rPr>
          <w:rFonts w:cs="Calibri"/>
          <w:sz w:val="28"/>
          <w:szCs w:val="28"/>
        </w:rPr>
        <w:t>D. NO</w:t>
      </w:r>
      <w:r w:rsidRPr="000B0B9C">
        <w:rPr>
          <w:rFonts w:cs="Calibri"/>
          <w:sz w:val="28"/>
          <w:szCs w:val="28"/>
          <w:vertAlign w:val="subscript"/>
        </w:rPr>
        <w:t>2</w:t>
      </w:r>
    </w:p>
    <w:p w14:paraId="1B269745" w14:textId="77777777" w:rsidR="001221F3" w:rsidRPr="008F24EF" w:rsidRDefault="001221F3" w:rsidP="00BC4043">
      <w:pPr>
        <w:jc w:val="both"/>
        <w:rPr>
          <w:rFonts w:cs="Calibri"/>
          <w:sz w:val="28"/>
          <w:szCs w:val="28"/>
          <w:vertAlign w:val="subscript"/>
        </w:rPr>
      </w:pPr>
    </w:p>
    <w:p w14:paraId="3C0CF2DB" w14:textId="77777777" w:rsidR="00BC4043" w:rsidRDefault="00DE40E8" w:rsidP="00BC4043">
      <w:pPr>
        <w:jc w:val="both"/>
        <w:rPr>
          <w:rFonts w:cs="Calibri"/>
          <w:b/>
          <w:sz w:val="28"/>
          <w:szCs w:val="28"/>
        </w:rPr>
      </w:pPr>
      <w:r w:rsidRPr="000B0B9C">
        <w:rPr>
          <w:rFonts w:cs="Calibri"/>
          <w:b/>
          <w:sz w:val="28"/>
          <w:szCs w:val="28"/>
        </w:rPr>
        <w:t>296</w:t>
      </w:r>
      <w:r w:rsidR="00BC4043" w:rsidRPr="000B0B9C">
        <w:rPr>
          <w:rFonts w:cs="Calibri"/>
          <w:b/>
          <w:sz w:val="28"/>
          <w:szCs w:val="28"/>
        </w:rPr>
        <w:t>. Šta od sledećeg NE uklanja aktivno ugljenik iz atmosfere?</w:t>
      </w:r>
    </w:p>
    <w:p w14:paraId="57CD8390" w14:textId="77777777" w:rsidR="008F24EF" w:rsidRPr="000B0B9C" w:rsidRDefault="008F24EF" w:rsidP="00BC4043">
      <w:pPr>
        <w:jc w:val="both"/>
        <w:rPr>
          <w:rFonts w:cs="Calibri"/>
          <w:b/>
          <w:sz w:val="28"/>
          <w:szCs w:val="28"/>
        </w:rPr>
      </w:pPr>
    </w:p>
    <w:p w14:paraId="023D1A83" w14:textId="77777777" w:rsidR="00BC4043" w:rsidRPr="000B0B9C" w:rsidRDefault="00BC4043" w:rsidP="00BC4043">
      <w:pPr>
        <w:jc w:val="both"/>
        <w:rPr>
          <w:rFonts w:cs="Calibri"/>
          <w:sz w:val="28"/>
          <w:szCs w:val="28"/>
        </w:rPr>
      </w:pPr>
      <w:r w:rsidRPr="000B0B9C">
        <w:rPr>
          <w:rFonts w:cs="Calibri"/>
          <w:sz w:val="28"/>
          <w:szCs w:val="28"/>
        </w:rPr>
        <w:t>A. Sadnja gradskog lišća i zaštitnih pojaseva</w:t>
      </w:r>
    </w:p>
    <w:p w14:paraId="7D2EB5FB" w14:textId="77777777" w:rsidR="00BC4043" w:rsidRPr="000B0B9C" w:rsidRDefault="00BC4043" w:rsidP="00BC4043">
      <w:pPr>
        <w:jc w:val="both"/>
        <w:rPr>
          <w:rFonts w:cs="Calibri"/>
          <w:sz w:val="28"/>
          <w:szCs w:val="28"/>
        </w:rPr>
      </w:pPr>
      <w:r w:rsidRPr="000B0B9C">
        <w:rPr>
          <w:rFonts w:cs="Calibri"/>
          <w:sz w:val="28"/>
          <w:szCs w:val="28"/>
        </w:rPr>
        <w:t>B. Atmosferski ugljenik koji apsorbuju svetski okeani</w:t>
      </w:r>
    </w:p>
    <w:p w14:paraId="04084657" w14:textId="77777777" w:rsidR="00BC4043" w:rsidRPr="000B0B9C" w:rsidRDefault="00BC4043" w:rsidP="00BC4043">
      <w:pPr>
        <w:jc w:val="both"/>
        <w:rPr>
          <w:rFonts w:cs="Calibri"/>
          <w:sz w:val="28"/>
          <w:szCs w:val="28"/>
        </w:rPr>
      </w:pPr>
      <w:r w:rsidRPr="000B0B9C">
        <w:rPr>
          <w:rFonts w:cs="Calibri"/>
          <w:sz w:val="28"/>
          <w:szCs w:val="28"/>
        </w:rPr>
        <w:t>C. Sadnja/obnavljanje autohtone flore u poremećenom ekosistemu</w:t>
      </w:r>
    </w:p>
    <w:p w14:paraId="4C7F2E3A" w14:textId="77777777" w:rsidR="00BC4043" w:rsidRDefault="00BC4043" w:rsidP="00BC4043">
      <w:pPr>
        <w:jc w:val="both"/>
        <w:rPr>
          <w:rFonts w:cs="Calibri"/>
          <w:sz w:val="28"/>
          <w:szCs w:val="28"/>
        </w:rPr>
      </w:pPr>
      <w:r w:rsidRPr="000B0B9C">
        <w:rPr>
          <w:rFonts w:cs="Calibri"/>
          <w:sz w:val="28"/>
          <w:szCs w:val="28"/>
        </w:rPr>
        <w:t xml:space="preserve">D. Vožnja hibridnog </w:t>
      </w:r>
      <w:r w:rsidR="001221F3">
        <w:rPr>
          <w:rFonts w:cs="Calibri"/>
          <w:sz w:val="28"/>
          <w:szCs w:val="28"/>
        </w:rPr>
        <w:t>automobila</w:t>
      </w:r>
    </w:p>
    <w:p w14:paraId="461D50DE" w14:textId="77777777" w:rsidR="008F24EF" w:rsidRPr="000B0B9C" w:rsidRDefault="008F24EF" w:rsidP="00BC4043">
      <w:pPr>
        <w:jc w:val="both"/>
        <w:rPr>
          <w:rFonts w:cs="Calibri"/>
          <w:sz w:val="28"/>
          <w:szCs w:val="28"/>
        </w:rPr>
      </w:pPr>
    </w:p>
    <w:p w14:paraId="1D55304F" w14:textId="77777777" w:rsidR="00BC4043" w:rsidRDefault="00DE40E8" w:rsidP="00BC4043">
      <w:pPr>
        <w:jc w:val="both"/>
        <w:rPr>
          <w:rFonts w:cs="Calibri"/>
          <w:sz w:val="28"/>
          <w:szCs w:val="28"/>
        </w:rPr>
      </w:pPr>
      <w:r w:rsidRPr="000B0B9C">
        <w:rPr>
          <w:rFonts w:cs="Calibri"/>
          <w:b/>
          <w:sz w:val="28"/>
          <w:szCs w:val="28"/>
        </w:rPr>
        <w:t>297</w:t>
      </w:r>
      <w:r w:rsidR="00BC4043" w:rsidRPr="000B0B9C">
        <w:rPr>
          <w:rFonts w:cs="Calibri"/>
          <w:b/>
          <w:sz w:val="28"/>
          <w:szCs w:val="28"/>
        </w:rPr>
        <w:t>. Kada govorimo o atmosferskoj cirkulaciji, koji raspon geografske širine zauzimaju pasati</w:t>
      </w:r>
      <w:r w:rsidR="00BC4043" w:rsidRPr="000B0B9C">
        <w:rPr>
          <w:rFonts w:cs="Calibri"/>
          <w:sz w:val="28"/>
          <w:szCs w:val="28"/>
        </w:rPr>
        <w:t>?</w:t>
      </w:r>
    </w:p>
    <w:p w14:paraId="682AF6E0" w14:textId="77777777" w:rsidR="008F24EF" w:rsidRPr="000B0B9C" w:rsidRDefault="008F24EF" w:rsidP="00BC4043">
      <w:pPr>
        <w:jc w:val="both"/>
        <w:rPr>
          <w:rFonts w:cs="Calibri"/>
          <w:sz w:val="28"/>
          <w:szCs w:val="28"/>
        </w:rPr>
      </w:pPr>
    </w:p>
    <w:p w14:paraId="534DE7B5" w14:textId="77777777" w:rsidR="00BC4043" w:rsidRPr="000B0B9C" w:rsidRDefault="00BC4043" w:rsidP="00BC4043">
      <w:pPr>
        <w:jc w:val="both"/>
        <w:rPr>
          <w:rFonts w:cs="Calibri"/>
          <w:sz w:val="28"/>
          <w:szCs w:val="28"/>
        </w:rPr>
      </w:pPr>
      <w:r w:rsidRPr="000B0B9C">
        <w:rPr>
          <w:rFonts w:cs="Calibri"/>
          <w:sz w:val="28"/>
          <w:szCs w:val="28"/>
        </w:rPr>
        <w:t>A. 60</w:t>
      </w:r>
      <w:r w:rsidRPr="000B0B9C">
        <w:rPr>
          <w:rFonts w:ascii="Cambria Math" w:hAnsi="Cambria Math" w:cs="Cambria Math"/>
          <w:sz w:val="28"/>
          <w:szCs w:val="28"/>
        </w:rPr>
        <w:t>∘</w:t>
      </w:r>
      <w:r w:rsidRPr="000B0B9C">
        <w:rPr>
          <w:rFonts w:cs="Calibri"/>
          <w:sz w:val="28"/>
          <w:szCs w:val="28"/>
        </w:rPr>
        <w:t>S do 0</w:t>
      </w:r>
      <w:r w:rsidRPr="000B0B9C">
        <w:rPr>
          <w:rFonts w:ascii="Cambria Math" w:hAnsi="Cambria Math" w:cs="Cambria Math"/>
          <w:sz w:val="28"/>
          <w:szCs w:val="28"/>
        </w:rPr>
        <w:t>∘</w:t>
      </w:r>
      <w:r w:rsidRPr="000B0B9C">
        <w:rPr>
          <w:rFonts w:cs="Calibri"/>
          <w:sz w:val="28"/>
          <w:szCs w:val="28"/>
        </w:rPr>
        <w:t>S</w:t>
      </w:r>
    </w:p>
    <w:p w14:paraId="6EBF0004" w14:textId="77777777" w:rsidR="00BC4043" w:rsidRPr="000B0B9C" w:rsidRDefault="00BC4043" w:rsidP="00BC4043">
      <w:pPr>
        <w:jc w:val="both"/>
        <w:rPr>
          <w:rFonts w:cs="Calibri"/>
          <w:sz w:val="28"/>
          <w:szCs w:val="28"/>
        </w:rPr>
      </w:pPr>
      <w:r w:rsidRPr="000B0B9C">
        <w:rPr>
          <w:rFonts w:cs="Calibri"/>
          <w:sz w:val="28"/>
          <w:szCs w:val="28"/>
        </w:rPr>
        <w:t>B. 60</w:t>
      </w:r>
      <w:r w:rsidRPr="000B0B9C">
        <w:rPr>
          <w:rFonts w:ascii="Cambria Math" w:hAnsi="Cambria Math" w:cs="Cambria Math"/>
          <w:sz w:val="28"/>
          <w:szCs w:val="28"/>
        </w:rPr>
        <w:t>∘</w:t>
      </w:r>
      <w:r w:rsidRPr="000B0B9C">
        <w:rPr>
          <w:rFonts w:cs="Calibri"/>
          <w:sz w:val="28"/>
          <w:szCs w:val="28"/>
        </w:rPr>
        <w:t>N do 60</w:t>
      </w:r>
      <w:r w:rsidRPr="000B0B9C">
        <w:rPr>
          <w:rFonts w:ascii="Cambria Math" w:hAnsi="Cambria Math" w:cs="Cambria Math"/>
          <w:sz w:val="28"/>
          <w:szCs w:val="28"/>
        </w:rPr>
        <w:t>∘</w:t>
      </w:r>
      <w:r w:rsidRPr="000B0B9C">
        <w:rPr>
          <w:rFonts w:cs="Calibri"/>
          <w:sz w:val="28"/>
          <w:szCs w:val="28"/>
        </w:rPr>
        <w:t>S</w:t>
      </w:r>
    </w:p>
    <w:p w14:paraId="30707D8F" w14:textId="77777777" w:rsidR="00BC4043" w:rsidRPr="000B0B9C" w:rsidRDefault="00BC4043" w:rsidP="00BC4043">
      <w:pPr>
        <w:jc w:val="both"/>
        <w:rPr>
          <w:rFonts w:cs="Calibri"/>
          <w:sz w:val="28"/>
          <w:szCs w:val="28"/>
        </w:rPr>
      </w:pPr>
      <w:r w:rsidRPr="000B0B9C">
        <w:rPr>
          <w:rFonts w:cs="Calibri"/>
          <w:sz w:val="28"/>
          <w:szCs w:val="28"/>
        </w:rPr>
        <w:t>C. 30</w:t>
      </w:r>
      <w:r w:rsidRPr="000B0B9C">
        <w:rPr>
          <w:rFonts w:ascii="Cambria Math" w:hAnsi="Cambria Math" w:cs="Cambria Math"/>
          <w:sz w:val="28"/>
          <w:szCs w:val="28"/>
        </w:rPr>
        <w:t>∘</w:t>
      </w:r>
      <w:r w:rsidRPr="000B0B9C">
        <w:rPr>
          <w:rFonts w:cs="Calibri"/>
          <w:sz w:val="28"/>
          <w:szCs w:val="28"/>
        </w:rPr>
        <w:t>N do 30</w:t>
      </w:r>
      <w:r w:rsidRPr="000B0B9C">
        <w:rPr>
          <w:rFonts w:ascii="Cambria Math" w:hAnsi="Cambria Math" w:cs="Cambria Math"/>
          <w:sz w:val="28"/>
          <w:szCs w:val="28"/>
        </w:rPr>
        <w:t>∘</w:t>
      </w:r>
      <w:r w:rsidRPr="000B0B9C">
        <w:rPr>
          <w:rFonts w:cs="Calibri"/>
          <w:sz w:val="28"/>
          <w:szCs w:val="28"/>
        </w:rPr>
        <w:t>S</w:t>
      </w:r>
    </w:p>
    <w:p w14:paraId="668DA433" w14:textId="77777777" w:rsidR="00BC4043" w:rsidRPr="000B0B9C" w:rsidRDefault="00BC4043" w:rsidP="00BC4043">
      <w:pPr>
        <w:jc w:val="both"/>
        <w:rPr>
          <w:rFonts w:cs="Calibri"/>
          <w:sz w:val="28"/>
          <w:szCs w:val="28"/>
        </w:rPr>
      </w:pPr>
      <w:r w:rsidRPr="000B0B9C">
        <w:rPr>
          <w:rFonts w:cs="Calibri"/>
          <w:sz w:val="28"/>
          <w:szCs w:val="28"/>
        </w:rPr>
        <w:t>D. 15</w:t>
      </w:r>
      <w:r w:rsidRPr="000B0B9C">
        <w:rPr>
          <w:rFonts w:ascii="Cambria Math" w:hAnsi="Cambria Math" w:cs="Cambria Math"/>
          <w:sz w:val="28"/>
          <w:szCs w:val="28"/>
        </w:rPr>
        <w:t>∘</w:t>
      </w:r>
      <w:r w:rsidRPr="000B0B9C">
        <w:rPr>
          <w:rFonts w:cs="Calibri"/>
          <w:sz w:val="28"/>
          <w:szCs w:val="28"/>
        </w:rPr>
        <w:t>N do 15</w:t>
      </w:r>
      <w:r w:rsidRPr="000B0B9C">
        <w:rPr>
          <w:rFonts w:ascii="Cambria Math" w:hAnsi="Cambria Math" w:cs="Cambria Math"/>
          <w:sz w:val="28"/>
          <w:szCs w:val="28"/>
        </w:rPr>
        <w:t>∘</w:t>
      </w:r>
      <w:r w:rsidRPr="000B0B9C">
        <w:rPr>
          <w:rFonts w:cs="Calibri"/>
          <w:sz w:val="28"/>
          <w:szCs w:val="28"/>
        </w:rPr>
        <w:t>S</w:t>
      </w:r>
    </w:p>
    <w:p w14:paraId="62E11CC8" w14:textId="77777777" w:rsidR="00BC4043" w:rsidRDefault="00BC4043" w:rsidP="00BC4043">
      <w:pPr>
        <w:jc w:val="both"/>
        <w:rPr>
          <w:rFonts w:cs="Calibri"/>
          <w:sz w:val="28"/>
          <w:szCs w:val="28"/>
        </w:rPr>
      </w:pPr>
      <w:r w:rsidRPr="000B0B9C">
        <w:rPr>
          <w:rFonts w:cs="Calibri"/>
          <w:sz w:val="28"/>
          <w:szCs w:val="28"/>
        </w:rPr>
        <w:t>E. 60</w:t>
      </w:r>
      <w:r w:rsidRPr="000B0B9C">
        <w:rPr>
          <w:rFonts w:ascii="Cambria Math" w:hAnsi="Cambria Math" w:cs="Cambria Math"/>
          <w:sz w:val="28"/>
          <w:szCs w:val="28"/>
        </w:rPr>
        <w:t>∘</w:t>
      </w:r>
      <w:r w:rsidRPr="000B0B9C">
        <w:rPr>
          <w:rFonts w:cs="Calibri"/>
          <w:sz w:val="28"/>
          <w:szCs w:val="28"/>
        </w:rPr>
        <w:t>N do 0</w:t>
      </w:r>
      <w:r w:rsidRPr="000B0B9C">
        <w:rPr>
          <w:rFonts w:ascii="Cambria Math" w:hAnsi="Cambria Math" w:cs="Cambria Math"/>
          <w:sz w:val="28"/>
          <w:szCs w:val="28"/>
        </w:rPr>
        <w:t>∘</w:t>
      </w:r>
      <w:r w:rsidRPr="000B0B9C">
        <w:rPr>
          <w:rFonts w:cs="Calibri"/>
          <w:sz w:val="28"/>
          <w:szCs w:val="28"/>
        </w:rPr>
        <w:t>N</w:t>
      </w:r>
    </w:p>
    <w:p w14:paraId="7119FFD7" w14:textId="77777777" w:rsidR="008F24EF" w:rsidRPr="000B0B9C" w:rsidRDefault="008F24EF" w:rsidP="00BC4043">
      <w:pPr>
        <w:jc w:val="both"/>
        <w:rPr>
          <w:rFonts w:cs="Calibri"/>
          <w:sz w:val="28"/>
          <w:szCs w:val="28"/>
        </w:rPr>
      </w:pPr>
    </w:p>
    <w:p w14:paraId="46216936" w14:textId="77777777" w:rsidR="00BC4043" w:rsidRPr="000B0B9C" w:rsidRDefault="00DE40E8" w:rsidP="00BC4043">
      <w:pPr>
        <w:jc w:val="both"/>
        <w:rPr>
          <w:rFonts w:cs="Calibri"/>
          <w:b/>
          <w:sz w:val="28"/>
          <w:szCs w:val="28"/>
        </w:rPr>
      </w:pPr>
      <w:r w:rsidRPr="000B0B9C">
        <w:rPr>
          <w:rFonts w:cs="Calibri"/>
          <w:b/>
          <w:sz w:val="28"/>
          <w:szCs w:val="28"/>
        </w:rPr>
        <w:t>298</w:t>
      </w:r>
      <w:r w:rsidR="00BC4043" w:rsidRPr="000B0B9C">
        <w:rPr>
          <w:rFonts w:cs="Calibri"/>
          <w:b/>
          <w:sz w:val="28"/>
          <w:szCs w:val="28"/>
        </w:rPr>
        <w:t>. Koji termini najbolje odgovaraju sledećoj definiciji?</w:t>
      </w:r>
    </w:p>
    <w:p w14:paraId="0ACE07EC" w14:textId="77777777" w:rsidR="00BC4043" w:rsidRDefault="00BC4043" w:rsidP="00BC4043">
      <w:pPr>
        <w:jc w:val="both"/>
        <w:rPr>
          <w:rFonts w:cs="Calibri"/>
          <w:b/>
          <w:sz w:val="28"/>
          <w:szCs w:val="28"/>
        </w:rPr>
      </w:pPr>
      <w:r w:rsidRPr="000B0B9C">
        <w:rPr>
          <w:rFonts w:cs="Calibri"/>
          <w:b/>
          <w:sz w:val="28"/>
          <w:szCs w:val="28"/>
        </w:rPr>
        <w:t>„Ciklični obrazac podizanja toplog vazduha, hlađenja vazduha i potonuća hladnijeg vazduha, koji je rezultat izlaganja sunčevoj svetlosti (toplotna energija)“.</w:t>
      </w:r>
    </w:p>
    <w:p w14:paraId="1D12B144" w14:textId="77777777" w:rsidR="008F24EF" w:rsidRPr="000B0B9C" w:rsidRDefault="008F24EF" w:rsidP="00BC4043">
      <w:pPr>
        <w:jc w:val="both"/>
        <w:rPr>
          <w:rFonts w:cs="Calibri"/>
          <w:b/>
          <w:sz w:val="28"/>
          <w:szCs w:val="28"/>
        </w:rPr>
      </w:pPr>
    </w:p>
    <w:p w14:paraId="712750F2" w14:textId="77777777" w:rsidR="00BC4043" w:rsidRPr="000B0B9C" w:rsidRDefault="00BC4043" w:rsidP="00BC4043">
      <w:pPr>
        <w:jc w:val="both"/>
        <w:rPr>
          <w:rFonts w:cs="Calibri"/>
          <w:sz w:val="28"/>
          <w:szCs w:val="28"/>
          <w:lang w:val="fr-FR"/>
        </w:rPr>
      </w:pPr>
      <w:r w:rsidRPr="000B0B9C">
        <w:rPr>
          <w:rFonts w:cs="Calibri"/>
          <w:sz w:val="28"/>
          <w:szCs w:val="28"/>
          <w:lang w:val="fr-FR"/>
        </w:rPr>
        <w:t>A. Solarni vetar</w:t>
      </w:r>
    </w:p>
    <w:p w14:paraId="0C594C8D" w14:textId="77777777" w:rsidR="00BC4043" w:rsidRPr="000B0B9C" w:rsidRDefault="00BC4043" w:rsidP="00BC4043">
      <w:pPr>
        <w:jc w:val="both"/>
        <w:rPr>
          <w:rFonts w:cs="Calibri"/>
          <w:sz w:val="28"/>
          <w:szCs w:val="28"/>
          <w:lang w:val="fr-FR"/>
        </w:rPr>
      </w:pPr>
      <w:r w:rsidRPr="000B0B9C">
        <w:rPr>
          <w:rFonts w:cs="Calibri"/>
          <w:sz w:val="28"/>
          <w:szCs w:val="28"/>
          <w:lang w:val="fr-FR"/>
        </w:rPr>
        <w:t>B. La Nina</w:t>
      </w:r>
    </w:p>
    <w:p w14:paraId="58DA81C8" w14:textId="77777777" w:rsidR="00BC4043" w:rsidRPr="000B0B9C" w:rsidRDefault="00BC4043" w:rsidP="00BC4043">
      <w:pPr>
        <w:jc w:val="both"/>
        <w:rPr>
          <w:rFonts w:cs="Calibri"/>
          <w:sz w:val="28"/>
          <w:szCs w:val="28"/>
          <w:lang w:val="fr-FR"/>
        </w:rPr>
      </w:pPr>
      <w:r w:rsidRPr="000B0B9C">
        <w:rPr>
          <w:rFonts w:cs="Calibri"/>
          <w:sz w:val="28"/>
          <w:szCs w:val="28"/>
          <w:lang w:val="fr-FR"/>
        </w:rPr>
        <w:t>C. Atmosferska cirkulacija</w:t>
      </w:r>
    </w:p>
    <w:p w14:paraId="51B1B736" w14:textId="77777777" w:rsidR="00BC4043" w:rsidRPr="000B0B9C" w:rsidRDefault="00BC4043" w:rsidP="00BC4043">
      <w:pPr>
        <w:jc w:val="both"/>
        <w:rPr>
          <w:rFonts w:cs="Calibri"/>
          <w:sz w:val="28"/>
          <w:szCs w:val="28"/>
          <w:lang w:val="fr-FR"/>
        </w:rPr>
      </w:pPr>
      <w:r w:rsidRPr="000B0B9C">
        <w:rPr>
          <w:rFonts w:cs="Calibri"/>
          <w:sz w:val="28"/>
          <w:szCs w:val="28"/>
          <w:lang w:val="fr-FR"/>
        </w:rPr>
        <w:t>D. Efekat staklene bašte</w:t>
      </w:r>
    </w:p>
    <w:p w14:paraId="29CE7F7D" w14:textId="77777777" w:rsidR="00BC4043" w:rsidRDefault="00BC4043" w:rsidP="00BC4043">
      <w:pPr>
        <w:jc w:val="both"/>
        <w:rPr>
          <w:rFonts w:cs="Calibri"/>
          <w:sz w:val="28"/>
          <w:szCs w:val="28"/>
          <w:lang w:val="fr-FR"/>
        </w:rPr>
      </w:pPr>
      <w:r w:rsidRPr="000B0B9C">
        <w:rPr>
          <w:rFonts w:cs="Calibri"/>
          <w:sz w:val="28"/>
          <w:szCs w:val="28"/>
          <w:lang w:val="fr-FR"/>
        </w:rPr>
        <w:t>E. El Nino</w:t>
      </w:r>
    </w:p>
    <w:p w14:paraId="71FDB553" w14:textId="77777777" w:rsidR="008F24EF" w:rsidRPr="000B0B9C" w:rsidRDefault="008F24EF" w:rsidP="00BC4043">
      <w:pPr>
        <w:jc w:val="both"/>
        <w:rPr>
          <w:rFonts w:cs="Calibri"/>
          <w:sz w:val="28"/>
          <w:szCs w:val="28"/>
          <w:lang w:val="fr-FR"/>
        </w:rPr>
      </w:pPr>
    </w:p>
    <w:p w14:paraId="730597D7" w14:textId="77777777" w:rsidR="00BC4043" w:rsidRDefault="00DE40E8" w:rsidP="00BC4043">
      <w:pPr>
        <w:jc w:val="both"/>
        <w:rPr>
          <w:rFonts w:cs="Calibri"/>
          <w:b/>
          <w:sz w:val="28"/>
          <w:szCs w:val="28"/>
          <w:lang w:val="fr-FR"/>
        </w:rPr>
      </w:pPr>
      <w:r w:rsidRPr="000B0B9C">
        <w:rPr>
          <w:rFonts w:cs="Calibri"/>
          <w:b/>
          <w:sz w:val="28"/>
          <w:szCs w:val="28"/>
          <w:lang w:val="fr-FR"/>
        </w:rPr>
        <w:t>299</w:t>
      </w:r>
      <w:r w:rsidR="00BC4043" w:rsidRPr="000B0B9C">
        <w:rPr>
          <w:rFonts w:cs="Calibri"/>
          <w:b/>
          <w:sz w:val="28"/>
          <w:szCs w:val="28"/>
          <w:lang w:val="fr-FR"/>
        </w:rPr>
        <w:t>. Gde se u atmosferi javlja ”vreme”?</w:t>
      </w:r>
    </w:p>
    <w:p w14:paraId="389EF590" w14:textId="77777777" w:rsidR="008F24EF" w:rsidRPr="000B0B9C" w:rsidRDefault="008F24EF" w:rsidP="00BC4043">
      <w:pPr>
        <w:jc w:val="both"/>
        <w:rPr>
          <w:rFonts w:cs="Calibri"/>
          <w:b/>
          <w:sz w:val="28"/>
          <w:szCs w:val="28"/>
          <w:lang w:val="fr-FR"/>
        </w:rPr>
      </w:pPr>
    </w:p>
    <w:p w14:paraId="453F62DD" w14:textId="77777777" w:rsidR="00BC4043" w:rsidRPr="000B0B9C" w:rsidRDefault="00BC4043" w:rsidP="00BC4043">
      <w:pPr>
        <w:jc w:val="both"/>
        <w:rPr>
          <w:rFonts w:cs="Calibri"/>
          <w:sz w:val="28"/>
          <w:szCs w:val="28"/>
          <w:lang w:val="fr-FR"/>
        </w:rPr>
      </w:pPr>
      <w:r w:rsidRPr="000B0B9C">
        <w:rPr>
          <w:rFonts w:cs="Calibri"/>
          <w:sz w:val="28"/>
          <w:szCs w:val="28"/>
          <w:lang w:val="fr-FR"/>
        </w:rPr>
        <w:t>A. Termosfera</w:t>
      </w:r>
    </w:p>
    <w:p w14:paraId="2BC0920D" w14:textId="77777777" w:rsidR="00BC4043" w:rsidRPr="000B0B9C" w:rsidRDefault="00BC4043" w:rsidP="00BC4043">
      <w:pPr>
        <w:jc w:val="both"/>
        <w:rPr>
          <w:rFonts w:cs="Calibri"/>
          <w:sz w:val="28"/>
          <w:szCs w:val="28"/>
          <w:lang w:val="fr-FR"/>
        </w:rPr>
      </w:pPr>
      <w:r w:rsidRPr="000B0B9C">
        <w:rPr>
          <w:rFonts w:cs="Calibri"/>
          <w:sz w:val="28"/>
          <w:szCs w:val="28"/>
          <w:lang w:val="fr-FR"/>
        </w:rPr>
        <w:t>B. Troposfera</w:t>
      </w:r>
    </w:p>
    <w:p w14:paraId="15AFC76E" w14:textId="77777777" w:rsidR="00BC4043" w:rsidRPr="000B0B9C" w:rsidRDefault="00BC4043" w:rsidP="00BC4043">
      <w:pPr>
        <w:jc w:val="both"/>
        <w:rPr>
          <w:rFonts w:cs="Calibri"/>
          <w:sz w:val="28"/>
          <w:szCs w:val="28"/>
          <w:lang w:val="fr-FR"/>
        </w:rPr>
      </w:pPr>
      <w:r w:rsidRPr="000B0B9C">
        <w:rPr>
          <w:rFonts w:cs="Calibri"/>
          <w:sz w:val="28"/>
          <w:szCs w:val="28"/>
          <w:lang w:val="fr-FR"/>
        </w:rPr>
        <w:t>C. Stratosfera</w:t>
      </w:r>
    </w:p>
    <w:p w14:paraId="13827E1C" w14:textId="77777777" w:rsidR="00BC4043" w:rsidRDefault="00BC4043" w:rsidP="00BC4043">
      <w:pPr>
        <w:jc w:val="both"/>
        <w:rPr>
          <w:rFonts w:cs="Calibri"/>
          <w:sz w:val="28"/>
          <w:szCs w:val="28"/>
          <w:lang w:val="fr-FR"/>
        </w:rPr>
      </w:pPr>
      <w:r w:rsidRPr="000B0B9C">
        <w:rPr>
          <w:rFonts w:cs="Calibri"/>
          <w:sz w:val="28"/>
          <w:szCs w:val="28"/>
          <w:lang w:val="fr-FR"/>
        </w:rPr>
        <w:t xml:space="preserve">D. Mezosfera </w:t>
      </w:r>
    </w:p>
    <w:p w14:paraId="102CC607" w14:textId="77777777" w:rsidR="008F24EF" w:rsidRPr="000B0B9C" w:rsidRDefault="008F24EF" w:rsidP="00BC4043">
      <w:pPr>
        <w:jc w:val="both"/>
        <w:rPr>
          <w:rFonts w:cs="Calibri"/>
          <w:sz w:val="28"/>
          <w:szCs w:val="28"/>
          <w:lang w:val="fr-FR"/>
        </w:rPr>
      </w:pPr>
    </w:p>
    <w:p w14:paraId="1F7FA285" w14:textId="77777777" w:rsidR="00BC4043" w:rsidRPr="00D7508D" w:rsidRDefault="00DE40E8" w:rsidP="00BC4043">
      <w:pPr>
        <w:jc w:val="both"/>
        <w:rPr>
          <w:rFonts w:cs="Calibri"/>
          <w:b/>
          <w:color w:val="7030A0"/>
          <w:sz w:val="28"/>
          <w:szCs w:val="28"/>
          <w:lang w:val="fr-FR"/>
        </w:rPr>
      </w:pPr>
      <w:r w:rsidRPr="00D7508D">
        <w:rPr>
          <w:rFonts w:cs="Calibri"/>
          <w:b/>
          <w:color w:val="7030A0"/>
          <w:sz w:val="28"/>
          <w:szCs w:val="28"/>
          <w:lang w:val="fr-FR"/>
        </w:rPr>
        <w:t>300</w:t>
      </w:r>
      <w:r w:rsidR="00BC4043" w:rsidRPr="00D7508D">
        <w:rPr>
          <w:rFonts w:cs="Calibri"/>
          <w:b/>
          <w:color w:val="7030A0"/>
          <w:sz w:val="28"/>
          <w:szCs w:val="28"/>
          <w:lang w:val="fr-FR"/>
        </w:rPr>
        <w:t>. Godine 1735, naučnik po imenu Džordž __________ je postavio hipotezu kako vazdušne struje kruže i mehanizam koji je otkrio dobio je ime po njemu. Njegova kasnija teorija pomaže da se opiše mehanika koja uzrokuje da vazdušne struje rastu na ekvatoru i padaju na geografskim širinama od trideset stepeni?</w:t>
      </w:r>
    </w:p>
    <w:p w14:paraId="7E8A9244" w14:textId="77777777" w:rsidR="008F24EF" w:rsidRPr="000B0B9C" w:rsidRDefault="008F24EF" w:rsidP="00BC4043">
      <w:pPr>
        <w:jc w:val="both"/>
        <w:rPr>
          <w:rFonts w:cs="Calibri"/>
          <w:b/>
          <w:sz w:val="28"/>
          <w:szCs w:val="28"/>
          <w:lang w:val="fr-FR"/>
        </w:rPr>
      </w:pPr>
    </w:p>
    <w:p w14:paraId="251A459F" w14:textId="77777777" w:rsidR="00BC4043" w:rsidRPr="000B0B9C" w:rsidRDefault="00BC4043" w:rsidP="00BC4043">
      <w:pPr>
        <w:jc w:val="both"/>
        <w:rPr>
          <w:rFonts w:cs="Calibri"/>
          <w:sz w:val="28"/>
          <w:szCs w:val="28"/>
          <w:lang w:val="fr-FR"/>
        </w:rPr>
      </w:pPr>
      <w:r w:rsidRPr="000B0B9C">
        <w:rPr>
          <w:rFonts w:cs="Calibri"/>
          <w:sz w:val="28"/>
          <w:szCs w:val="28"/>
          <w:lang w:val="fr-FR"/>
        </w:rPr>
        <w:t>A. Hadlei ćelije</w:t>
      </w:r>
    </w:p>
    <w:p w14:paraId="7BEDB59B" w14:textId="77777777" w:rsidR="00BC4043" w:rsidRPr="000B0B9C" w:rsidRDefault="00BC4043" w:rsidP="00BC4043">
      <w:pPr>
        <w:jc w:val="both"/>
        <w:rPr>
          <w:rFonts w:cs="Calibri"/>
          <w:sz w:val="28"/>
          <w:szCs w:val="28"/>
          <w:lang w:val="fr-FR"/>
        </w:rPr>
      </w:pPr>
      <w:r w:rsidRPr="000B0B9C">
        <w:rPr>
          <w:rFonts w:cs="Calibri"/>
          <w:sz w:val="28"/>
          <w:szCs w:val="28"/>
          <w:lang w:val="fr-FR"/>
        </w:rPr>
        <w:t>B. Mejsonske ćelije</w:t>
      </w:r>
    </w:p>
    <w:p w14:paraId="695CFB22" w14:textId="77777777" w:rsidR="00BC4043" w:rsidRPr="000B0B9C" w:rsidRDefault="00BC4043" w:rsidP="00BC4043">
      <w:pPr>
        <w:jc w:val="both"/>
        <w:rPr>
          <w:rFonts w:cs="Calibri"/>
          <w:sz w:val="28"/>
          <w:szCs w:val="28"/>
          <w:lang w:val="fr-FR"/>
        </w:rPr>
      </w:pPr>
      <w:r w:rsidRPr="000B0B9C">
        <w:rPr>
          <w:rFonts w:cs="Calibri"/>
          <w:sz w:val="28"/>
          <w:szCs w:val="28"/>
          <w:lang w:val="fr-FR"/>
        </w:rPr>
        <w:t>C. Janzen-Connell ćelije</w:t>
      </w:r>
    </w:p>
    <w:p w14:paraId="2F1B430F" w14:textId="77777777" w:rsidR="00BC4043" w:rsidRPr="000B0B9C" w:rsidRDefault="00BC4043" w:rsidP="00BC4043">
      <w:pPr>
        <w:jc w:val="both"/>
        <w:rPr>
          <w:rFonts w:cs="Calibri"/>
          <w:sz w:val="28"/>
          <w:szCs w:val="28"/>
          <w:lang w:val="fr-FR"/>
        </w:rPr>
      </w:pPr>
      <w:r w:rsidRPr="000B0B9C">
        <w:rPr>
          <w:rFonts w:cs="Calibri"/>
          <w:sz w:val="28"/>
          <w:szCs w:val="28"/>
          <w:lang w:val="fr-FR"/>
        </w:rPr>
        <w:t>D. Hardi-Veinberg ćelije</w:t>
      </w:r>
    </w:p>
    <w:p w14:paraId="43E86C04" w14:textId="63A81CCD" w:rsidR="00BC4043" w:rsidRDefault="00BC4043" w:rsidP="00BC4043">
      <w:pPr>
        <w:jc w:val="both"/>
        <w:rPr>
          <w:rFonts w:cs="Calibri"/>
          <w:sz w:val="28"/>
          <w:szCs w:val="28"/>
        </w:rPr>
      </w:pPr>
      <w:r w:rsidRPr="000B0B9C">
        <w:rPr>
          <w:rFonts w:cs="Calibri"/>
          <w:sz w:val="28"/>
          <w:szCs w:val="28"/>
        </w:rPr>
        <w:t>E. McLeod Cells</w:t>
      </w:r>
    </w:p>
    <w:p w14:paraId="4365CCC6" w14:textId="77777777" w:rsidR="004C2BC9" w:rsidRDefault="004C2BC9" w:rsidP="00BC4043">
      <w:pPr>
        <w:jc w:val="both"/>
        <w:rPr>
          <w:rFonts w:cs="Calibri"/>
          <w:sz w:val="28"/>
          <w:szCs w:val="28"/>
        </w:rPr>
      </w:pPr>
    </w:p>
    <w:p w14:paraId="6937C229" w14:textId="77777777" w:rsidR="004C2BC9" w:rsidRDefault="004C2BC9" w:rsidP="00BC4043">
      <w:pPr>
        <w:jc w:val="both"/>
        <w:rPr>
          <w:rFonts w:cs="Calibri"/>
          <w:sz w:val="28"/>
          <w:szCs w:val="28"/>
        </w:rPr>
      </w:pPr>
    </w:p>
    <w:p w14:paraId="72770922" w14:textId="42AC5B4F" w:rsidR="00BC4043" w:rsidRDefault="00DE40E8" w:rsidP="00BC4043">
      <w:pPr>
        <w:jc w:val="both"/>
        <w:rPr>
          <w:rFonts w:cs="Calibri"/>
          <w:b/>
          <w:sz w:val="28"/>
          <w:szCs w:val="28"/>
        </w:rPr>
      </w:pPr>
      <w:r w:rsidRPr="000B0B9C">
        <w:rPr>
          <w:rFonts w:cs="Calibri"/>
          <w:b/>
          <w:sz w:val="28"/>
          <w:szCs w:val="28"/>
        </w:rPr>
        <w:t>301</w:t>
      </w:r>
      <w:r w:rsidR="00BC4043" w:rsidRPr="000B0B9C">
        <w:rPr>
          <w:rFonts w:cs="Calibri"/>
          <w:b/>
          <w:sz w:val="28"/>
          <w:szCs w:val="28"/>
        </w:rPr>
        <w:t>. Šta je Koriolisov efekat?</w:t>
      </w:r>
    </w:p>
    <w:p w14:paraId="5BA65FCD" w14:textId="77777777" w:rsidR="008F24EF" w:rsidRPr="000B0B9C" w:rsidRDefault="008F24EF" w:rsidP="00BC4043">
      <w:pPr>
        <w:jc w:val="both"/>
        <w:rPr>
          <w:rFonts w:cs="Calibri"/>
          <w:b/>
          <w:sz w:val="28"/>
          <w:szCs w:val="28"/>
        </w:rPr>
      </w:pPr>
    </w:p>
    <w:p w14:paraId="18B61E75" w14:textId="77777777" w:rsidR="00BC4043" w:rsidRPr="000B0B9C" w:rsidRDefault="00BC4043" w:rsidP="00BC4043">
      <w:pPr>
        <w:jc w:val="both"/>
        <w:rPr>
          <w:rFonts w:cs="Calibri"/>
          <w:sz w:val="28"/>
          <w:szCs w:val="28"/>
        </w:rPr>
      </w:pPr>
      <w:r w:rsidRPr="000B0B9C">
        <w:rPr>
          <w:rFonts w:cs="Calibri"/>
          <w:sz w:val="28"/>
          <w:szCs w:val="28"/>
        </w:rPr>
        <w:t>A. Uticaj okeanskih struja na kretanje vazduha</w:t>
      </w:r>
    </w:p>
    <w:p w14:paraId="1DBB1FF6" w14:textId="77777777" w:rsidR="00BC4043" w:rsidRPr="000B0B9C" w:rsidRDefault="00BC4043" w:rsidP="00BC4043">
      <w:pPr>
        <w:jc w:val="both"/>
        <w:rPr>
          <w:rFonts w:cs="Calibri"/>
          <w:sz w:val="28"/>
          <w:szCs w:val="28"/>
        </w:rPr>
      </w:pPr>
      <w:r w:rsidRPr="000B0B9C">
        <w:rPr>
          <w:rFonts w:cs="Calibri"/>
          <w:sz w:val="28"/>
          <w:szCs w:val="28"/>
        </w:rPr>
        <w:t>B. Uticaj geografske širine na globalno kretanje vazduha</w:t>
      </w:r>
    </w:p>
    <w:p w14:paraId="2EC5CF59" w14:textId="77777777" w:rsidR="00BC4043" w:rsidRPr="000B0B9C" w:rsidRDefault="00BC4043" w:rsidP="00BC4043">
      <w:pPr>
        <w:jc w:val="both"/>
        <w:rPr>
          <w:rFonts w:cs="Calibri"/>
          <w:sz w:val="28"/>
          <w:szCs w:val="28"/>
        </w:rPr>
      </w:pPr>
      <w:r w:rsidRPr="000B0B9C">
        <w:rPr>
          <w:rFonts w:cs="Calibri"/>
          <w:sz w:val="28"/>
          <w:szCs w:val="28"/>
        </w:rPr>
        <w:t>C. Efekat pomeranja vazduha usled zagrevanja, a zatim hlađenja kako se vazduh diže</w:t>
      </w:r>
    </w:p>
    <w:p w14:paraId="75B05EE6" w14:textId="77777777" w:rsidR="00BC4043" w:rsidRPr="000B0B9C" w:rsidRDefault="00BC4043" w:rsidP="00BC4043">
      <w:pPr>
        <w:jc w:val="both"/>
        <w:rPr>
          <w:rFonts w:cs="Calibri"/>
          <w:sz w:val="28"/>
          <w:szCs w:val="28"/>
        </w:rPr>
      </w:pPr>
      <w:r w:rsidRPr="000B0B9C">
        <w:rPr>
          <w:rFonts w:cs="Calibri"/>
          <w:sz w:val="28"/>
          <w:szCs w:val="28"/>
        </w:rPr>
        <w:t>D. Uticaj Zemljine rotacije na kretanje vazduha i vode u atmosferi i okeanima</w:t>
      </w:r>
    </w:p>
    <w:p w14:paraId="0A358808" w14:textId="77777777" w:rsidR="00BC4043" w:rsidRDefault="00BC4043" w:rsidP="00BC4043">
      <w:pPr>
        <w:jc w:val="both"/>
        <w:rPr>
          <w:rFonts w:cs="Calibri"/>
          <w:sz w:val="28"/>
          <w:szCs w:val="28"/>
        </w:rPr>
      </w:pPr>
      <w:r w:rsidRPr="000B0B9C">
        <w:rPr>
          <w:rFonts w:cs="Calibri"/>
          <w:sz w:val="28"/>
          <w:szCs w:val="28"/>
        </w:rPr>
        <w:t>E. Globalna cirkulacija vazduha usled obrasca zagrevanja i hlađenja vazduha</w:t>
      </w:r>
    </w:p>
    <w:p w14:paraId="25A37285" w14:textId="77777777" w:rsidR="008F24EF" w:rsidRPr="000B0B9C" w:rsidRDefault="008F24EF" w:rsidP="00BC4043">
      <w:pPr>
        <w:jc w:val="both"/>
        <w:rPr>
          <w:rFonts w:cs="Calibri"/>
          <w:sz w:val="28"/>
          <w:szCs w:val="28"/>
        </w:rPr>
      </w:pPr>
    </w:p>
    <w:p w14:paraId="0A6D220D" w14:textId="77777777" w:rsidR="00BC4043" w:rsidRDefault="00DE40E8" w:rsidP="00BC4043">
      <w:pPr>
        <w:jc w:val="both"/>
        <w:rPr>
          <w:rFonts w:cs="Calibri"/>
          <w:b/>
          <w:sz w:val="28"/>
          <w:szCs w:val="28"/>
        </w:rPr>
      </w:pPr>
      <w:r w:rsidRPr="000B0B9C">
        <w:rPr>
          <w:rFonts w:cs="Calibri"/>
          <w:b/>
          <w:sz w:val="28"/>
          <w:szCs w:val="28"/>
        </w:rPr>
        <w:t>302</w:t>
      </w:r>
      <w:r w:rsidR="00BC4043" w:rsidRPr="000B0B9C">
        <w:rPr>
          <w:rFonts w:cs="Calibri"/>
          <w:b/>
          <w:sz w:val="28"/>
          <w:szCs w:val="28"/>
        </w:rPr>
        <w:t>. Šta od sledećeg NE bi bila verovatna posledica prekomernih gasova staklene bašte u atmosferi?</w:t>
      </w:r>
    </w:p>
    <w:p w14:paraId="17BFF603" w14:textId="77777777" w:rsidR="008F24EF" w:rsidRPr="000B0B9C" w:rsidRDefault="008F24EF" w:rsidP="00BC4043">
      <w:pPr>
        <w:jc w:val="both"/>
        <w:rPr>
          <w:rFonts w:cs="Calibri"/>
          <w:b/>
          <w:sz w:val="28"/>
          <w:szCs w:val="28"/>
        </w:rPr>
      </w:pPr>
    </w:p>
    <w:p w14:paraId="3A4D87CA" w14:textId="77777777" w:rsidR="00BC4043" w:rsidRPr="000B0B9C" w:rsidRDefault="00BC4043" w:rsidP="00BC4043">
      <w:pPr>
        <w:jc w:val="both"/>
        <w:rPr>
          <w:rFonts w:cs="Calibri"/>
          <w:sz w:val="28"/>
          <w:szCs w:val="28"/>
        </w:rPr>
      </w:pPr>
      <w:r w:rsidRPr="000B0B9C">
        <w:rPr>
          <w:rFonts w:cs="Calibri"/>
          <w:sz w:val="28"/>
          <w:szCs w:val="28"/>
        </w:rPr>
        <w:t>A. Povećanje količine toplotne energije od sunca koja ulazi u Zemljinu atmosferu</w:t>
      </w:r>
    </w:p>
    <w:p w14:paraId="4B5F1AC9" w14:textId="77777777" w:rsidR="00BC4043" w:rsidRPr="000B0B9C" w:rsidRDefault="00BC4043" w:rsidP="00BC4043">
      <w:pPr>
        <w:jc w:val="both"/>
        <w:rPr>
          <w:rFonts w:cs="Calibri"/>
          <w:sz w:val="28"/>
          <w:szCs w:val="28"/>
        </w:rPr>
      </w:pPr>
      <w:r w:rsidRPr="000B0B9C">
        <w:rPr>
          <w:rFonts w:cs="Calibri"/>
          <w:sz w:val="28"/>
          <w:szCs w:val="28"/>
        </w:rPr>
        <w:t>B. Potencijalne promene vremenskih obrazaca i klime</w:t>
      </w:r>
    </w:p>
    <w:p w14:paraId="1A937906" w14:textId="77777777" w:rsidR="00BC4043" w:rsidRPr="000B0B9C" w:rsidRDefault="00BC4043" w:rsidP="00BC4043">
      <w:pPr>
        <w:jc w:val="both"/>
        <w:rPr>
          <w:rFonts w:cs="Calibri"/>
          <w:sz w:val="28"/>
          <w:szCs w:val="28"/>
        </w:rPr>
      </w:pPr>
      <w:r w:rsidRPr="000B0B9C">
        <w:rPr>
          <w:rFonts w:cs="Calibri"/>
          <w:sz w:val="28"/>
          <w:szCs w:val="28"/>
        </w:rPr>
        <w:t>C. Povećanje količine toplotne energije zadržane na površini Zemlje I u atmosferi</w:t>
      </w:r>
    </w:p>
    <w:p w14:paraId="26969327" w14:textId="77777777" w:rsidR="00BC4043" w:rsidRPr="000B0B9C" w:rsidRDefault="00BC4043" w:rsidP="00BC4043">
      <w:pPr>
        <w:jc w:val="both"/>
        <w:rPr>
          <w:rFonts w:cs="Calibri"/>
          <w:sz w:val="28"/>
          <w:szCs w:val="28"/>
        </w:rPr>
      </w:pPr>
      <w:r w:rsidRPr="000B0B9C">
        <w:rPr>
          <w:rFonts w:cs="Calibri"/>
          <w:sz w:val="28"/>
          <w:szCs w:val="28"/>
        </w:rPr>
        <w:t>D. Oštećenje ozonskog omotača (ako su gasovi staklene bašte određene vrste)</w:t>
      </w:r>
    </w:p>
    <w:p w14:paraId="79980CF1" w14:textId="77777777" w:rsidR="00BC4043" w:rsidRDefault="00BC4043" w:rsidP="00BC4043">
      <w:pPr>
        <w:jc w:val="both"/>
        <w:rPr>
          <w:rFonts w:cs="Calibri"/>
          <w:sz w:val="28"/>
          <w:szCs w:val="28"/>
        </w:rPr>
      </w:pPr>
      <w:r w:rsidRPr="000B0B9C">
        <w:rPr>
          <w:rFonts w:cs="Calibri"/>
          <w:sz w:val="28"/>
          <w:szCs w:val="28"/>
        </w:rPr>
        <w:t>E. Povećano zakiseljavanje Zemljinih okeana</w:t>
      </w:r>
    </w:p>
    <w:p w14:paraId="59356838" w14:textId="77777777" w:rsidR="008F24EF" w:rsidRPr="000B0B9C" w:rsidRDefault="008F24EF" w:rsidP="00BC4043">
      <w:pPr>
        <w:jc w:val="both"/>
        <w:rPr>
          <w:rFonts w:cs="Calibri"/>
          <w:sz w:val="28"/>
          <w:szCs w:val="28"/>
        </w:rPr>
      </w:pPr>
    </w:p>
    <w:p w14:paraId="29AC5ADC" w14:textId="77777777" w:rsidR="00BC4043" w:rsidRDefault="00DE40E8" w:rsidP="00BC4043">
      <w:pPr>
        <w:jc w:val="both"/>
        <w:rPr>
          <w:rFonts w:cs="Calibri"/>
          <w:b/>
          <w:sz w:val="28"/>
          <w:szCs w:val="28"/>
        </w:rPr>
      </w:pPr>
      <w:r w:rsidRPr="000B0B9C">
        <w:rPr>
          <w:rFonts w:cs="Calibri"/>
          <w:b/>
          <w:sz w:val="28"/>
          <w:szCs w:val="28"/>
        </w:rPr>
        <w:t>303</w:t>
      </w:r>
      <w:r w:rsidR="00BC4043" w:rsidRPr="000B0B9C">
        <w:rPr>
          <w:rFonts w:cs="Calibri"/>
          <w:b/>
          <w:sz w:val="28"/>
          <w:szCs w:val="28"/>
        </w:rPr>
        <w:t>. Šta možemo reći o promenama temperature u troposferi u odnosu na nadmorsku visinu?</w:t>
      </w:r>
    </w:p>
    <w:p w14:paraId="54266963" w14:textId="77777777" w:rsidR="008F24EF" w:rsidRPr="000B0B9C" w:rsidRDefault="008F24EF" w:rsidP="00BC4043">
      <w:pPr>
        <w:jc w:val="both"/>
        <w:rPr>
          <w:rFonts w:cs="Calibri"/>
          <w:b/>
          <w:sz w:val="28"/>
          <w:szCs w:val="28"/>
        </w:rPr>
      </w:pPr>
    </w:p>
    <w:p w14:paraId="60A5CF08" w14:textId="77777777" w:rsidR="00BC4043" w:rsidRPr="000B0B9C" w:rsidRDefault="00BC4043" w:rsidP="00BC4043">
      <w:pPr>
        <w:jc w:val="both"/>
        <w:rPr>
          <w:rFonts w:cs="Calibri"/>
          <w:sz w:val="28"/>
          <w:szCs w:val="28"/>
        </w:rPr>
      </w:pPr>
      <w:r w:rsidRPr="000B0B9C">
        <w:rPr>
          <w:rFonts w:cs="Calibri"/>
          <w:sz w:val="28"/>
          <w:szCs w:val="28"/>
        </w:rPr>
        <w:t>A. Troposfera opada u temperaturi kako se visina smanjuje jer se vrući vazduh zadržava u termosferi.</w:t>
      </w:r>
    </w:p>
    <w:p w14:paraId="54045E77" w14:textId="77777777" w:rsidR="00BC4043" w:rsidRPr="000B0B9C" w:rsidRDefault="00BC4043" w:rsidP="00BC4043">
      <w:pPr>
        <w:jc w:val="both"/>
        <w:rPr>
          <w:rFonts w:cs="Calibri"/>
          <w:sz w:val="28"/>
          <w:szCs w:val="28"/>
        </w:rPr>
      </w:pPr>
      <w:r w:rsidRPr="000B0B9C">
        <w:rPr>
          <w:rFonts w:cs="Calibri"/>
          <w:sz w:val="28"/>
          <w:szCs w:val="28"/>
        </w:rPr>
        <w:t>B. Promene temperature na osnovu nadmorske visine su relativno beznačajne, barem u troposferi.</w:t>
      </w:r>
    </w:p>
    <w:p w14:paraId="46A8DF09" w14:textId="77777777" w:rsidR="00BC4043" w:rsidRPr="000B0B9C" w:rsidRDefault="00BC4043" w:rsidP="00BC4043">
      <w:pPr>
        <w:jc w:val="both"/>
        <w:rPr>
          <w:rFonts w:cs="Calibri"/>
          <w:sz w:val="28"/>
          <w:szCs w:val="28"/>
        </w:rPr>
      </w:pPr>
      <w:r w:rsidRPr="000B0B9C">
        <w:rPr>
          <w:rFonts w:cs="Calibri"/>
          <w:sz w:val="28"/>
          <w:szCs w:val="28"/>
        </w:rPr>
        <w:t>C. Temperatura troposfere raste kako se visina povećava jer se vruć vazduh diže.</w:t>
      </w:r>
    </w:p>
    <w:p w14:paraId="57813402" w14:textId="77777777" w:rsidR="00BC4043" w:rsidRPr="000B0B9C" w:rsidRDefault="00BC4043" w:rsidP="00BC4043">
      <w:pPr>
        <w:jc w:val="both"/>
        <w:rPr>
          <w:rFonts w:cs="Calibri"/>
          <w:sz w:val="28"/>
          <w:szCs w:val="28"/>
        </w:rPr>
      </w:pPr>
      <w:r w:rsidRPr="000B0B9C">
        <w:rPr>
          <w:rFonts w:cs="Calibri"/>
          <w:sz w:val="28"/>
          <w:szCs w:val="28"/>
        </w:rPr>
        <w:t>D. Troposfera opada u temperaturi kako se visina povećava jer su čestice vazduha manje guste kako se visina povećava.</w:t>
      </w:r>
    </w:p>
    <w:p w14:paraId="12B52578" w14:textId="77777777" w:rsidR="00BC4043" w:rsidRDefault="00BC4043" w:rsidP="00BC4043">
      <w:pPr>
        <w:jc w:val="both"/>
        <w:rPr>
          <w:rFonts w:cs="Calibri"/>
          <w:sz w:val="28"/>
          <w:szCs w:val="28"/>
        </w:rPr>
      </w:pPr>
      <w:r w:rsidRPr="000B0B9C">
        <w:rPr>
          <w:rFonts w:cs="Calibri"/>
          <w:sz w:val="28"/>
          <w:szCs w:val="28"/>
        </w:rPr>
        <w:t>E. Troposfera je mesto gde se zadržava sva toplotna energija, a ciklične vazdušne struje čine ukupnu temperaturu prilično doslednom u ovom tankom sloju atmosfere.</w:t>
      </w:r>
    </w:p>
    <w:p w14:paraId="4A6B1FEB" w14:textId="77777777" w:rsidR="008F24EF" w:rsidRPr="000B0B9C" w:rsidRDefault="008F24EF" w:rsidP="00BC4043">
      <w:pPr>
        <w:jc w:val="both"/>
        <w:rPr>
          <w:rFonts w:cs="Calibri"/>
          <w:sz w:val="28"/>
          <w:szCs w:val="28"/>
        </w:rPr>
      </w:pPr>
    </w:p>
    <w:p w14:paraId="42015426" w14:textId="2A948478" w:rsidR="008F24EF" w:rsidRDefault="00DE40E8" w:rsidP="00BC4043">
      <w:pPr>
        <w:jc w:val="both"/>
        <w:rPr>
          <w:rFonts w:cs="Calibri"/>
          <w:b/>
          <w:sz w:val="28"/>
          <w:szCs w:val="28"/>
          <w:lang w:val="fr-FR"/>
        </w:rPr>
      </w:pPr>
      <w:r w:rsidRPr="000B0B9C">
        <w:rPr>
          <w:rFonts w:cs="Calibri"/>
          <w:b/>
          <w:sz w:val="28"/>
          <w:szCs w:val="28"/>
          <w:lang w:val="fr-FR"/>
        </w:rPr>
        <w:t>304</w:t>
      </w:r>
      <w:r w:rsidR="00BC4043" w:rsidRPr="000B0B9C">
        <w:rPr>
          <w:rFonts w:cs="Calibri"/>
          <w:b/>
          <w:sz w:val="28"/>
          <w:szCs w:val="28"/>
          <w:lang w:val="fr-FR"/>
        </w:rPr>
        <w:t>. U kom delu atmosfere se dešava Aurora borealis?</w:t>
      </w:r>
    </w:p>
    <w:p w14:paraId="1EAAB282" w14:textId="77777777" w:rsidR="004C2BC9" w:rsidRPr="000B0B9C" w:rsidRDefault="004C2BC9" w:rsidP="00BC4043">
      <w:pPr>
        <w:jc w:val="both"/>
        <w:rPr>
          <w:rFonts w:cs="Calibri"/>
          <w:b/>
          <w:sz w:val="28"/>
          <w:szCs w:val="28"/>
          <w:lang w:val="fr-FR"/>
        </w:rPr>
      </w:pPr>
    </w:p>
    <w:p w14:paraId="48061484" w14:textId="77777777" w:rsidR="00BC4043" w:rsidRPr="000B0B9C" w:rsidRDefault="00BC4043" w:rsidP="00BC4043">
      <w:pPr>
        <w:jc w:val="both"/>
        <w:rPr>
          <w:rFonts w:cs="Calibri"/>
          <w:sz w:val="28"/>
          <w:szCs w:val="28"/>
          <w:lang w:val="fr-FR"/>
        </w:rPr>
      </w:pPr>
      <w:r w:rsidRPr="000B0B9C">
        <w:rPr>
          <w:rFonts w:cs="Calibri"/>
          <w:sz w:val="28"/>
          <w:szCs w:val="28"/>
          <w:lang w:val="fr-FR"/>
        </w:rPr>
        <w:t>A. Troposfera</w:t>
      </w:r>
    </w:p>
    <w:p w14:paraId="2C4DD635" w14:textId="77777777" w:rsidR="00BC4043" w:rsidRPr="000B0B9C" w:rsidRDefault="00BC4043" w:rsidP="00BC4043">
      <w:pPr>
        <w:jc w:val="both"/>
        <w:rPr>
          <w:rFonts w:cs="Calibri"/>
          <w:sz w:val="28"/>
          <w:szCs w:val="28"/>
          <w:lang w:val="fr-FR"/>
        </w:rPr>
      </w:pPr>
      <w:r w:rsidRPr="000B0B9C">
        <w:rPr>
          <w:rFonts w:cs="Calibri"/>
          <w:sz w:val="28"/>
          <w:szCs w:val="28"/>
          <w:lang w:val="fr-FR"/>
        </w:rPr>
        <w:t>B. Stratosfera</w:t>
      </w:r>
    </w:p>
    <w:p w14:paraId="411F8951" w14:textId="77777777" w:rsidR="00BC4043" w:rsidRPr="000B0B9C" w:rsidRDefault="00BC4043" w:rsidP="00BC4043">
      <w:pPr>
        <w:jc w:val="both"/>
        <w:rPr>
          <w:rFonts w:cs="Calibri"/>
          <w:sz w:val="28"/>
          <w:szCs w:val="28"/>
          <w:lang w:val="fr-FR"/>
        </w:rPr>
      </w:pPr>
      <w:r w:rsidRPr="000B0B9C">
        <w:rPr>
          <w:rFonts w:cs="Calibri"/>
          <w:sz w:val="28"/>
          <w:szCs w:val="28"/>
          <w:lang w:val="fr-FR"/>
        </w:rPr>
        <w:t>C. Mezosfera</w:t>
      </w:r>
    </w:p>
    <w:p w14:paraId="71E3CF00" w14:textId="77777777" w:rsidR="00BC4043" w:rsidRPr="000B0B9C" w:rsidRDefault="00BC4043" w:rsidP="00BC4043">
      <w:pPr>
        <w:jc w:val="both"/>
        <w:rPr>
          <w:rFonts w:cs="Calibri"/>
          <w:sz w:val="28"/>
          <w:szCs w:val="28"/>
          <w:lang w:val="fr-FR"/>
        </w:rPr>
      </w:pPr>
      <w:r w:rsidRPr="000B0B9C">
        <w:rPr>
          <w:rFonts w:cs="Calibri"/>
          <w:sz w:val="28"/>
          <w:szCs w:val="28"/>
          <w:lang w:val="fr-FR"/>
        </w:rPr>
        <w:t>D. Termosfera</w:t>
      </w:r>
    </w:p>
    <w:p w14:paraId="4B892664" w14:textId="77777777" w:rsidR="00BC4043" w:rsidRDefault="00BC4043" w:rsidP="00BC4043">
      <w:pPr>
        <w:jc w:val="both"/>
        <w:rPr>
          <w:rFonts w:cs="Calibri"/>
          <w:sz w:val="28"/>
          <w:szCs w:val="28"/>
          <w:lang w:val="fr-FR"/>
        </w:rPr>
      </w:pPr>
      <w:r w:rsidRPr="000B0B9C">
        <w:rPr>
          <w:rFonts w:cs="Calibri"/>
          <w:sz w:val="28"/>
          <w:szCs w:val="28"/>
          <w:lang w:val="fr-FR"/>
        </w:rPr>
        <w:t>E. Hidrosfera</w:t>
      </w:r>
    </w:p>
    <w:p w14:paraId="679299AD" w14:textId="77777777" w:rsidR="008F24EF" w:rsidRPr="000B0B9C" w:rsidRDefault="008F24EF" w:rsidP="00BC4043">
      <w:pPr>
        <w:jc w:val="both"/>
        <w:rPr>
          <w:rFonts w:cs="Calibri"/>
          <w:sz w:val="28"/>
          <w:szCs w:val="28"/>
          <w:lang w:val="fr-FR"/>
        </w:rPr>
      </w:pPr>
    </w:p>
    <w:p w14:paraId="7DC1EA28" w14:textId="22CABE16" w:rsidR="00AA4FCD" w:rsidRPr="000B0B9C" w:rsidRDefault="00DE40E8" w:rsidP="00AA4FCD">
      <w:pPr>
        <w:jc w:val="both"/>
        <w:rPr>
          <w:rFonts w:cs="Calibri"/>
          <w:b/>
          <w:sz w:val="28"/>
          <w:szCs w:val="28"/>
          <w:lang w:val="fr-FR"/>
        </w:rPr>
      </w:pPr>
      <w:r w:rsidRPr="000B0B9C">
        <w:rPr>
          <w:rFonts w:cs="Calibri"/>
          <w:b/>
          <w:sz w:val="28"/>
          <w:szCs w:val="28"/>
          <w:lang w:val="fr-FR"/>
        </w:rPr>
        <w:t>305</w:t>
      </w:r>
      <w:r w:rsidR="00BC4043" w:rsidRPr="000B0B9C">
        <w:rPr>
          <w:rFonts w:cs="Calibri"/>
          <w:b/>
          <w:sz w:val="28"/>
          <w:szCs w:val="28"/>
          <w:lang w:val="fr-FR"/>
        </w:rPr>
        <w:t xml:space="preserve">. </w:t>
      </w:r>
      <w:r w:rsidR="00AA4FCD">
        <w:rPr>
          <w:rFonts w:cs="Calibri"/>
          <w:b/>
          <w:sz w:val="28"/>
          <w:szCs w:val="28"/>
          <w:lang w:val="fr-FR"/>
        </w:rPr>
        <w:t xml:space="preserve"> </w:t>
      </w:r>
      <w:r w:rsidR="00AA4FCD" w:rsidRPr="00AA4FCD">
        <w:rPr>
          <w:rFonts w:cs="Calibri"/>
          <w:b/>
          <w:sz w:val="28"/>
          <w:szCs w:val="28"/>
          <w:lang w:val="fr-FR"/>
        </w:rPr>
        <w:t>Ovaj vodopad se sastoji iz 3 dela, nalazi se na istoimenoj reci i najveće je u Severnoj Americi. Reč je o?</w:t>
      </w:r>
    </w:p>
    <w:p w14:paraId="13410A41" w14:textId="77777777" w:rsidR="00AA4FCD" w:rsidRPr="00AA4FCD" w:rsidRDefault="00AA4FCD" w:rsidP="00AA4FCD">
      <w:pPr>
        <w:jc w:val="both"/>
        <w:rPr>
          <w:rFonts w:cs="Calibri"/>
          <w:sz w:val="28"/>
          <w:szCs w:val="28"/>
          <w:lang w:val="fr-FR"/>
        </w:rPr>
      </w:pPr>
      <w:r w:rsidRPr="00AA4FCD">
        <w:rPr>
          <w:rFonts w:cs="Calibri"/>
          <w:sz w:val="28"/>
          <w:szCs w:val="28"/>
          <w:lang w:val="fr-FR"/>
        </w:rPr>
        <w:t>A. Viktorija</w:t>
      </w:r>
    </w:p>
    <w:p w14:paraId="41330DB2" w14:textId="77777777" w:rsidR="00AA4FCD" w:rsidRPr="00AA4FCD" w:rsidRDefault="00AA4FCD" w:rsidP="00AA4FCD">
      <w:pPr>
        <w:jc w:val="both"/>
        <w:rPr>
          <w:rFonts w:cs="Calibri"/>
          <w:sz w:val="28"/>
          <w:szCs w:val="28"/>
          <w:lang w:val="fr-FR"/>
        </w:rPr>
      </w:pPr>
      <w:r w:rsidRPr="00AA4FCD">
        <w:rPr>
          <w:rFonts w:cs="Calibri"/>
          <w:sz w:val="28"/>
          <w:szCs w:val="28"/>
          <w:lang w:val="fr-FR"/>
        </w:rPr>
        <w:t xml:space="preserve">B. Igazu </w:t>
      </w:r>
    </w:p>
    <w:p w14:paraId="5EA13456" w14:textId="77777777" w:rsidR="00AA4FCD" w:rsidRPr="00AA4FCD" w:rsidRDefault="00AA4FCD" w:rsidP="00AA4FCD">
      <w:pPr>
        <w:jc w:val="both"/>
        <w:rPr>
          <w:rFonts w:cs="Calibri"/>
          <w:sz w:val="28"/>
          <w:szCs w:val="28"/>
          <w:lang w:val="fr-FR"/>
        </w:rPr>
      </w:pPr>
      <w:r w:rsidRPr="00AA4FCD">
        <w:rPr>
          <w:rFonts w:cs="Calibri"/>
          <w:sz w:val="28"/>
          <w:szCs w:val="28"/>
          <w:lang w:val="fr-FR"/>
        </w:rPr>
        <w:t>C. Plitvice</w:t>
      </w:r>
    </w:p>
    <w:p w14:paraId="6961BCCD" w14:textId="6FD02FF4" w:rsidR="008F24EF" w:rsidRDefault="00AA4FCD" w:rsidP="00AA4FCD">
      <w:pPr>
        <w:jc w:val="both"/>
        <w:rPr>
          <w:rFonts w:cs="Calibri"/>
          <w:sz w:val="28"/>
          <w:szCs w:val="28"/>
          <w:lang w:val="fr-FR"/>
        </w:rPr>
      </w:pPr>
      <w:r w:rsidRPr="00AA4FCD">
        <w:rPr>
          <w:rFonts w:cs="Calibri"/>
          <w:sz w:val="28"/>
          <w:szCs w:val="28"/>
          <w:lang w:val="fr-FR"/>
        </w:rPr>
        <w:t>D. Nijagara</w:t>
      </w:r>
    </w:p>
    <w:p w14:paraId="2A6F8A5F" w14:textId="2453A238" w:rsidR="00BC4043" w:rsidRDefault="00DE40E8" w:rsidP="00BC4043">
      <w:pPr>
        <w:jc w:val="both"/>
        <w:rPr>
          <w:rFonts w:cs="Calibri"/>
          <w:b/>
          <w:sz w:val="28"/>
          <w:szCs w:val="28"/>
          <w:lang w:val="fr-FR"/>
        </w:rPr>
      </w:pPr>
      <w:r w:rsidRPr="000B0B9C">
        <w:rPr>
          <w:rFonts w:cs="Calibri"/>
          <w:b/>
          <w:sz w:val="28"/>
          <w:szCs w:val="28"/>
          <w:lang w:val="fr-FR"/>
        </w:rPr>
        <w:t>306</w:t>
      </w:r>
      <w:r w:rsidR="00BC4043" w:rsidRPr="000B0B9C">
        <w:rPr>
          <w:rFonts w:cs="Calibri"/>
          <w:b/>
          <w:sz w:val="28"/>
          <w:szCs w:val="28"/>
          <w:lang w:val="fr-FR"/>
        </w:rPr>
        <w:t>. Uticaji ENSO (Južna oscilacija El Nina) će najjače uticati na zemlje koje se graniče sa kojim vodnim telom?</w:t>
      </w:r>
    </w:p>
    <w:p w14:paraId="141C34D5" w14:textId="77777777" w:rsidR="008F24EF" w:rsidRPr="000B0B9C" w:rsidRDefault="008F24EF" w:rsidP="00BC4043">
      <w:pPr>
        <w:jc w:val="both"/>
        <w:rPr>
          <w:rFonts w:cs="Calibri"/>
          <w:b/>
          <w:sz w:val="28"/>
          <w:szCs w:val="28"/>
          <w:lang w:val="fr-FR"/>
        </w:rPr>
      </w:pPr>
    </w:p>
    <w:p w14:paraId="19238C73" w14:textId="77777777" w:rsidR="00BC4043" w:rsidRPr="000B0B9C" w:rsidRDefault="00BC4043" w:rsidP="00BC4043">
      <w:pPr>
        <w:jc w:val="both"/>
        <w:rPr>
          <w:rFonts w:cs="Calibri"/>
          <w:sz w:val="28"/>
          <w:szCs w:val="28"/>
        </w:rPr>
      </w:pPr>
      <w:r w:rsidRPr="000B0B9C">
        <w:rPr>
          <w:rFonts w:cs="Calibri"/>
          <w:sz w:val="28"/>
          <w:szCs w:val="28"/>
        </w:rPr>
        <w:t>A. Atlanski okean</w:t>
      </w:r>
    </w:p>
    <w:p w14:paraId="03CFCCAE" w14:textId="77777777" w:rsidR="00BC4043" w:rsidRPr="000B0B9C" w:rsidRDefault="00BC4043" w:rsidP="00BC4043">
      <w:pPr>
        <w:jc w:val="both"/>
        <w:rPr>
          <w:rFonts w:cs="Calibri"/>
          <w:sz w:val="28"/>
          <w:szCs w:val="28"/>
        </w:rPr>
      </w:pPr>
      <w:r w:rsidRPr="000B0B9C">
        <w:rPr>
          <w:rFonts w:cs="Calibri"/>
          <w:sz w:val="28"/>
          <w:szCs w:val="28"/>
        </w:rPr>
        <w:t>B. Tihi okean</w:t>
      </w:r>
    </w:p>
    <w:p w14:paraId="55EBEBD4" w14:textId="77777777" w:rsidR="00BC4043" w:rsidRPr="000B0B9C" w:rsidRDefault="00BC4043" w:rsidP="00BC4043">
      <w:pPr>
        <w:jc w:val="both"/>
        <w:rPr>
          <w:rFonts w:cs="Calibri"/>
          <w:sz w:val="28"/>
          <w:szCs w:val="28"/>
        </w:rPr>
      </w:pPr>
      <w:r w:rsidRPr="000B0B9C">
        <w:rPr>
          <w:rFonts w:cs="Calibri"/>
          <w:sz w:val="28"/>
          <w:szCs w:val="28"/>
        </w:rPr>
        <w:t>C. Severni Ledeni okean</w:t>
      </w:r>
    </w:p>
    <w:p w14:paraId="56C2FBD5" w14:textId="77777777" w:rsidR="00BC4043" w:rsidRDefault="00BC4043" w:rsidP="00BC4043">
      <w:pPr>
        <w:jc w:val="both"/>
        <w:rPr>
          <w:rFonts w:cs="Calibri"/>
          <w:sz w:val="28"/>
          <w:szCs w:val="28"/>
        </w:rPr>
      </w:pPr>
      <w:r w:rsidRPr="000B0B9C">
        <w:rPr>
          <w:rFonts w:cs="Calibri"/>
          <w:sz w:val="28"/>
          <w:szCs w:val="28"/>
        </w:rPr>
        <w:t xml:space="preserve">D. Indijski </w:t>
      </w:r>
      <w:r w:rsidR="008F24EF">
        <w:rPr>
          <w:rFonts w:cs="Calibri"/>
          <w:sz w:val="28"/>
          <w:szCs w:val="28"/>
        </w:rPr>
        <w:t>ocean</w:t>
      </w:r>
    </w:p>
    <w:p w14:paraId="1143EFBA" w14:textId="77777777" w:rsidR="008F24EF" w:rsidRPr="008F24EF" w:rsidRDefault="008F24EF" w:rsidP="00BC4043">
      <w:pPr>
        <w:jc w:val="both"/>
        <w:rPr>
          <w:rFonts w:cs="Calibri"/>
          <w:sz w:val="28"/>
          <w:szCs w:val="28"/>
        </w:rPr>
      </w:pPr>
    </w:p>
    <w:p w14:paraId="3FD4CE22" w14:textId="77777777" w:rsidR="00BC4043" w:rsidRDefault="00DE40E8" w:rsidP="00BC4043">
      <w:pPr>
        <w:jc w:val="both"/>
        <w:rPr>
          <w:rFonts w:cs="Calibri"/>
          <w:b/>
          <w:sz w:val="28"/>
          <w:szCs w:val="28"/>
          <w:lang w:val="fr-FR"/>
        </w:rPr>
      </w:pPr>
      <w:r w:rsidRPr="000B0B9C">
        <w:rPr>
          <w:rFonts w:cs="Calibri"/>
          <w:b/>
          <w:sz w:val="28"/>
          <w:szCs w:val="28"/>
          <w:lang w:val="fr-FR"/>
        </w:rPr>
        <w:t>307</w:t>
      </w:r>
      <w:r w:rsidR="00BC4043" w:rsidRPr="000B0B9C">
        <w:rPr>
          <w:rFonts w:cs="Calibri"/>
          <w:b/>
          <w:sz w:val="28"/>
          <w:szCs w:val="28"/>
          <w:lang w:val="fr-FR"/>
        </w:rPr>
        <w:t>. El Ninjo faza ENSO (Južna oscilacija El Nina) je povezana sa:</w:t>
      </w:r>
    </w:p>
    <w:p w14:paraId="61F4C26B" w14:textId="77777777" w:rsidR="008F24EF" w:rsidRPr="000B0B9C" w:rsidRDefault="008F24EF" w:rsidP="00BC4043">
      <w:pPr>
        <w:jc w:val="both"/>
        <w:rPr>
          <w:rFonts w:cs="Calibri"/>
          <w:b/>
          <w:sz w:val="28"/>
          <w:szCs w:val="28"/>
          <w:lang w:val="fr-FR"/>
        </w:rPr>
      </w:pPr>
    </w:p>
    <w:p w14:paraId="05D37B6F" w14:textId="77777777" w:rsidR="00BC4043" w:rsidRPr="000B0B9C" w:rsidRDefault="00BC4043" w:rsidP="00BC4043">
      <w:pPr>
        <w:jc w:val="both"/>
        <w:rPr>
          <w:rFonts w:cs="Calibri"/>
          <w:sz w:val="28"/>
          <w:szCs w:val="28"/>
          <w:lang w:val="fr-FR"/>
        </w:rPr>
      </w:pPr>
      <w:r w:rsidRPr="000B0B9C">
        <w:rPr>
          <w:rFonts w:cs="Calibri"/>
          <w:sz w:val="28"/>
          <w:szCs w:val="28"/>
          <w:lang w:val="fr-FR"/>
        </w:rPr>
        <w:t>A. Povećanim padavinama u Južnoj Americi</w:t>
      </w:r>
    </w:p>
    <w:p w14:paraId="1D330EC5" w14:textId="77777777" w:rsidR="00BC4043" w:rsidRPr="000B0B9C" w:rsidRDefault="00BC4043" w:rsidP="00BC4043">
      <w:pPr>
        <w:jc w:val="both"/>
        <w:rPr>
          <w:rFonts w:cs="Calibri"/>
          <w:sz w:val="28"/>
          <w:szCs w:val="28"/>
          <w:lang w:val="fr-FR"/>
        </w:rPr>
      </w:pPr>
      <w:r w:rsidRPr="000B0B9C">
        <w:rPr>
          <w:rFonts w:cs="Calibri"/>
          <w:sz w:val="28"/>
          <w:szCs w:val="28"/>
          <w:lang w:val="fr-FR"/>
        </w:rPr>
        <w:t>B. Snažnim podizanjem hladne vode bogate hranljivim materijama u istočnom Pacifiku</w:t>
      </w:r>
    </w:p>
    <w:p w14:paraId="4ACA4CF2" w14:textId="77777777" w:rsidR="00BC4043" w:rsidRPr="000B0B9C" w:rsidRDefault="00BC4043" w:rsidP="00BC4043">
      <w:pPr>
        <w:jc w:val="both"/>
        <w:rPr>
          <w:rFonts w:cs="Calibri"/>
          <w:sz w:val="28"/>
          <w:szCs w:val="28"/>
          <w:lang w:val="fr-FR"/>
        </w:rPr>
      </w:pPr>
      <w:r w:rsidRPr="000B0B9C">
        <w:rPr>
          <w:rFonts w:cs="Calibri"/>
          <w:sz w:val="28"/>
          <w:szCs w:val="28"/>
          <w:lang w:val="fr-FR"/>
        </w:rPr>
        <w:t>C. Jačim uraganima koji pogađaju zapadne Sjedinjene Države</w:t>
      </w:r>
    </w:p>
    <w:p w14:paraId="4DF6AE4A" w14:textId="77777777" w:rsidR="00BC4043" w:rsidRPr="000B0B9C" w:rsidRDefault="00BC4043" w:rsidP="00BC4043">
      <w:pPr>
        <w:jc w:val="both"/>
        <w:rPr>
          <w:rFonts w:cs="Calibri"/>
          <w:sz w:val="28"/>
          <w:szCs w:val="28"/>
          <w:lang w:val="fr-FR"/>
        </w:rPr>
      </w:pPr>
      <w:r w:rsidRPr="000B0B9C">
        <w:rPr>
          <w:rFonts w:cs="Calibri"/>
          <w:sz w:val="28"/>
          <w:szCs w:val="28"/>
          <w:lang w:val="fr-FR"/>
        </w:rPr>
        <w:t>D. Hladnijim temperaturama površina mora u istočnom Pacifiku i veće padavine u zapadnom Pacifiku</w:t>
      </w:r>
    </w:p>
    <w:p w14:paraId="0B892693" w14:textId="77777777" w:rsidR="00BC4043" w:rsidRDefault="00BC4043" w:rsidP="00BC4043">
      <w:pPr>
        <w:jc w:val="both"/>
        <w:rPr>
          <w:rFonts w:cs="Calibri"/>
          <w:sz w:val="28"/>
          <w:szCs w:val="28"/>
          <w:lang w:val="fr-FR"/>
        </w:rPr>
      </w:pPr>
      <w:r w:rsidRPr="000B0B9C">
        <w:rPr>
          <w:rFonts w:cs="Calibri"/>
          <w:sz w:val="28"/>
          <w:szCs w:val="28"/>
          <w:lang w:val="fr-FR"/>
        </w:rPr>
        <w:t>E. Toplijim temperaturama površina mora u istočnom Pacifiku i veće količine padavina u centralnom Pacifiku</w:t>
      </w:r>
    </w:p>
    <w:p w14:paraId="27999924" w14:textId="77777777" w:rsidR="008F24EF" w:rsidRPr="000B0B9C" w:rsidRDefault="008F24EF" w:rsidP="00BC4043">
      <w:pPr>
        <w:jc w:val="both"/>
        <w:rPr>
          <w:rFonts w:cs="Calibri"/>
          <w:sz w:val="28"/>
          <w:szCs w:val="28"/>
          <w:lang w:val="fr-FR"/>
        </w:rPr>
      </w:pPr>
    </w:p>
    <w:p w14:paraId="068417D0" w14:textId="77777777" w:rsidR="00BC4043" w:rsidRDefault="00DE40E8" w:rsidP="00BC4043">
      <w:pPr>
        <w:jc w:val="both"/>
        <w:rPr>
          <w:rFonts w:cs="Calibri"/>
          <w:sz w:val="28"/>
          <w:szCs w:val="28"/>
          <w:lang w:val="fr-FR"/>
        </w:rPr>
      </w:pPr>
      <w:r w:rsidRPr="000B0B9C">
        <w:rPr>
          <w:rFonts w:cs="Calibri"/>
          <w:b/>
          <w:sz w:val="28"/>
          <w:szCs w:val="28"/>
          <w:lang w:val="fr-FR"/>
        </w:rPr>
        <w:t>308</w:t>
      </w:r>
      <w:r w:rsidR="00BC4043" w:rsidRPr="000B0B9C">
        <w:rPr>
          <w:rFonts w:cs="Calibri"/>
          <w:b/>
          <w:sz w:val="28"/>
          <w:szCs w:val="28"/>
          <w:lang w:val="fr-FR"/>
        </w:rPr>
        <w:t>. ENSO (El Nino Southern Oscillation) vremenske prilike karakterišu varijacije vazdušnog pritiska i temperature. Koji tip ENSO uzorka sadrži i nizak površinski pritisak vazduha i fazu hlađenja</w:t>
      </w:r>
      <w:r w:rsidR="00BC4043" w:rsidRPr="000B0B9C">
        <w:rPr>
          <w:rFonts w:cs="Calibri"/>
          <w:sz w:val="28"/>
          <w:szCs w:val="28"/>
          <w:lang w:val="fr-FR"/>
        </w:rPr>
        <w:t>?</w:t>
      </w:r>
    </w:p>
    <w:p w14:paraId="14924B0D" w14:textId="77777777" w:rsidR="008F24EF" w:rsidRPr="000B0B9C" w:rsidRDefault="008F24EF" w:rsidP="00BC4043">
      <w:pPr>
        <w:jc w:val="both"/>
        <w:rPr>
          <w:rFonts w:cs="Calibri"/>
          <w:sz w:val="28"/>
          <w:szCs w:val="28"/>
          <w:lang w:val="fr-FR"/>
        </w:rPr>
      </w:pPr>
    </w:p>
    <w:p w14:paraId="4B55E5F3" w14:textId="77777777" w:rsidR="00BC4043" w:rsidRPr="000B0B9C" w:rsidRDefault="00BC4043" w:rsidP="00BC4043">
      <w:pPr>
        <w:jc w:val="both"/>
        <w:rPr>
          <w:rFonts w:cs="Calibri"/>
          <w:sz w:val="28"/>
          <w:szCs w:val="28"/>
        </w:rPr>
      </w:pPr>
      <w:r w:rsidRPr="000B0B9C">
        <w:rPr>
          <w:rFonts w:cs="Calibri"/>
          <w:sz w:val="28"/>
          <w:szCs w:val="28"/>
        </w:rPr>
        <w:t>A.</w:t>
      </w:r>
      <w:r w:rsidR="00932E99">
        <w:rPr>
          <w:rFonts w:cs="Calibri"/>
          <w:sz w:val="28"/>
          <w:szCs w:val="28"/>
        </w:rPr>
        <w:t xml:space="preserve"> </w:t>
      </w:r>
      <w:r w:rsidRPr="000B0B9C">
        <w:rPr>
          <w:rFonts w:cs="Calibri"/>
          <w:sz w:val="28"/>
          <w:szCs w:val="28"/>
        </w:rPr>
        <w:t>Madden-Julian oscilacija</w:t>
      </w:r>
    </w:p>
    <w:p w14:paraId="396365E8" w14:textId="77777777" w:rsidR="00BC4043" w:rsidRPr="000B0B9C" w:rsidRDefault="00BC4043" w:rsidP="00BC4043">
      <w:pPr>
        <w:jc w:val="both"/>
        <w:rPr>
          <w:rFonts w:cs="Calibri"/>
          <w:sz w:val="28"/>
          <w:szCs w:val="28"/>
        </w:rPr>
      </w:pPr>
      <w:r w:rsidRPr="000B0B9C">
        <w:rPr>
          <w:rFonts w:cs="Calibri"/>
          <w:sz w:val="28"/>
          <w:szCs w:val="28"/>
        </w:rPr>
        <w:t>B. Koriolisov efekat</w:t>
      </w:r>
    </w:p>
    <w:p w14:paraId="35494BD3" w14:textId="77777777" w:rsidR="00BC4043" w:rsidRPr="000B0B9C" w:rsidRDefault="00BC4043" w:rsidP="00BC4043">
      <w:pPr>
        <w:jc w:val="both"/>
        <w:rPr>
          <w:rFonts w:cs="Calibri"/>
          <w:sz w:val="28"/>
          <w:szCs w:val="28"/>
          <w:lang w:val="fr-FR"/>
        </w:rPr>
      </w:pPr>
      <w:r w:rsidRPr="000B0B9C">
        <w:rPr>
          <w:rFonts w:cs="Calibri"/>
          <w:sz w:val="28"/>
          <w:szCs w:val="28"/>
          <w:lang w:val="fr-FR"/>
        </w:rPr>
        <w:t>C. La Nina</w:t>
      </w:r>
    </w:p>
    <w:p w14:paraId="57EEAF9F" w14:textId="77777777" w:rsidR="00BC4043" w:rsidRDefault="00BC4043" w:rsidP="00BC4043">
      <w:pPr>
        <w:jc w:val="both"/>
        <w:rPr>
          <w:rFonts w:cs="Calibri"/>
          <w:sz w:val="28"/>
          <w:szCs w:val="28"/>
          <w:lang w:val="fr-FR"/>
        </w:rPr>
      </w:pPr>
      <w:r w:rsidRPr="000B0B9C">
        <w:rPr>
          <w:rFonts w:cs="Calibri"/>
          <w:sz w:val="28"/>
          <w:szCs w:val="28"/>
          <w:lang w:val="fr-FR"/>
        </w:rPr>
        <w:t>D. El Nino</w:t>
      </w:r>
    </w:p>
    <w:p w14:paraId="7AD45C05" w14:textId="77777777" w:rsidR="008F24EF" w:rsidRPr="000B0B9C" w:rsidRDefault="008F24EF" w:rsidP="00BC4043">
      <w:pPr>
        <w:jc w:val="both"/>
        <w:rPr>
          <w:rFonts w:cs="Calibri"/>
          <w:sz w:val="28"/>
          <w:szCs w:val="28"/>
          <w:lang w:val="fr-FR"/>
        </w:rPr>
      </w:pPr>
    </w:p>
    <w:p w14:paraId="5EB72FD0" w14:textId="77777777" w:rsidR="00BC4043" w:rsidRDefault="00DE40E8" w:rsidP="00BC4043">
      <w:pPr>
        <w:jc w:val="both"/>
        <w:rPr>
          <w:rFonts w:cs="Calibri"/>
          <w:b/>
          <w:sz w:val="28"/>
          <w:szCs w:val="28"/>
          <w:lang w:val="fr-FR"/>
        </w:rPr>
      </w:pPr>
      <w:r w:rsidRPr="000B0B9C">
        <w:rPr>
          <w:rFonts w:cs="Calibri"/>
          <w:b/>
          <w:sz w:val="28"/>
          <w:szCs w:val="28"/>
          <w:lang w:val="fr-FR"/>
        </w:rPr>
        <w:t>309</w:t>
      </w:r>
      <w:r w:rsidR="00BC4043" w:rsidRPr="000B0B9C">
        <w:rPr>
          <w:rFonts w:cs="Calibri"/>
          <w:b/>
          <w:sz w:val="28"/>
          <w:szCs w:val="28"/>
          <w:lang w:val="fr-FR"/>
        </w:rPr>
        <w:t>. Vremenski događaj poznat kao La Ninja dovodi do čega od sledećeg?</w:t>
      </w:r>
    </w:p>
    <w:p w14:paraId="34B239F8" w14:textId="77777777" w:rsidR="008F24EF" w:rsidRPr="000B0B9C" w:rsidRDefault="008F24EF" w:rsidP="00BC4043">
      <w:pPr>
        <w:jc w:val="both"/>
        <w:rPr>
          <w:rFonts w:cs="Calibri"/>
          <w:b/>
          <w:sz w:val="28"/>
          <w:szCs w:val="28"/>
          <w:lang w:val="fr-FR"/>
        </w:rPr>
      </w:pPr>
    </w:p>
    <w:p w14:paraId="3466BF27" w14:textId="77777777" w:rsidR="00BC4043" w:rsidRPr="000B0B9C" w:rsidRDefault="00BC4043" w:rsidP="00BC4043">
      <w:pPr>
        <w:jc w:val="both"/>
        <w:rPr>
          <w:rFonts w:cs="Calibri"/>
          <w:sz w:val="28"/>
          <w:szCs w:val="28"/>
          <w:lang w:val="fr-FR"/>
        </w:rPr>
      </w:pPr>
      <w:r w:rsidRPr="000B0B9C">
        <w:rPr>
          <w:rFonts w:cs="Calibri"/>
          <w:sz w:val="28"/>
          <w:szCs w:val="28"/>
          <w:lang w:val="fr-FR"/>
        </w:rPr>
        <w:t>A. Suša u zapadnoj Južnoj Americi</w:t>
      </w:r>
    </w:p>
    <w:p w14:paraId="64C00FC3" w14:textId="77777777" w:rsidR="00BC4043" w:rsidRPr="000B0B9C" w:rsidRDefault="00BC4043" w:rsidP="00BC4043">
      <w:pPr>
        <w:jc w:val="both"/>
        <w:rPr>
          <w:rFonts w:cs="Calibri"/>
          <w:sz w:val="28"/>
          <w:szCs w:val="28"/>
          <w:lang w:val="fr-FR"/>
        </w:rPr>
      </w:pPr>
      <w:r w:rsidRPr="000B0B9C">
        <w:rPr>
          <w:rFonts w:cs="Calibri"/>
          <w:sz w:val="28"/>
          <w:szCs w:val="28"/>
          <w:lang w:val="fr-FR"/>
        </w:rPr>
        <w:t>B. Drastičan porast nivoa mora na obali Japana</w:t>
      </w:r>
    </w:p>
    <w:p w14:paraId="37298874" w14:textId="77777777" w:rsidR="00BC4043" w:rsidRPr="000B0B9C" w:rsidRDefault="00BC4043" w:rsidP="00BC4043">
      <w:pPr>
        <w:jc w:val="both"/>
        <w:rPr>
          <w:rFonts w:cs="Calibri"/>
          <w:sz w:val="28"/>
          <w:szCs w:val="28"/>
          <w:lang w:val="fr-FR"/>
        </w:rPr>
      </w:pPr>
      <w:r w:rsidRPr="000B0B9C">
        <w:rPr>
          <w:rFonts w:cs="Calibri"/>
          <w:sz w:val="28"/>
          <w:szCs w:val="28"/>
          <w:lang w:val="fr-FR"/>
        </w:rPr>
        <w:t>C. Zagrevanje Indijskog okeana</w:t>
      </w:r>
    </w:p>
    <w:p w14:paraId="4F649119" w14:textId="77777777" w:rsidR="00BC4043" w:rsidRPr="000B0B9C" w:rsidRDefault="00BC4043" w:rsidP="00BC4043">
      <w:pPr>
        <w:jc w:val="both"/>
        <w:rPr>
          <w:rFonts w:cs="Calibri"/>
          <w:sz w:val="28"/>
          <w:szCs w:val="28"/>
          <w:lang w:val="fr-FR"/>
        </w:rPr>
      </w:pPr>
      <w:r w:rsidRPr="000B0B9C">
        <w:rPr>
          <w:rFonts w:cs="Calibri"/>
          <w:sz w:val="28"/>
          <w:szCs w:val="28"/>
          <w:lang w:val="fr-FR"/>
        </w:rPr>
        <w:t>D. Uragani u Meksičkom zalivu</w:t>
      </w:r>
    </w:p>
    <w:p w14:paraId="601F4672" w14:textId="77777777" w:rsidR="00BC4043" w:rsidRDefault="00BC4043" w:rsidP="00BC4043">
      <w:pPr>
        <w:jc w:val="both"/>
        <w:rPr>
          <w:rFonts w:cs="Calibri"/>
          <w:sz w:val="28"/>
          <w:szCs w:val="28"/>
          <w:lang w:val="fr-FR"/>
        </w:rPr>
      </w:pPr>
      <w:r w:rsidRPr="000B0B9C">
        <w:rPr>
          <w:rFonts w:cs="Calibri"/>
          <w:sz w:val="28"/>
          <w:szCs w:val="28"/>
          <w:lang w:val="fr-FR"/>
        </w:rPr>
        <w:t>E. Sušna sezona u južnoj Africi</w:t>
      </w:r>
    </w:p>
    <w:p w14:paraId="2ADE5F81" w14:textId="77777777" w:rsidR="008F24EF" w:rsidRPr="000B0B9C" w:rsidRDefault="008F24EF" w:rsidP="00BC4043">
      <w:pPr>
        <w:jc w:val="both"/>
        <w:rPr>
          <w:rFonts w:cs="Calibri"/>
          <w:sz w:val="28"/>
          <w:szCs w:val="28"/>
          <w:lang w:val="fr-FR"/>
        </w:rPr>
      </w:pPr>
    </w:p>
    <w:p w14:paraId="0F0F4C03" w14:textId="77777777" w:rsidR="00BC4043" w:rsidRDefault="00DE40E8" w:rsidP="00BC4043">
      <w:pPr>
        <w:jc w:val="both"/>
        <w:rPr>
          <w:rFonts w:cs="Calibri"/>
          <w:b/>
          <w:sz w:val="28"/>
          <w:szCs w:val="28"/>
          <w:lang w:val="fr-FR"/>
        </w:rPr>
      </w:pPr>
      <w:r w:rsidRPr="000B0B9C">
        <w:rPr>
          <w:rFonts w:cs="Calibri"/>
          <w:b/>
          <w:sz w:val="28"/>
          <w:szCs w:val="28"/>
          <w:lang w:val="fr-FR"/>
        </w:rPr>
        <w:t>310</w:t>
      </w:r>
      <w:r w:rsidR="00BC4043" w:rsidRPr="000B0B9C">
        <w:rPr>
          <w:rFonts w:cs="Calibri"/>
          <w:b/>
          <w:sz w:val="28"/>
          <w:szCs w:val="28"/>
          <w:lang w:val="fr-FR"/>
        </w:rPr>
        <w:t>. Šta od sledećeg ne utiče na klimu nekog područja?</w:t>
      </w:r>
    </w:p>
    <w:p w14:paraId="58E3C6D6" w14:textId="77777777" w:rsidR="008F24EF" w:rsidRPr="000B0B9C" w:rsidRDefault="008F24EF" w:rsidP="00BC4043">
      <w:pPr>
        <w:jc w:val="both"/>
        <w:rPr>
          <w:rFonts w:cs="Calibri"/>
          <w:b/>
          <w:sz w:val="28"/>
          <w:szCs w:val="28"/>
          <w:lang w:val="fr-FR"/>
        </w:rPr>
      </w:pPr>
    </w:p>
    <w:p w14:paraId="354FDEFA" w14:textId="77777777" w:rsidR="00BC4043" w:rsidRPr="000B0B9C" w:rsidRDefault="00BC4043" w:rsidP="00BC4043">
      <w:pPr>
        <w:jc w:val="both"/>
        <w:rPr>
          <w:rFonts w:cs="Calibri"/>
          <w:sz w:val="28"/>
          <w:szCs w:val="28"/>
          <w:lang w:val="fr-FR"/>
        </w:rPr>
      </w:pPr>
      <w:r w:rsidRPr="000B0B9C">
        <w:rPr>
          <w:rFonts w:cs="Calibri"/>
          <w:sz w:val="28"/>
          <w:szCs w:val="28"/>
          <w:lang w:val="fr-FR"/>
        </w:rPr>
        <w:t>A. Obrasci kretanja vazduha i vode</w:t>
      </w:r>
    </w:p>
    <w:p w14:paraId="5429F17D" w14:textId="77777777" w:rsidR="00BC4043" w:rsidRPr="000B0B9C" w:rsidRDefault="00BC4043" w:rsidP="00BC4043">
      <w:pPr>
        <w:jc w:val="both"/>
        <w:rPr>
          <w:rFonts w:cs="Calibri"/>
          <w:sz w:val="28"/>
          <w:szCs w:val="28"/>
          <w:lang w:val="fr-FR"/>
        </w:rPr>
      </w:pPr>
      <w:r w:rsidRPr="000B0B9C">
        <w:rPr>
          <w:rFonts w:cs="Calibri"/>
          <w:sz w:val="28"/>
          <w:szCs w:val="28"/>
          <w:lang w:val="fr-FR"/>
        </w:rPr>
        <w:t>B. Dinamika populacije ključnih vrsta</w:t>
      </w:r>
    </w:p>
    <w:p w14:paraId="68222BFD" w14:textId="77777777" w:rsidR="00BC4043" w:rsidRPr="000B0B9C" w:rsidRDefault="00BC4043" w:rsidP="00BC4043">
      <w:pPr>
        <w:jc w:val="both"/>
        <w:rPr>
          <w:rFonts w:cs="Calibri"/>
          <w:sz w:val="28"/>
          <w:szCs w:val="28"/>
          <w:lang w:val="fr-FR"/>
        </w:rPr>
      </w:pPr>
      <w:r w:rsidRPr="000B0B9C">
        <w:rPr>
          <w:rFonts w:cs="Calibri"/>
          <w:sz w:val="28"/>
          <w:szCs w:val="28"/>
          <w:lang w:val="fr-FR"/>
        </w:rPr>
        <w:t>C. Zemljina rotacija</w:t>
      </w:r>
    </w:p>
    <w:p w14:paraId="01FE721D" w14:textId="77777777" w:rsidR="00BC4043" w:rsidRPr="000B0B9C" w:rsidRDefault="00BC4043" w:rsidP="00BC4043">
      <w:pPr>
        <w:jc w:val="both"/>
        <w:rPr>
          <w:rFonts w:cs="Calibri"/>
          <w:sz w:val="28"/>
          <w:szCs w:val="28"/>
          <w:lang w:val="de-AT"/>
        </w:rPr>
      </w:pPr>
      <w:r w:rsidRPr="000B0B9C">
        <w:rPr>
          <w:rFonts w:cs="Calibri"/>
          <w:sz w:val="28"/>
          <w:szCs w:val="28"/>
          <w:lang w:val="de-AT"/>
        </w:rPr>
        <w:t>D. Karakteristike Zemljine površine</w:t>
      </w:r>
    </w:p>
    <w:p w14:paraId="196C76EA" w14:textId="77777777" w:rsidR="00BC4043" w:rsidRDefault="00BC4043" w:rsidP="00BC4043">
      <w:pPr>
        <w:jc w:val="both"/>
        <w:rPr>
          <w:rFonts w:cs="Calibri"/>
          <w:sz w:val="28"/>
          <w:szCs w:val="28"/>
          <w:lang w:val="de-AT"/>
        </w:rPr>
      </w:pPr>
      <w:r w:rsidRPr="000B0B9C">
        <w:rPr>
          <w:rFonts w:cs="Calibri"/>
          <w:sz w:val="28"/>
          <w:szCs w:val="28"/>
          <w:lang w:val="de-AT"/>
        </w:rPr>
        <w:t>E. Gasovi u atmosferi</w:t>
      </w:r>
    </w:p>
    <w:p w14:paraId="711AA136" w14:textId="77777777" w:rsidR="008F24EF" w:rsidRPr="000B0B9C" w:rsidRDefault="008F24EF" w:rsidP="00BC4043">
      <w:pPr>
        <w:jc w:val="both"/>
        <w:rPr>
          <w:rFonts w:cs="Calibri"/>
          <w:sz w:val="28"/>
          <w:szCs w:val="28"/>
          <w:lang w:val="de-AT"/>
        </w:rPr>
      </w:pPr>
    </w:p>
    <w:p w14:paraId="3C1F2002" w14:textId="77777777" w:rsidR="00BC4043" w:rsidRDefault="00DE40E8" w:rsidP="00BC4043">
      <w:pPr>
        <w:jc w:val="both"/>
        <w:rPr>
          <w:rFonts w:cs="Calibri"/>
          <w:b/>
          <w:sz w:val="28"/>
          <w:szCs w:val="28"/>
          <w:lang w:val="de-AT"/>
        </w:rPr>
      </w:pPr>
      <w:r w:rsidRPr="000B0B9C">
        <w:rPr>
          <w:rFonts w:cs="Calibri"/>
          <w:b/>
          <w:sz w:val="28"/>
          <w:szCs w:val="28"/>
          <w:lang w:val="de-AT"/>
        </w:rPr>
        <w:t>311</w:t>
      </w:r>
      <w:r w:rsidR="00BC4043" w:rsidRPr="000B0B9C">
        <w:rPr>
          <w:rFonts w:cs="Calibri"/>
          <w:b/>
          <w:sz w:val="28"/>
          <w:szCs w:val="28"/>
          <w:lang w:val="de-AT"/>
        </w:rPr>
        <w:t>. Smokei Mountains su poznate po magli koja lebdi iznad planina. Magla se stvara kada se vodena para kondenzuje i suspenduje. Koje merenje atmosferske vlage se koristi za predviđanje magle?</w:t>
      </w:r>
    </w:p>
    <w:p w14:paraId="111BB94E" w14:textId="77777777" w:rsidR="008F24EF" w:rsidRPr="000B0B9C" w:rsidRDefault="008F24EF" w:rsidP="00BC4043">
      <w:pPr>
        <w:jc w:val="both"/>
        <w:rPr>
          <w:rFonts w:cs="Calibri"/>
          <w:b/>
          <w:sz w:val="28"/>
          <w:szCs w:val="28"/>
          <w:lang w:val="de-AT"/>
        </w:rPr>
      </w:pPr>
    </w:p>
    <w:p w14:paraId="6FA0B13C" w14:textId="77777777" w:rsidR="00BC4043" w:rsidRPr="000B0B9C" w:rsidRDefault="00BC4043" w:rsidP="00BC4043">
      <w:pPr>
        <w:jc w:val="both"/>
        <w:rPr>
          <w:rFonts w:cs="Calibri"/>
          <w:sz w:val="28"/>
          <w:szCs w:val="28"/>
          <w:lang w:val="de-AT"/>
        </w:rPr>
      </w:pPr>
      <w:r w:rsidRPr="000B0B9C">
        <w:rPr>
          <w:rFonts w:cs="Calibri"/>
          <w:sz w:val="28"/>
          <w:szCs w:val="28"/>
          <w:lang w:val="de-AT"/>
        </w:rPr>
        <w:t>A. Klima</w:t>
      </w:r>
    </w:p>
    <w:p w14:paraId="02BC4B14" w14:textId="77777777" w:rsidR="00BC4043" w:rsidRPr="000B0B9C" w:rsidRDefault="00BC4043" w:rsidP="00BC4043">
      <w:pPr>
        <w:jc w:val="both"/>
        <w:rPr>
          <w:rFonts w:cs="Calibri"/>
          <w:sz w:val="28"/>
          <w:szCs w:val="28"/>
          <w:lang w:val="de-AT"/>
        </w:rPr>
      </w:pPr>
      <w:r w:rsidRPr="000B0B9C">
        <w:rPr>
          <w:rFonts w:cs="Calibri"/>
          <w:sz w:val="28"/>
          <w:szCs w:val="28"/>
          <w:lang w:val="de-AT"/>
        </w:rPr>
        <w:t>B. Tačka rose</w:t>
      </w:r>
    </w:p>
    <w:p w14:paraId="0C98F08C" w14:textId="77777777" w:rsidR="00BC4043" w:rsidRPr="000B0B9C" w:rsidRDefault="00BC4043" w:rsidP="00BC4043">
      <w:pPr>
        <w:jc w:val="both"/>
        <w:rPr>
          <w:rFonts w:cs="Calibri"/>
          <w:sz w:val="28"/>
          <w:szCs w:val="28"/>
          <w:lang w:val="de-AT"/>
        </w:rPr>
      </w:pPr>
      <w:r w:rsidRPr="000B0B9C">
        <w:rPr>
          <w:rFonts w:cs="Calibri"/>
          <w:sz w:val="28"/>
          <w:szCs w:val="28"/>
          <w:lang w:val="de-AT"/>
        </w:rPr>
        <w:t>C. Konvekcione struje</w:t>
      </w:r>
    </w:p>
    <w:p w14:paraId="6250D9C4" w14:textId="77777777" w:rsidR="00BC4043" w:rsidRDefault="00BC4043" w:rsidP="00BC4043">
      <w:pPr>
        <w:jc w:val="both"/>
        <w:rPr>
          <w:rFonts w:cs="Calibri"/>
          <w:sz w:val="28"/>
          <w:szCs w:val="28"/>
          <w:lang w:val="de-AT"/>
        </w:rPr>
      </w:pPr>
      <w:r w:rsidRPr="000B0B9C">
        <w:rPr>
          <w:rFonts w:cs="Calibri"/>
          <w:sz w:val="28"/>
          <w:szCs w:val="28"/>
          <w:lang w:val="de-AT"/>
        </w:rPr>
        <w:t>D. Padavine</w:t>
      </w:r>
    </w:p>
    <w:p w14:paraId="52BF19CC" w14:textId="77777777" w:rsidR="008F24EF" w:rsidRPr="000B0B9C" w:rsidRDefault="008F24EF" w:rsidP="00BC4043">
      <w:pPr>
        <w:jc w:val="both"/>
        <w:rPr>
          <w:rFonts w:cs="Calibri"/>
          <w:sz w:val="28"/>
          <w:szCs w:val="28"/>
          <w:lang w:val="de-AT"/>
        </w:rPr>
      </w:pPr>
    </w:p>
    <w:p w14:paraId="3CCC3E76" w14:textId="77777777" w:rsidR="00BC4043" w:rsidRDefault="001A1036" w:rsidP="00BC4043">
      <w:pPr>
        <w:jc w:val="both"/>
        <w:rPr>
          <w:rFonts w:cs="Calibri"/>
          <w:b/>
          <w:sz w:val="28"/>
          <w:szCs w:val="28"/>
        </w:rPr>
      </w:pPr>
      <w:r w:rsidRPr="000B0B9C">
        <w:rPr>
          <w:rFonts w:cs="Calibri"/>
          <w:b/>
          <w:sz w:val="28"/>
          <w:szCs w:val="28"/>
          <w:lang w:val="de-AT"/>
        </w:rPr>
        <w:t>312</w:t>
      </w:r>
      <w:r w:rsidR="00BC4043" w:rsidRPr="000B0B9C">
        <w:rPr>
          <w:rFonts w:cs="Calibri"/>
          <w:b/>
          <w:sz w:val="28"/>
          <w:szCs w:val="28"/>
          <w:lang w:val="de-AT"/>
        </w:rPr>
        <w:t xml:space="preserve">. Teško je predvideti meteorološke uslove našeg sveta na dnevnoj osnovi. Meteorolozi ponekad propuste snežnu oluju ili potcene snažnu oluju svakog dana. </w:t>
      </w:r>
      <w:r w:rsidR="00BC4043" w:rsidRPr="000B0B9C">
        <w:rPr>
          <w:rFonts w:cs="Calibri"/>
          <w:b/>
          <w:sz w:val="28"/>
          <w:szCs w:val="28"/>
        </w:rPr>
        <w:t>Međutim, mi razumemo opšte trendove temperature i padavina za bilo koju godinu. Trendovi temperature i pada</w:t>
      </w:r>
      <w:r w:rsidR="008F24EF">
        <w:rPr>
          <w:rFonts w:cs="Calibri"/>
          <w:b/>
          <w:sz w:val="28"/>
          <w:szCs w:val="28"/>
        </w:rPr>
        <w:t>vina za dati region se nazivaju:</w:t>
      </w:r>
    </w:p>
    <w:p w14:paraId="02850891" w14:textId="77777777" w:rsidR="008F24EF" w:rsidRPr="000B0B9C" w:rsidRDefault="008F24EF" w:rsidP="00BC4043">
      <w:pPr>
        <w:jc w:val="both"/>
        <w:rPr>
          <w:rFonts w:cs="Calibri"/>
          <w:b/>
          <w:sz w:val="28"/>
          <w:szCs w:val="28"/>
        </w:rPr>
      </w:pPr>
    </w:p>
    <w:p w14:paraId="44A65208" w14:textId="77777777" w:rsidR="00BC4043" w:rsidRPr="000B0B9C" w:rsidRDefault="008F24EF" w:rsidP="00BC4043">
      <w:pPr>
        <w:jc w:val="both"/>
        <w:rPr>
          <w:rFonts w:cs="Calibri"/>
          <w:sz w:val="28"/>
          <w:szCs w:val="28"/>
        </w:rPr>
      </w:pPr>
      <w:r>
        <w:rPr>
          <w:rFonts w:cs="Calibri"/>
          <w:sz w:val="28"/>
          <w:szCs w:val="28"/>
        </w:rPr>
        <w:t>A. K</w:t>
      </w:r>
      <w:r w:rsidR="00BC4043" w:rsidRPr="000B0B9C">
        <w:rPr>
          <w:rFonts w:cs="Calibri"/>
          <w:sz w:val="28"/>
          <w:szCs w:val="28"/>
        </w:rPr>
        <w:t>lima</w:t>
      </w:r>
    </w:p>
    <w:p w14:paraId="3BA5CEF5" w14:textId="77777777" w:rsidR="00BC4043" w:rsidRPr="000B0B9C" w:rsidRDefault="008F24EF" w:rsidP="00BC4043">
      <w:pPr>
        <w:jc w:val="both"/>
        <w:rPr>
          <w:rFonts w:cs="Calibri"/>
          <w:sz w:val="28"/>
          <w:szCs w:val="28"/>
        </w:rPr>
      </w:pPr>
      <w:r>
        <w:rPr>
          <w:rFonts w:cs="Calibri"/>
          <w:sz w:val="28"/>
          <w:szCs w:val="28"/>
        </w:rPr>
        <w:t>B. G</w:t>
      </w:r>
      <w:r w:rsidR="00BC4043" w:rsidRPr="000B0B9C">
        <w:rPr>
          <w:rFonts w:cs="Calibri"/>
          <w:sz w:val="28"/>
          <w:szCs w:val="28"/>
        </w:rPr>
        <w:t>odišnje doba</w:t>
      </w:r>
    </w:p>
    <w:p w14:paraId="63015382" w14:textId="77777777" w:rsidR="00BC4043" w:rsidRPr="000B0B9C" w:rsidRDefault="008F24EF" w:rsidP="00BC4043">
      <w:pPr>
        <w:jc w:val="both"/>
        <w:rPr>
          <w:rFonts w:cs="Calibri"/>
          <w:sz w:val="28"/>
          <w:szCs w:val="28"/>
        </w:rPr>
      </w:pPr>
      <w:r>
        <w:rPr>
          <w:rFonts w:cs="Calibri"/>
          <w:sz w:val="28"/>
          <w:szCs w:val="28"/>
        </w:rPr>
        <w:t>C. P</w:t>
      </w:r>
      <w:r w:rsidR="00BC4043" w:rsidRPr="000B0B9C">
        <w:rPr>
          <w:rFonts w:cs="Calibri"/>
          <w:sz w:val="28"/>
          <w:szCs w:val="28"/>
        </w:rPr>
        <w:t>adavine</w:t>
      </w:r>
    </w:p>
    <w:p w14:paraId="44ED9F82" w14:textId="77777777" w:rsidR="00BC4043" w:rsidRDefault="008F24EF" w:rsidP="00BC4043">
      <w:pPr>
        <w:jc w:val="both"/>
        <w:rPr>
          <w:rFonts w:cs="Calibri"/>
          <w:sz w:val="28"/>
          <w:szCs w:val="28"/>
        </w:rPr>
      </w:pPr>
      <w:r>
        <w:rPr>
          <w:rFonts w:cs="Calibri"/>
          <w:sz w:val="28"/>
          <w:szCs w:val="28"/>
        </w:rPr>
        <w:t>D. V</w:t>
      </w:r>
      <w:r w:rsidR="00BC4043" w:rsidRPr="000B0B9C">
        <w:rPr>
          <w:rFonts w:cs="Calibri"/>
          <w:sz w:val="28"/>
          <w:szCs w:val="28"/>
        </w:rPr>
        <w:t>remenske prilike</w:t>
      </w:r>
    </w:p>
    <w:p w14:paraId="6B0D0CAD" w14:textId="77777777" w:rsidR="008F24EF" w:rsidRPr="000B0B9C" w:rsidRDefault="008F24EF" w:rsidP="00BC4043">
      <w:pPr>
        <w:jc w:val="both"/>
        <w:rPr>
          <w:rFonts w:cs="Calibri"/>
          <w:sz w:val="28"/>
          <w:szCs w:val="28"/>
        </w:rPr>
      </w:pPr>
    </w:p>
    <w:p w14:paraId="4CB9195E" w14:textId="77777777" w:rsidR="00BC4043" w:rsidRDefault="001A1036" w:rsidP="00BC4043">
      <w:pPr>
        <w:jc w:val="both"/>
        <w:rPr>
          <w:rFonts w:cs="Calibri"/>
          <w:b/>
          <w:sz w:val="28"/>
          <w:szCs w:val="28"/>
          <w:lang w:val="de-AT"/>
        </w:rPr>
      </w:pPr>
      <w:r w:rsidRPr="000B0B9C">
        <w:rPr>
          <w:rFonts w:cs="Calibri"/>
          <w:b/>
          <w:sz w:val="28"/>
          <w:szCs w:val="28"/>
          <w:lang w:val="de-AT"/>
        </w:rPr>
        <w:t>313</w:t>
      </w:r>
      <w:r w:rsidR="00BC4043" w:rsidRPr="000B0B9C">
        <w:rPr>
          <w:rFonts w:cs="Calibri"/>
          <w:b/>
          <w:sz w:val="28"/>
          <w:szCs w:val="28"/>
          <w:lang w:val="de-AT"/>
        </w:rPr>
        <w:t>. Šta od navedenog nije vrsta vulkana (prema erupciji):</w:t>
      </w:r>
    </w:p>
    <w:p w14:paraId="740F16AB" w14:textId="77777777" w:rsidR="008F24EF" w:rsidRPr="000B0B9C" w:rsidRDefault="008F24EF" w:rsidP="00BC4043">
      <w:pPr>
        <w:jc w:val="both"/>
        <w:rPr>
          <w:rFonts w:cs="Calibri"/>
          <w:b/>
          <w:sz w:val="28"/>
          <w:szCs w:val="28"/>
          <w:lang w:val="de-AT"/>
        </w:rPr>
      </w:pPr>
    </w:p>
    <w:p w14:paraId="01E59111" w14:textId="77777777" w:rsidR="00BC4043" w:rsidRPr="000B0B9C" w:rsidRDefault="00BC4043" w:rsidP="00BC4043">
      <w:pPr>
        <w:jc w:val="both"/>
        <w:rPr>
          <w:rFonts w:cs="Calibri"/>
          <w:sz w:val="28"/>
          <w:szCs w:val="28"/>
          <w:lang w:val="de-AT"/>
        </w:rPr>
      </w:pPr>
      <w:r w:rsidRPr="000B0B9C">
        <w:rPr>
          <w:rFonts w:cs="Calibri"/>
          <w:sz w:val="28"/>
          <w:szCs w:val="28"/>
          <w:lang w:val="de-AT"/>
        </w:rPr>
        <w:t>A. Havajski</w:t>
      </w:r>
    </w:p>
    <w:p w14:paraId="5EFADEDD" w14:textId="77777777" w:rsidR="00BC4043" w:rsidRPr="000B0B9C" w:rsidRDefault="00BC4043" w:rsidP="00BC4043">
      <w:pPr>
        <w:jc w:val="both"/>
        <w:rPr>
          <w:rFonts w:cs="Calibri"/>
          <w:sz w:val="28"/>
          <w:szCs w:val="28"/>
          <w:lang w:val="de-AT"/>
        </w:rPr>
      </w:pPr>
      <w:r w:rsidRPr="000B0B9C">
        <w:rPr>
          <w:rFonts w:cs="Calibri"/>
          <w:sz w:val="28"/>
          <w:szCs w:val="28"/>
          <w:lang w:val="de-AT"/>
        </w:rPr>
        <w:t>B. Strombalijanski</w:t>
      </w:r>
    </w:p>
    <w:p w14:paraId="5944AC23" w14:textId="77777777" w:rsidR="00BC4043" w:rsidRPr="000B0B9C" w:rsidRDefault="00BC4043" w:rsidP="00BC4043">
      <w:pPr>
        <w:jc w:val="both"/>
        <w:rPr>
          <w:rFonts w:cs="Calibri"/>
          <w:sz w:val="28"/>
          <w:szCs w:val="28"/>
          <w:lang w:val="de-AT"/>
        </w:rPr>
      </w:pPr>
      <w:r w:rsidRPr="000B0B9C">
        <w:rPr>
          <w:rFonts w:cs="Calibri"/>
          <w:sz w:val="28"/>
          <w:szCs w:val="28"/>
          <w:lang w:val="de-AT"/>
        </w:rPr>
        <w:t xml:space="preserve">C. Vulkanski </w:t>
      </w:r>
    </w:p>
    <w:p w14:paraId="3A8CA21E" w14:textId="77777777" w:rsidR="00BC4043" w:rsidRDefault="00BC4043" w:rsidP="00BC4043">
      <w:pPr>
        <w:jc w:val="both"/>
        <w:rPr>
          <w:rFonts w:cs="Calibri"/>
          <w:sz w:val="28"/>
          <w:szCs w:val="28"/>
          <w:lang w:val="de-AT"/>
        </w:rPr>
      </w:pPr>
      <w:r w:rsidRPr="000B0B9C">
        <w:rPr>
          <w:rFonts w:cs="Calibri"/>
          <w:sz w:val="28"/>
          <w:szCs w:val="28"/>
          <w:lang w:val="de-AT"/>
        </w:rPr>
        <w:t>D. Afrički</w:t>
      </w:r>
    </w:p>
    <w:p w14:paraId="403425DA" w14:textId="77777777" w:rsidR="008F24EF" w:rsidRPr="000B0B9C" w:rsidRDefault="008F24EF" w:rsidP="00BC4043">
      <w:pPr>
        <w:jc w:val="both"/>
        <w:rPr>
          <w:rFonts w:cs="Calibri"/>
          <w:sz w:val="28"/>
          <w:szCs w:val="28"/>
          <w:lang w:val="de-AT"/>
        </w:rPr>
      </w:pPr>
    </w:p>
    <w:p w14:paraId="5556FE6A" w14:textId="77777777" w:rsidR="00BC4043" w:rsidRDefault="001A1036" w:rsidP="00BC4043">
      <w:pPr>
        <w:jc w:val="both"/>
        <w:rPr>
          <w:rFonts w:cs="Calibri"/>
          <w:b/>
          <w:sz w:val="28"/>
          <w:szCs w:val="28"/>
          <w:lang w:val="de-AT"/>
        </w:rPr>
      </w:pPr>
      <w:r w:rsidRPr="000B0B9C">
        <w:rPr>
          <w:rFonts w:cs="Calibri"/>
          <w:b/>
          <w:sz w:val="28"/>
          <w:szCs w:val="28"/>
          <w:lang w:val="de-AT"/>
        </w:rPr>
        <w:t>314</w:t>
      </w:r>
      <w:r w:rsidR="00BC4043" w:rsidRPr="000B0B9C">
        <w:rPr>
          <w:rFonts w:cs="Calibri"/>
          <w:b/>
          <w:sz w:val="28"/>
          <w:szCs w:val="28"/>
          <w:lang w:val="de-AT"/>
        </w:rPr>
        <w:t>. Kojoj od sledećih klasa rizika bi se klasifikovao zemljotres duž istočne obale Severnoameričkog kontinenta?</w:t>
      </w:r>
    </w:p>
    <w:p w14:paraId="056B1289" w14:textId="77777777" w:rsidR="008F24EF" w:rsidRPr="000B0B9C" w:rsidRDefault="008F24EF" w:rsidP="00BC4043">
      <w:pPr>
        <w:jc w:val="both"/>
        <w:rPr>
          <w:rFonts w:cs="Calibri"/>
          <w:b/>
          <w:sz w:val="28"/>
          <w:szCs w:val="28"/>
          <w:lang w:val="de-AT"/>
        </w:rPr>
      </w:pPr>
    </w:p>
    <w:p w14:paraId="77B2C611" w14:textId="77777777" w:rsidR="00BC4043" w:rsidRPr="000B0B9C" w:rsidRDefault="00BC4043" w:rsidP="00BC4043">
      <w:pPr>
        <w:jc w:val="both"/>
        <w:rPr>
          <w:rFonts w:cs="Calibri"/>
          <w:sz w:val="28"/>
          <w:szCs w:val="28"/>
          <w:lang w:val="de-AT"/>
        </w:rPr>
      </w:pPr>
      <w:r w:rsidRPr="000B0B9C">
        <w:rPr>
          <w:rFonts w:cs="Calibri"/>
          <w:sz w:val="28"/>
          <w:szCs w:val="28"/>
          <w:lang w:val="de-AT"/>
        </w:rPr>
        <w:t>A. Mešoviti rizik</w:t>
      </w:r>
    </w:p>
    <w:p w14:paraId="20657223" w14:textId="77777777" w:rsidR="00BC4043" w:rsidRPr="000B0B9C" w:rsidRDefault="00BC4043" w:rsidP="00BC4043">
      <w:pPr>
        <w:jc w:val="both"/>
        <w:rPr>
          <w:rFonts w:cs="Calibri"/>
          <w:sz w:val="28"/>
          <w:szCs w:val="28"/>
          <w:lang w:val="de-AT"/>
        </w:rPr>
      </w:pPr>
      <w:r w:rsidRPr="000B0B9C">
        <w:rPr>
          <w:rFonts w:cs="Calibri"/>
          <w:sz w:val="28"/>
          <w:szCs w:val="28"/>
          <w:lang w:val="de-AT"/>
        </w:rPr>
        <w:t>B. Visok rizik</w:t>
      </w:r>
    </w:p>
    <w:p w14:paraId="6ED87B35" w14:textId="77777777" w:rsidR="00BC4043" w:rsidRPr="000B0B9C" w:rsidRDefault="00BC4043" w:rsidP="00BC4043">
      <w:pPr>
        <w:jc w:val="both"/>
        <w:rPr>
          <w:rFonts w:cs="Calibri"/>
          <w:sz w:val="28"/>
          <w:szCs w:val="28"/>
          <w:lang w:val="de-AT"/>
        </w:rPr>
      </w:pPr>
      <w:r w:rsidRPr="000B0B9C">
        <w:rPr>
          <w:rFonts w:cs="Calibri"/>
          <w:sz w:val="28"/>
          <w:szCs w:val="28"/>
          <w:lang w:val="de-AT"/>
        </w:rPr>
        <w:t>C. Veoma mali rizik</w:t>
      </w:r>
    </w:p>
    <w:p w14:paraId="01FB9FF0" w14:textId="77777777" w:rsidR="00BC4043" w:rsidRPr="000B0B9C" w:rsidRDefault="00BC4043" w:rsidP="00BC4043">
      <w:pPr>
        <w:jc w:val="both"/>
        <w:rPr>
          <w:rFonts w:cs="Calibri"/>
          <w:sz w:val="28"/>
          <w:szCs w:val="28"/>
          <w:lang w:val="de-AT"/>
        </w:rPr>
      </w:pPr>
      <w:r w:rsidRPr="000B0B9C">
        <w:rPr>
          <w:rFonts w:cs="Calibri"/>
          <w:sz w:val="28"/>
          <w:szCs w:val="28"/>
          <w:lang w:val="de-AT"/>
        </w:rPr>
        <w:t>D. Veoma visok rizik</w:t>
      </w:r>
    </w:p>
    <w:p w14:paraId="2D335B15" w14:textId="77777777" w:rsidR="00BC4043" w:rsidRDefault="00BC4043" w:rsidP="00BC4043">
      <w:pPr>
        <w:jc w:val="both"/>
        <w:rPr>
          <w:rFonts w:cs="Calibri"/>
          <w:sz w:val="28"/>
          <w:szCs w:val="28"/>
          <w:lang w:val="de-AT"/>
        </w:rPr>
      </w:pPr>
      <w:r w:rsidRPr="000B0B9C">
        <w:rPr>
          <w:rFonts w:cs="Calibri"/>
          <w:sz w:val="28"/>
          <w:szCs w:val="28"/>
          <w:lang w:val="de-AT"/>
        </w:rPr>
        <w:t>E. Nizak rizik</w:t>
      </w:r>
    </w:p>
    <w:p w14:paraId="263A0482" w14:textId="77777777" w:rsidR="008F24EF" w:rsidRPr="000B0B9C" w:rsidRDefault="008F24EF" w:rsidP="00BC4043">
      <w:pPr>
        <w:jc w:val="both"/>
        <w:rPr>
          <w:rFonts w:cs="Calibri"/>
          <w:sz w:val="28"/>
          <w:szCs w:val="28"/>
          <w:lang w:val="de-AT"/>
        </w:rPr>
      </w:pPr>
    </w:p>
    <w:p w14:paraId="187259B4" w14:textId="77777777" w:rsidR="00BC4043" w:rsidRDefault="001A1036" w:rsidP="00BC4043">
      <w:pPr>
        <w:jc w:val="both"/>
        <w:rPr>
          <w:rFonts w:cs="Calibri"/>
          <w:b/>
          <w:sz w:val="28"/>
          <w:szCs w:val="28"/>
          <w:lang w:val="de-AT"/>
        </w:rPr>
      </w:pPr>
      <w:r w:rsidRPr="000B0B9C">
        <w:rPr>
          <w:rFonts w:cs="Calibri"/>
          <w:b/>
          <w:sz w:val="28"/>
          <w:szCs w:val="28"/>
          <w:lang w:val="de-AT"/>
        </w:rPr>
        <w:t>315</w:t>
      </w:r>
      <w:r w:rsidR="00BC4043" w:rsidRPr="000B0B9C">
        <w:rPr>
          <w:rFonts w:cs="Calibri"/>
          <w:b/>
          <w:sz w:val="28"/>
          <w:szCs w:val="28"/>
          <w:lang w:val="de-AT"/>
        </w:rPr>
        <w:t>. Šta je od sledećeg vrsta prirodne katastrofe izazvane tektonikom ploča — pomeranjem ploča koje čine Zemljinu površinu?</w:t>
      </w:r>
    </w:p>
    <w:p w14:paraId="75E7FDE4" w14:textId="77777777" w:rsidR="008F24EF" w:rsidRPr="000B0B9C" w:rsidRDefault="008F24EF" w:rsidP="00BC4043">
      <w:pPr>
        <w:jc w:val="both"/>
        <w:rPr>
          <w:rFonts w:cs="Calibri"/>
          <w:b/>
          <w:sz w:val="28"/>
          <w:szCs w:val="28"/>
          <w:lang w:val="de-AT"/>
        </w:rPr>
      </w:pPr>
    </w:p>
    <w:p w14:paraId="60041A2C" w14:textId="77777777" w:rsidR="00BC4043" w:rsidRPr="000B0B9C" w:rsidRDefault="00BC4043" w:rsidP="00BC4043">
      <w:pPr>
        <w:jc w:val="both"/>
        <w:rPr>
          <w:rFonts w:cs="Calibri"/>
          <w:sz w:val="28"/>
          <w:szCs w:val="28"/>
          <w:lang w:val="de-AT"/>
        </w:rPr>
      </w:pPr>
      <w:r w:rsidRPr="000B0B9C">
        <w:rPr>
          <w:rFonts w:cs="Calibri"/>
          <w:sz w:val="28"/>
          <w:szCs w:val="28"/>
          <w:lang w:val="de-AT"/>
        </w:rPr>
        <w:t>A. Obilne kiše od tropskih oluja</w:t>
      </w:r>
    </w:p>
    <w:p w14:paraId="186CFE0D" w14:textId="77777777" w:rsidR="00BC4043" w:rsidRPr="000B0B9C" w:rsidRDefault="00BC4043" w:rsidP="00BC4043">
      <w:pPr>
        <w:jc w:val="both"/>
        <w:rPr>
          <w:rFonts w:cs="Calibri"/>
          <w:sz w:val="28"/>
          <w:szCs w:val="28"/>
          <w:lang w:val="de-AT"/>
        </w:rPr>
      </w:pPr>
      <w:r w:rsidRPr="000B0B9C">
        <w:rPr>
          <w:rFonts w:cs="Calibri"/>
          <w:sz w:val="28"/>
          <w:szCs w:val="28"/>
          <w:lang w:val="de-AT"/>
        </w:rPr>
        <w:t>B. Ništa od navednog</w:t>
      </w:r>
    </w:p>
    <w:p w14:paraId="285AFA10" w14:textId="77777777" w:rsidR="00BC4043" w:rsidRPr="000B0B9C" w:rsidRDefault="00BC4043" w:rsidP="00BC4043">
      <w:pPr>
        <w:jc w:val="both"/>
        <w:rPr>
          <w:rFonts w:cs="Calibri"/>
          <w:sz w:val="28"/>
          <w:szCs w:val="28"/>
          <w:lang w:val="de-AT"/>
        </w:rPr>
      </w:pPr>
      <w:r w:rsidRPr="000B0B9C">
        <w:rPr>
          <w:rFonts w:cs="Calibri"/>
          <w:sz w:val="28"/>
          <w:szCs w:val="28"/>
          <w:lang w:val="de-AT"/>
        </w:rPr>
        <w:t>C. Zemljotresi duž zona subdukcije</w:t>
      </w:r>
    </w:p>
    <w:p w14:paraId="4537FA46" w14:textId="77777777" w:rsidR="00BC4043" w:rsidRPr="000B0B9C" w:rsidRDefault="00BC4043" w:rsidP="00BC4043">
      <w:pPr>
        <w:jc w:val="both"/>
        <w:rPr>
          <w:rFonts w:cs="Calibri"/>
          <w:sz w:val="28"/>
          <w:szCs w:val="28"/>
          <w:lang w:val="de-AT"/>
        </w:rPr>
      </w:pPr>
      <w:r w:rsidRPr="000B0B9C">
        <w:rPr>
          <w:rFonts w:cs="Calibri"/>
          <w:sz w:val="28"/>
          <w:szCs w:val="28"/>
          <w:lang w:val="de-AT"/>
        </w:rPr>
        <w:t>D. Tornado u Kanzasu</w:t>
      </w:r>
    </w:p>
    <w:p w14:paraId="0F892DB1" w14:textId="77777777" w:rsidR="00BC4043" w:rsidRDefault="00BC4043" w:rsidP="00BC4043">
      <w:pPr>
        <w:jc w:val="both"/>
        <w:rPr>
          <w:rFonts w:cs="Calibri"/>
          <w:sz w:val="28"/>
          <w:szCs w:val="28"/>
          <w:lang w:val="de-AT"/>
        </w:rPr>
      </w:pPr>
      <w:r w:rsidRPr="000B0B9C">
        <w:rPr>
          <w:rFonts w:cs="Calibri"/>
          <w:sz w:val="28"/>
          <w:szCs w:val="28"/>
          <w:lang w:val="de-AT"/>
        </w:rPr>
        <w:t>E. Cunamiji nastali masovnim gubitkom</w:t>
      </w:r>
    </w:p>
    <w:p w14:paraId="1CAAA61C" w14:textId="77777777" w:rsidR="008F24EF" w:rsidRPr="000B0B9C" w:rsidRDefault="008F24EF" w:rsidP="00BC4043">
      <w:pPr>
        <w:jc w:val="both"/>
        <w:rPr>
          <w:rFonts w:cs="Calibri"/>
          <w:sz w:val="28"/>
          <w:szCs w:val="28"/>
          <w:lang w:val="de-AT"/>
        </w:rPr>
      </w:pPr>
    </w:p>
    <w:p w14:paraId="7009B587" w14:textId="77777777" w:rsidR="00BC4043" w:rsidRPr="00D7508D" w:rsidRDefault="001A1036" w:rsidP="00BC4043">
      <w:pPr>
        <w:jc w:val="both"/>
        <w:rPr>
          <w:rFonts w:cs="Calibri"/>
          <w:b/>
          <w:color w:val="7030A0"/>
          <w:sz w:val="28"/>
          <w:szCs w:val="28"/>
          <w:lang w:val="de-AT"/>
        </w:rPr>
      </w:pPr>
      <w:r w:rsidRPr="00D7508D">
        <w:rPr>
          <w:rFonts w:cs="Calibri"/>
          <w:b/>
          <w:color w:val="7030A0"/>
          <w:sz w:val="28"/>
          <w:szCs w:val="28"/>
          <w:lang w:val="de-AT"/>
        </w:rPr>
        <w:t>316</w:t>
      </w:r>
      <w:r w:rsidR="00BC4043" w:rsidRPr="00D7508D">
        <w:rPr>
          <w:rFonts w:cs="Calibri"/>
          <w:b/>
          <w:color w:val="7030A0"/>
          <w:sz w:val="28"/>
          <w:szCs w:val="28"/>
          <w:lang w:val="de-AT"/>
        </w:rPr>
        <w:t>. Teorija tektonike ploča opisuje kretanje tektonskih ploča unutar Zemljinog __________.</w:t>
      </w:r>
    </w:p>
    <w:p w14:paraId="3F85E6F7" w14:textId="77777777" w:rsidR="008F24EF" w:rsidRPr="00D7508D" w:rsidRDefault="008F24EF" w:rsidP="00BC4043">
      <w:pPr>
        <w:jc w:val="both"/>
        <w:rPr>
          <w:rFonts w:cs="Calibri"/>
          <w:b/>
          <w:color w:val="7030A0"/>
          <w:sz w:val="28"/>
          <w:szCs w:val="28"/>
          <w:lang w:val="de-AT"/>
        </w:rPr>
      </w:pPr>
    </w:p>
    <w:p w14:paraId="0EFA735E" w14:textId="77777777" w:rsidR="00BC4043" w:rsidRPr="00D7508D" w:rsidRDefault="00BC4043" w:rsidP="00BC4043">
      <w:pPr>
        <w:jc w:val="both"/>
        <w:rPr>
          <w:rFonts w:cs="Calibri"/>
          <w:color w:val="7030A0"/>
          <w:sz w:val="28"/>
          <w:szCs w:val="28"/>
          <w:lang w:val="fr-FR"/>
        </w:rPr>
      </w:pPr>
      <w:r w:rsidRPr="00D7508D">
        <w:rPr>
          <w:rFonts w:cs="Calibri"/>
          <w:color w:val="7030A0"/>
          <w:sz w:val="28"/>
          <w:szCs w:val="28"/>
          <w:lang w:val="fr-FR"/>
        </w:rPr>
        <w:t>A. Litosfera</w:t>
      </w:r>
    </w:p>
    <w:p w14:paraId="39288443" w14:textId="77777777" w:rsidR="00BC4043" w:rsidRPr="00D7508D" w:rsidRDefault="00BC4043" w:rsidP="00BC4043">
      <w:pPr>
        <w:jc w:val="both"/>
        <w:rPr>
          <w:rFonts w:cs="Calibri"/>
          <w:color w:val="7030A0"/>
          <w:sz w:val="28"/>
          <w:szCs w:val="28"/>
          <w:lang w:val="fr-FR"/>
        </w:rPr>
      </w:pPr>
      <w:r w:rsidRPr="00D7508D">
        <w:rPr>
          <w:rFonts w:cs="Calibri"/>
          <w:color w:val="7030A0"/>
          <w:sz w:val="28"/>
          <w:szCs w:val="28"/>
          <w:lang w:val="fr-FR"/>
        </w:rPr>
        <w:t>B. Astenosfera</w:t>
      </w:r>
    </w:p>
    <w:p w14:paraId="6266D122" w14:textId="77777777" w:rsidR="00BC4043" w:rsidRPr="00D7508D" w:rsidRDefault="00BC4043" w:rsidP="00BC4043">
      <w:pPr>
        <w:jc w:val="both"/>
        <w:rPr>
          <w:rFonts w:cs="Calibri"/>
          <w:color w:val="7030A0"/>
          <w:sz w:val="28"/>
          <w:szCs w:val="28"/>
          <w:lang w:val="fr-FR"/>
        </w:rPr>
      </w:pPr>
      <w:r w:rsidRPr="00D7508D">
        <w:rPr>
          <w:rFonts w:cs="Calibri"/>
          <w:color w:val="7030A0"/>
          <w:sz w:val="28"/>
          <w:szCs w:val="28"/>
          <w:lang w:val="fr-FR"/>
        </w:rPr>
        <w:t>C. Unutrašnje jezgro</w:t>
      </w:r>
    </w:p>
    <w:p w14:paraId="1D71FA8B" w14:textId="77777777" w:rsidR="008F24EF" w:rsidRPr="000B0B9C" w:rsidRDefault="008F24EF" w:rsidP="00BC4043">
      <w:pPr>
        <w:jc w:val="both"/>
        <w:rPr>
          <w:rFonts w:cs="Calibri"/>
          <w:sz w:val="28"/>
          <w:szCs w:val="28"/>
          <w:lang w:val="fr-FR"/>
        </w:rPr>
      </w:pPr>
    </w:p>
    <w:p w14:paraId="0E549C69" w14:textId="77777777" w:rsidR="00BC4043" w:rsidRDefault="001A1036" w:rsidP="00BC4043">
      <w:pPr>
        <w:jc w:val="both"/>
        <w:rPr>
          <w:rFonts w:cs="Calibri"/>
          <w:b/>
          <w:sz w:val="28"/>
          <w:szCs w:val="28"/>
          <w:lang w:val="fr-FR"/>
        </w:rPr>
      </w:pPr>
      <w:r w:rsidRPr="000B0B9C">
        <w:rPr>
          <w:rFonts w:cs="Calibri"/>
          <w:b/>
          <w:sz w:val="28"/>
          <w:szCs w:val="28"/>
          <w:lang w:val="fr-FR"/>
        </w:rPr>
        <w:t>317</w:t>
      </w:r>
      <w:r w:rsidR="00BC4043" w:rsidRPr="000B0B9C">
        <w:rPr>
          <w:rFonts w:cs="Calibri"/>
          <w:b/>
          <w:sz w:val="28"/>
          <w:szCs w:val="28"/>
          <w:lang w:val="fr-FR"/>
        </w:rPr>
        <w:t>. Geolog meri jačinu poslednjeg velikog zemljotresa koji je pogodio Južnu Ameriku. Ona je u stanju da izračuna magnitudu jer zemljotresi oslobađaju energiju koja stvara __________.</w:t>
      </w:r>
    </w:p>
    <w:p w14:paraId="5F01285B" w14:textId="77777777" w:rsidR="008F24EF" w:rsidRPr="000B0B9C" w:rsidRDefault="008F24EF" w:rsidP="00BC4043">
      <w:pPr>
        <w:jc w:val="both"/>
        <w:rPr>
          <w:rFonts w:cs="Calibri"/>
          <w:b/>
          <w:sz w:val="28"/>
          <w:szCs w:val="28"/>
          <w:lang w:val="fr-FR"/>
        </w:rPr>
      </w:pPr>
    </w:p>
    <w:p w14:paraId="4A761E73" w14:textId="77777777" w:rsidR="00BC4043" w:rsidRPr="000B0B9C" w:rsidRDefault="00BC4043" w:rsidP="00BC4043">
      <w:pPr>
        <w:jc w:val="both"/>
        <w:rPr>
          <w:rFonts w:cs="Calibri"/>
          <w:sz w:val="28"/>
          <w:szCs w:val="28"/>
          <w:lang w:val="fr-FR"/>
        </w:rPr>
      </w:pPr>
      <w:r w:rsidRPr="000B0B9C">
        <w:rPr>
          <w:rFonts w:cs="Calibri"/>
          <w:sz w:val="28"/>
          <w:szCs w:val="28"/>
          <w:lang w:val="fr-FR"/>
        </w:rPr>
        <w:t>A. Seizmički talasi</w:t>
      </w:r>
    </w:p>
    <w:p w14:paraId="307AF121" w14:textId="77777777" w:rsidR="00BC4043" w:rsidRPr="000B0B9C" w:rsidRDefault="00BC4043" w:rsidP="00BC4043">
      <w:pPr>
        <w:jc w:val="both"/>
        <w:rPr>
          <w:rFonts w:cs="Calibri"/>
          <w:sz w:val="28"/>
          <w:szCs w:val="28"/>
          <w:lang w:val="fr-FR"/>
        </w:rPr>
      </w:pPr>
      <w:r w:rsidRPr="000B0B9C">
        <w:rPr>
          <w:rFonts w:cs="Calibri"/>
          <w:sz w:val="28"/>
          <w:szCs w:val="28"/>
          <w:lang w:val="fr-FR"/>
        </w:rPr>
        <w:t>B. Kapilarni talasi</w:t>
      </w:r>
    </w:p>
    <w:p w14:paraId="7781402C" w14:textId="77777777" w:rsidR="00BC4043" w:rsidRDefault="00BC4043" w:rsidP="00BC4043">
      <w:pPr>
        <w:jc w:val="both"/>
        <w:rPr>
          <w:rFonts w:cs="Calibri"/>
          <w:sz w:val="28"/>
          <w:szCs w:val="28"/>
          <w:lang w:val="fr-FR"/>
        </w:rPr>
      </w:pPr>
      <w:r w:rsidRPr="000B0B9C">
        <w:rPr>
          <w:rFonts w:cs="Calibri"/>
          <w:sz w:val="28"/>
          <w:szCs w:val="28"/>
          <w:lang w:val="fr-FR"/>
        </w:rPr>
        <w:t>C. Toplotni talasi</w:t>
      </w:r>
    </w:p>
    <w:p w14:paraId="3487D93D" w14:textId="77777777" w:rsidR="008F24EF" w:rsidRPr="000B0B9C" w:rsidRDefault="008F24EF" w:rsidP="00BC4043">
      <w:pPr>
        <w:jc w:val="both"/>
        <w:rPr>
          <w:rFonts w:cs="Calibri"/>
          <w:sz w:val="28"/>
          <w:szCs w:val="28"/>
          <w:lang w:val="fr-FR"/>
        </w:rPr>
      </w:pPr>
    </w:p>
    <w:p w14:paraId="4136EA01" w14:textId="77777777" w:rsidR="00BC4043" w:rsidRDefault="001A1036" w:rsidP="00BC4043">
      <w:pPr>
        <w:jc w:val="both"/>
        <w:rPr>
          <w:rFonts w:cs="Calibri"/>
          <w:b/>
          <w:sz w:val="28"/>
          <w:szCs w:val="28"/>
          <w:lang w:val="fr-FR"/>
        </w:rPr>
      </w:pPr>
      <w:r w:rsidRPr="000B0B9C">
        <w:rPr>
          <w:rFonts w:cs="Calibri"/>
          <w:b/>
          <w:sz w:val="28"/>
          <w:szCs w:val="28"/>
          <w:lang w:val="fr-FR"/>
        </w:rPr>
        <w:t>318</w:t>
      </w:r>
      <w:r w:rsidR="00BC4043" w:rsidRPr="000B0B9C">
        <w:rPr>
          <w:rFonts w:cs="Calibri"/>
          <w:b/>
          <w:sz w:val="28"/>
          <w:szCs w:val="28"/>
          <w:lang w:val="fr-FR"/>
        </w:rPr>
        <w:t>. Havajska ostrva su poznata po velikoj brojnosti vulkana. Ovaj deo sveta sadrži mnogo različitih vrsta vulkana. Ako istraživači na Havajima otkriju vulkan za koji nema evidencije da je ikada eruptirao, onda bi se on nazivao __________ vulkan.</w:t>
      </w:r>
    </w:p>
    <w:p w14:paraId="72BBEE6B" w14:textId="77777777" w:rsidR="008F24EF" w:rsidRPr="000B0B9C" w:rsidRDefault="008F24EF" w:rsidP="00BC4043">
      <w:pPr>
        <w:jc w:val="both"/>
        <w:rPr>
          <w:rFonts w:cs="Calibri"/>
          <w:b/>
          <w:sz w:val="28"/>
          <w:szCs w:val="28"/>
          <w:lang w:val="fr-FR"/>
        </w:rPr>
      </w:pPr>
    </w:p>
    <w:p w14:paraId="2EB678B5" w14:textId="77777777" w:rsidR="008F24EF" w:rsidRPr="000B0B9C" w:rsidRDefault="00BC4043" w:rsidP="00BC4043">
      <w:pPr>
        <w:jc w:val="both"/>
        <w:rPr>
          <w:rFonts w:cs="Calibri"/>
          <w:sz w:val="28"/>
          <w:szCs w:val="28"/>
          <w:lang w:val="de-AT"/>
        </w:rPr>
      </w:pPr>
      <w:r w:rsidRPr="000B0B9C">
        <w:rPr>
          <w:rFonts w:cs="Calibri"/>
          <w:sz w:val="28"/>
          <w:szCs w:val="28"/>
          <w:lang w:val="de-AT"/>
        </w:rPr>
        <w:t>A. Aktivan</w:t>
      </w:r>
    </w:p>
    <w:p w14:paraId="294178B8" w14:textId="77777777" w:rsidR="00BC4043" w:rsidRPr="000B0B9C" w:rsidRDefault="00BC4043" w:rsidP="00BC4043">
      <w:pPr>
        <w:jc w:val="both"/>
        <w:rPr>
          <w:rFonts w:cs="Calibri"/>
          <w:sz w:val="28"/>
          <w:szCs w:val="28"/>
          <w:lang w:val="de-AT"/>
        </w:rPr>
      </w:pPr>
      <w:r w:rsidRPr="000B0B9C">
        <w:rPr>
          <w:rFonts w:cs="Calibri"/>
          <w:sz w:val="28"/>
          <w:szCs w:val="28"/>
          <w:lang w:val="de-AT"/>
        </w:rPr>
        <w:t>B. Neaktivan</w:t>
      </w:r>
    </w:p>
    <w:p w14:paraId="4FC0F0D3" w14:textId="77777777" w:rsidR="00BC4043" w:rsidRPr="000B0B9C" w:rsidRDefault="00BC4043" w:rsidP="00BC4043">
      <w:pPr>
        <w:jc w:val="both"/>
        <w:rPr>
          <w:rFonts w:cs="Calibri"/>
          <w:sz w:val="28"/>
          <w:szCs w:val="28"/>
          <w:lang w:val="de-AT"/>
        </w:rPr>
      </w:pPr>
      <w:r w:rsidRPr="000B0B9C">
        <w:rPr>
          <w:rFonts w:cs="Calibri"/>
          <w:sz w:val="28"/>
          <w:szCs w:val="28"/>
          <w:lang w:val="de-AT"/>
        </w:rPr>
        <w:t>C. Rift</w:t>
      </w:r>
    </w:p>
    <w:p w14:paraId="37E3C185" w14:textId="77777777" w:rsidR="00BC4043" w:rsidRDefault="00BC4043" w:rsidP="00BC4043">
      <w:pPr>
        <w:jc w:val="both"/>
        <w:rPr>
          <w:rFonts w:cs="Calibri"/>
          <w:sz w:val="28"/>
          <w:szCs w:val="28"/>
          <w:lang w:val="de-AT"/>
        </w:rPr>
      </w:pPr>
      <w:r w:rsidRPr="000B0B9C">
        <w:rPr>
          <w:rFonts w:cs="Calibri"/>
          <w:sz w:val="28"/>
          <w:szCs w:val="28"/>
          <w:lang w:val="de-AT"/>
        </w:rPr>
        <w:t>D. Ugašen</w:t>
      </w:r>
    </w:p>
    <w:p w14:paraId="3783D040" w14:textId="77777777" w:rsidR="008F24EF" w:rsidRPr="000B0B9C" w:rsidRDefault="008F24EF" w:rsidP="00BC4043">
      <w:pPr>
        <w:jc w:val="both"/>
        <w:rPr>
          <w:rFonts w:cs="Calibri"/>
          <w:sz w:val="28"/>
          <w:szCs w:val="28"/>
          <w:lang w:val="de-AT"/>
        </w:rPr>
      </w:pPr>
    </w:p>
    <w:p w14:paraId="0C0F7E10" w14:textId="77777777" w:rsidR="00BC4043" w:rsidRDefault="001A1036" w:rsidP="00BC4043">
      <w:pPr>
        <w:jc w:val="both"/>
        <w:rPr>
          <w:rFonts w:cs="Calibri"/>
          <w:b/>
          <w:sz w:val="28"/>
          <w:szCs w:val="28"/>
          <w:lang w:val="de-AT"/>
        </w:rPr>
      </w:pPr>
      <w:r w:rsidRPr="000B0B9C">
        <w:rPr>
          <w:rFonts w:cs="Calibri"/>
          <w:b/>
          <w:sz w:val="28"/>
          <w:szCs w:val="28"/>
          <w:lang w:val="de-AT"/>
        </w:rPr>
        <w:t>319</w:t>
      </w:r>
      <w:r w:rsidR="00BC4043" w:rsidRPr="000B0B9C">
        <w:rPr>
          <w:rFonts w:cs="Calibri"/>
          <w:b/>
          <w:sz w:val="28"/>
          <w:szCs w:val="28"/>
          <w:lang w:val="de-AT"/>
        </w:rPr>
        <w:t>. Istraživač proučava prirodnu istoriju vulkana. Otkrio je da je vulkan u Južnoj Americi formiran od ploča koje su se sudarale i klizile jedna ispod druge. Koju vrstu vulkana je otkrio istraživač?</w:t>
      </w:r>
    </w:p>
    <w:p w14:paraId="4963DC24" w14:textId="77777777" w:rsidR="008F24EF" w:rsidRPr="000B0B9C" w:rsidRDefault="008F24EF" w:rsidP="00BC4043">
      <w:pPr>
        <w:jc w:val="both"/>
        <w:rPr>
          <w:rFonts w:cs="Calibri"/>
          <w:b/>
          <w:sz w:val="28"/>
          <w:szCs w:val="28"/>
          <w:lang w:val="de-AT"/>
        </w:rPr>
      </w:pPr>
    </w:p>
    <w:p w14:paraId="170130FD" w14:textId="77777777" w:rsidR="00BC4043" w:rsidRPr="000B0B9C" w:rsidRDefault="00BC4043" w:rsidP="00BC4043">
      <w:pPr>
        <w:jc w:val="both"/>
        <w:rPr>
          <w:rFonts w:cs="Calibri"/>
          <w:sz w:val="28"/>
          <w:szCs w:val="28"/>
          <w:lang w:val="de-AT"/>
        </w:rPr>
      </w:pPr>
      <w:r w:rsidRPr="000B0B9C">
        <w:rPr>
          <w:rFonts w:cs="Calibri"/>
          <w:sz w:val="28"/>
          <w:szCs w:val="28"/>
          <w:lang w:val="de-AT"/>
        </w:rPr>
        <w:t>A. Aktivni vulkan</w:t>
      </w:r>
    </w:p>
    <w:p w14:paraId="23C12092" w14:textId="77777777" w:rsidR="00BC4043" w:rsidRPr="000B0B9C" w:rsidRDefault="00BC4043" w:rsidP="00BC4043">
      <w:pPr>
        <w:jc w:val="both"/>
        <w:rPr>
          <w:rFonts w:cs="Calibri"/>
          <w:sz w:val="28"/>
          <w:szCs w:val="28"/>
          <w:lang w:val="de-AT"/>
        </w:rPr>
      </w:pPr>
      <w:r w:rsidRPr="000B0B9C">
        <w:rPr>
          <w:rFonts w:cs="Calibri"/>
          <w:sz w:val="28"/>
          <w:szCs w:val="28"/>
          <w:lang w:val="de-AT"/>
        </w:rPr>
        <w:t>B. Neaktivni vulkan</w:t>
      </w:r>
    </w:p>
    <w:p w14:paraId="430B3F88" w14:textId="77777777" w:rsidR="00BC4043" w:rsidRPr="000B0B9C" w:rsidRDefault="00BC4043" w:rsidP="00BC4043">
      <w:pPr>
        <w:jc w:val="both"/>
        <w:rPr>
          <w:rFonts w:cs="Calibri"/>
          <w:sz w:val="28"/>
          <w:szCs w:val="28"/>
          <w:lang w:val="de-AT"/>
        </w:rPr>
      </w:pPr>
      <w:r w:rsidRPr="000B0B9C">
        <w:rPr>
          <w:rFonts w:cs="Calibri"/>
          <w:sz w:val="28"/>
          <w:szCs w:val="28"/>
          <w:lang w:val="de-AT"/>
        </w:rPr>
        <w:t>C. Rift vulkan</w:t>
      </w:r>
    </w:p>
    <w:p w14:paraId="21910A9E" w14:textId="77777777" w:rsidR="00BC4043" w:rsidRPr="000B0B9C" w:rsidRDefault="00BC4043" w:rsidP="00BC4043">
      <w:pPr>
        <w:jc w:val="both"/>
        <w:rPr>
          <w:rFonts w:cs="Calibri"/>
          <w:sz w:val="28"/>
          <w:szCs w:val="28"/>
          <w:lang w:val="de-AT"/>
        </w:rPr>
      </w:pPr>
      <w:r w:rsidRPr="000B0B9C">
        <w:rPr>
          <w:rFonts w:cs="Calibri"/>
          <w:sz w:val="28"/>
          <w:szCs w:val="28"/>
          <w:lang w:val="de-AT"/>
        </w:rPr>
        <w:t>D. Ugašeni vulkan</w:t>
      </w:r>
    </w:p>
    <w:p w14:paraId="54510A71" w14:textId="77777777" w:rsidR="00BC4043" w:rsidRDefault="00BC4043" w:rsidP="00BC4043">
      <w:pPr>
        <w:jc w:val="both"/>
        <w:rPr>
          <w:rFonts w:cs="Calibri"/>
          <w:sz w:val="28"/>
          <w:szCs w:val="28"/>
          <w:lang w:val="de-AT"/>
        </w:rPr>
      </w:pPr>
      <w:r w:rsidRPr="000B0B9C">
        <w:rPr>
          <w:rFonts w:cs="Calibri"/>
          <w:sz w:val="28"/>
          <w:szCs w:val="28"/>
          <w:lang w:val="de-AT"/>
        </w:rPr>
        <w:t>E. Subdukcioni vulkan</w:t>
      </w:r>
    </w:p>
    <w:p w14:paraId="440A6FFC" w14:textId="77777777" w:rsidR="008F24EF" w:rsidRPr="000B0B9C" w:rsidRDefault="008F24EF" w:rsidP="00BC4043">
      <w:pPr>
        <w:jc w:val="both"/>
        <w:rPr>
          <w:rFonts w:cs="Calibri"/>
          <w:sz w:val="28"/>
          <w:szCs w:val="28"/>
          <w:lang w:val="de-AT"/>
        </w:rPr>
      </w:pPr>
    </w:p>
    <w:p w14:paraId="31AAA2E3" w14:textId="77777777" w:rsidR="00BC4043" w:rsidRDefault="001A1036" w:rsidP="00BC4043">
      <w:pPr>
        <w:jc w:val="both"/>
        <w:rPr>
          <w:rFonts w:cs="Calibri"/>
          <w:b/>
          <w:sz w:val="28"/>
          <w:szCs w:val="28"/>
          <w:lang w:val="de-AT"/>
        </w:rPr>
      </w:pPr>
      <w:r w:rsidRPr="000B0B9C">
        <w:rPr>
          <w:rFonts w:cs="Calibri"/>
          <w:b/>
          <w:sz w:val="28"/>
          <w:szCs w:val="28"/>
          <w:lang w:val="de-AT"/>
        </w:rPr>
        <w:t>320</w:t>
      </w:r>
      <w:r w:rsidR="00BC4043" w:rsidRPr="000B0B9C">
        <w:rPr>
          <w:rFonts w:cs="Calibri"/>
          <w:b/>
          <w:sz w:val="28"/>
          <w:szCs w:val="28"/>
          <w:lang w:val="de-AT"/>
        </w:rPr>
        <w:t>. Granica __________ ploča se formira kada se dve tektonske ploče pomeraju zajedno, a ploča veće gustine se spušta ispod druge.</w:t>
      </w:r>
    </w:p>
    <w:p w14:paraId="7A37A6C4" w14:textId="77777777" w:rsidR="008F24EF" w:rsidRPr="000B0B9C" w:rsidRDefault="008F24EF" w:rsidP="00BC4043">
      <w:pPr>
        <w:jc w:val="both"/>
        <w:rPr>
          <w:rFonts w:cs="Calibri"/>
          <w:b/>
          <w:sz w:val="28"/>
          <w:szCs w:val="28"/>
          <w:lang w:val="de-AT"/>
        </w:rPr>
      </w:pPr>
    </w:p>
    <w:p w14:paraId="4405B845" w14:textId="77777777" w:rsidR="00BC4043" w:rsidRPr="000B0B9C" w:rsidRDefault="00BC4043" w:rsidP="00BC4043">
      <w:pPr>
        <w:jc w:val="both"/>
        <w:rPr>
          <w:rFonts w:cs="Calibri"/>
          <w:sz w:val="28"/>
          <w:szCs w:val="28"/>
          <w:lang w:val="de-AT"/>
        </w:rPr>
      </w:pPr>
      <w:r w:rsidRPr="000B0B9C">
        <w:rPr>
          <w:rFonts w:cs="Calibri"/>
          <w:sz w:val="28"/>
          <w:szCs w:val="28"/>
          <w:lang w:val="de-AT"/>
        </w:rPr>
        <w:t>A. Okeanske</w:t>
      </w:r>
    </w:p>
    <w:p w14:paraId="2A7B0DB4" w14:textId="77777777" w:rsidR="00BC4043" w:rsidRPr="000B0B9C" w:rsidRDefault="00BC4043" w:rsidP="00BC4043">
      <w:pPr>
        <w:jc w:val="both"/>
        <w:rPr>
          <w:rFonts w:cs="Calibri"/>
          <w:sz w:val="28"/>
          <w:szCs w:val="28"/>
          <w:lang w:val="de-AT"/>
        </w:rPr>
      </w:pPr>
      <w:r w:rsidRPr="000B0B9C">
        <w:rPr>
          <w:rFonts w:cs="Calibri"/>
          <w:sz w:val="28"/>
          <w:szCs w:val="28"/>
          <w:lang w:val="de-AT"/>
        </w:rPr>
        <w:t>B. Konvergentne</w:t>
      </w:r>
    </w:p>
    <w:p w14:paraId="4DC975AD" w14:textId="77777777" w:rsidR="00BC4043" w:rsidRPr="000B0B9C" w:rsidRDefault="00BC4043" w:rsidP="00BC4043">
      <w:pPr>
        <w:jc w:val="both"/>
        <w:rPr>
          <w:rFonts w:cs="Calibri"/>
          <w:sz w:val="28"/>
          <w:szCs w:val="28"/>
          <w:lang w:val="de-AT"/>
        </w:rPr>
      </w:pPr>
      <w:r w:rsidRPr="000B0B9C">
        <w:rPr>
          <w:rFonts w:cs="Calibri"/>
          <w:sz w:val="28"/>
          <w:szCs w:val="28"/>
          <w:lang w:val="de-AT"/>
        </w:rPr>
        <w:t>C. Divergentne</w:t>
      </w:r>
    </w:p>
    <w:p w14:paraId="44B44C08" w14:textId="77777777" w:rsidR="00BC4043" w:rsidRDefault="00BC4043" w:rsidP="00BC4043">
      <w:pPr>
        <w:jc w:val="both"/>
        <w:rPr>
          <w:rFonts w:cs="Calibri"/>
          <w:sz w:val="28"/>
          <w:szCs w:val="28"/>
          <w:lang w:val="de-AT"/>
        </w:rPr>
      </w:pPr>
      <w:r w:rsidRPr="000B0B9C">
        <w:rPr>
          <w:rFonts w:cs="Calibri"/>
          <w:sz w:val="28"/>
          <w:szCs w:val="28"/>
          <w:lang w:val="de-AT"/>
        </w:rPr>
        <w:t>D. Transformisane</w:t>
      </w:r>
    </w:p>
    <w:p w14:paraId="53D5B51C" w14:textId="77777777" w:rsidR="008F24EF" w:rsidRPr="000B0B9C" w:rsidRDefault="008F24EF" w:rsidP="00BC4043">
      <w:pPr>
        <w:jc w:val="both"/>
        <w:rPr>
          <w:rFonts w:cs="Calibri"/>
          <w:sz w:val="28"/>
          <w:szCs w:val="28"/>
          <w:lang w:val="de-AT"/>
        </w:rPr>
      </w:pPr>
    </w:p>
    <w:p w14:paraId="28668C63" w14:textId="77777777" w:rsidR="00BC4043" w:rsidRDefault="001A1036" w:rsidP="00BC4043">
      <w:pPr>
        <w:jc w:val="both"/>
        <w:rPr>
          <w:rFonts w:cs="Calibri"/>
          <w:b/>
          <w:sz w:val="28"/>
          <w:szCs w:val="28"/>
          <w:lang w:val="de-AT"/>
        </w:rPr>
      </w:pPr>
      <w:r w:rsidRPr="000B0B9C">
        <w:rPr>
          <w:rFonts w:cs="Calibri"/>
          <w:b/>
          <w:sz w:val="28"/>
          <w:szCs w:val="28"/>
          <w:lang w:val="de-AT"/>
        </w:rPr>
        <w:t>321</w:t>
      </w:r>
      <w:r w:rsidR="00BC4043" w:rsidRPr="000B0B9C">
        <w:rPr>
          <w:rFonts w:cs="Calibri"/>
          <w:b/>
          <w:sz w:val="28"/>
          <w:szCs w:val="28"/>
          <w:lang w:val="de-AT"/>
        </w:rPr>
        <w:t>. Godišnja doba koja se odvijaju na Zemlji su uzrokovana __________.</w:t>
      </w:r>
    </w:p>
    <w:p w14:paraId="01246A64" w14:textId="77777777" w:rsidR="00B63B24" w:rsidRPr="000B0B9C" w:rsidRDefault="00B63B24" w:rsidP="00BC4043">
      <w:pPr>
        <w:jc w:val="both"/>
        <w:rPr>
          <w:rFonts w:cs="Calibri"/>
          <w:b/>
          <w:sz w:val="28"/>
          <w:szCs w:val="28"/>
          <w:lang w:val="de-AT"/>
        </w:rPr>
      </w:pPr>
    </w:p>
    <w:p w14:paraId="6D12292F" w14:textId="77777777" w:rsidR="00BC4043" w:rsidRPr="000B0B9C" w:rsidRDefault="00BC4043" w:rsidP="00BC4043">
      <w:pPr>
        <w:jc w:val="both"/>
        <w:rPr>
          <w:rFonts w:cs="Calibri"/>
          <w:sz w:val="28"/>
          <w:szCs w:val="28"/>
          <w:lang w:val="de-AT"/>
        </w:rPr>
      </w:pPr>
      <w:r w:rsidRPr="000B0B9C">
        <w:rPr>
          <w:rFonts w:cs="Calibri"/>
          <w:sz w:val="28"/>
          <w:szCs w:val="28"/>
          <w:lang w:val="de-AT"/>
        </w:rPr>
        <w:t>A. Geotermalnom energijom</w:t>
      </w:r>
    </w:p>
    <w:p w14:paraId="6CC2EC61" w14:textId="77777777" w:rsidR="00BC4043" w:rsidRPr="000B0B9C" w:rsidRDefault="00BC4043" w:rsidP="00BC4043">
      <w:pPr>
        <w:jc w:val="both"/>
        <w:rPr>
          <w:rFonts w:cs="Calibri"/>
          <w:sz w:val="28"/>
          <w:szCs w:val="28"/>
          <w:lang w:val="de-AT"/>
        </w:rPr>
      </w:pPr>
      <w:r w:rsidRPr="000B0B9C">
        <w:rPr>
          <w:rFonts w:cs="Calibri"/>
          <w:sz w:val="28"/>
          <w:szCs w:val="28"/>
          <w:lang w:val="de-AT"/>
        </w:rPr>
        <w:t>B. Blizinom Zemlje određenim zvezdanim jatima u trenucima tokom Zemljine orbite oko Sunca</w:t>
      </w:r>
    </w:p>
    <w:p w14:paraId="0CF337CF" w14:textId="77777777" w:rsidR="00BC4043" w:rsidRPr="000B0B9C" w:rsidRDefault="00BC4043" w:rsidP="00BC4043">
      <w:pPr>
        <w:jc w:val="both"/>
        <w:rPr>
          <w:rFonts w:cs="Calibri"/>
          <w:sz w:val="28"/>
          <w:szCs w:val="28"/>
        </w:rPr>
      </w:pPr>
      <w:r w:rsidRPr="000B0B9C">
        <w:rPr>
          <w:rFonts w:cs="Calibri"/>
          <w:sz w:val="28"/>
          <w:szCs w:val="28"/>
        </w:rPr>
        <w:t>C. Promenljivim temperaturama sunca tokom različitih doba godine</w:t>
      </w:r>
    </w:p>
    <w:p w14:paraId="69B0A955" w14:textId="77777777" w:rsidR="00BC4043" w:rsidRDefault="00BC4043" w:rsidP="00BC4043">
      <w:pPr>
        <w:jc w:val="both"/>
        <w:rPr>
          <w:rFonts w:ascii="Cambria Math" w:hAnsi="Cambria Math" w:cs="Cambria Math"/>
          <w:sz w:val="28"/>
          <w:szCs w:val="28"/>
          <w:lang w:val="de-AT"/>
        </w:rPr>
      </w:pPr>
      <w:r w:rsidRPr="000B0B9C">
        <w:rPr>
          <w:rFonts w:cs="Calibri"/>
          <w:sz w:val="28"/>
          <w:szCs w:val="28"/>
          <w:lang w:val="de-AT"/>
        </w:rPr>
        <w:t>D. Nagibom Zemljine ose od 23,5</w:t>
      </w:r>
      <w:r w:rsidRPr="000B0B9C">
        <w:rPr>
          <w:rFonts w:ascii="Cambria Math" w:hAnsi="Cambria Math" w:cs="Cambria Math"/>
          <w:sz w:val="28"/>
          <w:szCs w:val="28"/>
          <w:lang w:val="de-AT"/>
        </w:rPr>
        <w:t>∘</w:t>
      </w:r>
    </w:p>
    <w:p w14:paraId="395D175E" w14:textId="77777777" w:rsidR="00B63B24" w:rsidRPr="000B0B9C" w:rsidRDefault="00B63B24" w:rsidP="00BC4043">
      <w:pPr>
        <w:jc w:val="both"/>
        <w:rPr>
          <w:rFonts w:cs="Calibri"/>
          <w:sz w:val="28"/>
          <w:szCs w:val="28"/>
          <w:lang w:val="de-AT"/>
        </w:rPr>
      </w:pPr>
    </w:p>
    <w:p w14:paraId="4D10D84D" w14:textId="77777777" w:rsidR="00BC4043" w:rsidRDefault="001A1036" w:rsidP="00BC4043">
      <w:pPr>
        <w:jc w:val="both"/>
        <w:rPr>
          <w:rFonts w:cs="Calibri"/>
          <w:b/>
          <w:sz w:val="28"/>
          <w:szCs w:val="28"/>
          <w:lang w:val="de-AT"/>
        </w:rPr>
      </w:pPr>
      <w:r w:rsidRPr="000B0B9C">
        <w:rPr>
          <w:rFonts w:cs="Calibri"/>
          <w:b/>
          <w:sz w:val="28"/>
          <w:szCs w:val="28"/>
          <w:lang w:val="de-AT"/>
        </w:rPr>
        <w:t>322</w:t>
      </w:r>
      <w:r w:rsidR="00BC4043" w:rsidRPr="000B0B9C">
        <w:rPr>
          <w:rFonts w:cs="Calibri"/>
          <w:b/>
          <w:sz w:val="28"/>
          <w:szCs w:val="28"/>
          <w:lang w:val="de-AT"/>
        </w:rPr>
        <w:t>. Ekosistemi doživljavaju sezonske razlike tokom cele godine. Neki regioni doživljavaju četiri godišnja doba, dok drugi doživljavaju samo dve sezone. Zašto doživljavamo godišnja doba na Zemlji?</w:t>
      </w:r>
    </w:p>
    <w:p w14:paraId="1A46F30B" w14:textId="77777777" w:rsidR="00B63B24" w:rsidRPr="000B0B9C" w:rsidRDefault="00B63B24" w:rsidP="00BC4043">
      <w:pPr>
        <w:jc w:val="both"/>
        <w:rPr>
          <w:rFonts w:cs="Calibri"/>
          <w:b/>
          <w:sz w:val="28"/>
          <w:szCs w:val="28"/>
          <w:lang w:val="de-AT"/>
        </w:rPr>
      </w:pPr>
    </w:p>
    <w:p w14:paraId="2EE6A425" w14:textId="77777777" w:rsidR="00BC4043" w:rsidRPr="000B0B9C" w:rsidRDefault="00BC4043" w:rsidP="00BC4043">
      <w:pPr>
        <w:jc w:val="both"/>
        <w:rPr>
          <w:rFonts w:cs="Calibri"/>
          <w:sz w:val="28"/>
          <w:szCs w:val="28"/>
          <w:lang w:val="de-AT"/>
        </w:rPr>
      </w:pPr>
      <w:r w:rsidRPr="000B0B9C">
        <w:rPr>
          <w:rFonts w:cs="Calibri"/>
          <w:sz w:val="28"/>
          <w:szCs w:val="28"/>
          <w:lang w:val="de-AT"/>
        </w:rPr>
        <w:t>A. Globalne klimatske promene</w:t>
      </w:r>
    </w:p>
    <w:p w14:paraId="6133ED4A" w14:textId="77777777" w:rsidR="00BC4043" w:rsidRPr="000B0B9C" w:rsidRDefault="00BC4043" w:rsidP="00BC4043">
      <w:pPr>
        <w:jc w:val="both"/>
        <w:rPr>
          <w:rFonts w:cs="Calibri"/>
          <w:sz w:val="28"/>
          <w:szCs w:val="28"/>
          <w:lang w:val="de-AT"/>
        </w:rPr>
      </w:pPr>
      <w:r w:rsidRPr="000B0B9C">
        <w:rPr>
          <w:rFonts w:cs="Calibri"/>
          <w:sz w:val="28"/>
          <w:szCs w:val="28"/>
          <w:lang w:val="de-AT"/>
        </w:rPr>
        <w:t>B. Gravitaciono privlačenje Sunca</w:t>
      </w:r>
    </w:p>
    <w:p w14:paraId="20232586" w14:textId="77777777" w:rsidR="00BC4043" w:rsidRPr="000B0B9C" w:rsidRDefault="00BC4043" w:rsidP="00BC4043">
      <w:pPr>
        <w:jc w:val="both"/>
        <w:rPr>
          <w:rFonts w:cs="Calibri"/>
          <w:sz w:val="28"/>
          <w:szCs w:val="28"/>
          <w:lang w:val="de-AT"/>
        </w:rPr>
      </w:pPr>
      <w:r w:rsidRPr="000B0B9C">
        <w:rPr>
          <w:rFonts w:cs="Calibri"/>
          <w:sz w:val="28"/>
          <w:szCs w:val="28"/>
          <w:lang w:val="de-AT"/>
        </w:rPr>
        <w:t>C. Nagib Zemlje</w:t>
      </w:r>
    </w:p>
    <w:p w14:paraId="7F633FE5" w14:textId="77777777" w:rsidR="00BC4043" w:rsidRDefault="00BC4043" w:rsidP="00BC4043">
      <w:pPr>
        <w:jc w:val="both"/>
        <w:rPr>
          <w:rFonts w:cs="Calibri"/>
          <w:sz w:val="28"/>
          <w:szCs w:val="28"/>
          <w:lang w:val="de-AT"/>
        </w:rPr>
      </w:pPr>
      <w:r w:rsidRPr="000B0B9C">
        <w:rPr>
          <w:rFonts w:cs="Calibri"/>
          <w:sz w:val="28"/>
          <w:szCs w:val="28"/>
          <w:lang w:val="de-AT"/>
        </w:rPr>
        <w:t>D. Gravitaciono privlačenje meseca</w:t>
      </w:r>
    </w:p>
    <w:p w14:paraId="1D973991" w14:textId="77777777" w:rsidR="00B63B24" w:rsidRPr="000B0B9C" w:rsidRDefault="00B63B24" w:rsidP="00BC4043">
      <w:pPr>
        <w:jc w:val="both"/>
        <w:rPr>
          <w:rFonts w:cs="Calibri"/>
          <w:sz w:val="28"/>
          <w:szCs w:val="28"/>
          <w:lang w:val="de-AT"/>
        </w:rPr>
      </w:pPr>
    </w:p>
    <w:p w14:paraId="39806AA8" w14:textId="77777777" w:rsidR="00BC4043" w:rsidRDefault="001A1036" w:rsidP="00BC4043">
      <w:pPr>
        <w:jc w:val="both"/>
        <w:rPr>
          <w:rFonts w:cs="Calibri"/>
          <w:b/>
          <w:sz w:val="28"/>
          <w:szCs w:val="28"/>
          <w:lang w:val="de-AT"/>
        </w:rPr>
      </w:pPr>
      <w:r w:rsidRPr="000B0B9C">
        <w:rPr>
          <w:rFonts w:cs="Calibri"/>
          <w:b/>
          <w:sz w:val="28"/>
          <w:szCs w:val="28"/>
          <w:lang w:val="de-AT"/>
        </w:rPr>
        <w:t>323</w:t>
      </w:r>
      <w:r w:rsidR="00BC4043" w:rsidRPr="000B0B9C">
        <w:rPr>
          <w:rFonts w:cs="Calibri"/>
          <w:b/>
          <w:sz w:val="28"/>
          <w:szCs w:val="28"/>
          <w:lang w:val="de-AT"/>
        </w:rPr>
        <w:t>. Geološke vremenske skale se koriste za merenje vremenskih raspona. U pogledu geoloških vremenskih skala, koja kategorija predstavlja najmanju dužinu vremena?</w:t>
      </w:r>
    </w:p>
    <w:p w14:paraId="0E889097" w14:textId="77777777" w:rsidR="00B63B24" w:rsidRPr="000B0B9C" w:rsidRDefault="00B63B24" w:rsidP="00BC4043">
      <w:pPr>
        <w:jc w:val="both"/>
        <w:rPr>
          <w:rFonts w:cs="Calibri"/>
          <w:b/>
          <w:sz w:val="28"/>
          <w:szCs w:val="28"/>
          <w:lang w:val="de-AT"/>
        </w:rPr>
      </w:pPr>
    </w:p>
    <w:p w14:paraId="281FB75D" w14:textId="77777777" w:rsidR="00BC4043" w:rsidRPr="000B0B9C" w:rsidRDefault="00BC4043" w:rsidP="00BC4043">
      <w:pPr>
        <w:jc w:val="both"/>
        <w:rPr>
          <w:rFonts w:cs="Calibri"/>
          <w:sz w:val="28"/>
          <w:szCs w:val="28"/>
        </w:rPr>
      </w:pPr>
      <w:r w:rsidRPr="000B0B9C">
        <w:rPr>
          <w:rFonts w:cs="Calibri"/>
          <w:sz w:val="28"/>
          <w:szCs w:val="28"/>
        </w:rPr>
        <w:t>A. Eon</w:t>
      </w:r>
    </w:p>
    <w:p w14:paraId="63CA41B3" w14:textId="77777777" w:rsidR="00BC4043" w:rsidRPr="000B0B9C" w:rsidRDefault="00BC4043" w:rsidP="00BC4043">
      <w:pPr>
        <w:jc w:val="both"/>
        <w:rPr>
          <w:rFonts w:cs="Calibri"/>
          <w:sz w:val="28"/>
          <w:szCs w:val="28"/>
        </w:rPr>
      </w:pPr>
      <w:r w:rsidRPr="000B0B9C">
        <w:rPr>
          <w:rFonts w:cs="Calibri"/>
          <w:sz w:val="28"/>
          <w:szCs w:val="28"/>
        </w:rPr>
        <w:t>B. Supereon</w:t>
      </w:r>
    </w:p>
    <w:p w14:paraId="614764D7" w14:textId="77777777" w:rsidR="00BC4043" w:rsidRPr="000B0B9C" w:rsidRDefault="00BC4043" w:rsidP="00BC4043">
      <w:pPr>
        <w:jc w:val="both"/>
        <w:rPr>
          <w:rFonts w:cs="Calibri"/>
          <w:sz w:val="28"/>
          <w:szCs w:val="28"/>
        </w:rPr>
      </w:pPr>
      <w:r w:rsidRPr="000B0B9C">
        <w:rPr>
          <w:rFonts w:cs="Calibri"/>
          <w:sz w:val="28"/>
          <w:szCs w:val="28"/>
        </w:rPr>
        <w:t>C. Era</w:t>
      </w:r>
    </w:p>
    <w:p w14:paraId="0AF46CC4" w14:textId="77777777" w:rsidR="00BC4043" w:rsidRDefault="00BC4043" w:rsidP="00BC4043">
      <w:pPr>
        <w:jc w:val="both"/>
        <w:rPr>
          <w:rFonts w:cs="Calibri"/>
          <w:sz w:val="28"/>
          <w:szCs w:val="28"/>
        </w:rPr>
      </w:pPr>
      <w:r w:rsidRPr="000B0B9C">
        <w:rPr>
          <w:rFonts w:cs="Calibri"/>
          <w:sz w:val="28"/>
          <w:szCs w:val="28"/>
        </w:rPr>
        <w:t>D. Period</w:t>
      </w:r>
    </w:p>
    <w:p w14:paraId="5DFD5AD1" w14:textId="77777777" w:rsidR="00B63B24" w:rsidRPr="000B0B9C" w:rsidRDefault="00B63B24" w:rsidP="00BC4043">
      <w:pPr>
        <w:jc w:val="both"/>
        <w:rPr>
          <w:rFonts w:cs="Calibri"/>
          <w:sz w:val="28"/>
          <w:szCs w:val="28"/>
        </w:rPr>
      </w:pPr>
    </w:p>
    <w:p w14:paraId="1504B043" w14:textId="77777777" w:rsidR="00BC4043" w:rsidRDefault="001A1036" w:rsidP="00BC4043">
      <w:pPr>
        <w:jc w:val="both"/>
        <w:rPr>
          <w:rFonts w:cs="Calibri"/>
          <w:b/>
          <w:sz w:val="28"/>
          <w:szCs w:val="28"/>
        </w:rPr>
      </w:pPr>
      <w:r w:rsidRPr="000B0B9C">
        <w:rPr>
          <w:rFonts w:cs="Calibri"/>
          <w:b/>
          <w:sz w:val="28"/>
          <w:szCs w:val="28"/>
        </w:rPr>
        <w:t>324</w:t>
      </w:r>
      <w:r w:rsidR="00BC4043" w:rsidRPr="000B0B9C">
        <w:rPr>
          <w:rFonts w:cs="Calibri"/>
          <w:b/>
          <w:sz w:val="28"/>
          <w:szCs w:val="28"/>
        </w:rPr>
        <w:t>. Geološke vremenske skale se koriste za merenje vremenskih raspona. U pogledu geoloških vremenskih skala, koja kategorija predstavlja najduži vremenski period?</w:t>
      </w:r>
    </w:p>
    <w:p w14:paraId="6FEAC138" w14:textId="77777777" w:rsidR="00B63B24" w:rsidRPr="000B0B9C" w:rsidRDefault="00B63B24" w:rsidP="00BC4043">
      <w:pPr>
        <w:jc w:val="both"/>
        <w:rPr>
          <w:rFonts w:cs="Calibri"/>
          <w:b/>
          <w:sz w:val="28"/>
          <w:szCs w:val="28"/>
        </w:rPr>
      </w:pPr>
    </w:p>
    <w:p w14:paraId="1C037B1B" w14:textId="77777777" w:rsidR="00BC4043" w:rsidRPr="000B0B9C" w:rsidRDefault="00BC4043" w:rsidP="00BC4043">
      <w:pPr>
        <w:jc w:val="both"/>
        <w:rPr>
          <w:rFonts w:cs="Calibri"/>
          <w:sz w:val="28"/>
          <w:szCs w:val="28"/>
        </w:rPr>
      </w:pPr>
      <w:r w:rsidRPr="000B0B9C">
        <w:rPr>
          <w:rFonts w:cs="Calibri"/>
          <w:sz w:val="28"/>
          <w:szCs w:val="28"/>
        </w:rPr>
        <w:t>A. Period</w:t>
      </w:r>
    </w:p>
    <w:p w14:paraId="4C9674BA" w14:textId="77777777" w:rsidR="00BC4043" w:rsidRPr="000B0B9C" w:rsidRDefault="00BC4043" w:rsidP="00BC4043">
      <w:pPr>
        <w:jc w:val="both"/>
        <w:rPr>
          <w:rFonts w:cs="Calibri"/>
          <w:sz w:val="28"/>
          <w:szCs w:val="28"/>
        </w:rPr>
      </w:pPr>
      <w:r w:rsidRPr="000B0B9C">
        <w:rPr>
          <w:rFonts w:cs="Calibri"/>
          <w:sz w:val="28"/>
          <w:szCs w:val="28"/>
        </w:rPr>
        <w:t>B. Era</w:t>
      </w:r>
    </w:p>
    <w:p w14:paraId="4308ED12" w14:textId="77777777" w:rsidR="00BC4043" w:rsidRPr="000B0B9C" w:rsidRDefault="00BC4043" w:rsidP="00BC4043">
      <w:pPr>
        <w:jc w:val="both"/>
        <w:rPr>
          <w:rFonts w:cs="Calibri"/>
          <w:sz w:val="28"/>
          <w:szCs w:val="28"/>
        </w:rPr>
      </w:pPr>
      <w:r w:rsidRPr="000B0B9C">
        <w:rPr>
          <w:rFonts w:cs="Calibri"/>
          <w:sz w:val="28"/>
          <w:szCs w:val="28"/>
        </w:rPr>
        <w:t>C. Epoha</w:t>
      </w:r>
    </w:p>
    <w:p w14:paraId="487B9BC9" w14:textId="52FF73D3" w:rsidR="00BC4043" w:rsidRDefault="00BC4043" w:rsidP="00BC4043">
      <w:pPr>
        <w:jc w:val="both"/>
        <w:rPr>
          <w:rFonts w:cs="Calibri"/>
          <w:sz w:val="28"/>
          <w:szCs w:val="28"/>
        </w:rPr>
      </w:pPr>
      <w:r w:rsidRPr="000B0B9C">
        <w:rPr>
          <w:rFonts w:cs="Calibri"/>
          <w:sz w:val="28"/>
          <w:szCs w:val="28"/>
        </w:rPr>
        <w:t>D. Doba</w:t>
      </w:r>
    </w:p>
    <w:p w14:paraId="2D0B427D" w14:textId="4904B8E9" w:rsidR="00057A5D" w:rsidRDefault="00057A5D" w:rsidP="00BC4043">
      <w:pPr>
        <w:jc w:val="both"/>
        <w:rPr>
          <w:rFonts w:cs="Calibri"/>
          <w:sz w:val="28"/>
          <w:szCs w:val="28"/>
        </w:rPr>
      </w:pPr>
    </w:p>
    <w:p w14:paraId="5536A1E1" w14:textId="77428D8C" w:rsidR="00057A5D" w:rsidRDefault="00057A5D" w:rsidP="00BC4043">
      <w:pPr>
        <w:jc w:val="both"/>
        <w:rPr>
          <w:rFonts w:cs="Calibri"/>
          <w:sz w:val="28"/>
          <w:szCs w:val="28"/>
        </w:rPr>
      </w:pPr>
    </w:p>
    <w:p w14:paraId="4F3D3004" w14:textId="5F2FA23D" w:rsidR="00057A5D" w:rsidRDefault="00057A5D" w:rsidP="00BC4043">
      <w:pPr>
        <w:jc w:val="both"/>
        <w:rPr>
          <w:rFonts w:cs="Calibri"/>
          <w:sz w:val="28"/>
          <w:szCs w:val="28"/>
        </w:rPr>
      </w:pPr>
    </w:p>
    <w:p w14:paraId="416FD860" w14:textId="2B130F52" w:rsidR="00057A5D" w:rsidRDefault="00057A5D" w:rsidP="00BC4043">
      <w:pPr>
        <w:jc w:val="both"/>
        <w:rPr>
          <w:rFonts w:cs="Calibri"/>
          <w:sz w:val="28"/>
          <w:szCs w:val="28"/>
        </w:rPr>
      </w:pPr>
    </w:p>
    <w:p w14:paraId="153F816D" w14:textId="45FC0901" w:rsidR="00057A5D" w:rsidRDefault="00057A5D" w:rsidP="00BC4043">
      <w:pPr>
        <w:jc w:val="both"/>
        <w:rPr>
          <w:rFonts w:cs="Calibri"/>
          <w:sz w:val="28"/>
          <w:szCs w:val="28"/>
        </w:rPr>
      </w:pPr>
    </w:p>
    <w:p w14:paraId="70F2523D" w14:textId="4D7D999E" w:rsidR="00057A5D" w:rsidRDefault="00057A5D" w:rsidP="00BC4043">
      <w:pPr>
        <w:jc w:val="both"/>
        <w:rPr>
          <w:rFonts w:cs="Calibri"/>
          <w:sz w:val="28"/>
          <w:szCs w:val="28"/>
        </w:rPr>
      </w:pPr>
    </w:p>
    <w:p w14:paraId="667B1D96" w14:textId="6BB899CA" w:rsidR="00057A5D" w:rsidRDefault="00057A5D" w:rsidP="00BC4043">
      <w:pPr>
        <w:jc w:val="both"/>
        <w:rPr>
          <w:rFonts w:cs="Calibri"/>
          <w:sz w:val="28"/>
          <w:szCs w:val="28"/>
        </w:rPr>
      </w:pPr>
    </w:p>
    <w:p w14:paraId="23F0DCFC" w14:textId="6D947C95" w:rsidR="00057A5D" w:rsidRDefault="00057A5D" w:rsidP="00BC4043">
      <w:pPr>
        <w:jc w:val="both"/>
        <w:rPr>
          <w:rFonts w:cs="Calibri"/>
          <w:sz w:val="28"/>
          <w:szCs w:val="28"/>
        </w:rPr>
      </w:pPr>
    </w:p>
    <w:p w14:paraId="747C6426" w14:textId="77777777" w:rsidR="00057A5D" w:rsidRDefault="00057A5D" w:rsidP="00BC4043">
      <w:pPr>
        <w:jc w:val="both"/>
        <w:rPr>
          <w:rFonts w:cs="Calibri"/>
          <w:sz w:val="28"/>
          <w:szCs w:val="28"/>
        </w:rPr>
      </w:pPr>
    </w:p>
    <w:p w14:paraId="49145C77" w14:textId="77777777" w:rsidR="00B63B24" w:rsidRPr="000B0B9C" w:rsidRDefault="00B63B24" w:rsidP="00BC4043">
      <w:pPr>
        <w:jc w:val="both"/>
        <w:rPr>
          <w:rFonts w:cs="Calibri"/>
          <w:sz w:val="28"/>
          <w:szCs w:val="28"/>
        </w:rPr>
      </w:pPr>
    </w:p>
    <w:p w14:paraId="25C73735" w14:textId="77777777" w:rsidR="00BC4043" w:rsidRPr="00B63B24" w:rsidRDefault="001A1036" w:rsidP="00BC4043">
      <w:pPr>
        <w:jc w:val="both"/>
        <w:rPr>
          <w:rFonts w:cs="Calibri"/>
          <w:b/>
          <w:sz w:val="28"/>
          <w:szCs w:val="28"/>
        </w:rPr>
      </w:pPr>
      <w:r w:rsidRPr="00B63B24">
        <w:rPr>
          <w:rFonts w:cs="Calibri"/>
          <w:b/>
          <w:sz w:val="28"/>
          <w:szCs w:val="28"/>
        </w:rPr>
        <w:t>325</w:t>
      </w:r>
      <w:r w:rsidR="00BC4043" w:rsidRPr="00B63B24">
        <w:rPr>
          <w:rFonts w:cs="Calibri"/>
          <w:b/>
          <w:sz w:val="28"/>
          <w:szCs w:val="28"/>
        </w:rPr>
        <w:t>.</w:t>
      </w:r>
    </w:p>
    <w:p w14:paraId="669DB84E" w14:textId="43ED9C57" w:rsidR="00BC4043" w:rsidRPr="000B0B9C" w:rsidRDefault="00BC4043" w:rsidP="009328DD">
      <w:pPr>
        <w:jc w:val="center"/>
        <w:rPr>
          <w:sz w:val="28"/>
          <w:szCs w:val="28"/>
        </w:rPr>
      </w:pPr>
      <w:r w:rsidRPr="000B0B9C">
        <w:rPr>
          <w:rFonts w:eastAsia="Times New Roman" w:cs="Arial"/>
          <w:b/>
          <w:noProof/>
          <w:color w:val="000000"/>
          <w:sz w:val="28"/>
          <w:szCs w:val="28"/>
        </w:rPr>
        <w:drawing>
          <wp:inline distT="0" distB="0" distL="0" distR="0" wp14:anchorId="144DEB42" wp14:editId="04AD1A44">
            <wp:extent cx="2271548" cy="1990725"/>
            <wp:effectExtent l="0" t="0" r="0" b="0"/>
            <wp:docPr id="9" name="Picture 9" descr="Block diagram 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ck diagram 2 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265" cy="1992230"/>
                    </a:xfrm>
                    <a:prstGeom prst="rect">
                      <a:avLst/>
                    </a:prstGeom>
                    <a:noFill/>
                    <a:ln>
                      <a:noFill/>
                    </a:ln>
                  </pic:spPr>
                </pic:pic>
              </a:graphicData>
            </a:graphic>
          </wp:inline>
        </w:drawing>
      </w:r>
    </w:p>
    <w:p w14:paraId="4BB47030" w14:textId="77777777" w:rsidR="00BC4043" w:rsidRPr="000B0B9C" w:rsidRDefault="00BC4043" w:rsidP="00BC4043">
      <w:pPr>
        <w:jc w:val="both"/>
        <w:rPr>
          <w:rFonts w:cs="Calibri"/>
          <w:sz w:val="28"/>
          <w:szCs w:val="28"/>
        </w:rPr>
      </w:pPr>
      <w:r w:rsidRPr="000B0B9C">
        <w:rPr>
          <w:rFonts w:cs="Calibri"/>
          <w:b/>
          <w:sz w:val="28"/>
          <w:szCs w:val="28"/>
        </w:rPr>
        <w:t>Ispitajte dati blok dijagram. Svako slovo predstavlja događaj taloženja ili period erozije. Postavite slova redom od najstarijeg do najmlađeg događaja</w:t>
      </w:r>
      <w:r w:rsidRPr="000B0B9C">
        <w:rPr>
          <w:rFonts w:cs="Calibri"/>
          <w:sz w:val="28"/>
          <w:szCs w:val="28"/>
        </w:rPr>
        <w:t>.</w:t>
      </w:r>
    </w:p>
    <w:p w14:paraId="6440B1D5" w14:textId="77777777" w:rsidR="00BC4043" w:rsidRPr="000B0B9C" w:rsidRDefault="00BC4043" w:rsidP="00BC4043">
      <w:pPr>
        <w:jc w:val="both"/>
        <w:rPr>
          <w:rFonts w:cs="Calibri"/>
          <w:sz w:val="28"/>
          <w:szCs w:val="28"/>
        </w:rPr>
      </w:pPr>
    </w:p>
    <w:p w14:paraId="20F334C3" w14:textId="77777777" w:rsidR="00BC4043" w:rsidRPr="000B0B9C" w:rsidRDefault="00BC4043" w:rsidP="00BC4043">
      <w:pPr>
        <w:jc w:val="both"/>
        <w:rPr>
          <w:rFonts w:cs="Calibri"/>
          <w:sz w:val="28"/>
          <w:szCs w:val="28"/>
        </w:rPr>
      </w:pPr>
      <w:r w:rsidRPr="000B0B9C">
        <w:rPr>
          <w:rFonts w:cs="Calibri"/>
          <w:sz w:val="28"/>
          <w:szCs w:val="28"/>
        </w:rPr>
        <w:t>A. F, D, E, A, B, C</w:t>
      </w:r>
    </w:p>
    <w:p w14:paraId="2D3BE466" w14:textId="77777777" w:rsidR="00BC4043" w:rsidRPr="000B0B9C" w:rsidRDefault="00BC4043" w:rsidP="00BC4043">
      <w:pPr>
        <w:jc w:val="both"/>
        <w:rPr>
          <w:rFonts w:cs="Calibri"/>
          <w:sz w:val="28"/>
          <w:szCs w:val="28"/>
        </w:rPr>
      </w:pPr>
      <w:r w:rsidRPr="000B0B9C">
        <w:rPr>
          <w:rFonts w:cs="Calibri"/>
          <w:sz w:val="28"/>
          <w:szCs w:val="28"/>
        </w:rPr>
        <w:t>B. E, C, B, A, D, F</w:t>
      </w:r>
    </w:p>
    <w:p w14:paraId="6DB5E270" w14:textId="77777777" w:rsidR="00BC4043" w:rsidRPr="000B0B9C" w:rsidRDefault="00BC4043" w:rsidP="00BC4043">
      <w:pPr>
        <w:jc w:val="both"/>
        <w:rPr>
          <w:rFonts w:cs="Calibri"/>
          <w:sz w:val="28"/>
          <w:szCs w:val="28"/>
        </w:rPr>
      </w:pPr>
      <w:r w:rsidRPr="000B0B9C">
        <w:rPr>
          <w:rFonts w:cs="Calibri"/>
          <w:sz w:val="28"/>
          <w:szCs w:val="28"/>
        </w:rPr>
        <w:t>C. C, B, A, E, D, F</w:t>
      </w:r>
    </w:p>
    <w:p w14:paraId="75BCC42B" w14:textId="77777777" w:rsidR="00BC4043" w:rsidRPr="000B0B9C" w:rsidRDefault="00BC4043" w:rsidP="00BC4043">
      <w:pPr>
        <w:jc w:val="both"/>
        <w:rPr>
          <w:rFonts w:cs="Calibri"/>
          <w:sz w:val="28"/>
          <w:szCs w:val="28"/>
        </w:rPr>
      </w:pPr>
      <w:r w:rsidRPr="000B0B9C">
        <w:rPr>
          <w:rFonts w:cs="Calibri"/>
          <w:sz w:val="28"/>
          <w:szCs w:val="28"/>
        </w:rPr>
        <w:t>D. E, F, D, A, B, C</w:t>
      </w:r>
    </w:p>
    <w:p w14:paraId="65BE8B99" w14:textId="77777777" w:rsidR="00BC4043" w:rsidRDefault="00BC4043" w:rsidP="00BC4043">
      <w:pPr>
        <w:jc w:val="both"/>
        <w:rPr>
          <w:rFonts w:cs="Calibri"/>
          <w:sz w:val="28"/>
          <w:szCs w:val="28"/>
          <w:lang w:val="de-AT"/>
        </w:rPr>
      </w:pPr>
      <w:r w:rsidRPr="000B0B9C">
        <w:rPr>
          <w:rFonts w:cs="Calibri"/>
          <w:sz w:val="28"/>
          <w:szCs w:val="28"/>
          <w:lang w:val="de-AT"/>
        </w:rPr>
        <w:t>E. C, B, A, D, F, E</w:t>
      </w:r>
    </w:p>
    <w:p w14:paraId="4ED336B2" w14:textId="77777777" w:rsidR="00B63B24" w:rsidRPr="000B0B9C" w:rsidRDefault="00B63B24" w:rsidP="00BC4043">
      <w:pPr>
        <w:jc w:val="both"/>
        <w:rPr>
          <w:rFonts w:cs="Calibri"/>
          <w:sz w:val="28"/>
          <w:szCs w:val="28"/>
          <w:lang w:val="de-AT"/>
        </w:rPr>
      </w:pPr>
    </w:p>
    <w:p w14:paraId="17E639C9" w14:textId="77777777" w:rsidR="00BC4043" w:rsidRDefault="001A1036" w:rsidP="00BC4043">
      <w:pPr>
        <w:jc w:val="both"/>
        <w:rPr>
          <w:rFonts w:cs="Calibri"/>
          <w:b/>
          <w:sz w:val="28"/>
          <w:szCs w:val="28"/>
          <w:lang w:val="de-AT"/>
        </w:rPr>
      </w:pPr>
      <w:r w:rsidRPr="000B0B9C">
        <w:rPr>
          <w:rFonts w:cs="Calibri"/>
          <w:b/>
          <w:sz w:val="28"/>
          <w:szCs w:val="28"/>
          <w:lang w:val="de-AT"/>
        </w:rPr>
        <w:t>326</w:t>
      </w:r>
      <w:r w:rsidR="00BC4043" w:rsidRPr="000B0B9C">
        <w:rPr>
          <w:rFonts w:cs="Calibri"/>
          <w:b/>
          <w:sz w:val="28"/>
          <w:szCs w:val="28"/>
          <w:lang w:val="de-AT"/>
        </w:rPr>
        <w:t>. Koja od sledećih vrsta stena je rezultat brzog hlađenja magme?</w:t>
      </w:r>
    </w:p>
    <w:p w14:paraId="764395CE" w14:textId="77777777" w:rsidR="00B63B24" w:rsidRPr="000B0B9C" w:rsidRDefault="00B63B24" w:rsidP="00BC4043">
      <w:pPr>
        <w:jc w:val="both"/>
        <w:rPr>
          <w:rFonts w:cs="Calibri"/>
          <w:b/>
          <w:sz w:val="28"/>
          <w:szCs w:val="28"/>
          <w:lang w:val="de-AT"/>
        </w:rPr>
      </w:pPr>
    </w:p>
    <w:p w14:paraId="19D6EC1C" w14:textId="77777777" w:rsidR="00BC4043" w:rsidRPr="000B0B9C" w:rsidRDefault="00BC4043" w:rsidP="00BC4043">
      <w:pPr>
        <w:jc w:val="both"/>
        <w:rPr>
          <w:rFonts w:cs="Calibri"/>
          <w:sz w:val="28"/>
          <w:szCs w:val="28"/>
          <w:lang w:val="de-AT"/>
        </w:rPr>
      </w:pPr>
      <w:r w:rsidRPr="000B0B9C">
        <w:rPr>
          <w:rFonts w:cs="Calibri"/>
          <w:sz w:val="28"/>
          <w:szCs w:val="28"/>
          <w:lang w:val="de-AT"/>
        </w:rPr>
        <w:t>A. Metamorfna</w:t>
      </w:r>
    </w:p>
    <w:p w14:paraId="652CB3C7" w14:textId="77777777" w:rsidR="00BC4043" w:rsidRPr="000B0B9C" w:rsidRDefault="00BC4043" w:rsidP="00BC4043">
      <w:pPr>
        <w:jc w:val="both"/>
        <w:rPr>
          <w:rFonts w:cs="Calibri"/>
          <w:sz w:val="28"/>
          <w:szCs w:val="28"/>
          <w:lang w:val="de-AT"/>
        </w:rPr>
      </w:pPr>
      <w:r w:rsidRPr="000B0B9C">
        <w:rPr>
          <w:rFonts w:cs="Calibri"/>
          <w:sz w:val="28"/>
          <w:szCs w:val="28"/>
          <w:lang w:val="de-AT"/>
        </w:rPr>
        <w:t>B. Magmatski</w:t>
      </w:r>
    </w:p>
    <w:p w14:paraId="7EF9CFAD" w14:textId="77777777" w:rsidR="00BC4043" w:rsidRPr="000B0B9C" w:rsidRDefault="00BC4043" w:rsidP="00BC4043">
      <w:pPr>
        <w:jc w:val="both"/>
        <w:rPr>
          <w:rFonts w:cs="Calibri"/>
          <w:sz w:val="28"/>
          <w:szCs w:val="28"/>
          <w:lang w:val="de-AT"/>
        </w:rPr>
      </w:pPr>
      <w:r w:rsidRPr="000B0B9C">
        <w:rPr>
          <w:rFonts w:cs="Calibri"/>
          <w:sz w:val="28"/>
          <w:szCs w:val="28"/>
          <w:lang w:val="de-AT"/>
        </w:rPr>
        <w:t>C. Okeanska</w:t>
      </w:r>
    </w:p>
    <w:p w14:paraId="50A11FC0" w14:textId="77777777" w:rsidR="00BC4043" w:rsidRDefault="00BC4043" w:rsidP="00BC4043">
      <w:pPr>
        <w:jc w:val="both"/>
        <w:rPr>
          <w:rFonts w:cs="Calibri"/>
          <w:sz w:val="28"/>
          <w:szCs w:val="28"/>
          <w:lang w:val="de-AT"/>
        </w:rPr>
      </w:pPr>
      <w:r w:rsidRPr="000B0B9C">
        <w:rPr>
          <w:rFonts w:cs="Calibri"/>
          <w:sz w:val="28"/>
          <w:szCs w:val="28"/>
          <w:lang w:val="de-AT"/>
        </w:rPr>
        <w:t>D. Sedimentne</w:t>
      </w:r>
    </w:p>
    <w:p w14:paraId="546DFBE1" w14:textId="77777777" w:rsidR="00B63B24" w:rsidRPr="000B0B9C" w:rsidRDefault="00B63B24" w:rsidP="00BC4043">
      <w:pPr>
        <w:jc w:val="both"/>
        <w:rPr>
          <w:rFonts w:cs="Calibri"/>
          <w:sz w:val="28"/>
          <w:szCs w:val="28"/>
          <w:lang w:val="fr-FR"/>
        </w:rPr>
      </w:pPr>
    </w:p>
    <w:p w14:paraId="1A64BDCF" w14:textId="77777777" w:rsidR="00BC4043" w:rsidRDefault="001A1036" w:rsidP="00BC4043">
      <w:pPr>
        <w:jc w:val="both"/>
        <w:rPr>
          <w:rFonts w:cs="Calibri"/>
          <w:b/>
          <w:sz w:val="28"/>
          <w:szCs w:val="28"/>
          <w:lang w:val="fr-FR"/>
        </w:rPr>
      </w:pPr>
      <w:r w:rsidRPr="000B0B9C">
        <w:rPr>
          <w:rFonts w:cs="Calibri"/>
          <w:b/>
          <w:sz w:val="28"/>
          <w:szCs w:val="28"/>
          <w:lang w:val="fr-FR"/>
        </w:rPr>
        <w:t>327</w:t>
      </w:r>
      <w:r w:rsidR="00BC4043" w:rsidRPr="000B0B9C">
        <w:rPr>
          <w:rFonts w:cs="Calibri"/>
          <w:b/>
          <w:sz w:val="28"/>
          <w:szCs w:val="28"/>
          <w:lang w:val="fr-FR"/>
        </w:rPr>
        <w:t>. Naučnik ispituje dva oblutka sličnog sastava koji leže jedan pored drugog u potoku. Jedan ima glatku, uglačanu teksturu, dok je drugi ugao sa oštrim ivicama. Razlike u teksturi površine mogu da ukažu šta od sledećeg u pogledu udaljenosti koju je svaki kamenčić prešao?</w:t>
      </w:r>
    </w:p>
    <w:p w14:paraId="25D26439" w14:textId="77777777" w:rsidR="00B63B24" w:rsidRPr="000B0B9C" w:rsidRDefault="00B63B24" w:rsidP="00BC4043">
      <w:pPr>
        <w:jc w:val="both"/>
        <w:rPr>
          <w:rFonts w:cs="Calibri"/>
          <w:b/>
          <w:sz w:val="28"/>
          <w:szCs w:val="28"/>
          <w:lang w:val="fr-FR"/>
        </w:rPr>
      </w:pPr>
    </w:p>
    <w:p w14:paraId="135BB720" w14:textId="77777777" w:rsidR="00BC4043" w:rsidRPr="000B0B9C" w:rsidRDefault="00BC4043" w:rsidP="00BC4043">
      <w:pPr>
        <w:jc w:val="both"/>
        <w:rPr>
          <w:rFonts w:cs="Calibri"/>
          <w:sz w:val="28"/>
          <w:szCs w:val="28"/>
          <w:lang w:val="fr-FR"/>
        </w:rPr>
      </w:pPr>
      <w:r w:rsidRPr="000B0B9C">
        <w:rPr>
          <w:rFonts w:cs="Calibri"/>
          <w:sz w:val="28"/>
          <w:szCs w:val="28"/>
          <w:lang w:val="fr-FR"/>
        </w:rPr>
        <w:t>A. Ugaoni oblutak je prešao veću udaljenost, a okrugli oblutak je prešao kratku udaljenost</w:t>
      </w:r>
    </w:p>
    <w:p w14:paraId="408D06FD" w14:textId="77777777" w:rsidR="00BC4043" w:rsidRPr="000B0B9C" w:rsidRDefault="00BC4043" w:rsidP="00BC4043">
      <w:pPr>
        <w:jc w:val="both"/>
        <w:rPr>
          <w:rFonts w:cs="Calibri"/>
          <w:sz w:val="28"/>
          <w:szCs w:val="28"/>
          <w:lang w:val="fr-FR"/>
        </w:rPr>
      </w:pPr>
      <w:r w:rsidRPr="000B0B9C">
        <w:rPr>
          <w:rFonts w:cs="Calibri"/>
          <w:sz w:val="28"/>
          <w:szCs w:val="28"/>
          <w:lang w:val="fr-FR"/>
        </w:rPr>
        <w:t>B. Okrugli oblutak je prešao veću udaljenost, a ugaoni oblutak kratku udaljenost</w:t>
      </w:r>
    </w:p>
    <w:p w14:paraId="7D51F2DF" w14:textId="77777777" w:rsidR="00BC4043" w:rsidRDefault="00BC4043" w:rsidP="00BC4043">
      <w:pPr>
        <w:jc w:val="both"/>
        <w:rPr>
          <w:rFonts w:cs="Calibri"/>
          <w:sz w:val="28"/>
          <w:szCs w:val="28"/>
          <w:lang w:val="sr-Latn-RS"/>
        </w:rPr>
      </w:pPr>
      <w:r w:rsidRPr="000B0B9C">
        <w:rPr>
          <w:rFonts w:cs="Calibri"/>
          <w:sz w:val="28"/>
          <w:szCs w:val="28"/>
          <w:lang w:val="fr-FR"/>
        </w:rPr>
        <w:t>C. Nijedan od ponu</w:t>
      </w:r>
      <w:r w:rsidRPr="000B0B9C">
        <w:rPr>
          <w:rFonts w:cs="Calibri"/>
          <w:sz w:val="28"/>
          <w:szCs w:val="28"/>
          <w:lang w:val="sr-Latn-RS"/>
        </w:rPr>
        <w:t>đenih</w:t>
      </w:r>
    </w:p>
    <w:p w14:paraId="4BDF427B" w14:textId="77777777" w:rsidR="00B63B24" w:rsidRPr="000B0B9C" w:rsidRDefault="00B63B24" w:rsidP="00BC4043">
      <w:pPr>
        <w:jc w:val="both"/>
        <w:rPr>
          <w:rFonts w:cs="Calibri"/>
          <w:sz w:val="28"/>
          <w:szCs w:val="28"/>
          <w:lang w:val="sr-Latn-RS"/>
        </w:rPr>
      </w:pPr>
    </w:p>
    <w:p w14:paraId="3994A6E9" w14:textId="77777777" w:rsidR="00BC4043" w:rsidRDefault="001A1036" w:rsidP="00BC4043">
      <w:pPr>
        <w:jc w:val="both"/>
        <w:rPr>
          <w:rFonts w:cs="Calibri"/>
          <w:b/>
          <w:sz w:val="28"/>
          <w:szCs w:val="28"/>
          <w:lang w:val="fr-FR"/>
        </w:rPr>
      </w:pPr>
      <w:r w:rsidRPr="000B0B9C">
        <w:rPr>
          <w:rFonts w:cs="Calibri"/>
          <w:b/>
          <w:sz w:val="28"/>
          <w:szCs w:val="28"/>
          <w:lang w:val="fr-FR"/>
        </w:rPr>
        <w:t>328</w:t>
      </w:r>
      <w:r w:rsidR="00BC4043" w:rsidRPr="000B0B9C">
        <w:rPr>
          <w:rFonts w:cs="Calibri"/>
          <w:b/>
          <w:sz w:val="28"/>
          <w:szCs w:val="28"/>
          <w:lang w:val="fr-FR"/>
        </w:rPr>
        <w:t xml:space="preserve">. Koji od sledećih faktora mogu prouzrokovati da sedimentna stena pređe u metamorfnu </w:t>
      </w:r>
      <w:r w:rsidR="00BC4043" w:rsidRPr="000B0B9C">
        <w:rPr>
          <w:rFonts w:ascii="Times New Roman" w:hAnsi="Times New Roman" w:cs="Times New Roman"/>
          <w:b/>
          <w:sz w:val="28"/>
          <w:szCs w:val="28"/>
          <w:lang w:val="fr-FR"/>
        </w:rPr>
        <w:t>​​</w:t>
      </w:r>
      <w:r w:rsidR="00BC4043" w:rsidRPr="000B0B9C">
        <w:rPr>
          <w:rFonts w:cs="Calibri"/>
          <w:b/>
          <w:sz w:val="28"/>
          <w:szCs w:val="28"/>
          <w:lang w:val="fr-FR"/>
        </w:rPr>
        <w:t>stenu?</w:t>
      </w:r>
    </w:p>
    <w:p w14:paraId="16D4054D" w14:textId="77777777" w:rsidR="00B63B24" w:rsidRPr="000B0B9C" w:rsidRDefault="00B63B24" w:rsidP="00BC4043">
      <w:pPr>
        <w:jc w:val="both"/>
        <w:rPr>
          <w:rFonts w:cs="Calibri"/>
          <w:b/>
          <w:sz w:val="28"/>
          <w:szCs w:val="28"/>
          <w:lang w:val="fr-FR"/>
        </w:rPr>
      </w:pPr>
    </w:p>
    <w:p w14:paraId="5EDC077A" w14:textId="77777777" w:rsidR="00BC4043" w:rsidRPr="000B0B9C" w:rsidRDefault="00BC4043" w:rsidP="00BC4043">
      <w:pPr>
        <w:jc w:val="both"/>
        <w:rPr>
          <w:rFonts w:cs="Calibri"/>
          <w:sz w:val="28"/>
          <w:szCs w:val="28"/>
          <w:lang w:val="fr-FR"/>
        </w:rPr>
      </w:pPr>
      <w:r w:rsidRPr="000B0B9C">
        <w:rPr>
          <w:rFonts w:cs="Calibri"/>
          <w:sz w:val="28"/>
          <w:szCs w:val="28"/>
          <w:lang w:val="fr-FR"/>
        </w:rPr>
        <w:t>A. Povećanje temperature</w:t>
      </w:r>
    </w:p>
    <w:p w14:paraId="3A17CF7A" w14:textId="77777777" w:rsidR="00BC4043" w:rsidRPr="000B0B9C" w:rsidRDefault="00BC4043" w:rsidP="00BC4043">
      <w:pPr>
        <w:jc w:val="both"/>
        <w:rPr>
          <w:rFonts w:cs="Calibri"/>
          <w:sz w:val="28"/>
          <w:szCs w:val="28"/>
          <w:lang w:val="fr-FR"/>
        </w:rPr>
      </w:pPr>
      <w:r w:rsidRPr="000B0B9C">
        <w:rPr>
          <w:rFonts w:cs="Calibri"/>
          <w:sz w:val="28"/>
          <w:szCs w:val="28"/>
          <w:lang w:val="fr-FR"/>
        </w:rPr>
        <w:t>B. Dodavanje tečnosti</w:t>
      </w:r>
    </w:p>
    <w:p w14:paraId="3E7F5456" w14:textId="77777777" w:rsidR="00BC4043" w:rsidRPr="000B0B9C" w:rsidRDefault="00BC4043" w:rsidP="00BC4043">
      <w:pPr>
        <w:jc w:val="both"/>
        <w:rPr>
          <w:rFonts w:cs="Calibri"/>
          <w:sz w:val="28"/>
          <w:szCs w:val="28"/>
        </w:rPr>
      </w:pPr>
      <w:r w:rsidRPr="000B0B9C">
        <w:rPr>
          <w:rFonts w:cs="Calibri"/>
          <w:sz w:val="28"/>
          <w:szCs w:val="28"/>
        </w:rPr>
        <w:t>C. Povećanje pritiska</w:t>
      </w:r>
    </w:p>
    <w:p w14:paraId="35D338FD" w14:textId="77777777" w:rsidR="00BC4043" w:rsidRDefault="00BC4043" w:rsidP="00BC4043">
      <w:pPr>
        <w:jc w:val="both"/>
        <w:rPr>
          <w:rFonts w:cs="Calibri"/>
          <w:sz w:val="28"/>
          <w:szCs w:val="28"/>
        </w:rPr>
      </w:pPr>
      <w:r w:rsidRPr="000B0B9C">
        <w:rPr>
          <w:rFonts w:cs="Calibri"/>
          <w:sz w:val="28"/>
          <w:szCs w:val="28"/>
        </w:rPr>
        <w:t>D. Sve navedeno</w:t>
      </w:r>
    </w:p>
    <w:p w14:paraId="033E2246" w14:textId="77777777" w:rsidR="00B63B24" w:rsidRPr="000B0B9C" w:rsidRDefault="00B63B24" w:rsidP="00BC4043">
      <w:pPr>
        <w:jc w:val="both"/>
        <w:rPr>
          <w:rFonts w:cs="Calibri"/>
          <w:sz w:val="28"/>
          <w:szCs w:val="28"/>
        </w:rPr>
      </w:pPr>
    </w:p>
    <w:p w14:paraId="29DF40D1" w14:textId="77777777" w:rsidR="00BC4043" w:rsidRDefault="001A1036" w:rsidP="00BC4043">
      <w:pPr>
        <w:jc w:val="both"/>
        <w:rPr>
          <w:rFonts w:cs="Calibri"/>
          <w:b/>
          <w:sz w:val="28"/>
          <w:szCs w:val="28"/>
        </w:rPr>
      </w:pPr>
      <w:r w:rsidRPr="000B0B9C">
        <w:rPr>
          <w:rFonts w:cs="Calibri"/>
          <w:b/>
          <w:sz w:val="28"/>
          <w:szCs w:val="28"/>
          <w:lang w:val="de-AT"/>
        </w:rPr>
        <w:t>329</w:t>
      </w:r>
      <w:r w:rsidR="00BC4043" w:rsidRPr="000B0B9C">
        <w:rPr>
          <w:rFonts w:cs="Calibri"/>
          <w:b/>
          <w:sz w:val="28"/>
          <w:szCs w:val="28"/>
          <w:lang w:val="de-AT"/>
        </w:rPr>
        <w:t xml:space="preserve">. Sedimentna stena je zakopana duboko u zemlji. </w:t>
      </w:r>
      <w:r w:rsidR="00BC4043" w:rsidRPr="000B0B9C">
        <w:rPr>
          <w:rFonts w:cs="Calibri"/>
          <w:b/>
          <w:sz w:val="28"/>
          <w:szCs w:val="28"/>
        </w:rPr>
        <w:t>Na određenoj dubini, stena se potpuno topi i rekristališe. Šta od sledećeg najbolje identifikuje koji tip stene nastaje nakon rekristalizacije?</w:t>
      </w:r>
    </w:p>
    <w:p w14:paraId="74C6623F" w14:textId="77777777" w:rsidR="00B63B24" w:rsidRPr="000B0B9C" w:rsidRDefault="00B63B24" w:rsidP="00BC4043">
      <w:pPr>
        <w:jc w:val="both"/>
        <w:rPr>
          <w:rFonts w:cs="Calibri"/>
          <w:b/>
          <w:sz w:val="28"/>
          <w:szCs w:val="28"/>
        </w:rPr>
      </w:pPr>
    </w:p>
    <w:p w14:paraId="79B4004C" w14:textId="77777777" w:rsidR="00BC4043" w:rsidRPr="000B0B9C" w:rsidRDefault="00BC4043" w:rsidP="00BC4043">
      <w:pPr>
        <w:jc w:val="both"/>
        <w:rPr>
          <w:rFonts w:cs="Calibri"/>
          <w:sz w:val="28"/>
          <w:szCs w:val="28"/>
          <w:lang w:val="de-AT"/>
        </w:rPr>
      </w:pPr>
      <w:r w:rsidRPr="000B0B9C">
        <w:rPr>
          <w:rFonts w:cs="Calibri"/>
          <w:sz w:val="28"/>
          <w:szCs w:val="28"/>
          <w:lang w:val="de-AT"/>
        </w:rPr>
        <w:t>A. Magmatske</w:t>
      </w:r>
    </w:p>
    <w:p w14:paraId="097C55BB" w14:textId="77777777" w:rsidR="00BC4043" w:rsidRPr="000B0B9C" w:rsidRDefault="00BC4043" w:rsidP="00BC4043">
      <w:pPr>
        <w:jc w:val="both"/>
        <w:rPr>
          <w:rFonts w:cs="Calibri"/>
          <w:sz w:val="28"/>
          <w:szCs w:val="28"/>
          <w:lang w:val="de-AT"/>
        </w:rPr>
      </w:pPr>
      <w:r w:rsidRPr="000B0B9C">
        <w:rPr>
          <w:rFonts w:cs="Calibri"/>
          <w:sz w:val="28"/>
          <w:szCs w:val="28"/>
          <w:lang w:val="de-AT"/>
        </w:rPr>
        <w:t>B. Konglomerati</w:t>
      </w:r>
    </w:p>
    <w:p w14:paraId="01F18CA0" w14:textId="77777777" w:rsidR="00BC4043" w:rsidRPr="000B0B9C" w:rsidRDefault="00BC4043" w:rsidP="00BC4043">
      <w:pPr>
        <w:jc w:val="both"/>
        <w:rPr>
          <w:rFonts w:cs="Calibri"/>
          <w:sz w:val="28"/>
          <w:szCs w:val="28"/>
          <w:lang w:val="de-AT"/>
        </w:rPr>
      </w:pPr>
      <w:r w:rsidRPr="000B0B9C">
        <w:rPr>
          <w:rFonts w:cs="Calibri"/>
          <w:sz w:val="28"/>
          <w:szCs w:val="28"/>
          <w:lang w:val="de-AT"/>
        </w:rPr>
        <w:t>C. Sedimentne</w:t>
      </w:r>
    </w:p>
    <w:p w14:paraId="2AAC979D" w14:textId="77777777" w:rsidR="00BC4043" w:rsidRDefault="00BC4043" w:rsidP="00BC4043">
      <w:pPr>
        <w:jc w:val="both"/>
        <w:rPr>
          <w:rFonts w:cs="Calibri"/>
          <w:sz w:val="28"/>
          <w:szCs w:val="28"/>
          <w:lang w:val="de-AT"/>
        </w:rPr>
      </w:pPr>
      <w:r w:rsidRPr="000B0B9C">
        <w:rPr>
          <w:rFonts w:cs="Calibri"/>
          <w:sz w:val="28"/>
          <w:szCs w:val="28"/>
          <w:lang w:val="de-AT"/>
        </w:rPr>
        <w:t>D. Metamorfne</w:t>
      </w:r>
    </w:p>
    <w:p w14:paraId="3A413270" w14:textId="77777777" w:rsidR="00B63B24" w:rsidRPr="000B0B9C" w:rsidRDefault="00B63B24" w:rsidP="00BC4043">
      <w:pPr>
        <w:jc w:val="both"/>
        <w:rPr>
          <w:rFonts w:cs="Calibri"/>
          <w:sz w:val="28"/>
          <w:szCs w:val="28"/>
          <w:lang w:val="de-AT"/>
        </w:rPr>
      </w:pPr>
    </w:p>
    <w:p w14:paraId="3D3C2A58" w14:textId="77777777" w:rsidR="00BC4043" w:rsidRDefault="001A1036" w:rsidP="00BC4043">
      <w:pPr>
        <w:jc w:val="both"/>
        <w:rPr>
          <w:rFonts w:cs="Calibri"/>
          <w:b/>
          <w:sz w:val="28"/>
          <w:szCs w:val="28"/>
          <w:lang w:val="de-AT"/>
        </w:rPr>
      </w:pPr>
      <w:r w:rsidRPr="000B0B9C">
        <w:rPr>
          <w:rFonts w:cs="Calibri"/>
          <w:b/>
          <w:sz w:val="28"/>
          <w:szCs w:val="28"/>
          <w:lang w:val="de-AT"/>
        </w:rPr>
        <w:t>330</w:t>
      </w:r>
      <w:r w:rsidR="00BC4043" w:rsidRPr="000B0B9C">
        <w:rPr>
          <w:rFonts w:cs="Calibri"/>
          <w:b/>
          <w:sz w:val="28"/>
          <w:szCs w:val="28"/>
          <w:lang w:val="de-AT"/>
        </w:rPr>
        <w:t>. Šta od sledećeg najbolje objašnjava razliku između vremenskih uslova i erozije?</w:t>
      </w:r>
    </w:p>
    <w:p w14:paraId="483138A0" w14:textId="77777777" w:rsidR="00B63B24" w:rsidRPr="000B0B9C" w:rsidRDefault="00B63B24" w:rsidP="00BC4043">
      <w:pPr>
        <w:jc w:val="both"/>
        <w:rPr>
          <w:rFonts w:cs="Calibri"/>
          <w:b/>
          <w:sz w:val="28"/>
          <w:szCs w:val="28"/>
          <w:lang w:val="de-AT"/>
        </w:rPr>
      </w:pPr>
    </w:p>
    <w:p w14:paraId="235636FB" w14:textId="6B622633" w:rsidR="00BC4043" w:rsidRPr="000B0B9C" w:rsidRDefault="00BC4043" w:rsidP="00BC4043">
      <w:pPr>
        <w:jc w:val="both"/>
        <w:rPr>
          <w:rFonts w:cs="Calibri"/>
          <w:sz w:val="28"/>
          <w:szCs w:val="28"/>
          <w:lang w:val="de-AT"/>
        </w:rPr>
      </w:pPr>
      <w:r w:rsidRPr="000B0B9C">
        <w:rPr>
          <w:rFonts w:cs="Calibri"/>
          <w:sz w:val="28"/>
          <w:szCs w:val="28"/>
          <w:lang w:val="de-AT"/>
        </w:rPr>
        <w:t>A. Vremenske prilike omogućavaju stvaranje procesa koji stvara sediment, dok je erozija proces transporta sedimenta</w:t>
      </w:r>
    </w:p>
    <w:p w14:paraId="3D880164" w14:textId="77777777" w:rsidR="00BC4043" w:rsidRPr="000B0B9C" w:rsidRDefault="00BC4043" w:rsidP="00BC4043">
      <w:pPr>
        <w:jc w:val="both"/>
        <w:rPr>
          <w:rFonts w:cs="Calibri"/>
          <w:sz w:val="28"/>
          <w:szCs w:val="28"/>
          <w:lang w:val="de-AT"/>
        </w:rPr>
      </w:pPr>
      <w:r w:rsidRPr="000B0B9C">
        <w:rPr>
          <w:rFonts w:cs="Calibri"/>
          <w:sz w:val="28"/>
          <w:szCs w:val="28"/>
          <w:lang w:val="de-AT"/>
        </w:rPr>
        <w:t>B. Vremenske prilike su fizički proces koji stvara sediment, dok je erozija hemijski proces stvaranja sedimenta</w:t>
      </w:r>
    </w:p>
    <w:p w14:paraId="25AA3ABD" w14:textId="77777777" w:rsidR="00BC4043" w:rsidRDefault="00BC4043" w:rsidP="00BC4043">
      <w:pPr>
        <w:jc w:val="both"/>
        <w:rPr>
          <w:rFonts w:cs="Calibri"/>
          <w:sz w:val="28"/>
          <w:szCs w:val="28"/>
          <w:lang w:val="de-AT"/>
        </w:rPr>
      </w:pPr>
      <w:r w:rsidRPr="000B0B9C">
        <w:rPr>
          <w:rFonts w:cs="Calibri"/>
          <w:sz w:val="28"/>
          <w:szCs w:val="28"/>
          <w:lang w:val="de-AT"/>
        </w:rPr>
        <w:t>C. Erozija je proces koji stvara sediment, dok  vremenske prilike omogućavaju procese transporta sedimenta</w:t>
      </w:r>
    </w:p>
    <w:p w14:paraId="0E9C1D3C" w14:textId="77777777" w:rsidR="00B63B24" w:rsidRDefault="00B63B24" w:rsidP="00BC4043">
      <w:pPr>
        <w:jc w:val="both"/>
        <w:rPr>
          <w:rFonts w:cs="Calibri"/>
          <w:sz w:val="28"/>
          <w:szCs w:val="28"/>
          <w:lang w:val="de-AT"/>
        </w:rPr>
      </w:pPr>
    </w:p>
    <w:p w14:paraId="7C134D5C" w14:textId="77777777" w:rsidR="00BC4043" w:rsidRDefault="001A1036" w:rsidP="00BC4043">
      <w:pPr>
        <w:jc w:val="both"/>
        <w:rPr>
          <w:rFonts w:cs="Calibri"/>
          <w:b/>
          <w:sz w:val="28"/>
          <w:szCs w:val="28"/>
          <w:lang w:val="de-AT"/>
        </w:rPr>
      </w:pPr>
      <w:r w:rsidRPr="000B0B9C">
        <w:rPr>
          <w:rFonts w:cs="Calibri"/>
          <w:b/>
          <w:sz w:val="28"/>
          <w:szCs w:val="28"/>
          <w:lang w:val="de-AT"/>
        </w:rPr>
        <w:t>331</w:t>
      </w:r>
      <w:r w:rsidR="00BC4043" w:rsidRPr="000B0B9C">
        <w:rPr>
          <w:rFonts w:cs="Calibri"/>
          <w:b/>
          <w:sz w:val="28"/>
          <w:szCs w:val="28"/>
          <w:lang w:val="de-AT"/>
        </w:rPr>
        <w:t>.</w:t>
      </w:r>
      <w:r w:rsidR="00BC4043" w:rsidRPr="000B0B9C">
        <w:rPr>
          <w:sz w:val="28"/>
          <w:szCs w:val="28"/>
          <w:lang w:val="de-AT"/>
        </w:rPr>
        <w:t xml:space="preserve"> </w:t>
      </w:r>
      <w:r w:rsidR="00BC4043" w:rsidRPr="000B0B9C">
        <w:rPr>
          <w:rFonts w:cs="Calibri"/>
          <w:b/>
          <w:sz w:val="28"/>
          <w:szCs w:val="28"/>
          <w:lang w:val="de-AT"/>
        </w:rPr>
        <w:t>U pustinji, stena može doživeti  cikluse smrzavanja i hlađenja. Dnevna vrućina uzrokuje topljenje leda, a niske temperature noću uzrokuju da se voda zamrzne i širi unutar pukotina prisutnih u steni. Ovaj primer pokazuje koji od sledećih tipova vremenskih uslova?</w:t>
      </w:r>
    </w:p>
    <w:p w14:paraId="0B8BC720" w14:textId="77777777" w:rsidR="00B63B24" w:rsidRPr="000B0B9C" w:rsidRDefault="00B63B24" w:rsidP="00BC4043">
      <w:pPr>
        <w:jc w:val="both"/>
        <w:rPr>
          <w:rFonts w:cs="Calibri"/>
          <w:b/>
          <w:sz w:val="28"/>
          <w:szCs w:val="28"/>
          <w:lang w:val="de-AT"/>
        </w:rPr>
      </w:pPr>
    </w:p>
    <w:p w14:paraId="0C62BE1E" w14:textId="77777777" w:rsidR="00BC4043" w:rsidRPr="000B0B9C" w:rsidRDefault="00BC4043" w:rsidP="00BC4043">
      <w:pPr>
        <w:jc w:val="both"/>
        <w:rPr>
          <w:rFonts w:cs="Calibri"/>
          <w:sz w:val="28"/>
          <w:szCs w:val="28"/>
          <w:lang w:val="de-AT"/>
        </w:rPr>
      </w:pPr>
      <w:r w:rsidRPr="000B0B9C">
        <w:rPr>
          <w:rFonts w:cs="Calibri"/>
          <w:sz w:val="28"/>
          <w:szCs w:val="28"/>
          <w:lang w:val="de-AT"/>
        </w:rPr>
        <w:t>A</w:t>
      </w:r>
      <w:r w:rsidRPr="000B0B9C">
        <w:rPr>
          <w:rFonts w:cs="Calibri"/>
          <w:b/>
          <w:i/>
          <w:sz w:val="28"/>
          <w:szCs w:val="28"/>
          <w:lang w:val="de-AT"/>
        </w:rPr>
        <w:t xml:space="preserve">. </w:t>
      </w:r>
      <w:r w:rsidRPr="000B0B9C">
        <w:rPr>
          <w:rFonts w:cs="Calibri"/>
          <w:sz w:val="28"/>
          <w:szCs w:val="28"/>
          <w:lang w:val="de-AT"/>
        </w:rPr>
        <w:t>Hemijsko raspadanje stena</w:t>
      </w:r>
    </w:p>
    <w:p w14:paraId="43242DCF" w14:textId="77777777" w:rsidR="00BC4043" w:rsidRPr="000B0B9C" w:rsidRDefault="00BC4043" w:rsidP="00BC4043">
      <w:pPr>
        <w:jc w:val="both"/>
        <w:rPr>
          <w:rFonts w:cs="Calibri"/>
          <w:sz w:val="28"/>
          <w:szCs w:val="28"/>
          <w:lang w:val="de-AT"/>
        </w:rPr>
      </w:pPr>
      <w:r w:rsidRPr="000B0B9C">
        <w:rPr>
          <w:rFonts w:cs="Calibri"/>
          <w:sz w:val="28"/>
          <w:szCs w:val="28"/>
          <w:lang w:val="de-AT"/>
        </w:rPr>
        <w:t>B. Sezonsko raspadanje stena</w:t>
      </w:r>
    </w:p>
    <w:p w14:paraId="5DFE3EC8" w14:textId="77777777" w:rsidR="00BC4043" w:rsidRDefault="00BC4043" w:rsidP="00BC4043">
      <w:pPr>
        <w:jc w:val="both"/>
        <w:rPr>
          <w:rFonts w:cs="Calibri"/>
          <w:sz w:val="28"/>
          <w:szCs w:val="28"/>
          <w:lang w:val="de-AT"/>
        </w:rPr>
      </w:pPr>
      <w:r w:rsidRPr="000B0B9C">
        <w:rPr>
          <w:rFonts w:cs="Calibri"/>
          <w:sz w:val="28"/>
          <w:szCs w:val="28"/>
          <w:lang w:val="de-AT"/>
        </w:rPr>
        <w:t>C. Fizičko raspadanje stena</w:t>
      </w:r>
    </w:p>
    <w:p w14:paraId="7DBB5DA9" w14:textId="77777777" w:rsidR="00B63B24" w:rsidRPr="000B0B9C" w:rsidRDefault="00B63B24" w:rsidP="00BC4043">
      <w:pPr>
        <w:jc w:val="both"/>
        <w:rPr>
          <w:rFonts w:cs="Calibri"/>
          <w:sz w:val="28"/>
          <w:szCs w:val="28"/>
          <w:lang w:val="de-AT"/>
        </w:rPr>
      </w:pPr>
    </w:p>
    <w:p w14:paraId="0C3C5E8C" w14:textId="77777777" w:rsidR="00BC4043" w:rsidRDefault="001A1036" w:rsidP="00BC4043">
      <w:pPr>
        <w:jc w:val="both"/>
        <w:rPr>
          <w:rFonts w:cs="Calibri"/>
          <w:b/>
          <w:sz w:val="28"/>
          <w:szCs w:val="28"/>
          <w:lang w:val="de-AT"/>
        </w:rPr>
      </w:pPr>
      <w:r w:rsidRPr="000B0B9C">
        <w:rPr>
          <w:rFonts w:cs="Calibri"/>
          <w:b/>
          <w:sz w:val="28"/>
          <w:szCs w:val="28"/>
          <w:lang w:val="de-AT"/>
        </w:rPr>
        <w:t>332</w:t>
      </w:r>
      <w:r w:rsidR="00BC4043" w:rsidRPr="000B0B9C">
        <w:rPr>
          <w:rFonts w:cs="Calibri"/>
          <w:b/>
          <w:sz w:val="28"/>
          <w:szCs w:val="28"/>
          <w:lang w:val="de-AT"/>
        </w:rPr>
        <w:t>. Koja od sledećih vrsta stena se najčešće formira u pustinjskim sredinama?</w:t>
      </w:r>
    </w:p>
    <w:p w14:paraId="0303E952" w14:textId="77777777" w:rsidR="00B63B24" w:rsidRPr="000B0B9C" w:rsidRDefault="00B63B24" w:rsidP="00BC4043">
      <w:pPr>
        <w:jc w:val="both"/>
        <w:rPr>
          <w:rFonts w:cs="Calibri"/>
          <w:b/>
          <w:sz w:val="28"/>
          <w:szCs w:val="28"/>
          <w:lang w:val="de-AT"/>
        </w:rPr>
      </w:pPr>
    </w:p>
    <w:p w14:paraId="481A94B4" w14:textId="77777777" w:rsidR="00BC4043" w:rsidRPr="000B0B9C" w:rsidRDefault="00BC4043" w:rsidP="00BC4043">
      <w:pPr>
        <w:jc w:val="both"/>
        <w:rPr>
          <w:rFonts w:cs="Calibri"/>
          <w:sz w:val="28"/>
          <w:szCs w:val="28"/>
          <w:lang w:val="de-AT"/>
        </w:rPr>
      </w:pPr>
      <w:r w:rsidRPr="000B0B9C">
        <w:rPr>
          <w:rFonts w:cs="Calibri"/>
          <w:sz w:val="28"/>
          <w:szCs w:val="28"/>
          <w:lang w:val="de-AT"/>
        </w:rPr>
        <w:t>A. Peščar, sedimentna stena</w:t>
      </w:r>
    </w:p>
    <w:p w14:paraId="3EC793C9" w14:textId="77777777" w:rsidR="00BC4043" w:rsidRPr="000B0B9C" w:rsidRDefault="00BC4043" w:rsidP="00BC4043">
      <w:pPr>
        <w:jc w:val="both"/>
        <w:rPr>
          <w:rFonts w:cs="Calibri"/>
          <w:sz w:val="28"/>
          <w:szCs w:val="28"/>
          <w:lang w:val="de-AT"/>
        </w:rPr>
      </w:pPr>
      <w:r w:rsidRPr="000B0B9C">
        <w:rPr>
          <w:rFonts w:cs="Calibri"/>
          <w:sz w:val="28"/>
          <w:szCs w:val="28"/>
          <w:lang w:val="de-AT"/>
        </w:rPr>
        <w:t>B. Konglomerat, sedimentna stena</w:t>
      </w:r>
    </w:p>
    <w:p w14:paraId="097D6110" w14:textId="77777777" w:rsidR="00BC4043" w:rsidRPr="000B0B9C" w:rsidRDefault="00BC4043" w:rsidP="00BC4043">
      <w:pPr>
        <w:jc w:val="both"/>
        <w:rPr>
          <w:rFonts w:cs="Calibri"/>
          <w:sz w:val="28"/>
          <w:szCs w:val="28"/>
          <w:lang w:val="de-AT"/>
        </w:rPr>
      </w:pPr>
      <w:r w:rsidRPr="000B0B9C">
        <w:rPr>
          <w:rFonts w:cs="Calibri"/>
          <w:sz w:val="28"/>
          <w:szCs w:val="28"/>
          <w:lang w:val="de-AT"/>
        </w:rPr>
        <w:t>C. Gnajs, metamorfna stena</w:t>
      </w:r>
    </w:p>
    <w:p w14:paraId="2A014A87" w14:textId="77777777" w:rsidR="00BC4043" w:rsidRDefault="00BC4043" w:rsidP="00BC4043">
      <w:pPr>
        <w:jc w:val="both"/>
        <w:rPr>
          <w:rFonts w:cs="Calibri"/>
          <w:sz w:val="28"/>
          <w:szCs w:val="28"/>
          <w:lang w:val="de-AT"/>
        </w:rPr>
      </w:pPr>
      <w:r w:rsidRPr="000B0B9C">
        <w:rPr>
          <w:rFonts w:cs="Calibri"/>
          <w:sz w:val="28"/>
          <w:szCs w:val="28"/>
          <w:lang w:val="de-AT"/>
        </w:rPr>
        <w:t>D. Riolit, magmatska stena</w:t>
      </w:r>
    </w:p>
    <w:p w14:paraId="0E94DADD" w14:textId="77777777" w:rsidR="00B63B24" w:rsidRPr="000B0B9C" w:rsidRDefault="00B63B24" w:rsidP="00BC4043">
      <w:pPr>
        <w:jc w:val="both"/>
        <w:rPr>
          <w:rFonts w:cs="Calibri"/>
          <w:sz w:val="28"/>
          <w:szCs w:val="28"/>
          <w:lang w:val="de-AT"/>
        </w:rPr>
      </w:pPr>
    </w:p>
    <w:p w14:paraId="2F5C5AC1" w14:textId="77777777" w:rsidR="00BC4043" w:rsidRDefault="001A1036" w:rsidP="00BC4043">
      <w:pPr>
        <w:jc w:val="both"/>
        <w:rPr>
          <w:rFonts w:cs="Calibri"/>
          <w:b/>
          <w:sz w:val="28"/>
          <w:szCs w:val="28"/>
          <w:lang w:val="de-AT"/>
        </w:rPr>
      </w:pPr>
      <w:r w:rsidRPr="000B0B9C">
        <w:rPr>
          <w:rFonts w:cs="Calibri"/>
          <w:b/>
          <w:sz w:val="28"/>
          <w:szCs w:val="28"/>
          <w:lang w:val="de-AT"/>
        </w:rPr>
        <w:t>333</w:t>
      </w:r>
      <w:r w:rsidR="00BC4043" w:rsidRPr="000B0B9C">
        <w:rPr>
          <w:rFonts w:cs="Calibri"/>
          <w:b/>
          <w:sz w:val="28"/>
          <w:szCs w:val="28"/>
          <w:lang w:val="de-AT"/>
        </w:rPr>
        <w:t>.</w:t>
      </w:r>
      <w:r w:rsidR="00BC4043" w:rsidRPr="000B0B9C">
        <w:rPr>
          <w:b/>
          <w:sz w:val="28"/>
          <w:szCs w:val="28"/>
          <w:lang w:val="de-AT"/>
        </w:rPr>
        <w:t xml:space="preserve"> </w:t>
      </w:r>
      <w:r w:rsidR="00BC4043" w:rsidRPr="000B0B9C">
        <w:rPr>
          <w:rFonts w:cs="Calibri"/>
          <w:b/>
          <w:sz w:val="28"/>
          <w:szCs w:val="28"/>
          <w:lang w:val="de-AT"/>
        </w:rPr>
        <w:t>Koja od sledećih vrsta stena se prvenstveno formira na Havajskim ostrvima?</w:t>
      </w:r>
    </w:p>
    <w:p w14:paraId="05126214" w14:textId="77777777" w:rsidR="00B63B24" w:rsidRPr="000B0B9C" w:rsidRDefault="00B63B24" w:rsidP="00BC4043">
      <w:pPr>
        <w:jc w:val="both"/>
        <w:rPr>
          <w:rFonts w:cs="Calibri"/>
          <w:b/>
          <w:sz w:val="28"/>
          <w:szCs w:val="28"/>
          <w:lang w:val="de-AT"/>
        </w:rPr>
      </w:pPr>
    </w:p>
    <w:p w14:paraId="2D494314" w14:textId="77777777" w:rsidR="00BC4043" w:rsidRPr="000B0B9C" w:rsidRDefault="00BC4043" w:rsidP="00BC4043">
      <w:pPr>
        <w:jc w:val="both"/>
        <w:rPr>
          <w:rFonts w:cs="Calibri"/>
          <w:sz w:val="28"/>
          <w:szCs w:val="28"/>
          <w:lang w:val="de-AT"/>
        </w:rPr>
      </w:pPr>
      <w:r w:rsidRPr="000B0B9C">
        <w:rPr>
          <w:rFonts w:cs="Calibri"/>
          <w:sz w:val="28"/>
          <w:szCs w:val="28"/>
          <w:lang w:val="de-AT"/>
        </w:rPr>
        <w:t>A. Magmatske</w:t>
      </w:r>
    </w:p>
    <w:p w14:paraId="6E9F1760" w14:textId="77777777" w:rsidR="00BC4043" w:rsidRPr="000B0B9C" w:rsidRDefault="00BC4043" w:rsidP="00BC4043">
      <w:pPr>
        <w:jc w:val="both"/>
        <w:rPr>
          <w:rFonts w:cs="Calibri"/>
          <w:sz w:val="28"/>
          <w:szCs w:val="28"/>
          <w:lang w:val="de-AT"/>
        </w:rPr>
      </w:pPr>
      <w:r w:rsidRPr="000B0B9C">
        <w:rPr>
          <w:rFonts w:cs="Calibri"/>
          <w:sz w:val="28"/>
          <w:szCs w:val="28"/>
          <w:lang w:val="de-AT"/>
        </w:rPr>
        <w:t>B. Sedimentne</w:t>
      </w:r>
    </w:p>
    <w:p w14:paraId="6850B828" w14:textId="77777777" w:rsidR="00BC4043" w:rsidRPr="000B0B9C" w:rsidRDefault="00BC4043" w:rsidP="00BC4043">
      <w:pPr>
        <w:jc w:val="both"/>
        <w:rPr>
          <w:rFonts w:cs="Calibri"/>
          <w:sz w:val="28"/>
          <w:szCs w:val="28"/>
          <w:lang w:val="de-AT"/>
        </w:rPr>
      </w:pPr>
      <w:r w:rsidRPr="000B0B9C">
        <w:rPr>
          <w:rFonts w:cs="Calibri"/>
          <w:sz w:val="28"/>
          <w:szCs w:val="28"/>
          <w:lang w:val="de-AT"/>
        </w:rPr>
        <w:t>C. Metamorfne</w:t>
      </w:r>
    </w:p>
    <w:p w14:paraId="7BB5C127" w14:textId="77777777" w:rsidR="00BC4043" w:rsidRDefault="00BC4043" w:rsidP="00BC4043">
      <w:pPr>
        <w:jc w:val="both"/>
        <w:rPr>
          <w:rFonts w:cs="Calibri"/>
          <w:sz w:val="28"/>
          <w:szCs w:val="28"/>
          <w:lang w:val="de-AT"/>
        </w:rPr>
      </w:pPr>
      <w:r w:rsidRPr="000B0B9C">
        <w:rPr>
          <w:rFonts w:cs="Calibri"/>
          <w:sz w:val="28"/>
          <w:szCs w:val="28"/>
          <w:lang w:val="de-AT"/>
        </w:rPr>
        <w:t>D. Nijedan od ponuđenih</w:t>
      </w:r>
    </w:p>
    <w:p w14:paraId="06BFE138" w14:textId="77777777" w:rsidR="00B63B24" w:rsidRPr="000B0B9C" w:rsidRDefault="00B63B24" w:rsidP="00BC4043">
      <w:pPr>
        <w:jc w:val="both"/>
        <w:rPr>
          <w:rFonts w:cs="Calibri"/>
          <w:sz w:val="28"/>
          <w:szCs w:val="28"/>
          <w:lang w:val="de-AT"/>
        </w:rPr>
      </w:pPr>
    </w:p>
    <w:p w14:paraId="3648CACA" w14:textId="77777777" w:rsidR="00BC4043" w:rsidRDefault="001A1036" w:rsidP="00BC4043">
      <w:pPr>
        <w:jc w:val="both"/>
        <w:rPr>
          <w:rFonts w:cs="Calibri"/>
          <w:b/>
          <w:sz w:val="28"/>
          <w:szCs w:val="28"/>
          <w:lang w:val="fr-FR"/>
        </w:rPr>
      </w:pPr>
      <w:r w:rsidRPr="000B0B9C">
        <w:rPr>
          <w:rFonts w:cs="Calibri"/>
          <w:b/>
          <w:sz w:val="28"/>
          <w:szCs w:val="28"/>
          <w:lang w:val="fr-FR"/>
        </w:rPr>
        <w:t>334</w:t>
      </w:r>
      <w:r w:rsidR="00BC4043" w:rsidRPr="000B0B9C">
        <w:rPr>
          <w:rFonts w:cs="Calibri"/>
          <w:b/>
          <w:sz w:val="28"/>
          <w:szCs w:val="28"/>
          <w:lang w:val="fr-FR"/>
        </w:rPr>
        <w:t>.</w:t>
      </w:r>
      <w:r w:rsidR="00BC4043" w:rsidRPr="000B0B9C">
        <w:rPr>
          <w:b/>
          <w:sz w:val="28"/>
          <w:szCs w:val="28"/>
          <w:lang w:val="fr-FR"/>
        </w:rPr>
        <w:t xml:space="preserve"> </w:t>
      </w:r>
      <w:r w:rsidR="00BC4043" w:rsidRPr="000B0B9C">
        <w:rPr>
          <w:rFonts w:cs="Calibri"/>
          <w:b/>
          <w:sz w:val="28"/>
          <w:szCs w:val="28"/>
          <w:lang w:val="fr-FR"/>
        </w:rPr>
        <w:t>Zatrpan je potok sa puno šljunka raznih oblika i veličina. Koja vrsta stene će nastati kada se ovi kamenčići litificiraju?</w:t>
      </w:r>
    </w:p>
    <w:p w14:paraId="21986B58" w14:textId="77777777" w:rsidR="00B63B24" w:rsidRPr="000B0B9C" w:rsidRDefault="00B63B24" w:rsidP="00BC4043">
      <w:pPr>
        <w:jc w:val="both"/>
        <w:rPr>
          <w:rFonts w:cs="Calibri"/>
          <w:b/>
          <w:sz w:val="28"/>
          <w:szCs w:val="28"/>
          <w:lang w:val="fr-FR"/>
        </w:rPr>
      </w:pPr>
    </w:p>
    <w:p w14:paraId="6F5ADF24" w14:textId="77777777" w:rsidR="00BC4043" w:rsidRPr="000B0B9C" w:rsidRDefault="00BC4043" w:rsidP="00BC4043">
      <w:pPr>
        <w:jc w:val="both"/>
        <w:rPr>
          <w:rFonts w:cs="Calibri"/>
          <w:sz w:val="28"/>
          <w:szCs w:val="28"/>
          <w:lang w:val="de-AT"/>
        </w:rPr>
      </w:pPr>
      <w:r w:rsidRPr="000B0B9C">
        <w:rPr>
          <w:rFonts w:cs="Calibri"/>
          <w:sz w:val="28"/>
          <w:szCs w:val="28"/>
          <w:lang w:val="de-AT"/>
        </w:rPr>
        <w:t>A. Magmatske</w:t>
      </w:r>
    </w:p>
    <w:p w14:paraId="0C2F4F8F" w14:textId="77777777" w:rsidR="00BC4043" w:rsidRPr="000B0B9C" w:rsidRDefault="00BC4043" w:rsidP="00BC4043">
      <w:pPr>
        <w:jc w:val="both"/>
        <w:rPr>
          <w:rFonts w:cs="Calibri"/>
          <w:sz w:val="28"/>
          <w:szCs w:val="28"/>
          <w:lang w:val="de-AT"/>
        </w:rPr>
      </w:pPr>
      <w:r w:rsidRPr="000B0B9C">
        <w:rPr>
          <w:rFonts w:cs="Calibri"/>
          <w:sz w:val="28"/>
          <w:szCs w:val="28"/>
          <w:lang w:val="de-AT"/>
        </w:rPr>
        <w:t>B. Sedimentne</w:t>
      </w:r>
    </w:p>
    <w:p w14:paraId="0E0BCE95" w14:textId="77777777" w:rsidR="00BC4043" w:rsidRPr="000B0B9C" w:rsidRDefault="00BC4043" w:rsidP="00BC4043">
      <w:pPr>
        <w:jc w:val="both"/>
        <w:rPr>
          <w:rFonts w:cs="Calibri"/>
          <w:sz w:val="28"/>
          <w:szCs w:val="28"/>
          <w:lang w:val="de-AT"/>
        </w:rPr>
      </w:pPr>
      <w:r w:rsidRPr="000B0B9C">
        <w:rPr>
          <w:rFonts w:cs="Calibri"/>
          <w:sz w:val="28"/>
          <w:szCs w:val="28"/>
          <w:lang w:val="de-AT"/>
        </w:rPr>
        <w:t>C. Metamorfne</w:t>
      </w:r>
    </w:p>
    <w:p w14:paraId="7600F55B" w14:textId="77777777" w:rsidR="00BC4043" w:rsidRDefault="00BC4043" w:rsidP="00BC4043">
      <w:pPr>
        <w:jc w:val="both"/>
        <w:rPr>
          <w:rFonts w:cs="Calibri"/>
          <w:sz w:val="28"/>
          <w:szCs w:val="28"/>
          <w:lang w:val="de-AT"/>
        </w:rPr>
      </w:pPr>
      <w:r w:rsidRPr="000B0B9C">
        <w:rPr>
          <w:rFonts w:cs="Calibri"/>
          <w:sz w:val="28"/>
          <w:szCs w:val="28"/>
          <w:lang w:val="de-AT"/>
        </w:rPr>
        <w:t>D. Nijedan od navedenih</w:t>
      </w:r>
    </w:p>
    <w:p w14:paraId="1DD18BFD" w14:textId="77777777" w:rsidR="000871A2" w:rsidRPr="000B0B9C" w:rsidRDefault="000871A2" w:rsidP="00BC4043">
      <w:pPr>
        <w:jc w:val="both"/>
        <w:rPr>
          <w:rFonts w:cs="Calibri"/>
          <w:sz w:val="28"/>
          <w:szCs w:val="28"/>
          <w:lang w:val="de-AT"/>
        </w:rPr>
      </w:pPr>
    </w:p>
    <w:p w14:paraId="27B493A7" w14:textId="77777777" w:rsidR="00BC4043" w:rsidRDefault="001A1036" w:rsidP="00BC4043">
      <w:pPr>
        <w:jc w:val="both"/>
        <w:rPr>
          <w:rFonts w:cs="Calibri"/>
          <w:b/>
          <w:sz w:val="28"/>
          <w:szCs w:val="28"/>
          <w:lang w:val="de-AT"/>
        </w:rPr>
      </w:pPr>
      <w:r w:rsidRPr="000B0B9C">
        <w:rPr>
          <w:rFonts w:cs="Calibri"/>
          <w:b/>
          <w:sz w:val="28"/>
          <w:szCs w:val="28"/>
          <w:lang w:val="de-AT"/>
        </w:rPr>
        <w:t>335</w:t>
      </w:r>
      <w:r w:rsidR="00BC4043" w:rsidRPr="000B0B9C">
        <w:rPr>
          <w:rFonts w:cs="Calibri"/>
          <w:b/>
          <w:sz w:val="28"/>
          <w:szCs w:val="28"/>
          <w:lang w:val="de-AT"/>
        </w:rPr>
        <w:t>. Koja će se vrsta stena formirati kada se naslage na plaži sastavljene od peska i školjki litificiraju?</w:t>
      </w:r>
    </w:p>
    <w:p w14:paraId="5591391F" w14:textId="77777777" w:rsidR="000871A2" w:rsidRPr="000B0B9C" w:rsidRDefault="000871A2" w:rsidP="00BC4043">
      <w:pPr>
        <w:jc w:val="both"/>
        <w:rPr>
          <w:rFonts w:cs="Calibri"/>
          <w:b/>
          <w:sz w:val="28"/>
          <w:szCs w:val="28"/>
          <w:lang w:val="de-AT"/>
        </w:rPr>
      </w:pPr>
    </w:p>
    <w:p w14:paraId="3F4930BB" w14:textId="77777777" w:rsidR="00BC4043" w:rsidRPr="000B0B9C" w:rsidRDefault="00BC4043" w:rsidP="00BC4043">
      <w:pPr>
        <w:jc w:val="both"/>
        <w:rPr>
          <w:rFonts w:cs="Calibri"/>
          <w:sz w:val="28"/>
          <w:szCs w:val="28"/>
          <w:lang w:val="de-AT"/>
        </w:rPr>
      </w:pPr>
      <w:r w:rsidRPr="000B0B9C">
        <w:rPr>
          <w:rFonts w:cs="Calibri"/>
          <w:sz w:val="28"/>
          <w:szCs w:val="28"/>
          <w:lang w:val="de-AT"/>
        </w:rPr>
        <w:t>A. Magmatske</w:t>
      </w:r>
    </w:p>
    <w:p w14:paraId="75DF40EF" w14:textId="77777777" w:rsidR="00BC4043" w:rsidRPr="000B0B9C" w:rsidRDefault="00BC4043" w:rsidP="00BC4043">
      <w:pPr>
        <w:jc w:val="both"/>
        <w:rPr>
          <w:rFonts w:cs="Calibri"/>
          <w:sz w:val="28"/>
          <w:szCs w:val="28"/>
          <w:lang w:val="de-AT"/>
        </w:rPr>
      </w:pPr>
      <w:r w:rsidRPr="000B0B9C">
        <w:rPr>
          <w:rFonts w:cs="Calibri"/>
          <w:sz w:val="28"/>
          <w:szCs w:val="28"/>
          <w:lang w:val="de-AT"/>
        </w:rPr>
        <w:t>B. Sedimentne</w:t>
      </w:r>
    </w:p>
    <w:p w14:paraId="10CB0A36" w14:textId="77777777" w:rsidR="00BC4043" w:rsidRPr="000B0B9C" w:rsidRDefault="00BC4043" w:rsidP="00BC4043">
      <w:pPr>
        <w:jc w:val="both"/>
        <w:rPr>
          <w:rFonts w:cs="Calibri"/>
          <w:sz w:val="28"/>
          <w:szCs w:val="28"/>
          <w:lang w:val="de-AT"/>
        </w:rPr>
      </w:pPr>
      <w:r w:rsidRPr="000B0B9C">
        <w:rPr>
          <w:rFonts w:cs="Calibri"/>
          <w:sz w:val="28"/>
          <w:szCs w:val="28"/>
          <w:lang w:val="de-AT"/>
        </w:rPr>
        <w:t>C. Metamorfne</w:t>
      </w:r>
    </w:p>
    <w:p w14:paraId="585376FB" w14:textId="77777777" w:rsidR="00BC4043" w:rsidRDefault="00BC4043" w:rsidP="00BC4043">
      <w:pPr>
        <w:jc w:val="both"/>
        <w:rPr>
          <w:rFonts w:cs="Calibri"/>
          <w:sz w:val="28"/>
          <w:szCs w:val="28"/>
          <w:lang w:val="de-AT"/>
        </w:rPr>
      </w:pPr>
      <w:r w:rsidRPr="000B0B9C">
        <w:rPr>
          <w:rFonts w:cs="Calibri"/>
          <w:sz w:val="28"/>
          <w:szCs w:val="28"/>
          <w:lang w:val="de-AT"/>
        </w:rPr>
        <w:t>D. Nijedan od navedenih</w:t>
      </w:r>
    </w:p>
    <w:p w14:paraId="15087253" w14:textId="77777777" w:rsidR="000871A2" w:rsidRPr="000B0B9C" w:rsidRDefault="000871A2" w:rsidP="00BC4043">
      <w:pPr>
        <w:jc w:val="both"/>
        <w:rPr>
          <w:rFonts w:cs="Calibri"/>
          <w:sz w:val="28"/>
          <w:szCs w:val="28"/>
          <w:lang w:val="de-AT"/>
        </w:rPr>
      </w:pPr>
    </w:p>
    <w:p w14:paraId="43DD6437" w14:textId="77777777" w:rsidR="00BC4043" w:rsidRDefault="001A1036" w:rsidP="00BC4043">
      <w:pPr>
        <w:jc w:val="both"/>
        <w:rPr>
          <w:rFonts w:cs="Calibri"/>
          <w:b/>
          <w:sz w:val="28"/>
          <w:szCs w:val="28"/>
          <w:lang w:val="de-AT"/>
        </w:rPr>
      </w:pPr>
      <w:r w:rsidRPr="000B0B9C">
        <w:rPr>
          <w:rFonts w:cs="Calibri"/>
          <w:b/>
          <w:sz w:val="28"/>
          <w:szCs w:val="28"/>
          <w:lang w:val="de-AT"/>
        </w:rPr>
        <w:t>336</w:t>
      </w:r>
      <w:r w:rsidR="00BC4043" w:rsidRPr="000B0B9C">
        <w:rPr>
          <w:rFonts w:cs="Calibri"/>
          <w:b/>
          <w:sz w:val="28"/>
          <w:szCs w:val="28"/>
          <w:lang w:val="de-AT"/>
        </w:rPr>
        <w:t>. Koje od sledećih vodenih sredina će najverovatnije formirati škriljac — sitnozrnastu sedimentnu stenu?</w:t>
      </w:r>
    </w:p>
    <w:p w14:paraId="1F5A72F1" w14:textId="77777777" w:rsidR="000871A2" w:rsidRPr="000B0B9C" w:rsidRDefault="000871A2" w:rsidP="00BC4043">
      <w:pPr>
        <w:jc w:val="both"/>
        <w:rPr>
          <w:rFonts w:cs="Calibri"/>
          <w:b/>
          <w:sz w:val="28"/>
          <w:szCs w:val="28"/>
          <w:lang w:val="de-AT"/>
        </w:rPr>
      </w:pPr>
    </w:p>
    <w:p w14:paraId="6BF83CAC" w14:textId="77777777" w:rsidR="00BC4043" w:rsidRPr="000B0B9C" w:rsidRDefault="00BC4043" w:rsidP="00BC4043">
      <w:pPr>
        <w:jc w:val="both"/>
        <w:rPr>
          <w:rFonts w:cs="Calibri"/>
          <w:sz w:val="28"/>
          <w:szCs w:val="28"/>
          <w:lang w:val="de-AT"/>
        </w:rPr>
      </w:pPr>
      <w:r w:rsidRPr="000B0B9C">
        <w:rPr>
          <w:rFonts w:cs="Calibri"/>
          <w:sz w:val="28"/>
          <w:szCs w:val="28"/>
          <w:lang w:val="de-AT"/>
        </w:rPr>
        <w:t>A. U brzoj vodenoj sredini, morskom okruženju sa velikom brzinom vode</w:t>
      </w:r>
    </w:p>
    <w:p w14:paraId="2D3C8A5F" w14:textId="77777777" w:rsidR="00BC4043" w:rsidRPr="000B0B9C" w:rsidRDefault="00BC4043" w:rsidP="00BC4043">
      <w:pPr>
        <w:jc w:val="both"/>
        <w:rPr>
          <w:rFonts w:cs="Calibri"/>
          <w:sz w:val="28"/>
          <w:szCs w:val="28"/>
          <w:lang w:val="de-AT"/>
        </w:rPr>
      </w:pPr>
      <w:r w:rsidRPr="000B0B9C">
        <w:rPr>
          <w:rFonts w:cs="Calibri"/>
          <w:sz w:val="28"/>
          <w:szCs w:val="28"/>
          <w:lang w:val="de-AT"/>
        </w:rPr>
        <w:t>B. U mirnoj vodenoj sredini, mirna voda koja se nalazi u dubokom okeanskom basenu</w:t>
      </w:r>
    </w:p>
    <w:p w14:paraId="069529F8" w14:textId="77777777" w:rsidR="00BC4043" w:rsidRDefault="00BC4043" w:rsidP="00BC4043">
      <w:pPr>
        <w:jc w:val="both"/>
        <w:rPr>
          <w:rFonts w:cs="Calibri"/>
          <w:sz w:val="28"/>
          <w:szCs w:val="28"/>
          <w:lang w:val="de-AT"/>
        </w:rPr>
      </w:pPr>
      <w:r w:rsidRPr="000B0B9C">
        <w:rPr>
          <w:rFonts w:cs="Calibri"/>
          <w:sz w:val="28"/>
          <w:szCs w:val="28"/>
          <w:lang w:val="de-AT"/>
        </w:rPr>
        <w:t>C. Unutrašnje krivine (tačkaste šipke) potoka gde je brzina vode najsporija</w:t>
      </w:r>
    </w:p>
    <w:p w14:paraId="2377BF33" w14:textId="77777777" w:rsidR="000871A2" w:rsidRPr="000B0B9C" w:rsidRDefault="000871A2" w:rsidP="00BC4043">
      <w:pPr>
        <w:jc w:val="both"/>
        <w:rPr>
          <w:rFonts w:cs="Calibri"/>
          <w:sz w:val="28"/>
          <w:szCs w:val="28"/>
          <w:lang w:val="de-AT"/>
        </w:rPr>
      </w:pPr>
    </w:p>
    <w:p w14:paraId="310CCBD8" w14:textId="77777777" w:rsidR="00BC4043" w:rsidRDefault="001A1036" w:rsidP="00BC4043">
      <w:pPr>
        <w:jc w:val="both"/>
        <w:rPr>
          <w:rFonts w:cs="Calibri"/>
          <w:b/>
          <w:sz w:val="28"/>
          <w:szCs w:val="28"/>
          <w:lang w:val="de-AT"/>
        </w:rPr>
      </w:pPr>
      <w:r w:rsidRPr="000B0B9C">
        <w:rPr>
          <w:rFonts w:cs="Calibri"/>
          <w:b/>
          <w:sz w:val="28"/>
          <w:szCs w:val="28"/>
          <w:lang w:val="de-AT"/>
        </w:rPr>
        <w:t>337</w:t>
      </w:r>
      <w:r w:rsidR="00BC4043" w:rsidRPr="000B0B9C">
        <w:rPr>
          <w:rFonts w:cs="Calibri"/>
          <w:b/>
          <w:sz w:val="28"/>
          <w:szCs w:val="28"/>
          <w:lang w:val="de-AT"/>
        </w:rPr>
        <w:t>. Postoje tri osnovne vrste stena. Koja vrsta stena je rezultat samog procesa zagrevanja i hlađenja?</w:t>
      </w:r>
    </w:p>
    <w:p w14:paraId="52F4ED57" w14:textId="77777777" w:rsidR="000871A2" w:rsidRPr="000B0B9C" w:rsidRDefault="000871A2" w:rsidP="00BC4043">
      <w:pPr>
        <w:jc w:val="both"/>
        <w:rPr>
          <w:rFonts w:cs="Calibri"/>
          <w:b/>
          <w:sz w:val="28"/>
          <w:szCs w:val="28"/>
          <w:lang w:val="de-AT"/>
        </w:rPr>
      </w:pPr>
    </w:p>
    <w:p w14:paraId="19421493" w14:textId="77777777" w:rsidR="00BC4043" w:rsidRPr="000B0B9C" w:rsidRDefault="00BC4043" w:rsidP="00BC4043">
      <w:pPr>
        <w:jc w:val="both"/>
        <w:rPr>
          <w:rFonts w:cs="Calibri"/>
          <w:sz w:val="28"/>
          <w:szCs w:val="28"/>
          <w:lang w:val="de-AT"/>
        </w:rPr>
      </w:pPr>
      <w:r w:rsidRPr="000B0B9C">
        <w:rPr>
          <w:rFonts w:cs="Calibri"/>
          <w:sz w:val="28"/>
          <w:szCs w:val="28"/>
          <w:lang w:val="de-AT"/>
        </w:rPr>
        <w:t>A. Sedimentne</w:t>
      </w:r>
    </w:p>
    <w:p w14:paraId="171C0972" w14:textId="77777777" w:rsidR="00BC4043" w:rsidRPr="000B0B9C" w:rsidRDefault="00BC4043" w:rsidP="00BC4043">
      <w:pPr>
        <w:jc w:val="both"/>
        <w:rPr>
          <w:rFonts w:cs="Calibri"/>
          <w:sz w:val="28"/>
          <w:szCs w:val="28"/>
          <w:lang w:val="de-AT"/>
        </w:rPr>
      </w:pPr>
      <w:r w:rsidRPr="000B0B9C">
        <w:rPr>
          <w:rFonts w:cs="Calibri"/>
          <w:sz w:val="28"/>
          <w:szCs w:val="28"/>
          <w:lang w:val="de-AT"/>
        </w:rPr>
        <w:t>B. Nijedan od navedenih</w:t>
      </w:r>
    </w:p>
    <w:p w14:paraId="29A31D2D" w14:textId="77777777" w:rsidR="00BC4043" w:rsidRPr="000B0B9C" w:rsidRDefault="00BC4043" w:rsidP="00BC4043">
      <w:pPr>
        <w:jc w:val="both"/>
        <w:rPr>
          <w:rFonts w:cs="Calibri"/>
          <w:sz w:val="28"/>
          <w:szCs w:val="28"/>
        </w:rPr>
      </w:pPr>
      <w:r w:rsidRPr="000B0B9C">
        <w:rPr>
          <w:rFonts w:cs="Calibri"/>
          <w:sz w:val="28"/>
          <w:szCs w:val="28"/>
        </w:rPr>
        <w:t>C. Sve navedeno</w:t>
      </w:r>
    </w:p>
    <w:p w14:paraId="71A31B1D" w14:textId="77777777" w:rsidR="00BC4043" w:rsidRPr="000B0B9C" w:rsidRDefault="00BC4043" w:rsidP="00BC4043">
      <w:pPr>
        <w:jc w:val="both"/>
        <w:rPr>
          <w:rFonts w:cs="Calibri"/>
          <w:sz w:val="28"/>
          <w:szCs w:val="28"/>
        </w:rPr>
      </w:pPr>
      <w:r w:rsidRPr="000B0B9C">
        <w:rPr>
          <w:rFonts w:cs="Calibri"/>
          <w:sz w:val="28"/>
          <w:szCs w:val="28"/>
        </w:rPr>
        <w:t>D. Magmatske</w:t>
      </w:r>
    </w:p>
    <w:p w14:paraId="19542A96" w14:textId="77777777" w:rsidR="00BC4043" w:rsidRDefault="00BC4043" w:rsidP="00BC4043">
      <w:pPr>
        <w:jc w:val="both"/>
        <w:rPr>
          <w:rFonts w:cs="Calibri"/>
          <w:sz w:val="28"/>
          <w:szCs w:val="28"/>
        </w:rPr>
      </w:pPr>
      <w:r w:rsidRPr="000B0B9C">
        <w:rPr>
          <w:rFonts w:cs="Calibri"/>
          <w:sz w:val="28"/>
          <w:szCs w:val="28"/>
        </w:rPr>
        <w:t>E. Metamorfne</w:t>
      </w:r>
    </w:p>
    <w:p w14:paraId="4CF28A7E" w14:textId="77777777" w:rsidR="000871A2" w:rsidRPr="000B0B9C" w:rsidRDefault="000871A2" w:rsidP="00BC4043">
      <w:pPr>
        <w:jc w:val="both"/>
        <w:rPr>
          <w:rFonts w:cs="Calibri"/>
          <w:sz w:val="28"/>
          <w:szCs w:val="28"/>
        </w:rPr>
      </w:pPr>
    </w:p>
    <w:p w14:paraId="29032E25" w14:textId="77777777" w:rsidR="00BC4043" w:rsidRPr="00D7508D" w:rsidRDefault="001A1036" w:rsidP="00BC4043">
      <w:pPr>
        <w:jc w:val="both"/>
        <w:rPr>
          <w:rFonts w:cs="Calibri"/>
          <w:b/>
          <w:color w:val="7030A0"/>
          <w:sz w:val="28"/>
          <w:szCs w:val="28"/>
          <w:lang w:val="fr-FR"/>
        </w:rPr>
      </w:pPr>
      <w:r w:rsidRPr="000B0B9C">
        <w:rPr>
          <w:rFonts w:cs="Calibri"/>
          <w:b/>
          <w:sz w:val="28"/>
          <w:szCs w:val="28"/>
          <w:lang w:val="fr-FR"/>
        </w:rPr>
        <w:t>338</w:t>
      </w:r>
      <w:r w:rsidR="00BC4043" w:rsidRPr="000B0B9C">
        <w:rPr>
          <w:rFonts w:cs="Calibri"/>
          <w:b/>
          <w:sz w:val="28"/>
          <w:szCs w:val="28"/>
          <w:lang w:val="fr-FR"/>
        </w:rPr>
        <w:t xml:space="preserve">. </w:t>
      </w:r>
      <w:r w:rsidR="00BC4043" w:rsidRPr="00D7508D">
        <w:rPr>
          <w:rFonts w:cs="Calibri"/>
          <w:b/>
          <w:color w:val="7030A0"/>
          <w:sz w:val="28"/>
          <w:szCs w:val="28"/>
          <w:lang w:val="fr-FR"/>
        </w:rPr>
        <w:t>Geologi proučavaju kako se prirodni resursi formiraju i koriste. Koji je najsporiji i najveći ciklus koji tokom vremena formira zemljište i magmatske materijale u Zemljinoj kori?</w:t>
      </w:r>
    </w:p>
    <w:p w14:paraId="7A0E0386" w14:textId="77777777" w:rsidR="000871A2" w:rsidRPr="000B0B9C" w:rsidRDefault="000871A2" w:rsidP="00BC4043">
      <w:pPr>
        <w:jc w:val="both"/>
        <w:rPr>
          <w:rFonts w:cs="Calibri"/>
          <w:b/>
          <w:sz w:val="28"/>
          <w:szCs w:val="28"/>
          <w:lang w:val="fr-FR"/>
        </w:rPr>
      </w:pPr>
    </w:p>
    <w:p w14:paraId="06AA33D4" w14:textId="77777777" w:rsidR="00BC4043" w:rsidRPr="000B0B9C" w:rsidRDefault="00BC4043" w:rsidP="00BC4043">
      <w:pPr>
        <w:jc w:val="both"/>
        <w:rPr>
          <w:rFonts w:cs="Calibri"/>
          <w:sz w:val="28"/>
          <w:szCs w:val="28"/>
          <w:lang w:val="fr-FR"/>
        </w:rPr>
      </w:pPr>
      <w:r w:rsidRPr="000B0B9C">
        <w:rPr>
          <w:rFonts w:cs="Calibri"/>
          <w:sz w:val="28"/>
          <w:szCs w:val="28"/>
          <w:lang w:val="fr-FR"/>
        </w:rPr>
        <w:t>A. Ciklus ugljenika</w:t>
      </w:r>
    </w:p>
    <w:p w14:paraId="4A930124" w14:textId="77777777" w:rsidR="00BC4043" w:rsidRPr="000B0B9C" w:rsidRDefault="00BC4043" w:rsidP="00BC4043">
      <w:pPr>
        <w:jc w:val="both"/>
        <w:rPr>
          <w:rFonts w:cs="Calibri"/>
          <w:sz w:val="28"/>
          <w:szCs w:val="28"/>
          <w:lang w:val="fr-FR"/>
        </w:rPr>
      </w:pPr>
      <w:r w:rsidRPr="000B0B9C">
        <w:rPr>
          <w:rFonts w:cs="Calibri"/>
          <w:sz w:val="28"/>
          <w:szCs w:val="28"/>
          <w:lang w:val="fr-FR"/>
        </w:rPr>
        <w:t>B. Kruženje nutrijenata</w:t>
      </w:r>
    </w:p>
    <w:p w14:paraId="049F939B" w14:textId="77777777" w:rsidR="00BC4043" w:rsidRPr="000B0B9C" w:rsidRDefault="00BC4043" w:rsidP="00BC4043">
      <w:pPr>
        <w:jc w:val="both"/>
        <w:rPr>
          <w:rFonts w:cs="Calibri"/>
          <w:sz w:val="28"/>
          <w:szCs w:val="28"/>
          <w:lang w:val="de-AT"/>
        </w:rPr>
      </w:pPr>
      <w:r w:rsidRPr="000B0B9C">
        <w:rPr>
          <w:rFonts w:cs="Calibri"/>
          <w:sz w:val="28"/>
          <w:szCs w:val="28"/>
          <w:lang w:val="de-AT"/>
        </w:rPr>
        <w:t>C. Ciklus sumpora</w:t>
      </w:r>
    </w:p>
    <w:p w14:paraId="78EE4665" w14:textId="1F34999D" w:rsidR="00BC4043" w:rsidRDefault="00BC4043" w:rsidP="00BC4043">
      <w:pPr>
        <w:jc w:val="both"/>
        <w:rPr>
          <w:rFonts w:cs="Calibri"/>
          <w:sz w:val="28"/>
          <w:szCs w:val="28"/>
          <w:lang w:val="de-AT"/>
        </w:rPr>
      </w:pPr>
      <w:r w:rsidRPr="000B0B9C">
        <w:rPr>
          <w:rFonts w:cs="Calibri"/>
          <w:sz w:val="28"/>
          <w:szCs w:val="28"/>
          <w:lang w:val="de-AT"/>
        </w:rPr>
        <w:t>D. Ciklus kamenja/drobljenja stena</w:t>
      </w:r>
    </w:p>
    <w:p w14:paraId="3FF5E0F8" w14:textId="77777777" w:rsidR="00057A5D" w:rsidRDefault="00057A5D" w:rsidP="00BC4043">
      <w:pPr>
        <w:jc w:val="both"/>
        <w:rPr>
          <w:rFonts w:cs="Calibri"/>
          <w:sz w:val="28"/>
          <w:szCs w:val="28"/>
          <w:lang w:val="de-AT"/>
        </w:rPr>
      </w:pPr>
    </w:p>
    <w:p w14:paraId="680F8D85" w14:textId="77777777" w:rsidR="000871A2" w:rsidRPr="000B0B9C" w:rsidRDefault="000871A2" w:rsidP="00BC4043">
      <w:pPr>
        <w:jc w:val="both"/>
        <w:rPr>
          <w:rFonts w:cs="Calibri"/>
          <w:sz w:val="28"/>
          <w:szCs w:val="28"/>
          <w:lang w:val="de-AT"/>
        </w:rPr>
      </w:pPr>
    </w:p>
    <w:p w14:paraId="2C31FD79" w14:textId="77777777" w:rsidR="00BC4043" w:rsidRDefault="001A1036" w:rsidP="00BC4043">
      <w:pPr>
        <w:jc w:val="both"/>
        <w:rPr>
          <w:rFonts w:cs="Calibri"/>
          <w:b/>
          <w:sz w:val="28"/>
          <w:szCs w:val="28"/>
          <w:lang w:val="de-AT"/>
        </w:rPr>
      </w:pPr>
      <w:r w:rsidRPr="000B0B9C">
        <w:rPr>
          <w:rFonts w:cs="Calibri"/>
          <w:b/>
          <w:sz w:val="28"/>
          <w:szCs w:val="28"/>
          <w:lang w:val="de-AT"/>
        </w:rPr>
        <w:t>339</w:t>
      </w:r>
      <w:r w:rsidR="00BC4043" w:rsidRPr="000B0B9C">
        <w:rPr>
          <w:rFonts w:cs="Calibri"/>
          <w:b/>
          <w:sz w:val="28"/>
          <w:szCs w:val="28"/>
          <w:lang w:val="de-AT"/>
        </w:rPr>
        <w:t>. Ciklus kamenja/drobljenja stena je jedan od najsporijih i najvećih ciklusa na Zemlji. Šta od sledećeg nije proces uključen u ciklus stene?</w:t>
      </w:r>
    </w:p>
    <w:p w14:paraId="14D5D5F7" w14:textId="77777777" w:rsidR="000871A2" w:rsidRPr="000B0B9C" w:rsidRDefault="000871A2" w:rsidP="00BC4043">
      <w:pPr>
        <w:jc w:val="both"/>
        <w:rPr>
          <w:rFonts w:cs="Calibri"/>
          <w:b/>
          <w:sz w:val="28"/>
          <w:szCs w:val="28"/>
          <w:lang w:val="de-AT"/>
        </w:rPr>
      </w:pPr>
    </w:p>
    <w:p w14:paraId="6A7E1163" w14:textId="77777777" w:rsidR="00BC4043" w:rsidRPr="000B0B9C" w:rsidRDefault="00BC4043" w:rsidP="00BC4043">
      <w:pPr>
        <w:jc w:val="both"/>
        <w:rPr>
          <w:rFonts w:cs="Calibri"/>
          <w:sz w:val="28"/>
          <w:szCs w:val="28"/>
          <w:lang w:val="de-AT"/>
        </w:rPr>
      </w:pPr>
      <w:r w:rsidRPr="000B0B9C">
        <w:rPr>
          <w:rFonts w:cs="Calibri"/>
          <w:sz w:val="28"/>
          <w:szCs w:val="28"/>
          <w:lang w:val="de-AT"/>
        </w:rPr>
        <w:t>A. Erozija</w:t>
      </w:r>
    </w:p>
    <w:p w14:paraId="016DE6B3" w14:textId="77777777" w:rsidR="00BC4043" w:rsidRPr="000B0B9C" w:rsidRDefault="00BC4043" w:rsidP="00BC4043">
      <w:pPr>
        <w:jc w:val="both"/>
        <w:rPr>
          <w:rFonts w:cs="Calibri"/>
          <w:sz w:val="28"/>
          <w:szCs w:val="28"/>
          <w:lang w:val="de-AT"/>
        </w:rPr>
      </w:pPr>
      <w:r w:rsidRPr="000B0B9C">
        <w:rPr>
          <w:rFonts w:cs="Calibri"/>
          <w:sz w:val="28"/>
          <w:szCs w:val="28"/>
          <w:lang w:val="de-AT"/>
        </w:rPr>
        <w:t>B. Metamorfizam</w:t>
      </w:r>
    </w:p>
    <w:p w14:paraId="70380B6F" w14:textId="77777777" w:rsidR="00BC4043" w:rsidRPr="000B0B9C" w:rsidRDefault="00BC4043" w:rsidP="00BC4043">
      <w:pPr>
        <w:jc w:val="both"/>
        <w:rPr>
          <w:rFonts w:cs="Calibri"/>
          <w:sz w:val="28"/>
          <w:szCs w:val="28"/>
          <w:lang w:val="de-AT"/>
        </w:rPr>
      </w:pPr>
      <w:r w:rsidRPr="000B0B9C">
        <w:rPr>
          <w:rFonts w:cs="Calibri"/>
          <w:sz w:val="28"/>
          <w:szCs w:val="28"/>
          <w:lang w:val="de-AT"/>
        </w:rPr>
        <w:t>C. Topljenje</w:t>
      </w:r>
    </w:p>
    <w:p w14:paraId="311B9A30" w14:textId="347A136D" w:rsidR="00BC4043" w:rsidRDefault="00BC4043" w:rsidP="00BC4043">
      <w:pPr>
        <w:jc w:val="both"/>
        <w:rPr>
          <w:rFonts w:cs="Calibri"/>
          <w:sz w:val="28"/>
          <w:szCs w:val="28"/>
          <w:lang w:val="de-AT"/>
        </w:rPr>
      </w:pPr>
      <w:r w:rsidRPr="000B0B9C">
        <w:rPr>
          <w:rFonts w:cs="Calibri"/>
          <w:sz w:val="28"/>
          <w:szCs w:val="28"/>
          <w:lang w:val="de-AT"/>
        </w:rPr>
        <w:t>D. Anamorfizam</w:t>
      </w:r>
    </w:p>
    <w:p w14:paraId="4A47F9BD" w14:textId="77777777" w:rsidR="00057A5D" w:rsidRDefault="00057A5D" w:rsidP="00BC4043">
      <w:pPr>
        <w:jc w:val="both"/>
        <w:rPr>
          <w:rFonts w:cs="Calibri"/>
          <w:sz w:val="28"/>
          <w:szCs w:val="28"/>
          <w:lang w:val="de-AT"/>
        </w:rPr>
      </w:pPr>
    </w:p>
    <w:p w14:paraId="12D2F801" w14:textId="77777777" w:rsidR="00057A5D" w:rsidRDefault="00057A5D" w:rsidP="00057A5D">
      <w:pPr>
        <w:jc w:val="both"/>
        <w:rPr>
          <w:rFonts w:cs="Calibri"/>
          <w:b/>
          <w:sz w:val="28"/>
          <w:szCs w:val="28"/>
          <w:lang w:val="de-AT"/>
        </w:rPr>
      </w:pPr>
      <w:r w:rsidRPr="000B0B9C">
        <w:rPr>
          <w:rFonts w:cs="Calibri"/>
          <w:b/>
          <w:sz w:val="28"/>
          <w:szCs w:val="28"/>
          <w:lang w:val="de-AT"/>
        </w:rPr>
        <w:t>340. Geolog je imao priliku da prikupi materijal od  stena na malom ostrvu na obali Italije. Primetio je da su stene formirane od zbijenih školjki i skeleta od mrtvih organizama. Na osnovu vašeg razumevanja tri vrste stena, koju vrstu stena je geolog sakupio?</w:t>
      </w:r>
    </w:p>
    <w:p w14:paraId="0AF6E202" w14:textId="77777777" w:rsidR="000871A2" w:rsidRPr="000B0B9C" w:rsidRDefault="000871A2" w:rsidP="00BC4043">
      <w:pPr>
        <w:jc w:val="both"/>
        <w:rPr>
          <w:rFonts w:cs="Calibri"/>
          <w:sz w:val="28"/>
          <w:szCs w:val="28"/>
          <w:lang w:val="de-AT"/>
        </w:rPr>
      </w:pPr>
    </w:p>
    <w:p w14:paraId="21DF71CB" w14:textId="77777777" w:rsidR="00BC4043" w:rsidRPr="000B0B9C" w:rsidRDefault="00BC4043" w:rsidP="00BC4043">
      <w:pPr>
        <w:jc w:val="both"/>
        <w:rPr>
          <w:rFonts w:cs="Calibri"/>
          <w:sz w:val="28"/>
          <w:szCs w:val="28"/>
          <w:lang w:val="de-AT"/>
        </w:rPr>
      </w:pPr>
      <w:r w:rsidRPr="000B0B9C">
        <w:rPr>
          <w:rFonts w:cs="Calibri"/>
          <w:sz w:val="28"/>
          <w:szCs w:val="28"/>
          <w:lang w:val="de-AT"/>
        </w:rPr>
        <w:t>A. Sedimentne stene</w:t>
      </w:r>
    </w:p>
    <w:p w14:paraId="141D3C1C" w14:textId="77777777" w:rsidR="00BC4043" w:rsidRPr="000B0B9C" w:rsidRDefault="00BC4043" w:rsidP="00BC4043">
      <w:pPr>
        <w:jc w:val="both"/>
        <w:rPr>
          <w:rFonts w:cs="Calibri"/>
          <w:sz w:val="28"/>
          <w:szCs w:val="28"/>
          <w:lang w:val="de-AT"/>
        </w:rPr>
      </w:pPr>
      <w:r w:rsidRPr="000B0B9C">
        <w:rPr>
          <w:rFonts w:cs="Calibri"/>
          <w:sz w:val="28"/>
          <w:szCs w:val="28"/>
          <w:lang w:val="de-AT"/>
        </w:rPr>
        <w:t>B. Anamorfne stene</w:t>
      </w:r>
    </w:p>
    <w:p w14:paraId="4097BCF6" w14:textId="77777777" w:rsidR="00BC4043" w:rsidRPr="000B0B9C" w:rsidRDefault="00BC4043" w:rsidP="00BC4043">
      <w:pPr>
        <w:jc w:val="both"/>
        <w:rPr>
          <w:rFonts w:cs="Calibri"/>
          <w:sz w:val="28"/>
          <w:szCs w:val="28"/>
          <w:lang w:val="de-AT"/>
        </w:rPr>
      </w:pPr>
      <w:r w:rsidRPr="000B0B9C">
        <w:rPr>
          <w:rFonts w:cs="Calibri"/>
          <w:sz w:val="28"/>
          <w:szCs w:val="28"/>
          <w:lang w:val="de-AT"/>
        </w:rPr>
        <w:t>C. Eruptivne stene</w:t>
      </w:r>
    </w:p>
    <w:p w14:paraId="18390B73" w14:textId="77777777" w:rsidR="00BC4043" w:rsidRDefault="00BC4043" w:rsidP="00BC4043">
      <w:pPr>
        <w:jc w:val="both"/>
        <w:rPr>
          <w:rFonts w:cs="Calibri"/>
          <w:sz w:val="28"/>
          <w:szCs w:val="28"/>
          <w:lang w:val="de-AT"/>
        </w:rPr>
      </w:pPr>
      <w:r w:rsidRPr="000B0B9C">
        <w:rPr>
          <w:rFonts w:cs="Calibri"/>
          <w:sz w:val="28"/>
          <w:szCs w:val="28"/>
          <w:lang w:val="de-AT"/>
        </w:rPr>
        <w:t>D. Metamorfske stene</w:t>
      </w:r>
    </w:p>
    <w:p w14:paraId="5F790BB3" w14:textId="77777777" w:rsidR="000871A2" w:rsidRPr="000B0B9C" w:rsidRDefault="000871A2" w:rsidP="00BC4043">
      <w:pPr>
        <w:jc w:val="both"/>
        <w:rPr>
          <w:rFonts w:cs="Calibri"/>
          <w:sz w:val="28"/>
          <w:szCs w:val="28"/>
          <w:lang w:val="de-AT"/>
        </w:rPr>
      </w:pPr>
    </w:p>
    <w:p w14:paraId="46D7194B" w14:textId="77777777" w:rsidR="00BC4043" w:rsidRDefault="001A1036" w:rsidP="00BC4043">
      <w:pPr>
        <w:jc w:val="both"/>
        <w:rPr>
          <w:rFonts w:cs="Calibri"/>
          <w:b/>
          <w:sz w:val="28"/>
          <w:szCs w:val="28"/>
          <w:lang w:val="fr-FR"/>
        </w:rPr>
      </w:pPr>
      <w:r w:rsidRPr="000B0B9C">
        <w:rPr>
          <w:rFonts w:cs="Calibri"/>
          <w:b/>
          <w:sz w:val="28"/>
          <w:szCs w:val="28"/>
          <w:lang w:val="fr-FR"/>
        </w:rPr>
        <w:t>341</w:t>
      </w:r>
      <w:r w:rsidR="00BC4043" w:rsidRPr="000B0B9C">
        <w:rPr>
          <w:rFonts w:cs="Calibri"/>
          <w:b/>
          <w:sz w:val="28"/>
          <w:szCs w:val="28"/>
          <w:lang w:val="fr-FR"/>
        </w:rPr>
        <w:t>. Koji sloj zemljišta se sastoji od stena koje su istrošene vremenskim uslovima (matični materijal) i sadrži malo ili nimalo organske materije?</w:t>
      </w:r>
    </w:p>
    <w:p w14:paraId="44F23E84" w14:textId="77777777" w:rsidR="000871A2" w:rsidRPr="000B0B9C" w:rsidRDefault="000871A2" w:rsidP="00BC4043">
      <w:pPr>
        <w:jc w:val="both"/>
        <w:rPr>
          <w:rFonts w:cs="Calibri"/>
          <w:b/>
          <w:sz w:val="28"/>
          <w:szCs w:val="28"/>
          <w:lang w:val="fr-FR"/>
        </w:rPr>
      </w:pPr>
    </w:p>
    <w:p w14:paraId="1C5539DA" w14:textId="77777777" w:rsidR="00BC4043" w:rsidRPr="000B0B9C" w:rsidRDefault="00BC4043" w:rsidP="00BC4043">
      <w:pPr>
        <w:jc w:val="both"/>
        <w:rPr>
          <w:rFonts w:cs="Calibri"/>
          <w:sz w:val="28"/>
          <w:szCs w:val="28"/>
        </w:rPr>
      </w:pPr>
      <w:r w:rsidRPr="000B0B9C">
        <w:rPr>
          <w:rFonts w:cs="Calibri"/>
          <w:sz w:val="28"/>
          <w:szCs w:val="28"/>
        </w:rPr>
        <w:t>A.  O Horizont</w:t>
      </w:r>
    </w:p>
    <w:p w14:paraId="0C992941" w14:textId="77777777" w:rsidR="00BC4043" w:rsidRPr="000B0B9C" w:rsidRDefault="00BC4043" w:rsidP="00BC4043">
      <w:pPr>
        <w:jc w:val="both"/>
        <w:rPr>
          <w:rFonts w:cs="Calibri"/>
          <w:sz w:val="28"/>
          <w:szCs w:val="28"/>
          <w:lang w:val="fr-FR"/>
        </w:rPr>
      </w:pPr>
      <w:r w:rsidRPr="000B0B9C">
        <w:rPr>
          <w:rFonts w:cs="Calibri"/>
          <w:sz w:val="28"/>
          <w:szCs w:val="28"/>
          <w:lang w:val="fr-FR"/>
        </w:rPr>
        <w:t>B. Horizont B</w:t>
      </w:r>
    </w:p>
    <w:p w14:paraId="6AD059E8" w14:textId="77777777" w:rsidR="00BC4043" w:rsidRPr="000B0B9C" w:rsidRDefault="00BC4043" w:rsidP="00BC4043">
      <w:pPr>
        <w:jc w:val="both"/>
        <w:rPr>
          <w:rFonts w:cs="Calibri"/>
          <w:sz w:val="28"/>
          <w:szCs w:val="28"/>
          <w:lang w:val="fr-FR"/>
        </w:rPr>
      </w:pPr>
      <w:r w:rsidRPr="000B0B9C">
        <w:rPr>
          <w:rFonts w:cs="Calibri"/>
          <w:sz w:val="28"/>
          <w:szCs w:val="28"/>
          <w:lang w:val="fr-FR"/>
        </w:rPr>
        <w:t>C. Horizont A</w:t>
      </w:r>
    </w:p>
    <w:p w14:paraId="56161B6E" w14:textId="77777777" w:rsidR="00BC4043" w:rsidRPr="000B0B9C" w:rsidRDefault="00BC4043" w:rsidP="00BC4043">
      <w:pPr>
        <w:jc w:val="both"/>
        <w:rPr>
          <w:rFonts w:cs="Calibri"/>
          <w:sz w:val="28"/>
          <w:szCs w:val="28"/>
          <w:lang w:val="fr-FR"/>
        </w:rPr>
      </w:pPr>
      <w:r w:rsidRPr="000B0B9C">
        <w:rPr>
          <w:rFonts w:cs="Calibri"/>
          <w:sz w:val="28"/>
          <w:szCs w:val="28"/>
          <w:lang w:val="fr-FR"/>
        </w:rPr>
        <w:t>D. C Horizont</w:t>
      </w:r>
    </w:p>
    <w:p w14:paraId="2927386F" w14:textId="77777777" w:rsidR="00BC4043" w:rsidRDefault="00BC4043" w:rsidP="00BC4043">
      <w:pPr>
        <w:jc w:val="both"/>
        <w:rPr>
          <w:rFonts w:cs="Calibri"/>
          <w:sz w:val="28"/>
          <w:szCs w:val="28"/>
          <w:lang w:val="fr-FR"/>
        </w:rPr>
      </w:pPr>
      <w:r w:rsidRPr="000B0B9C">
        <w:rPr>
          <w:rFonts w:cs="Calibri"/>
          <w:sz w:val="28"/>
          <w:szCs w:val="28"/>
          <w:lang w:val="fr-FR"/>
        </w:rPr>
        <w:t>E. D Horizont</w:t>
      </w:r>
    </w:p>
    <w:p w14:paraId="60ACBC42" w14:textId="77777777" w:rsidR="000871A2" w:rsidRPr="000B0B9C" w:rsidRDefault="000871A2" w:rsidP="00BC4043">
      <w:pPr>
        <w:jc w:val="both"/>
        <w:rPr>
          <w:rFonts w:cs="Calibri"/>
          <w:sz w:val="28"/>
          <w:szCs w:val="28"/>
          <w:lang w:val="fr-FR"/>
        </w:rPr>
      </w:pPr>
    </w:p>
    <w:p w14:paraId="5C0C6F13" w14:textId="77777777" w:rsidR="00BC4043" w:rsidRDefault="001A1036" w:rsidP="00BC4043">
      <w:pPr>
        <w:jc w:val="both"/>
        <w:rPr>
          <w:rFonts w:cs="Calibri"/>
          <w:b/>
          <w:sz w:val="28"/>
          <w:szCs w:val="28"/>
          <w:lang w:val="fr-FR"/>
        </w:rPr>
      </w:pPr>
      <w:r w:rsidRPr="000B0B9C">
        <w:rPr>
          <w:rFonts w:cs="Calibri"/>
          <w:b/>
          <w:sz w:val="28"/>
          <w:szCs w:val="28"/>
          <w:lang w:val="fr-FR"/>
        </w:rPr>
        <w:t>342</w:t>
      </w:r>
      <w:r w:rsidR="00BC4043" w:rsidRPr="000B0B9C">
        <w:rPr>
          <w:rFonts w:cs="Calibri"/>
          <w:b/>
          <w:sz w:val="28"/>
          <w:szCs w:val="28"/>
          <w:lang w:val="fr-FR"/>
        </w:rPr>
        <w:t>. Koji element nije sastavni deo zemljišta?</w:t>
      </w:r>
    </w:p>
    <w:p w14:paraId="640E1087" w14:textId="77777777" w:rsidR="000871A2" w:rsidRPr="000B0B9C" w:rsidRDefault="000871A2" w:rsidP="00BC4043">
      <w:pPr>
        <w:jc w:val="both"/>
        <w:rPr>
          <w:rFonts w:cs="Calibri"/>
          <w:b/>
          <w:sz w:val="28"/>
          <w:szCs w:val="28"/>
          <w:lang w:val="fr-FR"/>
        </w:rPr>
      </w:pPr>
    </w:p>
    <w:p w14:paraId="0A9D0913" w14:textId="77777777" w:rsidR="00BC4043" w:rsidRPr="000B0B9C" w:rsidRDefault="00BC4043" w:rsidP="00BC4043">
      <w:pPr>
        <w:jc w:val="both"/>
        <w:rPr>
          <w:rFonts w:cs="Calibri"/>
          <w:sz w:val="28"/>
          <w:szCs w:val="28"/>
        </w:rPr>
      </w:pPr>
      <w:r w:rsidRPr="000B0B9C">
        <w:rPr>
          <w:rFonts w:cs="Calibri"/>
          <w:sz w:val="28"/>
          <w:szCs w:val="28"/>
        </w:rPr>
        <w:t>A. Mineralni materijal</w:t>
      </w:r>
    </w:p>
    <w:p w14:paraId="4571E54F" w14:textId="77777777" w:rsidR="00BC4043" w:rsidRPr="000B0B9C" w:rsidRDefault="00BC4043" w:rsidP="00BC4043">
      <w:pPr>
        <w:jc w:val="both"/>
        <w:rPr>
          <w:rFonts w:cs="Calibri"/>
          <w:sz w:val="28"/>
          <w:szCs w:val="28"/>
        </w:rPr>
      </w:pPr>
      <w:r w:rsidRPr="000B0B9C">
        <w:rPr>
          <w:rFonts w:cs="Calibri"/>
          <w:sz w:val="28"/>
          <w:szCs w:val="28"/>
        </w:rPr>
        <w:t>B. Delimično razložena organska materija</w:t>
      </w:r>
    </w:p>
    <w:p w14:paraId="3D76E583" w14:textId="77777777" w:rsidR="00BC4043" w:rsidRPr="000B0B9C" w:rsidRDefault="00BC4043" w:rsidP="00BC4043">
      <w:pPr>
        <w:jc w:val="both"/>
        <w:rPr>
          <w:rFonts w:cs="Calibri"/>
          <w:sz w:val="28"/>
          <w:szCs w:val="28"/>
        </w:rPr>
      </w:pPr>
      <w:r w:rsidRPr="000B0B9C">
        <w:rPr>
          <w:rFonts w:cs="Calibri"/>
          <w:sz w:val="28"/>
          <w:szCs w:val="28"/>
        </w:rPr>
        <w:t>C. Nijedan od navedenog</w:t>
      </w:r>
    </w:p>
    <w:p w14:paraId="154F95F4" w14:textId="77777777" w:rsidR="00BC4043" w:rsidRDefault="00BC4043" w:rsidP="00BC4043">
      <w:pPr>
        <w:jc w:val="both"/>
        <w:rPr>
          <w:rFonts w:cs="Calibri"/>
          <w:sz w:val="28"/>
          <w:szCs w:val="28"/>
        </w:rPr>
      </w:pPr>
      <w:r w:rsidRPr="000B0B9C">
        <w:rPr>
          <w:rFonts w:cs="Calibri"/>
          <w:sz w:val="28"/>
          <w:szCs w:val="28"/>
        </w:rPr>
        <w:t>D. Živi organizmi</w:t>
      </w:r>
    </w:p>
    <w:p w14:paraId="2938706F" w14:textId="77777777" w:rsidR="00932E99" w:rsidRPr="000B0B9C" w:rsidRDefault="00932E99" w:rsidP="00BC4043">
      <w:pPr>
        <w:jc w:val="both"/>
        <w:rPr>
          <w:rFonts w:cs="Calibri"/>
          <w:sz w:val="28"/>
          <w:szCs w:val="28"/>
        </w:rPr>
      </w:pPr>
    </w:p>
    <w:p w14:paraId="4E21201C" w14:textId="77777777" w:rsidR="00BC4043" w:rsidRDefault="001A1036" w:rsidP="00BC4043">
      <w:pPr>
        <w:jc w:val="both"/>
        <w:rPr>
          <w:rFonts w:cs="Calibri"/>
          <w:b/>
          <w:sz w:val="28"/>
          <w:szCs w:val="28"/>
          <w:lang w:val="de-AT"/>
        </w:rPr>
      </w:pPr>
      <w:r w:rsidRPr="000B0B9C">
        <w:rPr>
          <w:rFonts w:cs="Calibri"/>
          <w:b/>
          <w:sz w:val="28"/>
          <w:szCs w:val="28"/>
          <w:lang w:val="fr-FR"/>
        </w:rPr>
        <w:t>343</w:t>
      </w:r>
      <w:r w:rsidR="000871A2">
        <w:rPr>
          <w:rFonts w:cs="Calibri"/>
          <w:b/>
          <w:sz w:val="28"/>
          <w:szCs w:val="28"/>
          <w:lang w:val="fr-FR"/>
        </w:rPr>
        <w:t>. __________ je tip zemljišta</w:t>
      </w:r>
      <w:r w:rsidR="00BC4043" w:rsidRPr="000B0B9C">
        <w:rPr>
          <w:rFonts w:cs="Calibri"/>
          <w:b/>
          <w:sz w:val="28"/>
          <w:szCs w:val="28"/>
          <w:lang w:val="fr-FR"/>
        </w:rPr>
        <w:t xml:space="preserve"> sa najmanjim česticama. </w:t>
      </w:r>
      <w:r w:rsidR="00BC4043" w:rsidRPr="000B0B9C">
        <w:rPr>
          <w:rFonts w:cs="Calibri"/>
          <w:b/>
          <w:sz w:val="28"/>
          <w:szCs w:val="28"/>
          <w:lang w:val="de-AT"/>
        </w:rPr>
        <w:t>(Manje od 0,002 mm u prečniku).</w:t>
      </w:r>
    </w:p>
    <w:p w14:paraId="67D9BE11" w14:textId="77777777" w:rsidR="000871A2" w:rsidRPr="000B0B9C" w:rsidRDefault="000871A2" w:rsidP="00BC4043">
      <w:pPr>
        <w:jc w:val="both"/>
        <w:rPr>
          <w:rFonts w:cs="Calibri"/>
          <w:b/>
          <w:sz w:val="28"/>
          <w:szCs w:val="28"/>
          <w:lang w:val="de-AT"/>
        </w:rPr>
      </w:pPr>
    </w:p>
    <w:p w14:paraId="275D8199" w14:textId="77777777" w:rsidR="00BC4043" w:rsidRPr="000B0B9C" w:rsidRDefault="00BC4043" w:rsidP="00BC4043">
      <w:pPr>
        <w:jc w:val="both"/>
        <w:rPr>
          <w:rFonts w:cs="Calibri"/>
          <w:sz w:val="28"/>
          <w:szCs w:val="28"/>
        </w:rPr>
      </w:pPr>
      <w:r w:rsidRPr="000B0B9C">
        <w:rPr>
          <w:rFonts w:cs="Calibri"/>
          <w:sz w:val="28"/>
          <w:szCs w:val="28"/>
        </w:rPr>
        <w:t>A. Glina</w:t>
      </w:r>
    </w:p>
    <w:p w14:paraId="494181E1" w14:textId="77777777" w:rsidR="00BC4043" w:rsidRPr="000B0B9C" w:rsidRDefault="00BC4043" w:rsidP="00BC4043">
      <w:pPr>
        <w:jc w:val="both"/>
        <w:rPr>
          <w:rFonts w:cs="Calibri"/>
          <w:sz w:val="28"/>
          <w:szCs w:val="28"/>
        </w:rPr>
      </w:pPr>
      <w:r w:rsidRPr="000B0B9C">
        <w:rPr>
          <w:rFonts w:cs="Calibri"/>
          <w:sz w:val="28"/>
          <w:szCs w:val="28"/>
        </w:rPr>
        <w:t>B. Pesak</w:t>
      </w:r>
    </w:p>
    <w:p w14:paraId="71207086" w14:textId="77777777" w:rsidR="00BC4043" w:rsidRPr="000B0B9C" w:rsidRDefault="00BC4043" w:rsidP="00BC4043">
      <w:pPr>
        <w:jc w:val="both"/>
        <w:rPr>
          <w:rFonts w:cs="Calibri"/>
          <w:sz w:val="28"/>
          <w:szCs w:val="28"/>
        </w:rPr>
      </w:pPr>
      <w:r w:rsidRPr="000B0B9C">
        <w:rPr>
          <w:rFonts w:cs="Calibri"/>
          <w:sz w:val="28"/>
          <w:szCs w:val="28"/>
        </w:rPr>
        <w:t>C. Ilovača</w:t>
      </w:r>
    </w:p>
    <w:p w14:paraId="0489B214" w14:textId="178A5278" w:rsidR="00BC4043" w:rsidRDefault="00BC4043" w:rsidP="00BC4043">
      <w:pPr>
        <w:jc w:val="both"/>
        <w:rPr>
          <w:rFonts w:cs="Calibri"/>
          <w:sz w:val="28"/>
          <w:szCs w:val="28"/>
        </w:rPr>
      </w:pPr>
      <w:r w:rsidRPr="000B0B9C">
        <w:rPr>
          <w:rFonts w:cs="Calibri"/>
          <w:sz w:val="28"/>
          <w:szCs w:val="28"/>
        </w:rPr>
        <w:t>D. Mulj</w:t>
      </w:r>
    </w:p>
    <w:p w14:paraId="308A8476" w14:textId="77777777" w:rsidR="00057A5D" w:rsidRDefault="00057A5D" w:rsidP="00BC4043">
      <w:pPr>
        <w:jc w:val="both"/>
        <w:rPr>
          <w:rFonts w:cs="Calibri"/>
          <w:sz w:val="28"/>
          <w:szCs w:val="28"/>
        </w:rPr>
      </w:pPr>
    </w:p>
    <w:p w14:paraId="3181643C" w14:textId="77777777" w:rsidR="000871A2" w:rsidRPr="000B0B9C" w:rsidRDefault="000871A2" w:rsidP="00BC4043">
      <w:pPr>
        <w:jc w:val="both"/>
        <w:rPr>
          <w:rFonts w:cs="Calibri"/>
          <w:sz w:val="28"/>
          <w:szCs w:val="28"/>
        </w:rPr>
      </w:pPr>
    </w:p>
    <w:p w14:paraId="47A091C9" w14:textId="77777777" w:rsidR="00BC4043" w:rsidRDefault="001A1036" w:rsidP="00BC4043">
      <w:pPr>
        <w:jc w:val="both"/>
        <w:rPr>
          <w:rFonts w:cs="Calibri"/>
          <w:b/>
          <w:sz w:val="28"/>
          <w:szCs w:val="28"/>
          <w:lang w:val="de-AT"/>
        </w:rPr>
      </w:pPr>
      <w:r w:rsidRPr="000B0B9C">
        <w:rPr>
          <w:rFonts w:cs="Calibri"/>
          <w:b/>
          <w:sz w:val="28"/>
          <w:szCs w:val="28"/>
        </w:rPr>
        <w:t>344</w:t>
      </w:r>
      <w:r w:rsidR="00BC4043" w:rsidRPr="000B0B9C">
        <w:rPr>
          <w:rFonts w:cs="Calibri"/>
          <w:b/>
          <w:sz w:val="28"/>
          <w:szCs w:val="28"/>
        </w:rPr>
        <w:t xml:space="preserve">. Zemljište je kategorisano po sastavu i dubini. </w:t>
      </w:r>
      <w:r w:rsidR="00BC4043" w:rsidRPr="000B0B9C">
        <w:rPr>
          <w:rFonts w:cs="Calibri"/>
          <w:b/>
          <w:sz w:val="28"/>
          <w:szCs w:val="28"/>
          <w:lang w:val="de-AT"/>
        </w:rPr>
        <w:t>Svaka kategorija se naziva __________.</w:t>
      </w:r>
    </w:p>
    <w:p w14:paraId="7605A362" w14:textId="77777777" w:rsidR="000871A2" w:rsidRPr="000B0B9C" w:rsidRDefault="000871A2" w:rsidP="00BC4043">
      <w:pPr>
        <w:jc w:val="both"/>
        <w:rPr>
          <w:rFonts w:cs="Calibri"/>
          <w:b/>
          <w:sz w:val="28"/>
          <w:szCs w:val="28"/>
          <w:lang w:val="de-AT"/>
        </w:rPr>
      </w:pPr>
    </w:p>
    <w:p w14:paraId="5159DEDC" w14:textId="77777777" w:rsidR="00BC4043" w:rsidRPr="000B0B9C" w:rsidRDefault="00BC4043" w:rsidP="00BC4043">
      <w:pPr>
        <w:jc w:val="both"/>
        <w:rPr>
          <w:rFonts w:cs="Calibri"/>
          <w:sz w:val="28"/>
          <w:szCs w:val="28"/>
          <w:lang w:val="de-AT"/>
        </w:rPr>
      </w:pPr>
      <w:r w:rsidRPr="000B0B9C">
        <w:rPr>
          <w:rFonts w:cs="Calibri"/>
          <w:sz w:val="28"/>
          <w:szCs w:val="28"/>
          <w:lang w:val="de-AT"/>
        </w:rPr>
        <w:t>A. Grupa</w:t>
      </w:r>
    </w:p>
    <w:p w14:paraId="7FC78C4A" w14:textId="77777777" w:rsidR="00BC4043" w:rsidRPr="000B0B9C" w:rsidRDefault="00BC4043" w:rsidP="00BC4043">
      <w:pPr>
        <w:jc w:val="both"/>
        <w:rPr>
          <w:rFonts w:cs="Calibri"/>
          <w:sz w:val="28"/>
          <w:szCs w:val="28"/>
          <w:lang w:val="fr-FR"/>
        </w:rPr>
      </w:pPr>
      <w:r w:rsidRPr="000B0B9C">
        <w:rPr>
          <w:rFonts w:cs="Calibri"/>
          <w:sz w:val="28"/>
          <w:szCs w:val="28"/>
          <w:lang w:val="fr-FR"/>
        </w:rPr>
        <w:t>B. Horizont</w:t>
      </w:r>
    </w:p>
    <w:p w14:paraId="255DE214" w14:textId="77777777" w:rsidR="00BC4043" w:rsidRDefault="00BC4043" w:rsidP="00BC4043">
      <w:pPr>
        <w:jc w:val="both"/>
        <w:rPr>
          <w:rFonts w:cs="Calibri"/>
          <w:sz w:val="28"/>
          <w:szCs w:val="28"/>
          <w:lang w:val="fr-FR"/>
        </w:rPr>
      </w:pPr>
      <w:r w:rsidRPr="000B0B9C">
        <w:rPr>
          <w:rFonts w:cs="Calibri"/>
          <w:sz w:val="28"/>
          <w:szCs w:val="28"/>
          <w:lang w:val="fr-FR"/>
        </w:rPr>
        <w:t>C. Nivo</w:t>
      </w:r>
    </w:p>
    <w:p w14:paraId="1DB6E206" w14:textId="77777777" w:rsidR="000871A2" w:rsidRPr="000B0B9C" w:rsidRDefault="000871A2" w:rsidP="00BC4043">
      <w:pPr>
        <w:jc w:val="both"/>
        <w:rPr>
          <w:rFonts w:cs="Calibri"/>
          <w:sz w:val="28"/>
          <w:szCs w:val="28"/>
          <w:lang w:val="fr-FR"/>
        </w:rPr>
      </w:pPr>
    </w:p>
    <w:p w14:paraId="6AC292AA" w14:textId="77777777" w:rsidR="00BC4043" w:rsidRDefault="001A1036" w:rsidP="00BC4043">
      <w:pPr>
        <w:jc w:val="both"/>
        <w:rPr>
          <w:rFonts w:cs="Calibri"/>
          <w:b/>
          <w:sz w:val="28"/>
          <w:szCs w:val="28"/>
          <w:lang w:val="de-AT"/>
        </w:rPr>
      </w:pPr>
      <w:r w:rsidRPr="000B0B9C">
        <w:rPr>
          <w:rFonts w:cs="Calibri"/>
          <w:b/>
          <w:sz w:val="28"/>
          <w:szCs w:val="28"/>
          <w:lang w:val="de-AT"/>
        </w:rPr>
        <w:t>345</w:t>
      </w:r>
      <w:r w:rsidR="00BC4043" w:rsidRPr="000B0B9C">
        <w:rPr>
          <w:rFonts w:cs="Calibri"/>
          <w:b/>
          <w:sz w:val="28"/>
          <w:szCs w:val="28"/>
          <w:lang w:val="de-AT"/>
        </w:rPr>
        <w:t>. Zemljište ispod vaših stopala je raslojeno u slojeve koji nam pomažu da razumemo kako se tlo formira. Ako ste sakupili uzorak zemljišta koji je sadržao nakupine gline i minerala, iz kog horizonta (sloja) je došlo ovo zemljište?</w:t>
      </w:r>
    </w:p>
    <w:p w14:paraId="45817127" w14:textId="77777777" w:rsidR="000871A2" w:rsidRPr="000B0B9C" w:rsidRDefault="000871A2" w:rsidP="00BC4043">
      <w:pPr>
        <w:jc w:val="both"/>
        <w:rPr>
          <w:rFonts w:cs="Calibri"/>
          <w:b/>
          <w:sz w:val="28"/>
          <w:szCs w:val="28"/>
          <w:lang w:val="de-AT"/>
        </w:rPr>
      </w:pPr>
    </w:p>
    <w:p w14:paraId="11DEC681" w14:textId="77777777" w:rsidR="00BC4043" w:rsidRPr="000B0B9C" w:rsidRDefault="00BC4043" w:rsidP="00BC4043">
      <w:pPr>
        <w:jc w:val="both"/>
        <w:rPr>
          <w:rFonts w:cs="Calibri"/>
          <w:sz w:val="28"/>
          <w:szCs w:val="28"/>
          <w:lang w:val="fr-FR"/>
        </w:rPr>
      </w:pPr>
      <w:r w:rsidRPr="000B0B9C">
        <w:rPr>
          <w:rFonts w:cs="Calibri"/>
          <w:sz w:val="28"/>
          <w:szCs w:val="28"/>
          <w:lang w:val="fr-FR"/>
        </w:rPr>
        <w:t>A. C Horizon</w:t>
      </w:r>
    </w:p>
    <w:p w14:paraId="2A71F478" w14:textId="77777777" w:rsidR="00BC4043" w:rsidRPr="000B0B9C" w:rsidRDefault="00BC4043" w:rsidP="00BC4043">
      <w:pPr>
        <w:jc w:val="both"/>
        <w:rPr>
          <w:rFonts w:cs="Calibri"/>
          <w:sz w:val="28"/>
          <w:szCs w:val="28"/>
          <w:lang w:val="fr-FR"/>
        </w:rPr>
      </w:pPr>
      <w:r w:rsidRPr="000B0B9C">
        <w:rPr>
          <w:rFonts w:cs="Calibri"/>
          <w:sz w:val="28"/>
          <w:szCs w:val="28"/>
          <w:lang w:val="fr-FR"/>
        </w:rPr>
        <w:t>B. R Horizon</w:t>
      </w:r>
    </w:p>
    <w:p w14:paraId="70BC5C82" w14:textId="77777777" w:rsidR="00BC4043" w:rsidRPr="000B0B9C" w:rsidRDefault="00BC4043" w:rsidP="00BC4043">
      <w:pPr>
        <w:jc w:val="both"/>
        <w:rPr>
          <w:rFonts w:cs="Calibri"/>
          <w:sz w:val="28"/>
          <w:szCs w:val="28"/>
          <w:lang w:val="fr-FR"/>
        </w:rPr>
      </w:pPr>
      <w:r w:rsidRPr="000B0B9C">
        <w:rPr>
          <w:rFonts w:cs="Calibri"/>
          <w:sz w:val="28"/>
          <w:szCs w:val="28"/>
          <w:lang w:val="fr-FR"/>
        </w:rPr>
        <w:t>C. B Horizont</w:t>
      </w:r>
    </w:p>
    <w:p w14:paraId="0535DAEB" w14:textId="688EAFC8" w:rsidR="000871A2" w:rsidRDefault="00BC4043" w:rsidP="00BC4043">
      <w:pPr>
        <w:jc w:val="both"/>
        <w:rPr>
          <w:rFonts w:cs="Calibri"/>
          <w:sz w:val="28"/>
          <w:szCs w:val="28"/>
          <w:lang w:val="fr-FR"/>
        </w:rPr>
      </w:pPr>
      <w:r w:rsidRPr="000B0B9C">
        <w:rPr>
          <w:rFonts w:cs="Calibri"/>
          <w:sz w:val="28"/>
          <w:szCs w:val="28"/>
          <w:lang w:val="fr-FR"/>
        </w:rPr>
        <w:t>D. O Horizont</w:t>
      </w:r>
    </w:p>
    <w:p w14:paraId="44FA778E" w14:textId="77777777" w:rsidR="00057A5D" w:rsidRPr="000B0B9C" w:rsidRDefault="00057A5D" w:rsidP="00BC4043">
      <w:pPr>
        <w:jc w:val="both"/>
        <w:rPr>
          <w:rFonts w:cs="Calibri"/>
          <w:sz w:val="28"/>
          <w:szCs w:val="28"/>
          <w:lang w:val="fr-FR"/>
        </w:rPr>
      </w:pPr>
    </w:p>
    <w:p w14:paraId="1A55489A" w14:textId="77777777" w:rsidR="00BC4043" w:rsidRDefault="001A1036" w:rsidP="00BC4043">
      <w:pPr>
        <w:jc w:val="both"/>
        <w:rPr>
          <w:rFonts w:cs="Calibri"/>
          <w:b/>
          <w:sz w:val="28"/>
          <w:szCs w:val="28"/>
          <w:lang w:val="fr-FR"/>
        </w:rPr>
      </w:pPr>
      <w:r w:rsidRPr="000B0B9C">
        <w:rPr>
          <w:rFonts w:cs="Calibri"/>
          <w:b/>
          <w:sz w:val="28"/>
          <w:szCs w:val="28"/>
          <w:lang w:val="fr-FR"/>
        </w:rPr>
        <w:t>346</w:t>
      </w:r>
      <w:r w:rsidR="00BC4043" w:rsidRPr="000B0B9C">
        <w:rPr>
          <w:rFonts w:cs="Calibri"/>
          <w:b/>
          <w:sz w:val="28"/>
          <w:szCs w:val="28"/>
          <w:lang w:val="fr-FR"/>
        </w:rPr>
        <w:t>. Zemljište je stratifikovano u različite slojeve, koji se nazivaju horizonti. Koji horizont sadrži sveže opalo lišće, biljnu smeću i mnogo organske materije?</w:t>
      </w:r>
    </w:p>
    <w:p w14:paraId="54CEFC02" w14:textId="77777777" w:rsidR="000871A2" w:rsidRPr="000B0B9C" w:rsidRDefault="000871A2" w:rsidP="00BC4043">
      <w:pPr>
        <w:jc w:val="both"/>
        <w:rPr>
          <w:rFonts w:cs="Calibri"/>
          <w:b/>
          <w:sz w:val="28"/>
          <w:szCs w:val="28"/>
          <w:lang w:val="fr-FR"/>
        </w:rPr>
      </w:pPr>
    </w:p>
    <w:p w14:paraId="23A6BE2E" w14:textId="77777777" w:rsidR="00BC4043" w:rsidRPr="000B0B9C" w:rsidRDefault="00BC4043" w:rsidP="00BC4043">
      <w:pPr>
        <w:jc w:val="both"/>
        <w:rPr>
          <w:rFonts w:cs="Calibri"/>
          <w:sz w:val="28"/>
          <w:szCs w:val="28"/>
          <w:lang w:val="fr-FR"/>
        </w:rPr>
      </w:pPr>
      <w:r w:rsidRPr="000B0B9C">
        <w:rPr>
          <w:rFonts w:cs="Calibri"/>
          <w:sz w:val="28"/>
          <w:szCs w:val="28"/>
          <w:lang w:val="fr-FR"/>
        </w:rPr>
        <w:t>A. O Horizont</w:t>
      </w:r>
    </w:p>
    <w:p w14:paraId="4EDAC24D" w14:textId="77777777" w:rsidR="00BC4043" w:rsidRPr="000B0B9C" w:rsidRDefault="00BC4043" w:rsidP="00BC4043">
      <w:pPr>
        <w:jc w:val="both"/>
        <w:rPr>
          <w:rFonts w:cs="Calibri"/>
          <w:sz w:val="28"/>
          <w:szCs w:val="28"/>
          <w:lang w:val="fr-FR"/>
        </w:rPr>
      </w:pPr>
      <w:r w:rsidRPr="000B0B9C">
        <w:rPr>
          <w:rFonts w:cs="Calibri"/>
          <w:sz w:val="28"/>
          <w:szCs w:val="28"/>
          <w:lang w:val="fr-FR"/>
        </w:rPr>
        <w:t>B. C Horizon</w:t>
      </w:r>
    </w:p>
    <w:p w14:paraId="395CEAC6" w14:textId="77777777" w:rsidR="00BC4043" w:rsidRPr="000B0B9C" w:rsidRDefault="00BC4043" w:rsidP="00BC4043">
      <w:pPr>
        <w:jc w:val="both"/>
        <w:rPr>
          <w:rFonts w:cs="Calibri"/>
          <w:sz w:val="28"/>
          <w:szCs w:val="28"/>
          <w:lang w:val="fr-FR"/>
        </w:rPr>
      </w:pPr>
      <w:r w:rsidRPr="000B0B9C">
        <w:rPr>
          <w:rFonts w:cs="Calibri"/>
          <w:sz w:val="28"/>
          <w:szCs w:val="28"/>
          <w:lang w:val="fr-FR"/>
        </w:rPr>
        <w:t>C. R Horizon</w:t>
      </w:r>
    </w:p>
    <w:p w14:paraId="3CA78FDD" w14:textId="77777777" w:rsidR="00BC4043" w:rsidRDefault="00BC4043" w:rsidP="00BC4043">
      <w:pPr>
        <w:jc w:val="both"/>
        <w:rPr>
          <w:rFonts w:cs="Calibri"/>
          <w:sz w:val="28"/>
          <w:szCs w:val="28"/>
          <w:lang w:val="fr-FR"/>
        </w:rPr>
      </w:pPr>
      <w:r w:rsidRPr="000B0B9C">
        <w:rPr>
          <w:rFonts w:cs="Calibri"/>
          <w:sz w:val="28"/>
          <w:szCs w:val="28"/>
          <w:lang w:val="fr-FR"/>
        </w:rPr>
        <w:t>D. B Horizont</w:t>
      </w:r>
    </w:p>
    <w:p w14:paraId="0346D446" w14:textId="77777777" w:rsidR="000871A2" w:rsidRPr="000B0B9C" w:rsidRDefault="000871A2" w:rsidP="00BC4043">
      <w:pPr>
        <w:jc w:val="both"/>
        <w:rPr>
          <w:rFonts w:cs="Calibri"/>
          <w:sz w:val="28"/>
          <w:szCs w:val="28"/>
          <w:lang w:val="fr-FR"/>
        </w:rPr>
      </w:pPr>
    </w:p>
    <w:p w14:paraId="71C2114A" w14:textId="77777777" w:rsidR="000871A2" w:rsidRDefault="001A1036" w:rsidP="00BC4043">
      <w:pPr>
        <w:jc w:val="both"/>
        <w:rPr>
          <w:rFonts w:cs="Calibri"/>
          <w:b/>
          <w:sz w:val="28"/>
          <w:szCs w:val="28"/>
          <w:lang w:val="fr-FR"/>
        </w:rPr>
      </w:pPr>
      <w:r w:rsidRPr="000B0B9C">
        <w:rPr>
          <w:rFonts w:cs="Calibri"/>
          <w:b/>
          <w:sz w:val="28"/>
          <w:szCs w:val="28"/>
          <w:lang w:val="fr-FR"/>
        </w:rPr>
        <w:t>347</w:t>
      </w:r>
      <w:r w:rsidR="00BC4043" w:rsidRPr="000B0B9C">
        <w:rPr>
          <w:rFonts w:cs="Calibri"/>
          <w:b/>
          <w:sz w:val="28"/>
          <w:szCs w:val="28"/>
          <w:lang w:val="fr-FR"/>
        </w:rPr>
        <w:t>. Šta su horizonti tla?</w:t>
      </w:r>
    </w:p>
    <w:p w14:paraId="3D1E382C" w14:textId="77777777" w:rsidR="000871A2" w:rsidRPr="000B0B9C" w:rsidRDefault="000871A2" w:rsidP="00BC4043">
      <w:pPr>
        <w:jc w:val="both"/>
        <w:rPr>
          <w:rFonts w:cs="Calibri"/>
          <w:b/>
          <w:sz w:val="28"/>
          <w:szCs w:val="28"/>
          <w:lang w:val="fr-FR"/>
        </w:rPr>
      </w:pPr>
    </w:p>
    <w:p w14:paraId="4B5DC63A" w14:textId="77777777" w:rsidR="00BC4043" w:rsidRPr="000B0B9C" w:rsidRDefault="00BC4043" w:rsidP="00BC4043">
      <w:pPr>
        <w:jc w:val="both"/>
        <w:rPr>
          <w:rFonts w:cs="Calibri"/>
          <w:sz w:val="28"/>
          <w:szCs w:val="28"/>
          <w:lang w:val="fr-FR"/>
        </w:rPr>
      </w:pPr>
      <w:r w:rsidRPr="000B0B9C">
        <w:rPr>
          <w:rFonts w:cs="Calibri"/>
          <w:sz w:val="28"/>
          <w:szCs w:val="28"/>
          <w:lang w:val="fr-FR"/>
        </w:rPr>
        <w:t>A. Hemijska svojstva zemljišta</w:t>
      </w:r>
    </w:p>
    <w:p w14:paraId="678A7B88" w14:textId="77777777" w:rsidR="00BC4043" w:rsidRPr="000B0B9C" w:rsidRDefault="00BC4043" w:rsidP="00BC4043">
      <w:pPr>
        <w:jc w:val="both"/>
        <w:rPr>
          <w:rFonts w:cs="Calibri"/>
          <w:sz w:val="28"/>
          <w:szCs w:val="28"/>
          <w:lang w:val="fr-FR"/>
        </w:rPr>
      </w:pPr>
      <w:r w:rsidRPr="000B0B9C">
        <w:rPr>
          <w:rFonts w:cs="Calibri"/>
          <w:sz w:val="28"/>
          <w:szCs w:val="28"/>
          <w:lang w:val="fr-FR"/>
        </w:rPr>
        <w:t>B. Horizontalni slojevi zemljišta</w:t>
      </w:r>
    </w:p>
    <w:p w14:paraId="46B1EFCA" w14:textId="77777777" w:rsidR="00BC4043" w:rsidRPr="000B0B9C" w:rsidRDefault="00BC4043" w:rsidP="00BC4043">
      <w:pPr>
        <w:jc w:val="both"/>
        <w:rPr>
          <w:rFonts w:cs="Calibri"/>
          <w:sz w:val="28"/>
          <w:szCs w:val="28"/>
          <w:lang w:val="fr-FR"/>
        </w:rPr>
      </w:pPr>
      <w:r w:rsidRPr="000B0B9C">
        <w:rPr>
          <w:rFonts w:cs="Calibri"/>
          <w:sz w:val="28"/>
          <w:szCs w:val="28"/>
          <w:lang w:val="fr-FR"/>
        </w:rPr>
        <w:t>C. Rezultati ljudskih poremećaja</w:t>
      </w:r>
    </w:p>
    <w:p w14:paraId="3348FAFD" w14:textId="77777777" w:rsidR="00BC4043" w:rsidRPr="000B0B9C" w:rsidRDefault="00BC4043" w:rsidP="00BC4043">
      <w:pPr>
        <w:jc w:val="both"/>
        <w:rPr>
          <w:rFonts w:cs="Calibri"/>
          <w:sz w:val="28"/>
          <w:szCs w:val="28"/>
          <w:lang w:val="fr-FR"/>
        </w:rPr>
      </w:pPr>
      <w:r w:rsidRPr="000B0B9C">
        <w:rPr>
          <w:rFonts w:cs="Calibri"/>
          <w:sz w:val="28"/>
          <w:szCs w:val="28"/>
          <w:lang w:val="fr-FR"/>
        </w:rPr>
        <w:t>D. Materijali koji čine zemljište</w:t>
      </w:r>
    </w:p>
    <w:p w14:paraId="11D19740" w14:textId="77777777" w:rsidR="00BC4043" w:rsidRDefault="00BC4043" w:rsidP="00BC4043">
      <w:pPr>
        <w:jc w:val="both"/>
        <w:rPr>
          <w:rFonts w:cs="Calibri"/>
          <w:sz w:val="28"/>
          <w:szCs w:val="28"/>
          <w:lang w:val="fr-FR"/>
        </w:rPr>
      </w:pPr>
      <w:r w:rsidRPr="000B0B9C">
        <w:rPr>
          <w:rFonts w:cs="Calibri"/>
          <w:sz w:val="28"/>
          <w:szCs w:val="28"/>
          <w:lang w:val="fr-FR"/>
        </w:rPr>
        <w:t>E. Fizičke osobine zemljišta</w:t>
      </w:r>
    </w:p>
    <w:p w14:paraId="30A435D6" w14:textId="77777777" w:rsidR="000871A2" w:rsidRPr="000B0B9C" w:rsidRDefault="000871A2" w:rsidP="00BC4043">
      <w:pPr>
        <w:jc w:val="both"/>
        <w:rPr>
          <w:rFonts w:cs="Calibri"/>
          <w:sz w:val="28"/>
          <w:szCs w:val="28"/>
          <w:lang w:val="fr-FR"/>
        </w:rPr>
      </w:pPr>
    </w:p>
    <w:p w14:paraId="7A9138B1" w14:textId="77777777" w:rsidR="00BC4043" w:rsidRDefault="001A1036" w:rsidP="00BC4043">
      <w:pPr>
        <w:jc w:val="both"/>
        <w:rPr>
          <w:rFonts w:cs="Calibri"/>
          <w:b/>
          <w:sz w:val="28"/>
          <w:szCs w:val="28"/>
          <w:lang w:val="fr-FR"/>
        </w:rPr>
      </w:pPr>
      <w:r w:rsidRPr="000B0B9C">
        <w:rPr>
          <w:rFonts w:cs="Calibri"/>
          <w:b/>
          <w:sz w:val="28"/>
          <w:szCs w:val="28"/>
          <w:lang w:val="fr-FR"/>
        </w:rPr>
        <w:t>348</w:t>
      </w:r>
      <w:r w:rsidR="00BC4043" w:rsidRPr="000B0B9C">
        <w:rPr>
          <w:rFonts w:cs="Calibri"/>
          <w:b/>
          <w:sz w:val="28"/>
          <w:szCs w:val="28"/>
          <w:lang w:val="fr-FR"/>
        </w:rPr>
        <w:t>. Šta su smeđe nerastvorljive čestice iz delimično razložene organske materije?</w:t>
      </w:r>
    </w:p>
    <w:p w14:paraId="3038C601" w14:textId="77777777" w:rsidR="000871A2" w:rsidRPr="000B0B9C" w:rsidRDefault="000871A2" w:rsidP="00BC4043">
      <w:pPr>
        <w:jc w:val="both"/>
        <w:rPr>
          <w:rFonts w:cs="Calibri"/>
          <w:b/>
          <w:sz w:val="28"/>
          <w:szCs w:val="28"/>
          <w:lang w:val="fr-FR"/>
        </w:rPr>
      </w:pPr>
    </w:p>
    <w:p w14:paraId="0D10D6D4" w14:textId="77777777" w:rsidR="00BC4043" w:rsidRPr="000B0B9C" w:rsidRDefault="00BC4043" w:rsidP="00BC4043">
      <w:pPr>
        <w:jc w:val="both"/>
        <w:rPr>
          <w:rFonts w:cs="Calibri"/>
          <w:sz w:val="28"/>
          <w:szCs w:val="28"/>
          <w:lang w:val="fr-FR"/>
        </w:rPr>
      </w:pPr>
      <w:r w:rsidRPr="000B0B9C">
        <w:rPr>
          <w:rFonts w:cs="Calibri"/>
          <w:sz w:val="28"/>
          <w:szCs w:val="28"/>
          <w:lang w:val="fr-FR"/>
        </w:rPr>
        <w:t>A. Glina</w:t>
      </w:r>
    </w:p>
    <w:p w14:paraId="5A0E3AE9" w14:textId="77777777" w:rsidR="00BC4043" w:rsidRPr="000B0B9C" w:rsidRDefault="00BC4043" w:rsidP="00BC4043">
      <w:pPr>
        <w:jc w:val="both"/>
        <w:rPr>
          <w:rFonts w:cs="Calibri"/>
          <w:sz w:val="28"/>
          <w:szCs w:val="28"/>
          <w:lang w:val="fr-FR"/>
        </w:rPr>
      </w:pPr>
      <w:r w:rsidRPr="000B0B9C">
        <w:rPr>
          <w:rFonts w:cs="Calibri"/>
          <w:sz w:val="28"/>
          <w:szCs w:val="28"/>
          <w:lang w:val="fr-FR"/>
        </w:rPr>
        <w:t>B. Minerali</w:t>
      </w:r>
    </w:p>
    <w:p w14:paraId="6EF6E9D0" w14:textId="4FC0AACC" w:rsidR="00BC4043" w:rsidRDefault="00BC4043" w:rsidP="00BC4043">
      <w:pPr>
        <w:jc w:val="both"/>
        <w:rPr>
          <w:rFonts w:cs="Calibri"/>
          <w:sz w:val="28"/>
          <w:szCs w:val="28"/>
          <w:lang w:val="fr-FR"/>
        </w:rPr>
      </w:pPr>
      <w:r w:rsidRPr="000B0B9C">
        <w:rPr>
          <w:rFonts w:cs="Calibri"/>
          <w:sz w:val="28"/>
          <w:szCs w:val="28"/>
          <w:lang w:val="fr-FR"/>
        </w:rPr>
        <w:t>C. Humus</w:t>
      </w:r>
    </w:p>
    <w:p w14:paraId="2D65342B" w14:textId="32169380" w:rsidR="00057A5D" w:rsidRDefault="00057A5D" w:rsidP="00BC4043">
      <w:pPr>
        <w:jc w:val="both"/>
        <w:rPr>
          <w:rFonts w:cs="Calibri"/>
          <w:sz w:val="28"/>
          <w:szCs w:val="28"/>
          <w:lang w:val="fr-FR"/>
        </w:rPr>
      </w:pPr>
    </w:p>
    <w:p w14:paraId="27256946" w14:textId="77777777" w:rsidR="00057A5D" w:rsidRDefault="00057A5D" w:rsidP="00BC4043">
      <w:pPr>
        <w:jc w:val="both"/>
        <w:rPr>
          <w:rFonts w:cs="Calibri"/>
          <w:sz w:val="28"/>
          <w:szCs w:val="28"/>
          <w:lang w:val="fr-FR"/>
        </w:rPr>
      </w:pPr>
    </w:p>
    <w:p w14:paraId="59886234" w14:textId="77777777" w:rsidR="000871A2" w:rsidRPr="000B0B9C" w:rsidRDefault="000871A2" w:rsidP="00BC4043">
      <w:pPr>
        <w:jc w:val="both"/>
        <w:rPr>
          <w:rFonts w:cs="Calibri"/>
          <w:sz w:val="28"/>
          <w:szCs w:val="28"/>
          <w:lang w:val="fr-FR"/>
        </w:rPr>
      </w:pPr>
    </w:p>
    <w:p w14:paraId="602C4FBD" w14:textId="77777777" w:rsidR="00BC4043" w:rsidRDefault="001A1036" w:rsidP="00BC4043">
      <w:pPr>
        <w:jc w:val="both"/>
        <w:rPr>
          <w:rFonts w:cs="Calibri"/>
          <w:b/>
          <w:sz w:val="28"/>
          <w:szCs w:val="28"/>
          <w:lang w:val="fr-FR"/>
        </w:rPr>
      </w:pPr>
      <w:r w:rsidRPr="000B0B9C">
        <w:rPr>
          <w:rFonts w:cs="Calibri"/>
          <w:b/>
          <w:sz w:val="28"/>
          <w:szCs w:val="28"/>
          <w:lang w:val="fr-FR"/>
        </w:rPr>
        <w:t>349</w:t>
      </w:r>
      <w:r w:rsidR="00BC4043" w:rsidRPr="000B0B9C">
        <w:rPr>
          <w:rFonts w:cs="Calibri"/>
          <w:b/>
          <w:sz w:val="28"/>
          <w:szCs w:val="28"/>
          <w:lang w:val="fr-FR"/>
        </w:rPr>
        <w:t>. Očuvanje naših prirodnih resursa jedno je od izazovnih pitanja 21. veka. Koji važan prirodni resurs se sastoji od gline, mulja, šljunka i peska?</w:t>
      </w:r>
    </w:p>
    <w:p w14:paraId="1EFBE040" w14:textId="77777777" w:rsidR="000871A2" w:rsidRPr="000B0B9C" w:rsidRDefault="000871A2" w:rsidP="00BC4043">
      <w:pPr>
        <w:jc w:val="both"/>
        <w:rPr>
          <w:rFonts w:cs="Calibri"/>
          <w:b/>
          <w:sz w:val="28"/>
          <w:szCs w:val="28"/>
          <w:lang w:val="fr-FR"/>
        </w:rPr>
      </w:pPr>
    </w:p>
    <w:p w14:paraId="3FD6C1E1" w14:textId="77777777" w:rsidR="00BC4043" w:rsidRPr="000B0B9C" w:rsidRDefault="00BC4043" w:rsidP="00BC4043">
      <w:pPr>
        <w:jc w:val="both"/>
        <w:rPr>
          <w:rFonts w:cs="Calibri"/>
          <w:sz w:val="28"/>
          <w:szCs w:val="28"/>
          <w:lang w:val="fr-FR"/>
        </w:rPr>
      </w:pPr>
      <w:r w:rsidRPr="000B0B9C">
        <w:rPr>
          <w:rFonts w:cs="Calibri"/>
          <w:sz w:val="28"/>
          <w:szCs w:val="28"/>
          <w:lang w:val="fr-FR"/>
        </w:rPr>
        <w:t>A. Fosilna goriva</w:t>
      </w:r>
    </w:p>
    <w:p w14:paraId="2CD8AB48" w14:textId="77777777" w:rsidR="00BC4043" w:rsidRPr="000B0B9C" w:rsidRDefault="00BC4043" w:rsidP="00BC4043">
      <w:pPr>
        <w:jc w:val="both"/>
        <w:rPr>
          <w:rFonts w:cs="Calibri"/>
          <w:sz w:val="28"/>
          <w:szCs w:val="28"/>
          <w:lang w:val="fr-FR"/>
        </w:rPr>
      </w:pPr>
      <w:r w:rsidRPr="000B0B9C">
        <w:rPr>
          <w:rFonts w:cs="Calibri"/>
          <w:sz w:val="28"/>
          <w:szCs w:val="28"/>
          <w:lang w:val="fr-FR"/>
        </w:rPr>
        <w:t>B. Ugalj</w:t>
      </w:r>
    </w:p>
    <w:p w14:paraId="0F2FBB22" w14:textId="77777777" w:rsidR="00BC4043" w:rsidRPr="000B0B9C" w:rsidRDefault="00BC4043" w:rsidP="00BC4043">
      <w:pPr>
        <w:jc w:val="both"/>
        <w:rPr>
          <w:rFonts w:cs="Calibri"/>
          <w:sz w:val="28"/>
          <w:szCs w:val="28"/>
          <w:lang w:val="fr-FR"/>
        </w:rPr>
      </w:pPr>
      <w:r w:rsidRPr="000B0B9C">
        <w:rPr>
          <w:rFonts w:cs="Calibri"/>
          <w:sz w:val="28"/>
          <w:szCs w:val="28"/>
          <w:lang w:val="fr-FR"/>
        </w:rPr>
        <w:t>C. Gvožđe</w:t>
      </w:r>
    </w:p>
    <w:p w14:paraId="352AAFE4" w14:textId="77777777" w:rsidR="00BC4043" w:rsidRDefault="00BC4043" w:rsidP="00BC4043">
      <w:pPr>
        <w:jc w:val="both"/>
        <w:rPr>
          <w:rFonts w:cs="Calibri"/>
          <w:sz w:val="28"/>
          <w:szCs w:val="28"/>
          <w:lang w:val="fr-FR"/>
        </w:rPr>
      </w:pPr>
      <w:r w:rsidRPr="000B0B9C">
        <w:rPr>
          <w:rFonts w:cs="Calibri"/>
          <w:sz w:val="28"/>
          <w:szCs w:val="28"/>
          <w:lang w:val="fr-FR"/>
        </w:rPr>
        <w:t>D. Zemljište</w:t>
      </w:r>
    </w:p>
    <w:p w14:paraId="41AA7B92" w14:textId="77777777" w:rsidR="000871A2" w:rsidRPr="000B0B9C" w:rsidRDefault="000871A2" w:rsidP="00BC4043">
      <w:pPr>
        <w:jc w:val="both"/>
        <w:rPr>
          <w:rFonts w:cs="Calibri"/>
          <w:sz w:val="28"/>
          <w:szCs w:val="28"/>
          <w:lang w:val="fr-FR"/>
        </w:rPr>
      </w:pPr>
    </w:p>
    <w:p w14:paraId="75284E18" w14:textId="77777777" w:rsidR="00BC4043" w:rsidRPr="000B0B9C" w:rsidRDefault="001A1036" w:rsidP="00BC4043">
      <w:pPr>
        <w:jc w:val="both"/>
        <w:rPr>
          <w:rFonts w:cs="Calibri"/>
          <w:b/>
          <w:sz w:val="28"/>
          <w:szCs w:val="28"/>
          <w:lang w:val="fr-FR"/>
        </w:rPr>
      </w:pPr>
      <w:r w:rsidRPr="000B0B9C">
        <w:rPr>
          <w:rFonts w:cs="Calibri"/>
          <w:b/>
          <w:sz w:val="28"/>
          <w:szCs w:val="28"/>
          <w:lang w:val="fr-FR"/>
        </w:rPr>
        <w:t>350</w:t>
      </w:r>
      <w:r w:rsidR="00BC4043" w:rsidRPr="000B0B9C">
        <w:rPr>
          <w:rFonts w:cs="Calibri"/>
          <w:b/>
          <w:sz w:val="28"/>
          <w:szCs w:val="28"/>
          <w:lang w:val="fr-FR"/>
        </w:rPr>
        <w:t>. Pedolozi pomažu poljoprivrednicima da otkriju koliko je njihovo zemljište zdravo/plodno. Kada naučnik meri sposobnost čestica zemljišta da se zgrudva, koja svojstva zemljišta on meri?</w:t>
      </w:r>
    </w:p>
    <w:p w14:paraId="2648F524" w14:textId="77777777" w:rsidR="00BC4043" w:rsidRPr="000B0B9C" w:rsidRDefault="00BC4043" w:rsidP="00BC4043">
      <w:pPr>
        <w:jc w:val="both"/>
        <w:rPr>
          <w:rFonts w:cs="Calibri"/>
          <w:sz w:val="28"/>
          <w:szCs w:val="28"/>
          <w:lang w:val="fr-FR"/>
        </w:rPr>
      </w:pPr>
    </w:p>
    <w:p w14:paraId="57F13AD2" w14:textId="77777777" w:rsidR="00BC4043" w:rsidRPr="000B0B9C" w:rsidRDefault="00BC4043" w:rsidP="00BC4043">
      <w:pPr>
        <w:jc w:val="both"/>
        <w:rPr>
          <w:rFonts w:cs="Calibri"/>
          <w:sz w:val="28"/>
          <w:szCs w:val="28"/>
          <w:lang w:val="de-AT"/>
        </w:rPr>
      </w:pPr>
      <w:r w:rsidRPr="000B0B9C">
        <w:rPr>
          <w:rFonts w:cs="Calibri"/>
          <w:sz w:val="28"/>
          <w:szCs w:val="28"/>
          <w:lang w:val="de-AT"/>
        </w:rPr>
        <w:t>A. Plastičnost</w:t>
      </w:r>
    </w:p>
    <w:p w14:paraId="5C6A74D6" w14:textId="77777777" w:rsidR="00BC4043" w:rsidRPr="000B0B9C" w:rsidRDefault="00BC4043" w:rsidP="00BC4043">
      <w:pPr>
        <w:jc w:val="both"/>
        <w:rPr>
          <w:rFonts w:cs="Calibri"/>
          <w:sz w:val="28"/>
          <w:szCs w:val="28"/>
          <w:lang w:val="de-AT"/>
        </w:rPr>
      </w:pPr>
      <w:r w:rsidRPr="000B0B9C">
        <w:rPr>
          <w:rFonts w:cs="Calibri"/>
          <w:sz w:val="28"/>
          <w:szCs w:val="28"/>
          <w:lang w:val="de-AT"/>
        </w:rPr>
        <w:t>B. Osetljivost</w:t>
      </w:r>
    </w:p>
    <w:p w14:paraId="7B111AD1" w14:textId="77777777" w:rsidR="00BC4043" w:rsidRPr="000B0B9C" w:rsidRDefault="00BC4043" w:rsidP="00BC4043">
      <w:pPr>
        <w:jc w:val="both"/>
        <w:rPr>
          <w:rFonts w:cs="Calibri"/>
          <w:sz w:val="28"/>
          <w:szCs w:val="28"/>
          <w:lang w:val="de-AT"/>
        </w:rPr>
      </w:pPr>
      <w:r w:rsidRPr="000B0B9C">
        <w:rPr>
          <w:rFonts w:cs="Calibri"/>
          <w:sz w:val="28"/>
          <w:szCs w:val="28"/>
          <w:lang w:val="de-AT"/>
        </w:rPr>
        <w:t>C. Snaga</w:t>
      </w:r>
    </w:p>
    <w:p w14:paraId="5A3EC567" w14:textId="77777777" w:rsidR="00BC4043" w:rsidRDefault="00BC4043" w:rsidP="00BC4043">
      <w:pPr>
        <w:jc w:val="both"/>
        <w:rPr>
          <w:rFonts w:cs="Calibri"/>
          <w:sz w:val="28"/>
          <w:szCs w:val="28"/>
          <w:lang w:val="de-AT"/>
        </w:rPr>
      </w:pPr>
      <w:r w:rsidRPr="000B0B9C">
        <w:rPr>
          <w:rFonts w:cs="Calibri"/>
          <w:sz w:val="28"/>
          <w:szCs w:val="28"/>
          <w:lang w:val="de-AT"/>
        </w:rPr>
        <w:t>D. Kohezija</w:t>
      </w:r>
    </w:p>
    <w:p w14:paraId="3527D576" w14:textId="77777777" w:rsidR="000871A2" w:rsidRPr="000B0B9C" w:rsidRDefault="000871A2" w:rsidP="00BC4043">
      <w:pPr>
        <w:jc w:val="both"/>
        <w:rPr>
          <w:rFonts w:cs="Calibri"/>
          <w:sz w:val="28"/>
          <w:szCs w:val="28"/>
          <w:lang w:val="de-AT"/>
        </w:rPr>
      </w:pPr>
    </w:p>
    <w:p w14:paraId="7526EEF4" w14:textId="77777777" w:rsidR="00BC4043" w:rsidRDefault="001A1036" w:rsidP="00BC4043">
      <w:pPr>
        <w:jc w:val="both"/>
        <w:rPr>
          <w:rFonts w:cs="Calibri"/>
          <w:b/>
          <w:sz w:val="28"/>
          <w:szCs w:val="28"/>
          <w:lang w:val="de-AT"/>
        </w:rPr>
      </w:pPr>
      <w:r w:rsidRPr="000B0B9C">
        <w:rPr>
          <w:rFonts w:cs="Calibri"/>
          <w:b/>
          <w:sz w:val="28"/>
          <w:szCs w:val="28"/>
          <w:lang w:val="de-AT"/>
        </w:rPr>
        <w:t>351</w:t>
      </w:r>
      <w:r w:rsidR="00BC4043" w:rsidRPr="000B0B9C">
        <w:rPr>
          <w:rFonts w:cs="Calibri"/>
          <w:b/>
          <w:sz w:val="28"/>
          <w:szCs w:val="28"/>
          <w:lang w:val="de-AT"/>
        </w:rPr>
        <w:t>. Kada pedolog meri koliko dobro se voda kreće kroz zemljište, koje osobine zemljišta on/ona meri?</w:t>
      </w:r>
    </w:p>
    <w:p w14:paraId="71A9F77B" w14:textId="77777777" w:rsidR="000871A2" w:rsidRPr="000B0B9C" w:rsidRDefault="000871A2" w:rsidP="00BC4043">
      <w:pPr>
        <w:jc w:val="both"/>
        <w:rPr>
          <w:rFonts w:cs="Calibri"/>
          <w:b/>
          <w:sz w:val="28"/>
          <w:szCs w:val="28"/>
          <w:lang w:val="de-AT"/>
        </w:rPr>
      </w:pPr>
    </w:p>
    <w:p w14:paraId="208818CE" w14:textId="77777777" w:rsidR="00BC4043" w:rsidRPr="000B0B9C" w:rsidRDefault="00BC4043" w:rsidP="00BC4043">
      <w:pPr>
        <w:jc w:val="both"/>
        <w:rPr>
          <w:rFonts w:cs="Calibri"/>
          <w:sz w:val="28"/>
          <w:szCs w:val="28"/>
          <w:lang w:val="de-AT"/>
        </w:rPr>
      </w:pPr>
      <w:r w:rsidRPr="000B0B9C">
        <w:rPr>
          <w:rFonts w:cs="Calibri"/>
          <w:sz w:val="28"/>
          <w:szCs w:val="28"/>
          <w:lang w:val="de-AT"/>
        </w:rPr>
        <w:t>A. Propustljivost</w:t>
      </w:r>
    </w:p>
    <w:p w14:paraId="202C58B3" w14:textId="77777777" w:rsidR="00BC4043" w:rsidRPr="000B0B9C" w:rsidRDefault="00BC4043" w:rsidP="00BC4043">
      <w:pPr>
        <w:jc w:val="both"/>
        <w:rPr>
          <w:rFonts w:cs="Calibri"/>
          <w:sz w:val="28"/>
          <w:szCs w:val="28"/>
          <w:lang w:val="de-AT"/>
        </w:rPr>
      </w:pPr>
      <w:r w:rsidRPr="000B0B9C">
        <w:rPr>
          <w:rFonts w:cs="Calibri"/>
          <w:sz w:val="28"/>
          <w:szCs w:val="28"/>
          <w:lang w:val="de-AT"/>
        </w:rPr>
        <w:t>B. Kompresibilnost</w:t>
      </w:r>
    </w:p>
    <w:p w14:paraId="605397E7" w14:textId="77777777" w:rsidR="00BC4043" w:rsidRPr="000B0B9C" w:rsidRDefault="00BC4043" w:rsidP="00BC4043">
      <w:pPr>
        <w:jc w:val="both"/>
        <w:rPr>
          <w:rFonts w:cs="Calibri"/>
          <w:sz w:val="28"/>
          <w:szCs w:val="28"/>
          <w:lang w:val="de-AT"/>
        </w:rPr>
      </w:pPr>
      <w:r w:rsidRPr="000B0B9C">
        <w:rPr>
          <w:rFonts w:cs="Calibri"/>
          <w:sz w:val="28"/>
          <w:szCs w:val="28"/>
          <w:lang w:val="de-AT"/>
        </w:rPr>
        <w:t>C. Snagu</w:t>
      </w:r>
    </w:p>
    <w:p w14:paraId="01F760B3" w14:textId="77777777" w:rsidR="00BC4043" w:rsidRDefault="00BC4043" w:rsidP="00BC4043">
      <w:pPr>
        <w:jc w:val="both"/>
        <w:rPr>
          <w:rFonts w:cs="Calibri"/>
          <w:sz w:val="28"/>
          <w:szCs w:val="28"/>
          <w:lang w:val="de-AT"/>
        </w:rPr>
      </w:pPr>
      <w:r w:rsidRPr="000B0B9C">
        <w:rPr>
          <w:rFonts w:cs="Calibri"/>
          <w:sz w:val="28"/>
          <w:szCs w:val="28"/>
          <w:lang w:val="de-AT"/>
        </w:rPr>
        <w:t>D. Iskopavanje</w:t>
      </w:r>
    </w:p>
    <w:p w14:paraId="0A455619" w14:textId="77777777" w:rsidR="000871A2" w:rsidRPr="000B0B9C" w:rsidRDefault="000871A2" w:rsidP="00BC4043">
      <w:pPr>
        <w:jc w:val="both"/>
        <w:rPr>
          <w:rFonts w:cs="Calibri"/>
          <w:sz w:val="28"/>
          <w:szCs w:val="28"/>
          <w:lang w:val="de-AT"/>
        </w:rPr>
      </w:pPr>
    </w:p>
    <w:p w14:paraId="5A0329C1" w14:textId="77777777" w:rsidR="00BC4043" w:rsidRDefault="001A1036" w:rsidP="00BC4043">
      <w:pPr>
        <w:jc w:val="both"/>
        <w:rPr>
          <w:rFonts w:cs="Calibri"/>
          <w:b/>
          <w:sz w:val="28"/>
          <w:szCs w:val="28"/>
          <w:lang w:val="de-AT"/>
        </w:rPr>
      </w:pPr>
      <w:r w:rsidRPr="000B0B9C">
        <w:rPr>
          <w:rFonts w:cs="Calibri"/>
          <w:b/>
          <w:sz w:val="28"/>
          <w:szCs w:val="28"/>
          <w:lang w:val="de-AT"/>
        </w:rPr>
        <w:t>352</w:t>
      </w:r>
      <w:r w:rsidR="00BC4043" w:rsidRPr="000B0B9C">
        <w:rPr>
          <w:rFonts w:cs="Calibri"/>
          <w:b/>
          <w:sz w:val="28"/>
          <w:szCs w:val="28"/>
          <w:lang w:val="de-AT"/>
        </w:rPr>
        <w:t>. Zemljište sa nedostatkom azota generalno je lakše popraviti nego zemljište sa nedostatkom fosfora. Zašto bi ovo moglo biti?</w:t>
      </w:r>
    </w:p>
    <w:p w14:paraId="4665BF7C" w14:textId="77777777" w:rsidR="000871A2" w:rsidRPr="000B0B9C" w:rsidRDefault="000871A2" w:rsidP="00BC4043">
      <w:pPr>
        <w:jc w:val="both"/>
        <w:rPr>
          <w:rFonts w:cs="Calibri"/>
          <w:b/>
          <w:sz w:val="28"/>
          <w:szCs w:val="28"/>
          <w:lang w:val="de-AT"/>
        </w:rPr>
      </w:pPr>
    </w:p>
    <w:p w14:paraId="486FC0E1" w14:textId="77777777" w:rsidR="00BC4043" w:rsidRPr="000B0B9C" w:rsidRDefault="00BC4043" w:rsidP="00BC4043">
      <w:pPr>
        <w:jc w:val="both"/>
        <w:rPr>
          <w:rFonts w:cs="Calibri"/>
          <w:sz w:val="28"/>
          <w:szCs w:val="28"/>
          <w:lang w:val="de-AT"/>
        </w:rPr>
      </w:pPr>
      <w:r w:rsidRPr="000B0B9C">
        <w:rPr>
          <w:rFonts w:cs="Calibri"/>
          <w:sz w:val="28"/>
          <w:szCs w:val="28"/>
          <w:lang w:val="de-AT"/>
        </w:rPr>
        <w:t>A. Azota ima u izobilju u zemljištu i atmosferi, dok je fosfor dostupan samo u zemljištu i u stenama.</w:t>
      </w:r>
    </w:p>
    <w:p w14:paraId="0247407F" w14:textId="77777777" w:rsidR="00BC4043" w:rsidRPr="000B0B9C" w:rsidRDefault="00BC4043" w:rsidP="00BC4043">
      <w:pPr>
        <w:jc w:val="both"/>
        <w:rPr>
          <w:rFonts w:cs="Calibri"/>
          <w:sz w:val="28"/>
          <w:szCs w:val="28"/>
          <w:lang w:val="de-AT"/>
        </w:rPr>
      </w:pPr>
      <w:r w:rsidRPr="000B0B9C">
        <w:rPr>
          <w:rFonts w:cs="Calibri"/>
          <w:sz w:val="28"/>
          <w:szCs w:val="28"/>
          <w:lang w:val="de-AT"/>
        </w:rPr>
        <w:t>B. Atmosferski fosfor se raspršuje u obliku padavina, a navodnjavanje useva iz izvora će biti nedovoljno za dopunu fosfora u zemljište.</w:t>
      </w:r>
    </w:p>
    <w:p w14:paraId="028209EE" w14:textId="77777777" w:rsidR="00BC4043" w:rsidRPr="000B0B9C" w:rsidRDefault="00BC4043" w:rsidP="00BC4043">
      <w:pPr>
        <w:jc w:val="both"/>
        <w:rPr>
          <w:rFonts w:cs="Calibri"/>
          <w:sz w:val="28"/>
          <w:szCs w:val="28"/>
          <w:lang w:val="de-AT"/>
        </w:rPr>
      </w:pPr>
      <w:r w:rsidRPr="000B0B9C">
        <w:rPr>
          <w:rFonts w:cs="Calibri"/>
          <w:sz w:val="28"/>
          <w:szCs w:val="28"/>
          <w:lang w:val="de-AT"/>
        </w:rPr>
        <w:t>C. Fosfor je generalno oskudan u prirodnom svetu.</w:t>
      </w:r>
    </w:p>
    <w:p w14:paraId="51C38F02" w14:textId="77777777" w:rsidR="00BC4043" w:rsidRPr="000B0B9C" w:rsidRDefault="00BC4043" w:rsidP="00BC4043">
      <w:pPr>
        <w:jc w:val="both"/>
        <w:rPr>
          <w:rFonts w:cs="Calibri"/>
          <w:sz w:val="28"/>
          <w:szCs w:val="28"/>
          <w:lang w:val="de-AT"/>
        </w:rPr>
      </w:pPr>
      <w:r w:rsidRPr="000B0B9C">
        <w:rPr>
          <w:rFonts w:cs="Calibri"/>
          <w:sz w:val="28"/>
          <w:szCs w:val="28"/>
          <w:lang w:val="de-AT"/>
        </w:rPr>
        <w:t>D. Mnoge biljke nisu sposobne da usvoje raspoloživi fosfor, što otežava dobijanje komposta koji je bogat fosforom.</w:t>
      </w:r>
    </w:p>
    <w:p w14:paraId="56521C42" w14:textId="77777777" w:rsidR="00BC4043" w:rsidRDefault="00BC4043" w:rsidP="00BC4043">
      <w:pPr>
        <w:jc w:val="both"/>
        <w:rPr>
          <w:rFonts w:cs="Calibri"/>
          <w:sz w:val="28"/>
          <w:szCs w:val="28"/>
          <w:lang w:val="de-AT"/>
        </w:rPr>
      </w:pPr>
      <w:r w:rsidRPr="000B0B9C">
        <w:rPr>
          <w:rFonts w:cs="Calibri"/>
          <w:sz w:val="28"/>
          <w:szCs w:val="28"/>
          <w:lang w:val="de-AT"/>
        </w:rPr>
        <w:t>E. Postoji znatno više koraka u ciklusu fosfora kako bi fosfor bio upotrebljiv za biljke, što ograničava dostupnost.</w:t>
      </w:r>
    </w:p>
    <w:p w14:paraId="2712EEB0" w14:textId="27EBA86F" w:rsidR="000871A2" w:rsidRDefault="000871A2" w:rsidP="00BC4043">
      <w:pPr>
        <w:jc w:val="both"/>
        <w:rPr>
          <w:rFonts w:cs="Calibri"/>
          <w:sz w:val="28"/>
          <w:szCs w:val="28"/>
          <w:lang w:val="de-AT"/>
        </w:rPr>
      </w:pPr>
    </w:p>
    <w:p w14:paraId="16A97D6C" w14:textId="4E3BEC25" w:rsidR="00057A5D" w:rsidRDefault="00057A5D" w:rsidP="00BC4043">
      <w:pPr>
        <w:jc w:val="both"/>
        <w:rPr>
          <w:rFonts w:cs="Calibri"/>
          <w:sz w:val="28"/>
          <w:szCs w:val="28"/>
          <w:lang w:val="de-AT"/>
        </w:rPr>
      </w:pPr>
    </w:p>
    <w:p w14:paraId="6BDF1C68" w14:textId="5109640A" w:rsidR="00057A5D" w:rsidRDefault="00057A5D" w:rsidP="00BC4043">
      <w:pPr>
        <w:jc w:val="both"/>
        <w:rPr>
          <w:rFonts w:cs="Calibri"/>
          <w:sz w:val="28"/>
          <w:szCs w:val="28"/>
          <w:lang w:val="de-AT"/>
        </w:rPr>
      </w:pPr>
    </w:p>
    <w:p w14:paraId="704FB3B0" w14:textId="08E485A8" w:rsidR="00057A5D" w:rsidRDefault="00057A5D" w:rsidP="00BC4043">
      <w:pPr>
        <w:jc w:val="both"/>
        <w:rPr>
          <w:rFonts w:cs="Calibri"/>
          <w:sz w:val="28"/>
          <w:szCs w:val="28"/>
          <w:lang w:val="de-AT"/>
        </w:rPr>
      </w:pPr>
    </w:p>
    <w:p w14:paraId="41E83D1F" w14:textId="77777777" w:rsidR="00057A5D" w:rsidRPr="000B0B9C" w:rsidRDefault="00057A5D" w:rsidP="00BC4043">
      <w:pPr>
        <w:jc w:val="both"/>
        <w:rPr>
          <w:rFonts w:cs="Calibri"/>
          <w:sz w:val="28"/>
          <w:szCs w:val="28"/>
          <w:lang w:val="de-AT"/>
        </w:rPr>
      </w:pPr>
    </w:p>
    <w:p w14:paraId="1390BEFD" w14:textId="77777777" w:rsidR="00BC4043" w:rsidRDefault="001A1036" w:rsidP="00BC4043">
      <w:pPr>
        <w:jc w:val="both"/>
        <w:rPr>
          <w:rFonts w:cs="Calibri"/>
          <w:b/>
          <w:sz w:val="28"/>
          <w:szCs w:val="28"/>
          <w:lang w:val="de-AT"/>
        </w:rPr>
      </w:pPr>
      <w:r w:rsidRPr="000B0B9C">
        <w:rPr>
          <w:rFonts w:cs="Calibri"/>
          <w:b/>
          <w:sz w:val="28"/>
          <w:szCs w:val="28"/>
          <w:lang w:val="de-AT"/>
        </w:rPr>
        <w:t>353</w:t>
      </w:r>
      <w:r w:rsidR="00BC4043" w:rsidRPr="000B0B9C">
        <w:rPr>
          <w:rFonts w:cs="Calibri"/>
          <w:b/>
          <w:sz w:val="28"/>
          <w:szCs w:val="28"/>
          <w:lang w:val="de-AT"/>
        </w:rPr>
        <w:t>. Fosfor je esencijalni nutrijent za sve biljke, uključujući i one koje uzgajamo da bismo jeli. Ako se poljoprivrednik suoči sa izazovom tla siromašnog fosforom, šta može da uradi da reši problem.</w:t>
      </w:r>
    </w:p>
    <w:p w14:paraId="32FBAFFA" w14:textId="77777777" w:rsidR="00932E99" w:rsidRPr="000B0B9C" w:rsidRDefault="00932E99" w:rsidP="00BC4043">
      <w:pPr>
        <w:jc w:val="both"/>
        <w:rPr>
          <w:rFonts w:cs="Calibri"/>
          <w:b/>
          <w:sz w:val="28"/>
          <w:szCs w:val="28"/>
          <w:lang w:val="de-AT"/>
        </w:rPr>
      </w:pPr>
    </w:p>
    <w:p w14:paraId="7C9AC8E8" w14:textId="77777777" w:rsidR="00BC4043" w:rsidRPr="000B0B9C" w:rsidRDefault="00BC4043" w:rsidP="00BC4043">
      <w:pPr>
        <w:jc w:val="both"/>
        <w:rPr>
          <w:rFonts w:cs="Calibri"/>
          <w:sz w:val="28"/>
          <w:szCs w:val="28"/>
          <w:lang w:val="de-AT"/>
        </w:rPr>
      </w:pPr>
      <w:r w:rsidRPr="000B0B9C">
        <w:rPr>
          <w:rFonts w:cs="Calibri"/>
          <w:sz w:val="28"/>
          <w:szCs w:val="28"/>
          <w:lang w:val="de-AT"/>
        </w:rPr>
        <w:t>A. Nanesite značajan sloj hemijskih nitrata na tlo.</w:t>
      </w:r>
    </w:p>
    <w:p w14:paraId="591A6A3C" w14:textId="77777777" w:rsidR="00BC4043" w:rsidRPr="000B0B9C" w:rsidRDefault="00BC4043" w:rsidP="00BC4043">
      <w:pPr>
        <w:jc w:val="both"/>
        <w:rPr>
          <w:rFonts w:cs="Calibri"/>
          <w:sz w:val="28"/>
          <w:szCs w:val="28"/>
          <w:lang w:val="de-AT"/>
        </w:rPr>
      </w:pPr>
      <w:r w:rsidRPr="000B0B9C">
        <w:rPr>
          <w:rFonts w:cs="Calibri"/>
          <w:sz w:val="28"/>
          <w:szCs w:val="28"/>
          <w:lang w:val="de-AT"/>
        </w:rPr>
        <w:t>B. Duboko obrađivati tlo, izvlačeći tlo bogato fosforom i fragmente stena iz podzemnih slojeva.</w:t>
      </w:r>
    </w:p>
    <w:p w14:paraId="656A66AC" w14:textId="77777777" w:rsidR="00BC4043" w:rsidRPr="000B0B9C" w:rsidRDefault="00BC4043" w:rsidP="00BC4043">
      <w:pPr>
        <w:jc w:val="both"/>
        <w:rPr>
          <w:rFonts w:cs="Calibri"/>
          <w:sz w:val="28"/>
          <w:szCs w:val="28"/>
          <w:lang w:val="de-AT"/>
        </w:rPr>
      </w:pPr>
      <w:r w:rsidRPr="000B0B9C">
        <w:rPr>
          <w:rFonts w:cs="Calibri"/>
          <w:sz w:val="28"/>
          <w:szCs w:val="28"/>
          <w:lang w:val="de-AT"/>
        </w:rPr>
        <w:t>C. Posadite pokrovne useve za fiksiranje fosfora da biste povećali prisustvo fosfora u zemljištu.</w:t>
      </w:r>
    </w:p>
    <w:p w14:paraId="3DF1BD62" w14:textId="77777777" w:rsidR="00BC4043" w:rsidRPr="000B0B9C" w:rsidRDefault="00BC4043" w:rsidP="00BC4043">
      <w:pPr>
        <w:jc w:val="both"/>
        <w:rPr>
          <w:rFonts w:cs="Calibri"/>
          <w:sz w:val="28"/>
          <w:szCs w:val="28"/>
          <w:lang w:val="de-AT"/>
        </w:rPr>
      </w:pPr>
      <w:r w:rsidRPr="000B0B9C">
        <w:rPr>
          <w:rFonts w:cs="Calibri"/>
          <w:sz w:val="28"/>
          <w:szCs w:val="28"/>
          <w:lang w:val="de-AT"/>
        </w:rPr>
        <w:t>D. Premestite farmu na drugo mesto. Jednom kada nestane fosfora, nema ga.</w:t>
      </w:r>
    </w:p>
    <w:p w14:paraId="38619B1F" w14:textId="7F4E018B" w:rsidR="00620B53" w:rsidRDefault="00BC4043" w:rsidP="00BC4043">
      <w:pPr>
        <w:jc w:val="both"/>
        <w:rPr>
          <w:rFonts w:cs="Calibri"/>
          <w:sz w:val="28"/>
          <w:szCs w:val="28"/>
          <w:lang w:val="de-AT"/>
        </w:rPr>
      </w:pPr>
      <w:r w:rsidRPr="000B0B9C">
        <w:rPr>
          <w:rFonts w:cs="Calibri"/>
          <w:sz w:val="28"/>
          <w:szCs w:val="28"/>
          <w:lang w:val="de-AT"/>
        </w:rPr>
        <w:t>E. Raširite stajnjak, a zatim malčirajte da biste sprečili ispiranje ili eroziju hranljivih materija.</w:t>
      </w:r>
    </w:p>
    <w:p w14:paraId="23C66E88" w14:textId="77777777" w:rsidR="00620B53" w:rsidRPr="000B0B9C" w:rsidRDefault="00620B53" w:rsidP="00BC4043">
      <w:pPr>
        <w:jc w:val="both"/>
        <w:rPr>
          <w:rFonts w:cs="Calibri"/>
          <w:sz w:val="28"/>
          <w:szCs w:val="28"/>
          <w:lang w:val="de-AT"/>
        </w:rPr>
      </w:pPr>
    </w:p>
    <w:p w14:paraId="3425796E" w14:textId="16845FEC" w:rsidR="000871A2" w:rsidRDefault="001A1036" w:rsidP="000871A2">
      <w:pPr>
        <w:jc w:val="both"/>
        <w:rPr>
          <w:rFonts w:cs="Calibri"/>
          <w:b/>
          <w:sz w:val="28"/>
          <w:szCs w:val="28"/>
          <w:lang w:val="de-AT"/>
        </w:rPr>
      </w:pPr>
      <w:r w:rsidRPr="000B0B9C">
        <w:rPr>
          <w:rFonts w:cs="Calibri"/>
          <w:b/>
          <w:sz w:val="28"/>
          <w:szCs w:val="28"/>
          <w:lang w:val="de-AT"/>
        </w:rPr>
        <w:t>354</w:t>
      </w:r>
      <w:r w:rsidR="00BC4043" w:rsidRPr="000B0B9C">
        <w:rPr>
          <w:rFonts w:cs="Calibri"/>
          <w:b/>
          <w:sz w:val="28"/>
          <w:szCs w:val="28"/>
          <w:lang w:val="de-AT"/>
        </w:rPr>
        <w:t>.</w:t>
      </w:r>
      <w:r w:rsidR="00BC4043" w:rsidRPr="000B0B9C">
        <w:rPr>
          <w:b/>
          <w:sz w:val="28"/>
          <w:szCs w:val="28"/>
          <w:lang w:val="de-AT"/>
        </w:rPr>
        <w:t xml:space="preserve"> </w:t>
      </w:r>
      <w:r w:rsidR="000871A2" w:rsidRPr="000871A2">
        <w:rPr>
          <w:rFonts w:cs="Calibri"/>
          <w:b/>
          <w:sz w:val="28"/>
          <w:szCs w:val="28"/>
          <w:lang w:val="de-AT"/>
        </w:rPr>
        <w:t>Proces na slici rezultat je:</w:t>
      </w:r>
    </w:p>
    <w:p w14:paraId="1CB04EB3" w14:textId="77777777" w:rsidR="000871A2" w:rsidRDefault="000871A2" w:rsidP="000871A2">
      <w:pPr>
        <w:jc w:val="center"/>
        <w:rPr>
          <w:rFonts w:cs="Calibri"/>
          <w:b/>
          <w:sz w:val="28"/>
          <w:szCs w:val="28"/>
          <w:lang w:val="de-AT"/>
        </w:rPr>
      </w:pPr>
      <w:r w:rsidRPr="000871A2">
        <w:rPr>
          <w:rFonts w:cs="Calibri"/>
          <w:b/>
          <w:noProof/>
          <w:sz w:val="28"/>
          <w:szCs w:val="28"/>
        </w:rPr>
        <w:drawing>
          <wp:inline distT="0" distB="0" distL="0" distR="0" wp14:anchorId="1A74E5CA" wp14:editId="1F129952">
            <wp:extent cx="5997417" cy="3131820"/>
            <wp:effectExtent l="0" t="0" r="3810" b="0"/>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stretch>
                      <a:fillRect/>
                    </a:stretch>
                  </pic:blipFill>
                  <pic:spPr>
                    <a:xfrm>
                      <a:off x="0" y="0"/>
                      <a:ext cx="6005105" cy="3135834"/>
                    </a:xfrm>
                    <a:prstGeom prst="rect">
                      <a:avLst/>
                    </a:prstGeom>
                  </pic:spPr>
                </pic:pic>
              </a:graphicData>
            </a:graphic>
          </wp:inline>
        </w:drawing>
      </w:r>
    </w:p>
    <w:p w14:paraId="32C7E56C" w14:textId="77777777" w:rsidR="000871A2" w:rsidRPr="000871A2" w:rsidRDefault="000871A2" w:rsidP="000871A2">
      <w:pPr>
        <w:jc w:val="center"/>
        <w:rPr>
          <w:rFonts w:cs="Calibri"/>
          <w:b/>
          <w:sz w:val="28"/>
          <w:szCs w:val="28"/>
          <w:lang w:val="de-AT"/>
        </w:rPr>
      </w:pPr>
    </w:p>
    <w:p w14:paraId="39B92325" w14:textId="77777777" w:rsidR="000871A2" w:rsidRPr="000871A2" w:rsidRDefault="000871A2" w:rsidP="000871A2">
      <w:pPr>
        <w:jc w:val="both"/>
        <w:rPr>
          <w:rFonts w:cs="Calibri"/>
          <w:sz w:val="28"/>
          <w:szCs w:val="28"/>
          <w:lang w:val="de-AT"/>
        </w:rPr>
      </w:pPr>
      <w:r w:rsidRPr="000871A2">
        <w:rPr>
          <w:rFonts w:cs="Calibri"/>
          <w:sz w:val="28"/>
          <w:szCs w:val="28"/>
          <w:lang w:val="de-AT"/>
        </w:rPr>
        <w:t>A. Jake vulkanske i zemljotresne aktivnosti</w:t>
      </w:r>
    </w:p>
    <w:p w14:paraId="0E862427" w14:textId="77777777" w:rsidR="000871A2" w:rsidRPr="000871A2" w:rsidRDefault="000871A2" w:rsidP="000871A2">
      <w:pPr>
        <w:jc w:val="both"/>
        <w:rPr>
          <w:rFonts w:cs="Calibri"/>
          <w:sz w:val="28"/>
          <w:szCs w:val="28"/>
          <w:lang w:val="de-AT"/>
        </w:rPr>
      </w:pPr>
      <w:r w:rsidRPr="000871A2">
        <w:rPr>
          <w:rFonts w:cs="Calibri"/>
          <w:sz w:val="28"/>
          <w:szCs w:val="28"/>
          <w:lang w:val="de-AT"/>
        </w:rPr>
        <w:t>B. Migracije stanovništva i životinja</w:t>
      </w:r>
    </w:p>
    <w:p w14:paraId="4B259A40" w14:textId="77777777" w:rsidR="000871A2" w:rsidRPr="000871A2" w:rsidRDefault="000871A2" w:rsidP="000871A2">
      <w:pPr>
        <w:jc w:val="both"/>
        <w:rPr>
          <w:rFonts w:cs="Calibri"/>
          <w:sz w:val="28"/>
          <w:szCs w:val="28"/>
          <w:lang w:val="de-AT"/>
        </w:rPr>
      </w:pPr>
      <w:r w:rsidRPr="000871A2">
        <w:rPr>
          <w:rFonts w:cs="Calibri"/>
          <w:sz w:val="28"/>
          <w:szCs w:val="28"/>
          <w:lang w:val="de-AT"/>
        </w:rPr>
        <w:t>C. Ljudske aktivnosti i globalne  klimatske promene</w:t>
      </w:r>
    </w:p>
    <w:p w14:paraId="7C9B57EC" w14:textId="77777777" w:rsidR="000C4ED1" w:rsidRDefault="000871A2" w:rsidP="000871A2">
      <w:pPr>
        <w:jc w:val="both"/>
        <w:rPr>
          <w:rFonts w:cs="Calibri"/>
          <w:sz w:val="28"/>
          <w:szCs w:val="28"/>
          <w:lang w:val="de-AT"/>
        </w:rPr>
      </w:pPr>
      <w:r w:rsidRPr="000871A2">
        <w:rPr>
          <w:rFonts w:cs="Calibri"/>
          <w:sz w:val="28"/>
          <w:szCs w:val="28"/>
          <w:lang w:val="de-AT"/>
        </w:rPr>
        <w:t>D. Svakodnevnih padavina tokom godine</w:t>
      </w:r>
    </w:p>
    <w:p w14:paraId="6E88EE4B" w14:textId="77777777" w:rsidR="000871A2" w:rsidRDefault="000871A2" w:rsidP="000871A2">
      <w:pPr>
        <w:jc w:val="both"/>
        <w:rPr>
          <w:rFonts w:cs="Calibri"/>
          <w:sz w:val="28"/>
          <w:szCs w:val="28"/>
          <w:lang w:val="de-AT"/>
        </w:rPr>
      </w:pPr>
    </w:p>
    <w:p w14:paraId="036DA0C0" w14:textId="3064B69A" w:rsidR="00620B53" w:rsidRDefault="00057A5D" w:rsidP="00620B53">
      <w:pPr>
        <w:jc w:val="both"/>
        <w:rPr>
          <w:b/>
          <w:bCs/>
          <w:sz w:val="28"/>
          <w:szCs w:val="28"/>
          <w:lang w:val="de-AT"/>
        </w:rPr>
      </w:pPr>
      <w:r w:rsidRPr="00944DF0">
        <w:rPr>
          <w:bCs/>
          <w:noProof/>
          <w:sz w:val="28"/>
          <w:szCs w:val="28"/>
        </w:rPr>
        <w:drawing>
          <wp:anchor distT="0" distB="0" distL="114300" distR="114300" simplePos="0" relativeHeight="251665408" behindDoc="1" locked="0" layoutInCell="1" allowOverlap="1" wp14:anchorId="486FCEB9" wp14:editId="02920748">
            <wp:simplePos x="0" y="0"/>
            <wp:positionH relativeFrom="column">
              <wp:posOffset>3317915</wp:posOffset>
            </wp:positionH>
            <wp:positionV relativeFrom="paragraph">
              <wp:posOffset>249555</wp:posOffset>
            </wp:positionV>
            <wp:extent cx="3106322" cy="1866612"/>
            <wp:effectExtent l="0" t="0" r="0" b="635"/>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6322" cy="1866612"/>
                    </a:xfrm>
                    <a:prstGeom prst="rect">
                      <a:avLst/>
                    </a:prstGeom>
                  </pic:spPr>
                </pic:pic>
              </a:graphicData>
            </a:graphic>
            <wp14:sizeRelH relativeFrom="margin">
              <wp14:pctWidth>0</wp14:pctWidth>
            </wp14:sizeRelH>
            <wp14:sizeRelV relativeFrom="margin">
              <wp14:pctHeight>0</wp14:pctHeight>
            </wp14:sizeRelV>
          </wp:anchor>
        </w:drawing>
      </w:r>
      <w:r w:rsidR="001A1036" w:rsidRPr="000B0B9C">
        <w:rPr>
          <w:b/>
          <w:bCs/>
          <w:sz w:val="28"/>
          <w:szCs w:val="28"/>
          <w:lang w:val="de-AT"/>
        </w:rPr>
        <w:t>355</w:t>
      </w:r>
      <w:r w:rsidR="00BC4043" w:rsidRPr="000B0B9C">
        <w:rPr>
          <w:b/>
          <w:bCs/>
          <w:sz w:val="28"/>
          <w:szCs w:val="28"/>
          <w:lang w:val="de-AT"/>
        </w:rPr>
        <w:t xml:space="preserve">. </w:t>
      </w:r>
      <w:r w:rsidR="00944DF0" w:rsidRPr="00944DF0">
        <w:rPr>
          <w:b/>
          <w:bCs/>
          <w:sz w:val="28"/>
          <w:szCs w:val="28"/>
          <w:lang w:val="de-AT"/>
        </w:rPr>
        <w:t>Najzagađenija reka na svetu, naziva se Čitarum i nalazi se u kojoj Azijs</w:t>
      </w:r>
      <w:r w:rsidR="00932E99">
        <w:rPr>
          <w:b/>
          <w:bCs/>
          <w:sz w:val="28"/>
          <w:szCs w:val="28"/>
          <w:lang w:val="de-AT"/>
        </w:rPr>
        <w:t>k</w:t>
      </w:r>
      <w:r w:rsidR="00944DF0" w:rsidRPr="00944DF0">
        <w:rPr>
          <w:b/>
          <w:bCs/>
          <w:sz w:val="28"/>
          <w:szCs w:val="28"/>
          <w:lang w:val="de-AT"/>
        </w:rPr>
        <w:t>oj ostrvskoj državi?</w:t>
      </w:r>
    </w:p>
    <w:p w14:paraId="22BE0ABD" w14:textId="77777777" w:rsidR="00057A5D" w:rsidRPr="00944DF0" w:rsidRDefault="00057A5D" w:rsidP="00620B53">
      <w:pPr>
        <w:jc w:val="both"/>
        <w:rPr>
          <w:b/>
          <w:bCs/>
          <w:sz w:val="28"/>
          <w:szCs w:val="28"/>
          <w:lang w:val="de-AT"/>
        </w:rPr>
      </w:pPr>
    </w:p>
    <w:p w14:paraId="5FAADC06" w14:textId="1F240650" w:rsidR="00944DF0" w:rsidRPr="00944DF0" w:rsidRDefault="00932E99" w:rsidP="00944DF0">
      <w:pPr>
        <w:rPr>
          <w:bCs/>
          <w:sz w:val="28"/>
          <w:szCs w:val="28"/>
          <w:lang w:val="de-AT"/>
        </w:rPr>
      </w:pPr>
      <w:r>
        <w:rPr>
          <w:bCs/>
          <w:sz w:val="28"/>
          <w:szCs w:val="28"/>
          <w:lang w:val="de-AT"/>
        </w:rPr>
        <w:t>A</w:t>
      </w:r>
      <w:r w:rsidR="00944DF0" w:rsidRPr="00944DF0">
        <w:rPr>
          <w:bCs/>
          <w:sz w:val="28"/>
          <w:szCs w:val="28"/>
          <w:lang w:val="de-AT"/>
        </w:rPr>
        <w:t>. Indoneziji</w:t>
      </w:r>
    </w:p>
    <w:p w14:paraId="38C7C113" w14:textId="3ED59999" w:rsidR="00944DF0" w:rsidRPr="00944DF0" w:rsidRDefault="00932E99" w:rsidP="00944DF0">
      <w:pPr>
        <w:rPr>
          <w:bCs/>
          <w:sz w:val="28"/>
          <w:szCs w:val="28"/>
          <w:lang w:val="de-AT"/>
        </w:rPr>
      </w:pPr>
      <w:r>
        <w:rPr>
          <w:bCs/>
          <w:sz w:val="28"/>
          <w:szCs w:val="28"/>
          <w:lang w:val="de-AT"/>
        </w:rPr>
        <w:t>B</w:t>
      </w:r>
      <w:r w:rsidR="00944DF0" w:rsidRPr="00944DF0">
        <w:rPr>
          <w:bCs/>
          <w:sz w:val="28"/>
          <w:szCs w:val="28"/>
          <w:lang w:val="de-AT"/>
        </w:rPr>
        <w:t>. Iranu</w:t>
      </w:r>
    </w:p>
    <w:p w14:paraId="6246C925" w14:textId="477CF8F5" w:rsidR="00BC4043" w:rsidRPr="00944DF0" w:rsidRDefault="00932E99" w:rsidP="00944DF0">
      <w:pPr>
        <w:rPr>
          <w:bCs/>
          <w:sz w:val="28"/>
          <w:szCs w:val="28"/>
          <w:lang w:val="de-AT"/>
        </w:rPr>
      </w:pPr>
      <w:r>
        <w:rPr>
          <w:bCs/>
          <w:sz w:val="28"/>
          <w:szCs w:val="28"/>
          <w:lang w:val="de-AT"/>
        </w:rPr>
        <w:t>C</w:t>
      </w:r>
      <w:r w:rsidR="00944DF0" w:rsidRPr="00944DF0">
        <w:rPr>
          <w:bCs/>
          <w:sz w:val="28"/>
          <w:szCs w:val="28"/>
          <w:lang w:val="de-AT"/>
        </w:rPr>
        <w:t>.</w:t>
      </w:r>
      <w:r w:rsidR="00057A5D">
        <w:rPr>
          <w:bCs/>
          <w:sz w:val="28"/>
          <w:szCs w:val="28"/>
          <w:lang w:val="de-AT"/>
        </w:rPr>
        <w:t xml:space="preserve"> </w:t>
      </w:r>
      <w:r w:rsidR="00944DF0" w:rsidRPr="00944DF0">
        <w:rPr>
          <w:bCs/>
          <w:sz w:val="28"/>
          <w:szCs w:val="28"/>
          <w:lang w:val="de-AT"/>
        </w:rPr>
        <w:t>Papua Nova Gvineja</w:t>
      </w:r>
    </w:p>
    <w:p w14:paraId="509F8913" w14:textId="2D0D257F" w:rsidR="00BC4043" w:rsidRDefault="00BC4043" w:rsidP="00BC4043">
      <w:pPr>
        <w:rPr>
          <w:sz w:val="28"/>
          <w:szCs w:val="28"/>
          <w:lang w:val="de-AT"/>
        </w:rPr>
      </w:pPr>
    </w:p>
    <w:p w14:paraId="1EF08E11" w14:textId="537D0019" w:rsidR="00620B53" w:rsidRDefault="00620B53" w:rsidP="00BC4043">
      <w:pPr>
        <w:rPr>
          <w:sz w:val="28"/>
          <w:szCs w:val="28"/>
          <w:lang w:val="de-AT"/>
        </w:rPr>
      </w:pPr>
    </w:p>
    <w:p w14:paraId="133A2878" w14:textId="77777777" w:rsidR="00BC4043" w:rsidRPr="00944DF0" w:rsidRDefault="001A1036" w:rsidP="00BC4043">
      <w:pPr>
        <w:jc w:val="both"/>
        <w:rPr>
          <w:b/>
          <w:bCs/>
          <w:sz w:val="28"/>
          <w:szCs w:val="28"/>
          <w:lang w:val="fr-FR"/>
        </w:rPr>
      </w:pPr>
      <w:r w:rsidRPr="000B0B9C">
        <w:rPr>
          <w:b/>
          <w:bCs/>
          <w:sz w:val="28"/>
          <w:szCs w:val="28"/>
          <w:lang w:val="fr-FR"/>
        </w:rPr>
        <w:t>356</w:t>
      </w:r>
      <w:r w:rsidR="00BC4043" w:rsidRPr="000B0B9C">
        <w:rPr>
          <w:b/>
          <w:bCs/>
          <w:sz w:val="28"/>
          <w:szCs w:val="28"/>
          <w:lang w:val="fr-FR"/>
        </w:rPr>
        <w:t>. Klimatske promene su povećale varijabilnost vremenskih obra</w:t>
      </w:r>
      <w:r w:rsidR="00944DF0">
        <w:rPr>
          <w:b/>
          <w:bCs/>
          <w:sz w:val="28"/>
          <w:szCs w:val="28"/>
          <w:lang w:val="fr-FR"/>
        </w:rPr>
        <w:t xml:space="preserve">zaca. Nepredvidivost </w:t>
      </w:r>
      <w:r w:rsidR="00BC4043" w:rsidRPr="000B0B9C">
        <w:rPr>
          <w:b/>
          <w:bCs/>
          <w:sz w:val="28"/>
          <w:szCs w:val="28"/>
          <w:lang w:val="fr-FR"/>
        </w:rPr>
        <w:t xml:space="preserve">vremenskih obrazaca je teško ispratiti. U 2015. godini, </w:t>
      </w:r>
      <w:r w:rsidR="00944DF0">
        <w:rPr>
          <w:b/>
          <w:bCs/>
          <w:sz w:val="28"/>
          <w:szCs w:val="28"/>
          <w:lang w:val="fr-FR"/>
        </w:rPr>
        <w:t xml:space="preserve">jake padavine izazvale su farmu </w:t>
      </w:r>
      <w:r w:rsidR="00BC4043" w:rsidRPr="000B0B9C">
        <w:rPr>
          <w:b/>
          <w:bCs/>
          <w:sz w:val="28"/>
          <w:szCs w:val="28"/>
          <w:lang w:val="de-AT"/>
        </w:rPr>
        <w:t>u Ohaju da postanu zasićena vodom. Ovo je ubilo mnogo useva jer biljke nisu mogle da prime ugljen-dioksid/kiseonik zbog sve voda. Kako se zove ovaj fenomen?</w:t>
      </w:r>
    </w:p>
    <w:p w14:paraId="392F5258" w14:textId="77777777" w:rsidR="00BC4043" w:rsidRPr="000B0B9C" w:rsidRDefault="00BC4043" w:rsidP="00BC4043">
      <w:pPr>
        <w:jc w:val="both"/>
        <w:rPr>
          <w:sz w:val="28"/>
          <w:szCs w:val="28"/>
          <w:lang w:val="de-AT"/>
        </w:rPr>
      </w:pPr>
    </w:p>
    <w:p w14:paraId="6776D022" w14:textId="77777777" w:rsidR="00BC4043" w:rsidRPr="000B0B9C" w:rsidRDefault="00BC4043" w:rsidP="00BC4043">
      <w:pPr>
        <w:jc w:val="both"/>
        <w:rPr>
          <w:sz w:val="28"/>
          <w:szCs w:val="28"/>
          <w:lang w:val="de-AT"/>
        </w:rPr>
      </w:pPr>
      <w:r w:rsidRPr="000B0B9C">
        <w:rPr>
          <w:sz w:val="28"/>
          <w:szCs w:val="28"/>
          <w:lang w:val="de-AT"/>
        </w:rPr>
        <w:t>A. Denudacija</w:t>
      </w:r>
    </w:p>
    <w:p w14:paraId="541BA435" w14:textId="77777777" w:rsidR="00BC4043" w:rsidRPr="000B0B9C" w:rsidRDefault="00BC4043" w:rsidP="00BC4043">
      <w:pPr>
        <w:jc w:val="both"/>
        <w:rPr>
          <w:sz w:val="28"/>
          <w:szCs w:val="28"/>
          <w:lang w:val="de-AT"/>
        </w:rPr>
      </w:pPr>
      <w:r w:rsidRPr="000B0B9C">
        <w:rPr>
          <w:sz w:val="28"/>
          <w:szCs w:val="28"/>
          <w:lang w:val="de-AT"/>
        </w:rPr>
        <w:t>B. Salinizacija</w:t>
      </w:r>
    </w:p>
    <w:p w14:paraId="437768C2" w14:textId="77777777" w:rsidR="00BC4043" w:rsidRDefault="00BC4043" w:rsidP="00BC4043">
      <w:pPr>
        <w:jc w:val="both"/>
        <w:rPr>
          <w:sz w:val="28"/>
          <w:szCs w:val="28"/>
          <w:lang w:val="de-AT"/>
        </w:rPr>
      </w:pPr>
      <w:r w:rsidRPr="000B0B9C">
        <w:rPr>
          <w:sz w:val="28"/>
          <w:szCs w:val="28"/>
          <w:lang w:val="de-AT"/>
        </w:rPr>
        <w:t>C. Plavljenje</w:t>
      </w:r>
    </w:p>
    <w:p w14:paraId="56FABCB5" w14:textId="77777777" w:rsidR="00944DF0" w:rsidRPr="000B0B9C" w:rsidRDefault="00944DF0" w:rsidP="00BC4043">
      <w:pPr>
        <w:jc w:val="both"/>
        <w:rPr>
          <w:sz w:val="28"/>
          <w:szCs w:val="28"/>
          <w:lang w:val="de-AT"/>
        </w:rPr>
      </w:pPr>
    </w:p>
    <w:p w14:paraId="7345D5A8" w14:textId="77777777" w:rsidR="00BC4043" w:rsidRDefault="001A1036" w:rsidP="00BC4043">
      <w:pPr>
        <w:jc w:val="both"/>
        <w:rPr>
          <w:b/>
          <w:bCs/>
          <w:sz w:val="28"/>
          <w:szCs w:val="28"/>
          <w:lang w:val="de-AT"/>
        </w:rPr>
      </w:pPr>
      <w:r w:rsidRPr="000B0B9C">
        <w:rPr>
          <w:b/>
          <w:bCs/>
          <w:sz w:val="28"/>
          <w:szCs w:val="28"/>
          <w:lang w:val="de-AT"/>
        </w:rPr>
        <w:t>357</w:t>
      </w:r>
      <w:r w:rsidR="00BC4043" w:rsidRPr="000B0B9C">
        <w:rPr>
          <w:b/>
          <w:bCs/>
          <w:sz w:val="28"/>
          <w:szCs w:val="28"/>
          <w:lang w:val="de-AT"/>
        </w:rPr>
        <w:t>.  Poljoprivrednici koriste različite tehnike za očuvanje kvaliteta hranljivih materija u zemljištu. Koji od sledeće nije tehnika očuvanja zemljišta?</w:t>
      </w:r>
    </w:p>
    <w:p w14:paraId="592275CE" w14:textId="77777777" w:rsidR="00944DF0" w:rsidRPr="000B0B9C" w:rsidRDefault="00944DF0" w:rsidP="00BC4043">
      <w:pPr>
        <w:jc w:val="both"/>
        <w:rPr>
          <w:b/>
          <w:bCs/>
          <w:sz w:val="28"/>
          <w:szCs w:val="28"/>
          <w:lang w:val="de-AT"/>
        </w:rPr>
      </w:pPr>
    </w:p>
    <w:p w14:paraId="1A0E4FB5" w14:textId="77777777" w:rsidR="00BC4043" w:rsidRPr="000B0B9C" w:rsidRDefault="00BC4043" w:rsidP="00BC4043">
      <w:pPr>
        <w:jc w:val="both"/>
        <w:rPr>
          <w:sz w:val="28"/>
          <w:szCs w:val="28"/>
          <w:lang w:val="de-AT"/>
        </w:rPr>
      </w:pPr>
      <w:r w:rsidRPr="000B0B9C">
        <w:rPr>
          <w:sz w:val="28"/>
          <w:szCs w:val="28"/>
          <w:lang w:val="de-AT"/>
        </w:rPr>
        <w:t>A. Konturno oranje</w:t>
      </w:r>
    </w:p>
    <w:p w14:paraId="32148D80" w14:textId="77777777" w:rsidR="00BC4043" w:rsidRPr="000B0B9C" w:rsidRDefault="00BC4043" w:rsidP="00BC4043">
      <w:pPr>
        <w:jc w:val="both"/>
        <w:rPr>
          <w:sz w:val="28"/>
          <w:szCs w:val="28"/>
          <w:lang w:val="de-AT"/>
        </w:rPr>
      </w:pPr>
      <w:r w:rsidRPr="000B0B9C">
        <w:rPr>
          <w:sz w:val="28"/>
          <w:szCs w:val="28"/>
          <w:lang w:val="de-AT"/>
        </w:rPr>
        <w:t>B. Intenziviranje</w:t>
      </w:r>
    </w:p>
    <w:p w14:paraId="59852A8F" w14:textId="77777777" w:rsidR="00BC4043" w:rsidRPr="000B0B9C" w:rsidRDefault="00BC4043" w:rsidP="00BC4043">
      <w:pPr>
        <w:jc w:val="both"/>
        <w:rPr>
          <w:sz w:val="28"/>
          <w:szCs w:val="28"/>
        </w:rPr>
      </w:pPr>
      <w:r w:rsidRPr="000B0B9C">
        <w:rPr>
          <w:sz w:val="28"/>
          <w:szCs w:val="28"/>
        </w:rPr>
        <w:t>C. Pokrivanje useva</w:t>
      </w:r>
    </w:p>
    <w:p w14:paraId="64BE9F97" w14:textId="77777777" w:rsidR="00BC4043" w:rsidRDefault="00BC4043" w:rsidP="00BC4043">
      <w:pPr>
        <w:jc w:val="both"/>
        <w:rPr>
          <w:sz w:val="28"/>
          <w:szCs w:val="28"/>
        </w:rPr>
      </w:pPr>
      <w:r w:rsidRPr="000B0B9C">
        <w:rPr>
          <w:sz w:val="28"/>
          <w:szCs w:val="28"/>
        </w:rPr>
        <w:t xml:space="preserve">D. Sadnja </w:t>
      </w:r>
      <w:r w:rsidR="00944DF0">
        <w:rPr>
          <w:sz w:val="28"/>
          <w:szCs w:val="28"/>
        </w:rPr>
        <w:t>dateline</w:t>
      </w:r>
    </w:p>
    <w:p w14:paraId="7FFD566B" w14:textId="77777777" w:rsidR="00944DF0" w:rsidRPr="000B0B9C" w:rsidRDefault="00944DF0" w:rsidP="00BC4043">
      <w:pPr>
        <w:jc w:val="both"/>
        <w:rPr>
          <w:sz w:val="28"/>
          <w:szCs w:val="28"/>
        </w:rPr>
      </w:pPr>
    </w:p>
    <w:p w14:paraId="58753561" w14:textId="77777777" w:rsidR="00BC4043" w:rsidRDefault="001A1036" w:rsidP="00BC4043">
      <w:pPr>
        <w:jc w:val="both"/>
        <w:rPr>
          <w:b/>
          <w:bCs/>
          <w:sz w:val="28"/>
          <w:szCs w:val="28"/>
          <w:lang w:val="fr-FR"/>
        </w:rPr>
      </w:pPr>
      <w:r w:rsidRPr="000B0B9C">
        <w:rPr>
          <w:b/>
          <w:bCs/>
          <w:sz w:val="28"/>
          <w:szCs w:val="28"/>
          <w:lang w:val="fr-FR"/>
        </w:rPr>
        <w:t>358</w:t>
      </w:r>
      <w:r w:rsidR="00944DF0">
        <w:rPr>
          <w:b/>
          <w:bCs/>
          <w:sz w:val="28"/>
          <w:szCs w:val="28"/>
          <w:lang w:val="fr-FR"/>
        </w:rPr>
        <w:t>. Koje su tri glavne vrste zemljišta</w:t>
      </w:r>
      <w:r w:rsidR="00BC4043" w:rsidRPr="000B0B9C">
        <w:rPr>
          <w:b/>
          <w:bCs/>
          <w:sz w:val="28"/>
          <w:szCs w:val="28"/>
          <w:lang w:val="fr-FR"/>
        </w:rPr>
        <w:t>?</w:t>
      </w:r>
    </w:p>
    <w:p w14:paraId="238DB40A" w14:textId="77777777" w:rsidR="00944DF0" w:rsidRPr="000B0B9C" w:rsidRDefault="00944DF0" w:rsidP="00BC4043">
      <w:pPr>
        <w:jc w:val="both"/>
        <w:rPr>
          <w:b/>
          <w:bCs/>
          <w:sz w:val="28"/>
          <w:szCs w:val="28"/>
          <w:lang w:val="fr-FR"/>
        </w:rPr>
      </w:pPr>
    </w:p>
    <w:p w14:paraId="0E40A965" w14:textId="77777777" w:rsidR="00BC4043" w:rsidRPr="000B0B9C" w:rsidRDefault="00BC4043" w:rsidP="00BC4043">
      <w:pPr>
        <w:jc w:val="both"/>
        <w:rPr>
          <w:sz w:val="28"/>
          <w:szCs w:val="28"/>
        </w:rPr>
      </w:pPr>
      <w:r w:rsidRPr="000B0B9C">
        <w:rPr>
          <w:sz w:val="28"/>
          <w:szCs w:val="28"/>
        </w:rPr>
        <w:t>A. Ilovača, silt i pesak</w:t>
      </w:r>
    </w:p>
    <w:p w14:paraId="61AF3F49" w14:textId="77777777" w:rsidR="00BC4043" w:rsidRPr="000B0B9C" w:rsidRDefault="00BC4043" w:rsidP="00BC4043">
      <w:pPr>
        <w:jc w:val="both"/>
        <w:rPr>
          <w:sz w:val="28"/>
          <w:szCs w:val="28"/>
        </w:rPr>
      </w:pPr>
      <w:r w:rsidRPr="000B0B9C">
        <w:rPr>
          <w:sz w:val="28"/>
          <w:szCs w:val="28"/>
        </w:rPr>
        <w:t>B. Pesak, silt i glina</w:t>
      </w:r>
    </w:p>
    <w:p w14:paraId="1B1BCB2F" w14:textId="77777777" w:rsidR="00BC4043" w:rsidRPr="000B0B9C" w:rsidRDefault="00BC4043" w:rsidP="00BC4043">
      <w:pPr>
        <w:jc w:val="both"/>
        <w:rPr>
          <w:sz w:val="28"/>
          <w:szCs w:val="28"/>
        </w:rPr>
      </w:pPr>
      <w:r w:rsidRPr="000B0B9C">
        <w:rPr>
          <w:sz w:val="28"/>
          <w:szCs w:val="28"/>
        </w:rPr>
        <w:t>C. Glina, humus i ilovača</w:t>
      </w:r>
    </w:p>
    <w:p w14:paraId="144E80A0" w14:textId="77777777" w:rsidR="00BC4043" w:rsidRPr="000B0B9C" w:rsidRDefault="00BC4043" w:rsidP="00BC4043">
      <w:pPr>
        <w:jc w:val="both"/>
        <w:rPr>
          <w:sz w:val="28"/>
          <w:szCs w:val="28"/>
        </w:rPr>
      </w:pPr>
      <w:r w:rsidRPr="000B0B9C">
        <w:rPr>
          <w:sz w:val="28"/>
          <w:szCs w:val="28"/>
        </w:rPr>
        <w:t>D. Silt, ilovača i osnovni materijali</w:t>
      </w:r>
    </w:p>
    <w:p w14:paraId="22A93698" w14:textId="77777777" w:rsidR="00BC4043" w:rsidRDefault="00BC4043" w:rsidP="00BC4043">
      <w:pPr>
        <w:jc w:val="both"/>
        <w:rPr>
          <w:sz w:val="28"/>
          <w:szCs w:val="28"/>
        </w:rPr>
      </w:pPr>
      <w:r w:rsidRPr="000B0B9C">
        <w:rPr>
          <w:sz w:val="28"/>
          <w:szCs w:val="28"/>
        </w:rPr>
        <w:t>E. Silt, glina i humus</w:t>
      </w:r>
    </w:p>
    <w:p w14:paraId="50A02F19" w14:textId="77777777" w:rsidR="00944DF0" w:rsidRPr="000B0B9C" w:rsidRDefault="00944DF0" w:rsidP="00BC4043">
      <w:pPr>
        <w:jc w:val="both"/>
        <w:rPr>
          <w:sz w:val="28"/>
          <w:szCs w:val="28"/>
        </w:rPr>
      </w:pPr>
    </w:p>
    <w:p w14:paraId="0D3C7FD1" w14:textId="77777777" w:rsidR="00BC4043" w:rsidRDefault="001A1036" w:rsidP="00BC4043">
      <w:pPr>
        <w:jc w:val="both"/>
        <w:rPr>
          <w:b/>
          <w:bCs/>
          <w:sz w:val="28"/>
          <w:szCs w:val="28"/>
        </w:rPr>
      </w:pPr>
      <w:r w:rsidRPr="000B0B9C">
        <w:rPr>
          <w:b/>
          <w:bCs/>
          <w:sz w:val="28"/>
          <w:szCs w:val="28"/>
        </w:rPr>
        <w:t>359</w:t>
      </w:r>
      <w:r w:rsidR="00BC4043" w:rsidRPr="000B0B9C">
        <w:rPr>
          <w:b/>
          <w:bCs/>
          <w:sz w:val="28"/>
          <w:szCs w:val="28"/>
        </w:rPr>
        <w:t>. Navedite vrste zemljišta prema veličini čestica od najveće do najmanje.</w:t>
      </w:r>
    </w:p>
    <w:p w14:paraId="65001A03" w14:textId="77777777" w:rsidR="00944DF0" w:rsidRPr="000B0B9C" w:rsidRDefault="00944DF0" w:rsidP="00BC4043">
      <w:pPr>
        <w:jc w:val="both"/>
        <w:rPr>
          <w:b/>
          <w:bCs/>
          <w:sz w:val="28"/>
          <w:szCs w:val="28"/>
        </w:rPr>
      </w:pPr>
    </w:p>
    <w:p w14:paraId="4FF2E1EB" w14:textId="77777777" w:rsidR="00BC4043" w:rsidRPr="000B0B9C" w:rsidRDefault="00BC4043" w:rsidP="00BC4043">
      <w:pPr>
        <w:jc w:val="both"/>
        <w:rPr>
          <w:sz w:val="28"/>
          <w:szCs w:val="28"/>
        </w:rPr>
      </w:pPr>
      <w:r w:rsidRPr="000B0B9C">
        <w:rPr>
          <w:sz w:val="28"/>
          <w:szCs w:val="28"/>
        </w:rPr>
        <w:t>A. Silt, pesak, glina</w:t>
      </w:r>
    </w:p>
    <w:p w14:paraId="33D1E5BD" w14:textId="77777777" w:rsidR="00BC4043" w:rsidRPr="000B0B9C" w:rsidRDefault="00BC4043" w:rsidP="00BC4043">
      <w:pPr>
        <w:jc w:val="both"/>
        <w:rPr>
          <w:sz w:val="28"/>
          <w:szCs w:val="28"/>
        </w:rPr>
      </w:pPr>
      <w:r w:rsidRPr="000B0B9C">
        <w:rPr>
          <w:sz w:val="28"/>
          <w:szCs w:val="28"/>
        </w:rPr>
        <w:t>B. Pesak, silt, glina</w:t>
      </w:r>
    </w:p>
    <w:p w14:paraId="166756AF" w14:textId="77777777" w:rsidR="00BC4043" w:rsidRPr="000B0B9C" w:rsidRDefault="00BC4043" w:rsidP="00BC4043">
      <w:pPr>
        <w:jc w:val="both"/>
        <w:rPr>
          <w:sz w:val="28"/>
          <w:szCs w:val="28"/>
        </w:rPr>
      </w:pPr>
      <w:r w:rsidRPr="000B0B9C">
        <w:rPr>
          <w:sz w:val="28"/>
          <w:szCs w:val="28"/>
        </w:rPr>
        <w:t>C. Pesak, glina i silt</w:t>
      </w:r>
    </w:p>
    <w:p w14:paraId="157534F2" w14:textId="77777777" w:rsidR="00BC4043" w:rsidRPr="000B0B9C" w:rsidRDefault="00BC4043" w:rsidP="00BC4043">
      <w:pPr>
        <w:jc w:val="both"/>
        <w:rPr>
          <w:sz w:val="28"/>
          <w:szCs w:val="28"/>
        </w:rPr>
      </w:pPr>
      <w:r w:rsidRPr="000B0B9C">
        <w:rPr>
          <w:sz w:val="28"/>
          <w:szCs w:val="28"/>
        </w:rPr>
        <w:t>D. Glina, pesak i silt</w:t>
      </w:r>
    </w:p>
    <w:p w14:paraId="4C7CD253" w14:textId="77777777" w:rsidR="00BC4043" w:rsidRDefault="00BC4043" w:rsidP="00BC4043">
      <w:pPr>
        <w:jc w:val="both"/>
        <w:rPr>
          <w:sz w:val="28"/>
          <w:szCs w:val="28"/>
        </w:rPr>
      </w:pPr>
      <w:r w:rsidRPr="000B0B9C">
        <w:rPr>
          <w:sz w:val="28"/>
          <w:szCs w:val="28"/>
        </w:rPr>
        <w:t>E. Glina, silt, pesak</w:t>
      </w:r>
    </w:p>
    <w:p w14:paraId="6B9D8CA5" w14:textId="77777777" w:rsidR="00944DF0" w:rsidRPr="000B0B9C" w:rsidRDefault="00944DF0" w:rsidP="00BC4043">
      <w:pPr>
        <w:jc w:val="both"/>
        <w:rPr>
          <w:sz w:val="28"/>
          <w:szCs w:val="28"/>
        </w:rPr>
      </w:pPr>
    </w:p>
    <w:p w14:paraId="63794CE9" w14:textId="77777777" w:rsidR="00BC4043" w:rsidRDefault="001A1036" w:rsidP="00BC4043">
      <w:pPr>
        <w:jc w:val="both"/>
        <w:rPr>
          <w:b/>
          <w:bCs/>
          <w:sz w:val="28"/>
          <w:szCs w:val="28"/>
        </w:rPr>
      </w:pPr>
      <w:r w:rsidRPr="000B0B9C">
        <w:rPr>
          <w:b/>
          <w:bCs/>
          <w:sz w:val="28"/>
          <w:szCs w:val="28"/>
        </w:rPr>
        <w:t>360</w:t>
      </w:r>
      <w:r w:rsidR="00BC4043" w:rsidRPr="000B0B9C">
        <w:rPr>
          <w:b/>
          <w:bCs/>
          <w:sz w:val="28"/>
          <w:szCs w:val="28"/>
        </w:rPr>
        <w:t>. __________ zemljište se smatra idealnim za proizvodnju hrane, obično bogato hranljivim materijama, i dobro zadržava i vazduh i vodu.</w:t>
      </w:r>
    </w:p>
    <w:p w14:paraId="3F8880C7" w14:textId="77777777" w:rsidR="00944DF0" w:rsidRPr="000B0B9C" w:rsidRDefault="00944DF0" w:rsidP="00BC4043">
      <w:pPr>
        <w:jc w:val="both"/>
        <w:rPr>
          <w:b/>
          <w:bCs/>
          <w:sz w:val="28"/>
          <w:szCs w:val="28"/>
        </w:rPr>
      </w:pPr>
    </w:p>
    <w:p w14:paraId="72C12EFA" w14:textId="77777777" w:rsidR="00BC4043" w:rsidRPr="000B0B9C" w:rsidRDefault="00BC4043" w:rsidP="00BC4043">
      <w:pPr>
        <w:jc w:val="both"/>
        <w:rPr>
          <w:sz w:val="28"/>
          <w:szCs w:val="28"/>
        </w:rPr>
      </w:pPr>
      <w:r w:rsidRPr="000B0B9C">
        <w:rPr>
          <w:sz w:val="28"/>
          <w:szCs w:val="28"/>
        </w:rPr>
        <w:t>A. Bogata glinom</w:t>
      </w:r>
    </w:p>
    <w:p w14:paraId="7834211B" w14:textId="77777777" w:rsidR="00BC4043" w:rsidRPr="000B0B9C" w:rsidRDefault="00BC4043" w:rsidP="00BC4043">
      <w:pPr>
        <w:jc w:val="both"/>
        <w:rPr>
          <w:sz w:val="28"/>
          <w:szCs w:val="28"/>
        </w:rPr>
      </w:pPr>
      <w:r w:rsidRPr="000B0B9C">
        <w:rPr>
          <w:sz w:val="28"/>
          <w:szCs w:val="28"/>
        </w:rPr>
        <w:t>B. Peščana</w:t>
      </w:r>
    </w:p>
    <w:p w14:paraId="02E7056B" w14:textId="77777777" w:rsidR="00BC4043" w:rsidRPr="000B0B9C" w:rsidRDefault="00BC4043" w:rsidP="00BC4043">
      <w:pPr>
        <w:jc w:val="both"/>
        <w:rPr>
          <w:sz w:val="28"/>
          <w:szCs w:val="28"/>
        </w:rPr>
      </w:pPr>
      <w:r w:rsidRPr="000B0B9C">
        <w:rPr>
          <w:sz w:val="28"/>
          <w:szCs w:val="28"/>
        </w:rPr>
        <w:t>C. Silti</w:t>
      </w:r>
    </w:p>
    <w:p w14:paraId="73C7900B" w14:textId="77777777" w:rsidR="00BC4043" w:rsidRPr="000B0B9C" w:rsidRDefault="00BC4043" w:rsidP="00BC4043">
      <w:pPr>
        <w:jc w:val="both"/>
        <w:rPr>
          <w:sz w:val="28"/>
          <w:szCs w:val="28"/>
        </w:rPr>
      </w:pPr>
      <w:r w:rsidRPr="000B0B9C">
        <w:rPr>
          <w:sz w:val="28"/>
          <w:szCs w:val="28"/>
        </w:rPr>
        <w:t>D. Alkalna</w:t>
      </w:r>
    </w:p>
    <w:p w14:paraId="49EDDC5A" w14:textId="77777777" w:rsidR="00BC4043" w:rsidRDefault="00BC4043" w:rsidP="00BC4043">
      <w:pPr>
        <w:jc w:val="both"/>
        <w:rPr>
          <w:sz w:val="28"/>
          <w:szCs w:val="28"/>
        </w:rPr>
      </w:pPr>
      <w:r w:rsidRPr="000B0B9C">
        <w:rPr>
          <w:sz w:val="28"/>
          <w:szCs w:val="28"/>
        </w:rPr>
        <w:t>E. Ilovasto</w:t>
      </w:r>
    </w:p>
    <w:p w14:paraId="7BADE997" w14:textId="4FA788EF" w:rsidR="00620B53" w:rsidRDefault="00620B53" w:rsidP="00BC4043">
      <w:pPr>
        <w:jc w:val="both"/>
        <w:rPr>
          <w:sz w:val="28"/>
          <w:szCs w:val="28"/>
        </w:rPr>
      </w:pPr>
    </w:p>
    <w:p w14:paraId="19C4F032" w14:textId="77777777" w:rsidR="00620B53" w:rsidRPr="000B0B9C" w:rsidRDefault="00620B53" w:rsidP="00BC4043">
      <w:pPr>
        <w:jc w:val="both"/>
        <w:rPr>
          <w:sz w:val="28"/>
          <w:szCs w:val="28"/>
        </w:rPr>
      </w:pPr>
    </w:p>
    <w:p w14:paraId="551C7694" w14:textId="77777777" w:rsidR="00944DF0" w:rsidRPr="00944DF0" w:rsidRDefault="001A1036" w:rsidP="00944DF0">
      <w:pPr>
        <w:rPr>
          <w:b/>
          <w:sz w:val="28"/>
          <w:szCs w:val="28"/>
        </w:rPr>
      </w:pPr>
      <w:r w:rsidRPr="00944DF0">
        <w:rPr>
          <w:b/>
          <w:sz w:val="28"/>
          <w:szCs w:val="28"/>
        </w:rPr>
        <w:t>361</w:t>
      </w:r>
      <w:r w:rsidR="00BC4043" w:rsidRPr="00944DF0">
        <w:rPr>
          <w:b/>
          <w:sz w:val="28"/>
          <w:szCs w:val="28"/>
        </w:rPr>
        <w:t xml:space="preserve">. </w:t>
      </w:r>
      <w:r w:rsidR="00944DF0" w:rsidRPr="00944DF0">
        <w:rPr>
          <w:b/>
          <w:bCs/>
          <w:sz w:val="28"/>
          <w:szCs w:val="28"/>
        </w:rPr>
        <w:t>Navedite redom horizonte tla.</w:t>
      </w:r>
    </w:p>
    <w:p w14:paraId="3FFE0095" w14:textId="77777777" w:rsidR="00BC4043" w:rsidRPr="000B0B9C" w:rsidRDefault="00BC4043" w:rsidP="00BC4043">
      <w:pPr>
        <w:jc w:val="both"/>
        <w:rPr>
          <w:sz w:val="28"/>
          <w:szCs w:val="28"/>
        </w:rPr>
      </w:pPr>
    </w:p>
    <w:p w14:paraId="0E691CD0" w14:textId="77777777" w:rsidR="00944DF0" w:rsidRDefault="00BC4043" w:rsidP="00BC4043">
      <w:pPr>
        <w:rPr>
          <w:sz w:val="28"/>
          <w:szCs w:val="28"/>
        </w:rPr>
      </w:pPr>
      <w:r w:rsidRPr="000B0B9C">
        <w:rPr>
          <w:rFonts w:eastAsia="Times New Roman" w:cs="Arial"/>
          <w:b/>
          <w:noProof/>
          <w:color w:val="000000"/>
          <w:sz w:val="28"/>
          <w:szCs w:val="28"/>
        </w:rPr>
        <w:drawing>
          <wp:inline distT="0" distB="0" distL="0" distR="0" wp14:anchorId="1C099CB2" wp14:editId="37CD27F0">
            <wp:extent cx="1524000" cy="3105150"/>
            <wp:effectExtent l="0" t="0" r="0" b="0"/>
            <wp:docPr id="10" name="Picture 10" descr="Soil horizon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il horizons 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3105150"/>
                    </a:xfrm>
                    <a:prstGeom prst="rect">
                      <a:avLst/>
                    </a:prstGeom>
                    <a:noFill/>
                    <a:ln>
                      <a:noFill/>
                    </a:ln>
                  </pic:spPr>
                </pic:pic>
              </a:graphicData>
            </a:graphic>
          </wp:inline>
        </w:drawing>
      </w:r>
      <w:r w:rsidRPr="000B0B9C">
        <w:rPr>
          <w:sz w:val="28"/>
          <w:szCs w:val="28"/>
        </w:rPr>
        <w:t xml:space="preserve"> </w:t>
      </w:r>
    </w:p>
    <w:p w14:paraId="71831261" w14:textId="77777777" w:rsidR="00BC4043" w:rsidRPr="000B0B9C" w:rsidRDefault="00BC4043" w:rsidP="00BC4043">
      <w:pPr>
        <w:rPr>
          <w:sz w:val="28"/>
          <w:szCs w:val="28"/>
        </w:rPr>
      </w:pPr>
      <w:r w:rsidRPr="000B0B9C">
        <w:rPr>
          <w:sz w:val="28"/>
          <w:szCs w:val="28"/>
        </w:rPr>
        <w:t>A. Nevremenski sediment, organski materijal, zona oranja, zona akumulacije, vremenski nanos</w:t>
      </w:r>
    </w:p>
    <w:p w14:paraId="4C6503A1" w14:textId="77777777" w:rsidR="00BC4043" w:rsidRPr="000B0B9C" w:rsidRDefault="00BC4043" w:rsidP="00BC4043">
      <w:pPr>
        <w:rPr>
          <w:sz w:val="28"/>
          <w:szCs w:val="28"/>
        </w:rPr>
      </w:pPr>
      <w:r w:rsidRPr="000B0B9C">
        <w:rPr>
          <w:sz w:val="28"/>
          <w:szCs w:val="28"/>
        </w:rPr>
        <w:t>B. Zona oranja, zona akumulacije, istrošeni sediment, nepogodan sediment, organski materijal</w:t>
      </w:r>
    </w:p>
    <w:p w14:paraId="5A492302" w14:textId="77777777" w:rsidR="00BC4043" w:rsidRPr="000B0B9C" w:rsidRDefault="00BC4043" w:rsidP="00BC4043">
      <w:pPr>
        <w:rPr>
          <w:sz w:val="28"/>
          <w:szCs w:val="28"/>
        </w:rPr>
      </w:pPr>
      <w:r w:rsidRPr="000B0B9C">
        <w:rPr>
          <w:sz w:val="28"/>
          <w:szCs w:val="28"/>
        </w:rPr>
        <w:t>C. Organski materijal, zona oranja, vremenski sediment, zona akumulacije, nevremenski sediment</w:t>
      </w:r>
    </w:p>
    <w:p w14:paraId="42D0F6AB" w14:textId="77777777" w:rsidR="00BC4043" w:rsidRPr="000B0B9C" w:rsidRDefault="00BC4043" w:rsidP="00BC4043">
      <w:pPr>
        <w:rPr>
          <w:sz w:val="28"/>
          <w:szCs w:val="28"/>
        </w:rPr>
      </w:pPr>
      <w:r w:rsidRPr="000B0B9C">
        <w:rPr>
          <w:sz w:val="28"/>
          <w:szCs w:val="28"/>
        </w:rPr>
        <w:t>D. Organski materijal, zona oranja, zona akumulacije, trošeni sediment, nepogodan sediment</w:t>
      </w:r>
    </w:p>
    <w:p w14:paraId="6593CA06" w14:textId="77777777" w:rsidR="00BC4043" w:rsidRDefault="00BC4043" w:rsidP="00BC4043">
      <w:pPr>
        <w:rPr>
          <w:sz w:val="28"/>
          <w:szCs w:val="28"/>
        </w:rPr>
      </w:pPr>
      <w:r w:rsidRPr="000B0B9C">
        <w:rPr>
          <w:sz w:val="28"/>
          <w:szCs w:val="28"/>
        </w:rPr>
        <w:t>E. Organski materijal, zona akumulacije, zona oranja, vremenski sediment, neakumulirani sediment</w:t>
      </w:r>
    </w:p>
    <w:p w14:paraId="42D1FDC5" w14:textId="77777777" w:rsidR="00BC4043" w:rsidRPr="000B0B9C" w:rsidRDefault="00BC4043" w:rsidP="00BC4043">
      <w:pPr>
        <w:rPr>
          <w:sz w:val="28"/>
          <w:szCs w:val="28"/>
        </w:rPr>
      </w:pPr>
    </w:p>
    <w:p w14:paraId="0D015931" w14:textId="77777777" w:rsidR="00BC4043" w:rsidRDefault="001A1036" w:rsidP="00BC4043">
      <w:pPr>
        <w:jc w:val="both"/>
        <w:rPr>
          <w:b/>
          <w:bCs/>
          <w:sz w:val="28"/>
          <w:szCs w:val="28"/>
        </w:rPr>
      </w:pPr>
      <w:r w:rsidRPr="000B0B9C">
        <w:rPr>
          <w:b/>
          <w:bCs/>
          <w:sz w:val="28"/>
          <w:szCs w:val="28"/>
        </w:rPr>
        <w:t>362</w:t>
      </w:r>
      <w:r w:rsidR="00BC4043" w:rsidRPr="000B0B9C">
        <w:rPr>
          <w:b/>
          <w:bCs/>
          <w:sz w:val="28"/>
          <w:szCs w:val="28"/>
        </w:rPr>
        <w:t>. Ivan je sakupljao uzorke zemljišta iz raznih gradskih parkova za svoj čas hemije. Na času hemije će meriti količinu hranljivih materija, kao što su kalijum i azot, u svakom uzorku zemljišta. Park sa najkvalitetnijim zemljištem biće lokacija zajedničke bašte. Mereći hranljive materije u tlu, koja svojstva zemljišta Ivan pokušava da kvantifikuje?</w:t>
      </w:r>
    </w:p>
    <w:p w14:paraId="07C7727D" w14:textId="77777777" w:rsidR="00944DF0" w:rsidRPr="000B0B9C" w:rsidRDefault="00944DF0" w:rsidP="00BC4043">
      <w:pPr>
        <w:jc w:val="both"/>
        <w:rPr>
          <w:b/>
          <w:bCs/>
          <w:sz w:val="28"/>
          <w:szCs w:val="28"/>
        </w:rPr>
      </w:pPr>
    </w:p>
    <w:p w14:paraId="097FD60B" w14:textId="77777777" w:rsidR="00BC4043" w:rsidRPr="000B0B9C" w:rsidRDefault="00BC4043" w:rsidP="00BC4043">
      <w:pPr>
        <w:rPr>
          <w:sz w:val="28"/>
          <w:szCs w:val="28"/>
          <w:lang w:val="de-AT"/>
        </w:rPr>
      </w:pPr>
      <w:r w:rsidRPr="000B0B9C">
        <w:rPr>
          <w:sz w:val="28"/>
          <w:szCs w:val="28"/>
          <w:lang w:val="de-AT"/>
        </w:rPr>
        <w:t>A. Kompresibilnost zemljišta</w:t>
      </w:r>
    </w:p>
    <w:p w14:paraId="0843130E" w14:textId="77777777" w:rsidR="00BC4043" w:rsidRPr="000B0B9C" w:rsidRDefault="00BC4043" w:rsidP="00BC4043">
      <w:pPr>
        <w:rPr>
          <w:sz w:val="28"/>
          <w:szCs w:val="28"/>
          <w:lang w:val="de-AT"/>
        </w:rPr>
      </w:pPr>
      <w:r w:rsidRPr="000B0B9C">
        <w:rPr>
          <w:sz w:val="28"/>
          <w:szCs w:val="28"/>
          <w:lang w:val="de-AT"/>
        </w:rPr>
        <w:t>B. Infiltracija zemljišta</w:t>
      </w:r>
    </w:p>
    <w:p w14:paraId="103EB643" w14:textId="77777777" w:rsidR="00BC4043" w:rsidRPr="000B0B9C" w:rsidRDefault="00BC4043" w:rsidP="00BC4043">
      <w:pPr>
        <w:rPr>
          <w:sz w:val="28"/>
          <w:szCs w:val="28"/>
          <w:lang w:val="de-AT"/>
        </w:rPr>
      </w:pPr>
      <w:r w:rsidRPr="000B0B9C">
        <w:rPr>
          <w:sz w:val="28"/>
          <w:szCs w:val="28"/>
          <w:lang w:val="de-AT"/>
        </w:rPr>
        <w:t>C. Poroznost zemljišta</w:t>
      </w:r>
    </w:p>
    <w:p w14:paraId="50E2E854" w14:textId="77777777" w:rsidR="00BC4043" w:rsidRPr="000B0B9C" w:rsidRDefault="00BC4043" w:rsidP="00BC4043">
      <w:pPr>
        <w:rPr>
          <w:sz w:val="28"/>
          <w:szCs w:val="28"/>
          <w:lang w:val="de-AT"/>
        </w:rPr>
      </w:pPr>
      <w:r w:rsidRPr="000B0B9C">
        <w:rPr>
          <w:sz w:val="28"/>
          <w:szCs w:val="28"/>
          <w:lang w:val="de-AT"/>
        </w:rPr>
        <w:t>D. Plodnost zemljišta</w:t>
      </w:r>
    </w:p>
    <w:p w14:paraId="2BF7BD00" w14:textId="77777777" w:rsidR="00BC4043" w:rsidRPr="000B0B9C" w:rsidRDefault="00BC4043" w:rsidP="00BC4043">
      <w:pPr>
        <w:rPr>
          <w:sz w:val="28"/>
          <w:szCs w:val="28"/>
          <w:lang w:val="de-AT"/>
        </w:rPr>
      </w:pPr>
      <w:r w:rsidRPr="000B0B9C">
        <w:rPr>
          <w:sz w:val="28"/>
          <w:szCs w:val="28"/>
          <w:lang w:val="de-AT"/>
        </w:rPr>
        <w:t>E. Snagu zemljišta</w:t>
      </w:r>
    </w:p>
    <w:p w14:paraId="5A1A84B6" w14:textId="4E5BE1D2" w:rsidR="00BC4043" w:rsidRDefault="00BC4043" w:rsidP="00BC4043">
      <w:pPr>
        <w:rPr>
          <w:sz w:val="28"/>
          <w:szCs w:val="28"/>
          <w:lang w:val="de-AT"/>
        </w:rPr>
      </w:pPr>
    </w:p>
    <w:p w14:paraId="35F31EB7" w14:textId="77777777" w:rsidR="00975DCF" w:rsidRDefault="00975DCF" w:rsidP="00BC4043">
      <w:pPr>
        <w:rPr>
          <w:sz w:val="28"/>
          <w:szCs w:val="28"/>
          <w:u w:val="single"/>
          <w:lang w:val="de-AT"/>
        </w:rPr>
      </w:pPr>
    </w:p>
    <w:p w14:paraId="4662208B" w14:textId="77777777" w:rsidR="00944DF0" w:rsidRPr="000B0B9C" w:rsidRDefault="00944DF0" w:rsidP="00BC4043">
      <w:pPr>
        <w:rPr>
          <w:sz w:val="28"/>
          <w:szCs w:val="28"/>
          <w:lang w:val="de-AT"/>
        </w:rPr>
      </w:pPr>
    </w:p>
    <w:p w14:paraId="571B82B5" w14:textId="77777777" w:rsidR="00BC4043" w:rsidRPr="000B0B9C" w:rsidRDefault="001A1036" w:rsidP="00BC4043">
      <w:pPr>
        <w:jc w:val="both"/>
        <w:rPr>
          <w:b/>
          <w:bCs/>
          <w:sz w:val="28"/>
          <w:szCs w:val="28"/>
          <w:lang w:val="de-AT"/>
        </w:rPr>
      </w:pPr>
      <w:r w:rsidRPr="000B0B9C">
        <w:rPr>
          <w:b/>
          <w:bCs/>
          <w:sz w:val="28"/>
          <w:szCs w:val="28"/>
          <w:lang w:val="de-AT"/>
        </w:rPr>
        <w:t>363</w:t>
      </w:r>
      <w:r w:rsidR="00BC4043" w:rsidRPr="000B0B9C">
        <w:rPr>
          <w:b/>
          <w:bCs/>
          <w:sz w:val="28"/>
          <w:szCs w:val="28"/>
          <w:lang w:val="de-AT"/>
        </w:rPr>
        <w:t>. Koji procenat vode na Zemlji je lako dostupan za piće i poljoprivredu?</w:t>
      </w:r>
    </w:p>
    <w:p w14:paraId="5572432D" w14:textId="77777777" w:rsidR="00944DF0" w:rsidRDefault="00944DF0" w:rsidP="00BC4043">
      <w:pPr>
        <w:jc w:val="both"/>
        <w:rPr>
          <w:sz w:val="28"/>
          <w:szCs w:val="28"/>
          <w:lang w:val="de-AT"/>
        </w:rPr>
      </w:pPr>
    </w:p>
    <w:p w14:paraId="1B8804FE" w14:textId="77777777" w:rsidR="00BC4043" w:rsidRPr="000B0B9C" w:rsidRDefault="00BC4043" w:rsidP="00BC4043">
      <w:pPr>
        <w:jc w:val="both"/>
        <w:rPr>
          <w:sz w:val="28"/>
          <w:szCs w:val="28"/>
          <w:lang w:val="de-AT"/>
        </w:rPr>
      </w:pPr>
      <w:r w:rsidRPr="000B0B9C">
        <w:rPr>
          <w:sz w:val="28"/>
          <w:szCs w:val="28"/>
          <w:lang w:val="de-AT"/>
        </w:rPr>
        <w:t>A. 3%</w:t>
      </w:r>
    </w:p>
    <w:p w14:paraId="4C34507A" w14:textId="77777777" w:rsidR="00BC4043" w:rsidRPr="000B0B9C" w:rsidRDefault="00BC4043" w:rsidP="00BC4043">
      <w:pPr>
        <w:jc w:val="both"/>
        <w:rPr>
          <w:sz w:val="28"/>
          <w:szCs w:val="28"/>
          <w:lang w:val="de-AT"/>
        </w:rPr>
      </w:pPr>
      <w:r w:rsidRPr="000B0B9C">
        <w:rPr>
          <w:sz w:val="28"/>
          <w:szCs w:val="28"/>
          <w:lang w:val="de-AT"/>
        </w:rPr>
        <w:t>B. 25%</w:t>
      </w:r>
    </w:p>
    <w:p w14:paraId="0E0027BF" w14:textId="77777777" w:rsidR="00BC4043" w:rsidRPr="000B0B9C" w:rsidRDefault="00BC4043" w:rsidP="00BC4043">
      <w:pPr>
        <w:jc w:val="both"/>
        <w:rPr>
          <w:sz w:val="28"/>
          <w:szCs w:val="28"/>
          <w:lang w:val="de-AT"/>
        </w:rPr>
      </w:pPr>
      <w:r w:rsidRPr="000B0B9C">
        <w:rPr>
          <w:sz w:val="28"/>
          <w:szCs w:val="28"/>
          <w:lang w:val="de-AT"/>
        </w:rPr>
        <w:t>C. 5%</w:t>
      </w:r>
    </w:p>
    <w:p w14:paraId="3701928B" w14:textId="77777777" w:rsidR="00BC4043" w:rsidRPr="000B0B9C" w:rsidRDefault="00BC4043" w:rsidP="00BC4043">
      <w:pPr>
        <w:jc w:val="both"/>
        <w:rPr>
          <w:sz w:val="28"/>
          <w:szCs w:val="28"/>
          <w:lang w:val="de-AT"/>
        </w:rPr>
      </w:pPr>
      <w:r w:rsidRPr="000B0B9C">
        <w:rPr>
          <w:sz w:val="28"/>
          <w:szCs w:val="28"/>
          <w:lang w:val="de-AT"/>
        </w:rPr>
        <w:t>D. 1%</w:t>
      </w:r>
    </w:p>
    <w:p w14:paraId="525FB543" w14:textId="77777777" w:rsidR="00BC4043" w:rsidRDefault="00BC4043" w:rsidP="00BC4043">
      <w:pPr>
        <w:jc w:val="both"/>
        <w:rPr>
          <w:sz w:val="28"/>
          <w:szCs w:val="28"/>
          <w:lang w:val="de-AT"/>
        </w:rPr>
      </w:pPr>
      <w:r w:rsidRPr="000B0B9C">
        <w:rPr>
          <w:sz w:val="28"/>
          <w:szCs w:val="28"/>
          <w:lang w:val="de-AT"/>
        </w:rPr>
        <w:t>E. 50%</w:t>
      </w:r>
    </w:p>
    <w:p w14:paraId="3CB9B238" w14:textId="77777777" w:rsidR="00944DF0" w:rsidRPr="000B0B9C" w:rsidRDefault="00944DF0" w:rsidP="00BC4043">
      <w:pPr>
        <w:jc w:val="both"/>
        <w:rPr>
          <w:sz w:val="28"/>
          <w:szCs w:val="28"/>
          <w:lang w:val="de-AT"/>
        </w:rPr>
      </w:pPr>
    </w:p>
    <w:p w14:paraId="112A249E" w14:textId="77777777" w:rsidR="00BC4043" w:rsidRDefault="001A1036" w:rsidP="00BC4043">
      <w:pPr>
        <w:jc w:val="both"/>
        <w:rPr>
          <w:b/>
          <w:bCs/>
          <w:sz w:val="28"/>
          <w:szCs w:val="28"/>
          <w:lang w:val="de-AT"/>
        </w:rPr>
      </w:pPr>
      <w:r w:rsidRPr="000B0B9C">
        <w:rPr>
          <w:b/>
          <w:bCs/>
          <w:sz w:val="28"/>
          <w:szCs w:val="28"/>
          <w:lang w:val="de-AT"/>
        </w:rPr>
        <w:t>364</w:t>
      </w:r>
      <w:r w:rsidR="00BC4043" w:rsidRPr="000B0B9C">
        <w:rPr>
          <w:b/>
          <w:bCs/>
          <w:sz w:val="28"/>
          <w:szCs w:val="28"/>
          <w:lang w:val="de-AT"/>
        </w:rPr>
        <w:t xml:space="preserve">. Sve sledeće karakteristike </w:t>
      </w:r>
      <w:r w:rsidR="00944DF0">
        <w:rPr>
          <w:b/>
          <w:bCs/>
          <w:sz w:val="28"/>
          <w:szCs w:val="28"/>
          <w:lang w:val="de-AT"/>
        </w:rPr>
        <w:t>važe za priobalno područje osim:</w:t>
      </w:r>
    </w:p>
    <w:p w14:paraId="18CB74CD" w14:textId="77777777" w:rsidR="00944DF0" w:rsidRPr="000B0B9C" w:rsidRDefault="00944DF0" w:rsidP="00BC4043">
      <w:pPr>
        <w:jc w:val="both"/>
        <w:rPr>
          <w:b/>
          <w:bCs/>
          <w:sz w:val="28"/>
          <w:szCs w:val="28"/>
          <w:lang w:val="de-AT"/>
        </w:rPr>
      </w:pPr>
    </w:p>
    <w:p w14:paraId="504CA72D" w14:textId="77777777" w:rsidR="00BC4043" w:rsidRPr="000B0B9C" w:rsidRDefault="00BC4043" w:rsidP="00BC4043">
      <w:pPr>
        <w:jc w:val="both"/>
        <w:rPr>
          <w:sz w:val="28"/>
          <w:szCs w:val="28"/>
          <w:lang w:val="de-AT"/>
        </w:rPr>
      </w:pPr>
      <w:r w:rsidRPr="000B0B9C">
        <w:rPr>
          <w:sz w:val="28"/>
          <w:szCs w:val="28"/>
          <w:lang w:val="de-AT"/>
        </w:rPr>
        <w:t>A. Koridora za divlje životinje</w:t>
      </w:r>
    </w:p>
    <w:p w14:paraId="27B646DC" w14:textId="77777777" w:rsidR="00BC4043" w:rsidRPr="000B0B9C" w:rsidRDefault="00BC4043" w:rsidP="00BC4043">
      <w:pPr>
        <w:jc w:val="both"/>
        <w:rPr>
          <w:sz w:val="28"/>
          <w:szCs w:val="28"/>
          <w:lang w:val="de-AT"/>
        </w:rPr>
      </w:pPr>
      <w:r w:rsidRPr="000B0B9C">
        <w:rPr>
          <w:sz w:val="28"/>
          <w:szCs w:val="28"/>
          <w:lang w:val="de-AT"/>
        </w:rPr>
        <w:t>B. Visoke izloženosti suncu</w:t>
      </w:r>
    </w:p>
    <w:p w14:paraId="16C933C6" w14:textId="77777777" w:rsidR="00BC4043" w:rsidRPr="000B0B9C" w:rsidRDefault="00BC4043" w:rsidP="00BC4043">
      <w:pPr>
        <w:jc w:val="both"/>
        <w:rPr>
          <w:sz w:val="28"/>
          <w:szCs w:val="28"/>
          <w:lang w:val="de-AT"/>
        </w:rPr>
      </w:pPr>
      <w:r w:rsidRPr="000B0B9C">
        <w:rPr>
          <w:sz w:val="28"/>
          <w:szCs w:val="28"/>
          <w:lang w:val="de-AT"/>
        </w:rPr>
        <w:t>C. Visokog diverziteta vrsta</w:t>
      </w:r>
    </w:p>
    <w:p w14:paraId="3FD40234" w14:textId="77777777" w:rsidR="00BC4043" w:rsidRDefault="00BC4043" w:rsidP="00BC4043">
      <w:pPr>
        <w:jc w:val="both"/>
        <w:rPr>
          <w:sz w:val="28"/>
          <w:szCs w:val="28"/>
          <w:lang w:val="de-AT"/>
        </w:rPr>
      </w:pPr>
      <w:r w:rsidRPr="000B0B9C">
        <w:rPr>
          <w:sz w:val="28"/>
          <w:szCs w:val="28"/>
          <w:lang w:val="de-AT"/>
        </w:rPr>
        <w:t>D. Biofiltera</w:t>
      </w:r>
    </w:p>
    <w:p w14:paraId="43656579" w14:textId="77777777" w:rsidR="00944DF0" w:rsidRPr="000B0B9C" w:rsidRDefault="00944DF0" w:rsidP="00BC4043">
      <w:pPr>
        <w:jc w:val="both"/>
        <w:rPr>
          <w:sz w:val="28"/>
          <w:szCs w:val="28"/>
          <w:lang w:val="de-AT"/>
        </w:rPr>
      </w:pPr>
    </w:p>
    <w:p w14:paraId="1E23C669" w14:textId="77777777" w:rsidR="00BC4043" w:rsidRDefault="001A1036" w:rsidP="00BC4043">
      <w:pPr>
        <w:jc w:val="both"/>
        <w:rPr>
          <w:b/>
          <w:bCs/>
          <w:sz w:val="28"/>
          <w:szCs w:val="28"/>
        </w:rPr>
      </w:pPr>
      <w:r w:rsidRPr="000B0B9C">
        <w:rPr>
          <w:b/>
          <w:bCs/>
          <w:sz w:val="28"/>
          <w:szCs w:val="28"/>
          <w:lang w:val="de-AT"/>
        </w:rPr>
        <w:t>365</w:t>
      </w:r>
      <w:r w:rsidR="00BC4043" w:rsidRPr="000B0B9C">
        <w:rPr>
          <w:b/>
          <w:bCs/>
          <w:sz w:val="28"/>
          <w:szCs w:val="28"/>
          <w:lang w:val="de-AT"/>
        </w:rPr>
        <w:t xml:space="preserve">. Velika jezera Severne Amerike predstavljaju najveći izvor slatke vode na planeti. </w:t>
      </w:r>
      <w:r w:rsidR="00BC4043" w:rsidRPr="000B0B9C">
        <w:rPr>
          <w:b/>
          <w:bCs/>
          <w:sz w:val="28"/>
          <w:szCs w:val="28"/>
        </w:rPr>
        <w:t>Pre otprilike koliko godina su nastala Velika jezera?</w:t>
      </w:r>
    </w:p>
    <w:p w14:paraId="5D7F7E52" w14:textId="77777777" w:rsidR="00944DF0" w:rsidRPr="000B0B9C" w:rsidRDefault="00944DF0" w:rsidP="00BC4043">
      <w:pPr>
        <w:jc w:val="both"/>
        <w:rPr>
          <w:b/>
          <w:bCs/>
          <w:sz w:val="28"/>
          <w:szCs w:val="28"/>
        </w:rPr>
      </w:pPr>
    </w:p>
    <w:p w14:paraId="7F1DF7F9" w14:textId="77777777" w:rsidR="00BC4043" w:rsidRPr="000B0B9C" w:rsidRDefault="00BC4043" w:rsidP="00BC4043">
      <w:pPr>
        <w:jc w:val="both"/>
        <w:rPr>
          <w:sz w:val="28"/>
          <w:szCs w:val="28"/>
        </w:rPr>
      </w:pPr>
      <w:r w:rsidRPr="000B0B9C">
        <w:rPr>
          <w:sz w:val="28"/>
          <w:szCs w:val="28"/>
        </w:rPr>
        <w:t>A. Pre 10.000.000 godina</w:t>
      </w:r>
    </w:p>
    <w:p w14:paraId="3BBF0E6F" w14:textId="77777777" w:rsidR="00BC4043" w:rsidRPr="000B0B9C" w:rsidRDefault="00BC4043" w:rsidP="00BC4043">
      <w:pPr>
        <w:jc w:val="both"/>
        <w:rPr>
          <w:sz w:val="28"/>
          <w:szCs w:val="28"/>
        </w:rPr>
      </w:pPr>
      <w:r w:rsidRPr="000B0B9C">
        <w:rPr>
          <w:sz w:val="28"/>
          <w:szCs w:val="28"/>
        </w:rPr>
        <w:t>B. Pre 100.000 godina</w:t>
      </w:r>
    </w:p>
    <w:p w14:paraId="2B997F48" w14:textId="77777777" w:rsidR="00BC4043" w:rsidRPr="000B0B9C" w:rsidRDefault="00BC4043" w:rsidP="00BC4043">
      <w:pPr>
        <w:jc w:val="both"/>
        <w:rPr>
          <w:sz w:val="28"/>
          <w:szCs w:val="28"/>
        </w:rPr>
      </w:pPr>
      <w:r w:rsidRPr="000B0B9C">
        <w:rPr>
          <w:sz w:val="28"/>
          <w:szCs w:val="28"/>
        </w:rPr>
        <w:t>C. Pre 10.000 godina</w:t>
      </w:r>
    </w:p>
    <w:p w14:paraId="3AB4C785" w14:textId="77777777" w:rsidR="00BC4043" w:rsidRDefault="00BC4043" w:rsidP="00BC4043">
      <w:pPr>
        <w:jc w:val="both"/>
        <w:rPr>
          <w:sz w:val="28"/>
          <w:szCs w:val="28"/>
        </w:rPr>
      </w:pPr>
      <w:r w:rsidRPr="000B0B9C">
        <w:rPr>
          <w:sz w:val="28"/>
          <w:szCs w:val="28"/>
        </w:rPr>
        <w:t>D. Pre 100.000.000 godina</w:t>
      </w:r>
    </w:p>
    <w:p w14:paraId="44571567" w14:textId="77777777" w:rsidR="00944DF0" w:rsidRPr="000B0B9C" w:rsidRDefault="00944DF0" w:rsidP="00BC4043">
      <w:pPr>
        <w:jc w:val="both"/>
        <w:rPr>
          <w:sz w:val="28"/>
          <w:szCs w:val="28"/>
        </w:rPr>
      </w:pPr>
    </w:p>
    <w:p w14:paraId="581AEBC9" w14:textId="77777777" w:rsidR="00BC4043" w:rsidRDefault="001A1036" w:rsidP="00BC4043">
      <w:pPr>
        <w:jc w:val="both"/>
        <w:rPr>
          <w:b/>
          <w:bCs/>
          <w:sz w:val="28"/>
          <w:szCs w:val="28"/>
          <w:lang w:val="fr-FR"/>
        </w:rPr>
      </w:pPr>
      <w:r w:rsidRPr="000B0B9C">
        <w:rPr>
          <w:b/>
          <w:bCs/>
          <w:sz w:val="28"/>
          <w:szCs w:val="28"/>
          <w:lang w:val="fr-FR"/>
        </w:rPr>
        <w:t>366</w:t>
      </w:r>
      <w:r w:rsidR="00BC4043" w:rsidRPr="000B0B9C">
        <w:rPr>
          <w:b/>
          <w:bCs/>
          <w:sz w:val="28"/>
          <w:szCs w:val="28"/>
          <w:lang w:val="fr-FR"/>
        </w:rPr>
        <w:t>. Oko 3% zaliha vode na Zemlji je pogodno za ljudsku i biljnu potrošnju. 97% Zemljine vode nalazi se u okeanima i previše je slana za ljudsku ili biljnu potrošnju. Gde se nalazi većina slatke vode na Zemlji?</w:t>
      </w:r>
    </w:p>
    <w:p w14:paraId="1BD45B62" w14:textId="77777777" w:rsidR="00944DF0" w:rsidRPr="000B0B9C" w:rsidRDefault="00944DF0" w:rsidP="00BC4043">
      <w:pPr>
        <w:jc w:val="both"/>
        <w:rPr>
          <w:b/>
          <w:bCs/>
          <w:sz w:val="28"/>
          <w:szCs w:val="28"/>
          <w:lang w:val="fr-FR"/>
        </w:rPr>
      </w:pPr>
    </w:p>
    <w:p w14:paraId="3CC27E84" w14:textId="77777777" w:rsidR="00BC4043" w:rsidRPr="000B0B9C" w:rsidRDefault="00BC4043" w:rsidP="00BC4043">
      <w:pPr>
        <w:jc w:val="both"/>
        <w:rPr>
          <w:sz w:val="28"/>
          <w:szCs w:val="28"/>
          <w:lang w:val="fr-FR"/>
        </w:rPr>
      </w:pPr>
      <w:r w:rsidRPr="000B0B9C">
        <w:rPr>
          <w:sz w:val="28"/>
          <w:szCs w:val="28"/>
          <w:lang w:val="fr-FR"/>
        </w:rPr>
        <w:t>A. Jezerima</w:t>
      </w:r>
    </w:p>
    <w:p w14:paraId="0C7C6579" w14:textId="77777777" w:rsidR="00BC4043" w:rsidRPr="000B0B9C" w:rsidRDefault="00BC4043" w:rsidP="00BC4043">
      <w:pPr>
        <w:jc w:val="both"/>
        <w:rPr>
          <w:sz w:val="28"/>
          <w:szCs w:val="28"/>
          <w:lang w:val="fr-FR"/>
        </w:rPr>
      </w:pPr>
      <w:r w:rsidRPr="000B0B9C">
        <w:rPr>
          <w:sz w:val="28"/>
          <w:szCs w:val="28"/>
          <w:lang w:val="fr-FR"/>
        </w:rPr>
        <w:t>B. Vodonosnim slojevima</w:t>
      </w:r>
    </w:p>
    <w:p w14:paraId="1B4D8C6E" w14:textId="77777777" w:rsidR="00BC4043" w:rsidRPr="000B0B9C" w:rsidRDefault="00BC4043" w:rsidP="00BC4043">
      <w:pPr>
        <w:jc w:val="both"/>
        <w:rPr>
          <w:sz w:val="28"/>
          <w:szCs w:val="28"/>
          <w:lang w:val="fr-FR"/>
        </w:rPr>
      </w:pPr>
      <w:r w:rsidRPr="000B0B9C">
        <w:rPr>
          <w:sz w:val="28"/>
          <w:szCs w:val="28"/>
          <w:lang w:val="fr-FR"/>
        </w:rPr>
        <w:t>C. Rekama</w:t>
      </w:r>
    </w:p>
    <w:p w14:paraId="091117A7" w14:textId="77777777" w:rsidR="00BC4043" w:rsidRPr="000B0B9C" w:rsidRDefault="00BC4043" w:rsidP="00BC4043">
      <w:pPr>
        <w:jc w:val="both"/>
        <w:rPr>
          <w:sz w:val="28"/>
          <w:szCs w:val="28"/>
          <w:lang w:val="fr-FR"/>
        </w:rPr>
      </w:pPr>
      <w:r w:rsidRPr="000B0B9C">
        <w:rPr>
          <w:sz w:val="28"/>
          <w:szCs w:val="28"/>
          <w:lang w:val="fr-FR"/>
        </w:rPr>
        <w:t>D. Polarnim ledenim kapama/glacijalni led</w:t>
      </w:r>
    </w:p>
    <w:p w14:paraId="6FC52447" w14:textId="77777777" w:rsidR="00BC4043" w:rsidRDefault="00BC4043" w:rsidP="00BC4043">
      <w:pPr>
        <w:jc w:val="both"/>
        <w:rPr>
          <w:sz w:val="28"/>
          <w:szCs w:val="28"/>
          <w:lang w:val="fr-FR"/>
        </w:rPr>
      </w:pPr>
      <w:r w:rsidRPr="000B0B9C">
        <w:rPr>
          <w:sz w:val="28"/>
          <w:szCs w:val="28"/>
          <w:lang w:val="fr-FR"/>
        </w:rPr>
        <w:t>E. Podzemnim vodama</w:t>
      </w:r>
    </w:p>
    <w:p w14:paraId="790DA3FC" w14:textId="77777777" w:rsidR="00944DF0" w:rsidRPr="000B0B9C" w:rsidRDefault="00944DF0" w:rsidP="00BC4043">
      <w:pPr>
        <w:jc w:val="both"/>
        <w:rPr>
          <w:sz w:val="28"/>
          <w:szCs w:val="28"/>
          <w:lang w:val="fr-FR"/>
        </w:rPr>
      </w:pPr>
    </w:p>
    <w:p w14:paraId="17209E48" w14:textId="409A74E3" w:rsidR="00BC4043" w:rsidRDefault="001A1036" w:rsidP="00BC4043">
      <w:pPr>
        <w:jc w:val="both"/>
        <w:rPr>
          <w:b/>
          <w:bCs/>
          <w:sz w:val="28"/>
          <w:szCs w:val="28"/>
          <w:lang w:val="fr-FR"/>
        </w:rPr>
      </w:pPr>
      <w:r w:rsidRPr="000B0B9C">
        <w:rPr>
          <w:b/>
          <w:bCs/>
          <w:sz w:val="28"/>
          <w:szCs w:val="28"/>
          <w:lang w:val="fr-FR"/>
        </w:rPr>
        <w:t>367</w:t>
      </w:r>
      <w:r w:rsidR="00BC4043" w:rsidRPr="000B0B9C">
        <w:rPr>
          <w:b/>
          <w:bCs/>
          <w:sz w:val="28"/>
          <w:szCs w:val="28"/>
          <w:lang w:val="fr-FR"/>
        </w:rPr>
        <w:t>. Slatka voda je neophodan resurs za ljudski opstanak. O</w:t>
      </w:r>
      <w:r w:rsidR="004C2BC9">
        <w:rPr>
          <w:b/>
          <w:bCs/>
          <w:sz w:val="28"/>
          <w:szCs w:val="28"/>
          <w:lang w:val="fr-FR"/>
        </w:rPr>
        <w:t>tprilike koji procenat Zemljinih</w:t>
      </w:r>
      <w:r w:rsidR="00BC4043" w:rsidRPr="000B0B9C">
        <w:rPr>
          <w:b/>
          <w:bCs/>
          <w:sz w:val="28"/>
          <w:szCs w:val="28"/>
          <w:lang w:val="fr-FR"/>
        </w:rPr>
        <w:t xml:space="preserve"> zaliha vode se nalazi u slatkovodnim resursima</w:t>
      </w:r>
      <w:r w:rsidR="004C2BC9">
        <w:rPr>
          <w:b/>
          <w:bCs/>
          <w:sz w:val="28"/>
          <w:szCs w:val="28"/>
          <w:lang w:val="fr-FR"/>
        </w:rPr>
        <w:t>?</w:t>
      </w:r>
    </w:p>
    <w:p w14:paraId="5964DEC3" w14:textId="77777777" w:rsidR="00944DF0" w:rsidRPr="000B0B9C" w:rsidRDefault="00944DF0" w:rsidP="00BC4043">
      <w:pPr>
        <w:jc w:val="both"/>
        <w:rPr>
          <w:b/>
          <w:bCs/>
          <w:sz w:val="28"/>
          <w:szCs w:val="28"/>
          <w:lang w:val="fr-FR"/>
        </w:rPr>
      </w:pPr>
    </w:p>
    <w:p w14:paraId="0DC2B7EF" w14:textId="77777777" w:rsidR="00BC4043" w:rsidRPr="000B0B9C" w:rsidRDefault="00BC4043" w:rsidP="00BC4043">
      <w:pPr>
        <w:jc w:val="both"/>
        <w:rPr>
          <w:sz w:val="28"/>
          <w:szCs w:val="28"/>
          <w:lang w:val="de-AT"/>
        </w:rPr>
      </w:pPr>
      <w:r w:rsidRPr="000B0B9C">
        <w:rPr>
          <w:sz w:val="28"/>
          <w:szCs w:val="28"/>
          <w:lang w:val="de-AT"/>
        </w:rPr>
        <w:t>A. 2,0%</w:t>
      </w:r>
    </w:p>
    <w:p w14:paraId="0216FE2E" w14:textId="77777777" w:rsidR="00BC4043" w:rsidRPr="000B0B9C" w:rsidRDefault="00BC4043" w:rsidP="00BC4043">
      <w:pPr>
        <w:jc w:val="both"/>
        <w:rPr>
          <w:sz w:val="28"/>
          <w:szCs w:val="28"/>
          <w:lang w:val="de-AT"/>
        </w:rPr>
      </w:pPr>
      <w:r w:rsidRPr="000B0B9C">
        <w:rPr>
          <w:sz w:val="28"/>
          <w:szCs w:val="28"/>
          <w:lang w:val="de-AT"/>
        </w:rPr>
        <w:t>B. 20%</w:t>
      </w:r>
    </w:p>
    <w:p w14:paraId="4721E096" w14:textId="77777777" w:rsidR="00BC4043" w:rsidRPr="000B0B9C" w:rsidRDefault="00BC4043" w:rsidP="00BC4043">
      <w:pPr>
        <w:jc w:val="both"/>
        <w:rPr>
          <w:sz w:val="28"/>
          <w:szCs w:val="28"/>
          <w:lang w:val="de-AT"/>
        </w:rPr>
      </w:pPr>
      <w:r w:rsidRPr="000B0B9C">
        <w:rPr>
          <w:sz w:val="28"/>
          <w:szCs w:val="28"/>
          <w:lang w:val="de-AT"/>
        </w:rPr>
        <w:t>C. 0,2%</w:t>
      </w:r>
    </w:p>
    <w:p w14:paraId="79B1A4F8" w14:textId="3239816B" w:rsidR="00BC4043" w:rsidRDefault="00BC4043" w:rsidP="00BC4043">
      <w:pPr>
        <w:jc w:val="both"/>
        <w:rPr>
          <w:sz w:val="28"/>
          <w:szCs w:val="28"/>
          <w:lang w:val="de-AT"/>
        </w:rPr>
      </w:pPr>
      <w:r w:rsidRPr="000B0B9C">
        <w:rPr>
          <w:sz w:val="28"/>
          <w:szCs w:val="28"/>
          <w:lang w:val="de-AT"/>
        </w:rPr>
        <w:t>D. 0,02%</w:t>
      </w:r>
    </w:p>
    <w:p w14:paraId="6326C69A" w14:textId="77777777" w:rsidR="004C2BC9" w:rsidRDefault="004C2BC9" w:rsidP="00BC4043">
      <w:pPr>
        <w:jc w:val="both"/>
        <w:rPr>
          <w:sz w:val="28"/>
          <w:szCs w:val="28"/>
          <w:lang w:val="de-AT"/>
        </w:rPr>
      </w:pPr>
    </w:p>
    <w:p w14:paraId="21AFCDD9" w14:textId="77777777" w:rsidR="00975DCF" w:rsidRDefault="00975DCF" w:rsidP="00BC4043">
      <w:pPr>
        <w:jc w:val="both"/>
        <w:rPr>
          <w:sz w:val="28"/>
          <w:szCs w:val="28"/>
          <w:lang w:val="de-AT"/>
        </w:rPr>
      </w:pPr>
    </w:p>
    <w:p w14:paraId="2F12C411" w14:textId="77777777" w:rsidR="00944DF0" w:rsidRPr="000B0B9C" w:rsidRDefault="00944DF0" w:rsidP="00BC4043">
      <w:pPr>
        <w:jc w:val="both"/>
        <w:rPr>
          <w:sz w:val="28"/>
          <w:szCs w:val="28"/>
          <w:lang w:val="de-AT"/>
        </w:rPr>
      </w:pPr>
    </w:p>
    <w:p w14:paraId="722BEF74" w14:textId="77777777" w:rsidR="00BC4043" w:rsidRDefault="001A1036" w:rsidP="00BC4043">
      <w:pPr>
        <w:jc w:val="both"/>
        <w:rPr>
          <w:b/>
          <w:bCs/>
          <w:sz w:val="28"/>
          <w:szCs w:val="28"/>
          <w:lang w:val="de-AT"/>
        </w:rPr>
      </w:pPr>
      <w:r w:rsidRPr="000B0B9C">
        <w:rPr>
          <w:b/>
          <w:bCs/>
          <w:sz w:val="28"/>
          <w:szCs w:val="28"/>
          <w:lang w:val="de-AT"/>
        </w:rPr>
        <w:t>368</w:t>
      </w:r>
      <w:r w:rsidR="00BC4043" w:rsidRPr="000B0B9C">
        <w:rPr>
          <w:b/>
          <w:bCs/>
          <w:sz w:val="28"/>
          <w:szCs w:val="28"/>
          <w:lang w:val="de-AT"/>
        </w:rPr>
        <w:t>. Otprilike koliki procenat ljudi u Sjedinjenim Državama se oslanja na podzemne vode za svoje zalihe vode?</w:t>
      </w:r>
    </w:p>
    <w:p w14:paraId="1A8E368B" w14:textId="77777777" w:rsidR="00944DF0" w:rsidRPr="000B0B9C" w:rsidRDefault="00944DF0" w:rsidP="00BC4043">
      <w:pPr>
        <w:jc w:val="both"/>
        <w:rPr>
          <w:b/>
          <w:bCs/>
          <w:sz w:val="28"/>
          <w:szCs w:val="28"/>
          <w:lang w:val="de-AT"/>
        </w:rPr>
      </w:pPr>
    </w:p>
    <w:p w14:paraId="5CCF40A5" w14:textId="77777777" w:rsidR="00BC4043" w:rsidRPr="000B0B9C" w:rsidRDefault="00BC4043" w:rsidP="00BC4043">
      <w:pPr>
        <w:jc w:val="both"/>
        <w:rPr>
          <w:sz w:val="28"/>
          <w:szCs w:val="28"/>
          <w:lang w:val="de-AT"/>
        </w:rPr>
      </w:pPr>
      <w:r w:rsidRPr="000B0B9C">
        <w:rPr>
          <w:sz w:val="28"/>
          <w:szCs w:val="28"/>
          <w:lang w:val="de-AT"/>
        </w:rPr>
        <w:t>A. 10%</w:t>
      </w:r>
    </w:p>
    <w:p w14:paraId="15EFE517" w14:textId="77777777" w:rsidR="00BC4043" w:rsidRPr="000B0B9C" w:rsidRDefault="00BC4043" w:rsidP="00BC4043">
      <w:pPr>
        <w:jc w:val="both"/>
        <w:rPr>
          <w:sz w:val="28"/>
          <w:szCs w:val="28"/>
          <w:lang w:val="de-AT"/>
        </w:rPr>
      </w:pPr>
      <w:r w:rsidRPr="000B0B9C">
        <w:rPr>
          <w:sz w:val="28"/>
          <w:szCs w:val="28"/>
          <w:lang w:val="de-AT"/>
        </w:rPr>
        <w:t>B. 95%</w:t>
      </w:r>
    </w:p>
    <w:p w14:paraId="2F347375" w14:textId="77777777" w:rsidR="00BC4043" w:rsidRPr="000B0B9C" w:rsidRDefault="00BC4043" w:rsidP="00BC4043">
      <w:pPr>
        <w:jc w:val="both"/>
        <w:rPr>
          <w:sz w:val="28"/>
          <w:szCs w:val="28"/>
          <w:lang w:val="de-AT"/>
        </w:rPr>
      </w:pPr>
      <w:r w:rsidRPr="000B0B9C">
        <w:rPr>
          <w:sz w:val="28"/>
          <w:szCs w:val="28"/>
          <w:lang w:val="de-AT"/>
        </w:rPr>
        <w:t>C. 50%</w:t>
      </w:r>
    </w:p>
    <w:p w14:paraId="0A3E09A7" w14:textId="77777777" w:rsidR="00BC4043" w:rsidRPr="000B0B9C" w:rsidRDefault="00BC4043" w:rsidP="00BC4043">
      <w:pPr>
        <w:jc w:val="both"/>
        <w:rPr>
          <w:sz w:val="28"/>
          <w:szCs w:val="28"/>
          <w:lang w:val="de-AT"/>
        </w:rPr>
      </w:pPr>
      <w:r w:rsidRPr="000B0B9C">
        <w:rPr>
          <w:sz w:val="28"/>
          <w:szCs w:val="28"/>
          <w:lang w:val="de-AT"/>
        </w:rPr>
        <w:t>D. 25%</w:t>
      </w:r>
    </w:p>
    <w:p w14:paraId="0904FD59" w14:textId="77777777" w:rsidR="00BC4043" w:rsidRDefault="00BC4043" w:rsidP="00BC4043">
      <w:pPr>
        <w:jc w:val="both"/>
        <w:rPr>
          <w:sz w:val="28"/>
          <w:szCs w:val="28"/>
          <w:lang w:val="de-AT"/>
        </w:rPr>
      </w:pPr>
      <w:r w:rsidRPr="000B0B9C">
        <w:rPr>
          <w:sz w:val="28"/>
          <w:szCs w:val="28"/>
          <w:lang w:val="de-AT"/>
        </w:rPr>
        <w:t>E. 80%</w:t>
      </w:r>
    </w:p>
    <w:p w14:paraId="1F780338" w14:textId="77777777" w:rsidR="00944DF0" w:rsidRPr="000B0B9C" w:rsidRDefault="00944DF0" w:rsidP="00BC4043">
      <w:pPr>
        <w:jc w:val="both"/>
        <w:rPr>
          <w:sz w:val="28"/>
          <w:szCs w:val="28"/>
          <w:lang w:val="de-AT"/>
        </w:rPr>
      </w:pPr>
    </w:p>
    <w:p w14:paraId="181D504A" w14:textId="77777777" w:rsidR="00BC4043" w:rsidRDefault="001A1036" w:rsidP="00BC4043">
      <w:pPr>
        <w:jc w:val="both"/>
        <w:rPr>
          <w:b/>
          <w:bCs/>
          <w:sz w:val="28"/>
          <w:szCs w:val="28"/>
          <w:lang w:val="de-AT"/>
        </w:rPr>
      </w:pPr>
      <w:r w:rsidRPr="000B0B9C">
        <w:rPr>
          <w:b/>
          <w:bCs/>
          <w:sz w:val="28"/>
          <w:szCs w:val="28"/>
          <w:lang w:val="de-AT"/>
        </w:rPr>
        <w:t>369</w:t>
      </w:r>
      <w:r w:rsidR="00BC4043" w:rsidRPr="000B0B9C">
        <w:rPr>
          <w:b/>
          <w:bCs/>
          <w:sz w:val="28"/>
          <w:szCs w:val="28"/>
          <w:lang w:val="de-AT"/>
        </w:rPr>
        <w:t>. Koliki procenat svetske upotrebe slatke vode je za poljoprivredu?</w:t>
      </w:r>
    </w:p>
    <w:p w14:paraId="379DE78C" w14:textId="77777777" w:rsidR="00932E99" w:rsidRPr="000B0B9C" w:rsidRDefault="00932E99" w:rsidP="00BC4043">
      <w:pPr>
        <w:jc w:val="both"/>
        <w:rPr>
          <w:b/>
          <w:bCs/>
          <w:sz w:val="28"/>
          <w:szCs w:val="28"/>
          <w:lang w:val="de-AT"/>
        </w:rPr>
      </w:pPr>
    </w:p>
    <w:p w14:paraId="3FC8B655" w14:textId="77777777" w:rsidR="00BC4043" w:rsidRPr="000B0B9C" w:rsidRDefault="00BC4043" w:rsidP="00BC4043">
      <w:pPr>
        <w:jc w:val="both"/>
        <w:rPr>
          <w:sz w:val="28"/>
          <w:szCs w:val="28"/>
          <w:lang w:val="de-AT"/>
        </w:rPr>
      </w:pPr>
      <w:r w:rsidRPr="000B0B9C">
        <w:rPr>
          <w:sz w:val="28"/>
          <w:szCs w:val="28"/>
          <w:lang w:val="de-AT"/>
        </w:rPr>
        <w:t>A. 50%</w:t>
      </w:r>
    </w:p>
    <w:p w14:paraId="1207B7DE" w14:textId="77777777" w:rsidR="00BC4043" w:rsidRPr="000B0B9C" w:rsidRDefault="00BC4043" w:rsidP="00BC4043">
      <w:pPr>
        <w:jc w:val="both"/>
        <w:rPr>
          <w:sz w:val="28"/>
          <w:szCs w:val="28"/>
          <w:lang w:val="de-AT"/>
        </w:rPr>
      </w:pPr>
      <w:r w:rsidRPr="000B0B9C">
        <w:rPr>
          <w:sz w:val="28"/>
          <w:szCs w:val="28"/>
          <w:lang w:val="de-AT"/>
        </w:rPr>
        <w:t>B. 25%</w:t>
      </w:r>
    </w:p>
    <w:p w14:paraId="4D258315" w14:textId="77777777" w:rsidR="00BC4043" w:rsidRPr="000B0B9C" w:rsidRDefault="00BC4043" w:rsidP="00BC4043">
      <w:pPr>
        <w:jc w:val="both"/>
        <w:rPr>
          <w:sz w:val="28"/>
          <w:szCs w:val="28"/>
          <w:lang w:val="de-AT"/>
        </w:rPr>
      </w:pPr>
      <w:r w:rsidRPr="000B0B9C">
        <w:rPr>
          <w:sz w:val="28"/>
          <w:szCs w:val="28"/>
          <w:lang w:val="de-AT"/>
        </w:rPr>
        <w:t>C. 33%</w:t>
      </w:r>
    </w:p>
    <w:p w14:paraId="3322A8C0" w14:textId="77777777" w:rsidR="00BC4043" w:rsidRPr="000B0B9C" w:rsidRDefault="00BC4043" w:rsidP="00BC4043">
      <w:pPr>
        <w:jc w:val="both"/>
        <w:rPr>
          <w:sz w:val="28"/>
          <w:szCs w:val="28"/>
          <w:lang w:val="de-AT"/>
        </w:rPr>
      </w:pPr>
      <w:r w:rsidRPr="000B0B9C">
        <w:rPr>
          <w:sz w:val="28"/>
          <w:szCs w:val="28"/>
          <w:lang w:val="de-AT"/>
        </w:rPr>
        <w:t>D. 90%</w:t>
      </w:r>
    </w:p>
    <w:p w14:paraId="53B0ABB6" w14:textId="77777777" w:rsidR="00BC4043" w:rsidRDefault="00BC4043" w:rsidP="00BC4043">
      <w:pPr>
        <w:jc w:val="both"/>
        <w:rPr>
          <w:sz w:val="28"/>
          <w:szCs w:val="28"/>
          <w:lang w:val="de-AT"/>
        </w:rPr>
      </w:pPr>
      <w:r w:rsidRPr="000B0B9C">
        <w:rPr>
          <w:sz w:val="28"/>
          <w:szCs w:val="28"/>
          <w:lang w:val="de-AT"/>
        </w:rPr>
        <w:t>E. 70%</w:t>
      </w:r>
    </w:p>
    <w:p w14:paraId="3BB8366A" w14:textId="77777777" w:rsidR="00944DF0" w:rsidRPr="000B0B9C" w:rsidRDefault="00944DF0" w:rsidP="00BC4043">
      <w:pPr>
        <w:jc w:val="both"/>
        <w:rPr>
          <w:sz w:val="28"/>
          <w:szCs w:val="28"/>
          <w:lang w:val="de-AT"/>
        </w:rPr>
      </w:pPr>
    </w:p>
    <w:p w14:paraId="5603AC90" w14:textId="77777777" w:rsidR="00BC4043" w:rsidRDefault="001A1036" w:rsidP="00BC4043">
      <w:pPr>
        <w:jc w:val="both"/>
        <w:rPr>
          <w:b/>
          <w:bCs/>
          <w:sz w:val="28"/>
          <w:szCs w:val="28"/>
          <w:lang w:val="de-AT"/>
        </w:rPr>
      </w:pPr>
      <w:r w:rsidRPr="000B0B9C">
        <w:rPr>
          <w:b/>
          <w:bCs/>
          <w:sz w:val="28"/>
          <w:szCs w:val="28"/>
          <w:lang w:val="de-AT"/>
        </w:rPr>
        <w:t>370</w:t>
      </w:r>
      <w:r w:rsidR="00BC4043" w:rsidRPr="000B0B9C">
        <w:rPr>
          <w:b/>
          <w:bCs/>
          <w:sz w:val="28"/>
          <w:szCs w:val="28"/>
          <w:lang w:val="de-AT"/>
        </w:rPr>
        <w:t>. Koja od sledećih metoda navodnjavanja je najefikasnija u smislu maksimiziranja vode koju apsorbuju biljke i minimiziranja gubitka vode u sistemu?</w:t>
      </w:r>
    </w:p>
    <w:p w14:paraId="65FFF145" w14:textId="77777777" w:rsidR="00944DF0" w:rsidRPr="000B0B9C" w:rsidRDefault="00944DF0" w:rsidP="00BC4043">
      <w:pPr>
        <w:jc w:val="both"/>
        <w:rPr>
          <w:b/>
          <w:bCs/>
          <w:sz w:val="28"/>
          <w:szCs w:val="28"/>
          <w:lang w:val="de-AT"/>
        </w:rPr>
      </w:pPr>
    </w:p>
    <w:p w14:paraId="26D7BF8E" w14:textId="77777777" w:rsidR="00BC4043" w:rsidRPr="000B0B9C" w:rsidRDefault="00BC4043" w:rsidP="00BC4043">
      <w:pPr>
        <w:jc w:val="both"/>
        <w:rPr>
          <w:sz w:val="28"/>
          <w:szCs w:val="28"/>
          <w:lang w:val="de-AT"/>
        </w:rPr>
      </w:pPr>
      <w:r w:rsidRPr="000B0B9C">
        <w:rPr>
          <w:sz w:val="28"/>
          <w:szCs w:val="28"/>
          <w:lang w:val="de-AT"/>
        </w:rPr>
        <w:t>A. Poplavno navodnjavanje</w:t>
      </w:r>
    </w:p>
    <w:p w14:paraId="3DDC7C1C" w14:textId="77777777" w:rsidR="00BC4043" w:rsidRPr="000B0B9C" w:rsidRDefault="00BC4043" w:rsidP="00BC4043">
      <w:pPr>
        <w:jc w:val="both"/>
        <w:rPr>
          <w:sz w:val="28"/>
          <w:szCs w:val="28"/>
          <w:lang w:val="de-AT"/>
        </w:rPr>
      </w:pPr>
      <w:r w:rsidRPr="000B0B9C">
        <w:rPr>
          <w:sz w:val="28"/>
          <w:szCs w:val="28"/>
          <w:lang w:val="de-AT"/>
        </w:rPr>
        <w:t>B. Hidroponsko navodnjavanje</w:t>
      </w:r>
    </w:p>
    <w:p w14:paraId="4E9209A0" w14:textId="77777777" w:rsidR="00BC4043" w:rsidRPr="000B0B9C" w:rsidRDefault="00BC4043" w:rsidP="00BC4043">
      <w:pPr>
        <w:jc w:val="both"/>
        <w:rPr>
          <w:sz w:val="28"/>
          <w:szCs w:val="28"/>
          <w:lang w:val="de-AT"/>
        </w:rPr>
      </w:pPr>
      <w:r w:rsidRPr="000B0B9C">
        <w:rPr>
          <w:sz w:val="28"/>
          <w:szCs w:val="28"/>
          <w:lang w:val="de-AT"/>
        </w:rPr>
        <w:t>C. Navodnjavanje sprejom</w:t>
      </w:r>
    </w:p>
    <w:p w14:paraId="53881597" w14:textId="77777777" w:rsidR="00BC4043" w:rsidRPr="000B0B9C" w:rsidRDefault="00BC4043" w:rsidP="00BC4043">
      <w:pPr>
        <w:jc w:val="both"/>
        <w:rPr>
          <w:sz w:val="28"/>
          <w:szCs w:val="28"/>
          <w:lang w:val="de-AT"/>
        </w:rPr>
      </w:pPr>
      <w:r w:rsidRPr="000B0B9C">
        <w:rPr>
          <w:sz w:val="28"/>
          <w:szCs w:val="28"/>
          <w:lang w:val="de-AT"/>
        </w:rPr>
        <w:t>D. Kap po kap</w:t>
      </w:r>
    </w:p>
    <w:p w14:paraId="26B13339" w14:textId="77777777" w:rsidR="00BC4043" w:rsidRDefault="00BC4043" w:rsidP="00BC4043">
      <w:pPr>
        <w:jc w:val="both"/>
        <w:rPr>
          <w:sz w:val="28"/>
          <w:szCs w:val="28"/>
          <w:lang w:val="de-AT"/>
        </w:rPr>
      </w:pPr>
      <w:r w:rsidRPr="000B0B9C">
        <w:rPr>
          <w:sz w:val="28"/>
          <w:szCs w:val="28"/>
          <w:lang w:val="de-AT"/>
        </w:rPr>
        <w:t>E. Navodnjavanje brazdama</w:t>
      </w:r>
    </w:p>
    <w:p w14:paraId="7706E4B9" w14:textId="77777777" w:rsidR="00944DF0" w:rsidRPr="000B0B9C" w:rsidRDefault="00944DF0" w:rsidP="00BC4043">
      <w:pPr>
        <w:jc w:val="both"/>
        <w:rPr>
          <w:sz w:val="28"/>
          <w:szCs w:val="28"/>
          <w:lang w:val="de-AT"/>
        </w:rPr>
      </w:pPr>
    </w:p>
    <w:p w14:paraId="20DE523C" w14:textId="77777777" w:rsidR="00BC4043" w:rsidRDefault="001A1036" w:rsidP="00BC4043">
      <w:pPr>
        <w:jc w:val="both"/>
        <w:rPr>
          <w:b/>
          <w:bCs/>
          <w:sz w:val="28"/>
          <w:szCs w:val="28"/>
          <w:lang w:val="de-AT"/>
        </w:rPr>
      </w:pPr>
      <w:r w:rsidRPr="000B0B9C">
        <w:rPr>
          <w:b/>
          <w:bCs/>
          <w:sz w:val="28"/>
          <w:szCs w:val="28"/>
          <w:lang w:val="de-AT"/>
        </w:rPr>
        <w:t>371</w:t>
      </w:r>
      <w:r w:rsidR="00BC4043" w:rsidRPr="000B0B9C">
        <w:rPr>
          <w:b/>
          <w:bCs/>
          <w:sz w:val="28"/>
          <w:szCs w:val="28"/>
          <w:lang w:val="de-AT"/>
        </w:rPr>
        <w:t>. Koje od sledećih aktivnosti u domaćinstvu troše najviše vode?</w:t>
      </w:r>
    </w:p>
    <w:p w14:paraId="0C058D2A" w14:textId="77777777" w:rsidR="00944DF0" w:rsidRPr="000B0B9C" w:rsidRDefault="00944DF0" w:rsidP="00BC4043">
      <w:pPr>
        <w:jc w:val="both"/>
        <w:rPr>
          <w:b/>
          <w:bCs/>
          <w:sz w:val="28"/>
          <w:szCs w:val="28"/>
          <w:lang w:val="de-AT"/>
        </w:rPr>
      </w:pPr>
    </w:p>
    <w:p w14:paraId="4C05473E" w14:textId="77777777" w:rsidR="00BC4043" w:rsidRPr="000B0B9C" w:rsidRDefault="00BC4043" w:rsidP="00BC4043">
      <w:pPr>
        <w:jc w:val="both"/>
        <w:rPr>
          <w:sz w:val="28"/>
          <w:szCs w:val="28"/>
          <w:lang w:val="de-AT"/>
        </w:rPr>
      </w:pPr>
      <w:r w:rsidRPr="000B0B9C">
        <w:rPr>
          <w:sz w:val="28"/>
          <w:szCs w:val="28"/>
          <w:lang w:val="de-AT"/>
        </w:rPr>
        <w:t>A. Tuširanje/Kupanje</w:t>
      </w:r>
    </w:p>
    <w:p w14:paraId="018AFE34" w14:textId="77777777" w:rsidR="00BC4043" w:rsidRPr="000B0B9C" w:rsidRDefault="00BC4043" w:rsidP="00BC4043">
      <w:pPr>
        <w:jc w:val="both"/>
        <w:rPr>
          <w:sz w:val="28"/>
          <w:szCs w:val="28"/>
          <w:lang w:val="de-AT"/>
        </w:rPr>
      </w:pPr>
      <w:r w:rsidRPr="000B0B9C">
        <w:rPr>
          <w:sz w:val="28"/>
          <w:szCs w:val="28"/>
          <w:lang w:val="de-AT"/>
        </w:rPr>
        <w:t>B. Veš</w:t>
      </w:r>
    </w:p>
    <w:p w14:paraId="4C46BADA" w14:textId="77777777" w:rsidR="00BC4043" w:rsidRPr="000B0B9C" w:rsidRDefault="00BC4043" w:rsidP="00BC4043">
      <w:pPr>
        <w:jc w:val="both"/>
        <w:rPr>
          <w:sz w:val="28"/>
          <w:szCs w:val="28"/>
          <w:lang w:val="de-AT"/>
        </w:rPr>
      </w:pPr>
      <w:r w:rsidRPr="000B0B9C">
        <w:rPr>
          <w:sz w:val="28"/>
          <w:szCs w:val="28"/>
          <w:lang w:val="de-AT"/>
        </w:rPr>
        <w:t>C. Kuvanje / upotreba u kuhinji</w:t>
      </w:r>
    </w:p>
    <w:p w14:paraId="507B0C3F" w14:textId="77777777" w:rsidR="00BC4043" w:rsidRPr="000B0B9C" w:rsidRDefault="00BC4043" w:rsidP="00BC4043">
      <w:pPr>
        <w:jc w:val="both"/>
        <w:rPr>
          <w:sz w:val="28"/>
          <w:szCs w:val="28"/>
          <w:lang w:val="de-AT"/>
        </w:rPr>
      </w:pPr>
      <w:r w:rsidRPr="000B0B9C">
        <w:rPr>
          <w:sz w:val="28"/>
          <w:szCs w:val="28"/>
          <w:lang w:val="de-AT"/>
        </w:rPr>
        <w:t>D. Voda za piće</w:t>
      </w:r>
    </w:p>
    <w:p w14:paraId="1B91A408" w14:textId="77777777" w:rsidR="00BC4043" w:rsidRDefault="00BC4043" w:rsidP="00BC4043">
      <w:pPr>
        <w:jc w:val="both"/>
        <w:rPr>
          <w:sz w:val="28"/>
          <w:szCs w:val="28"/>
          <w:lang w:val="de-AT"/>
        </w:rPr>
      </w:pPr>
      <w:r w:rsidRPr="000B0B9C">
        <w:rPr>
          <w:sz w:val="28"/>
          <w:szCs w:val="28"/>
          <w:lang w:val="de-AT"/>
        </w:rPr>
        <w:t>E. Ispiranje toaleta</w:t>
      </w:r>
    </w:p>
    <w:p w14:paraId="3D4E83E6" w14:textId="77777777" w:rsidR="00944DF0" w:rsidRPr="000B0B9C" w:rsidRDefault="00944DF0" w:rsidP="00BC4043">
      <w:pPr>
        <w:jc w:val="both"/>
        <w:rPr>
          <w:sz w:val="28"/>
          <w:szCs w:val="28"/>
          <w:lang w:val="de-AT"/>
        </w:rPr>
      </w:pPr>
    </w:p>
    <w:p w14:paraId="2827AF2D" w14:textId="77777777" w:rsidR="00BC4043" w:rsidRDefault="001A1036" w:rsidP="00BC4043">
      <w:pPr>
        <w:jc w:val="both"/>
        <w:rPr>
          <w:b/>
          <w:bCs/>
          <w:sz w:val="28"/>
          <w:szCs w:val="28"/>
          <w:lang w:val="de-AT"/>
        </w:rPr>
      </w:pPr>
      <w:r w:rsidRPr="000B0B9C">
        <w:rPr>
          <w:b/>
          <w:bCs/>
          <w:sz w:val="28"/>
          <w:szCs w:val="28"/>
          <w:lang w:val="de-AT"/>
        </w:rPr>
        <w:t>372</w:t>
      </w:r>
      <w:r w:rsidR="00BC4043" w:rsidRPr="000B0B9C">
        <w:rPr>
          <w:b/>
          <w:bCs/>
          <w:sz w:val="28"/>
          <w:szCs w:val="28"/>
          <w:lang w:val="de-AT"/>
        </w:rPr>
        <w:t>. ___________ procenata Zemljine površine je prekriveno vodom, a okeani trenutno sadrže __________ procenata Zemljine vode.</w:t>
      </w:r>
    </w:p>
    <w:p w14:paraId="15781277" w14:textId="77777777" w:rsidR="00944DF0" w:rsidRPr="000B0B9C" w:rsidRDefault="00944DF0" w:rsidP="00BC4043">
      <w:pPr>
        <w:jc w:val="both"/>
        <w:rPr>
          <w:b/>
          <w:bCs/>
          <w:sz w:val="28"/>
          <w:szCs w:val="28"/>
          <w:lang w:val="de-AT"/>
        </w:rPr>
      </w:pPr>
    </w:p>
    <w:p w14:paraId="3A690CCA" w14:textId="77777777" w:rsidR="00BC4043" w:rsidRPr="000B0B9C" w:rsidRDefault="00BC4043" w:rsidP="00BC4043">
      <w:pPr>
        <w:jc w:val="both"/>
        <w:rPr>
          <w:sz w:val="28"/>
          <w:szCs w:val="28"/>
        </w:rPr>
      </w:pPr>
      <w:r w:rsidRPr="000B0B9C">
        <w:rPr>
          <w:sz w:val="28"/>
          <w:szCs w:val="28"/>
        </w:rPr>
        <w:t>A. Sedamdeset i pet. . . osamdeset</w:t>
      </w:r>
    </w:p>
    <w:p w14:paraId="6B1C65A4" w14:textId="77777777" w:rsidR="00BC4043" w:rsidRPr="000B0B9C" w:rsidRDefault="00BC4043" w:rsidP="00BC4043">
      <w:pPr>
        <w:jc w:val="both"/>
        <w:rPr>
          <w:sz w:val="28"/>
          <w:szCs w:val="28"/>
        </w:rPr>
      </w:pPr>
      <w:r w:rsidRPr="000B0B9C">
        <w:rPr>
          <w:sz w:val="28"/>
          <w:szCs w:val="28"/>
        </w:rPr>
        <w:t>B. Sedamdeset. . . osamdeset pet</w:t>
      </w:r>
    </w:p>
    <w:p w14:paraId="3B7430A0" w14:textId="77777777" w:rsidR="00BC4043" w:rsidRPr="000B0B9C" w:rsidRDefault="00BC4043" w:rsidP="00BC4043">
      <w:pPr>
        <w:jc w:val="both"/>
        <w:rPr>
          <w:sz w:val="28"/>
          <w:szCs w:val="28"/>
        </w:rPr>
      </w:pPr>
      <w:r w:rsidRPr="000B0B9C">
        <w:rPr>
          <w:sz w:val="28"/>
          <w:szCs w:val="28"/>
        </w:rPr>
        <w:t>C. Devedeset sedam. . . sedamdeset i pet</w:t>
      </w:r>
    </w:p>
    <w:p w14:paraId="737A4144" w14:textId="77777777" w:rsidR="00BC4043" w:rsidRDefault="00BC4043" w:rsidP="00BC4043">
      <w:pPr>
        <w:jc w:val="both"/>
        <w:rPr>
          <w:sz w:val="28"/>
          <w:szCs w:val="28"/>
        </w:rPr>
      </w:pPr>
      <w:r w:rsidRPr="000B0B9C">
        <w:rPr>
          <w:sz w:val="28"/>
          <w:szCs w:val="28"/>
        </w:rPr>
        <w:t>D. Sedamdeset i pet. . . devedeset sedam</w:t>
      </w:r>
    </w:p>
    <w:p w14:paraId="3426B10F" w14:textId="77777777" w:rsidR="00944DF0" w:rsidRPr="000B0B9C" w:rsidRDefault="00944DF0" w:rsidP="00BC4043">
      <w:pPr>
        <w:jc w:val="both"/>
        <w:rPr>
          <w:sz w:val="28"/>
          <w:szCs w:val="28"/>
        </w:rPr>
      </w:pPr>
    </w:p>
    <w:p w14:paraId="1B092E40" w14:textId="77777777" w:rsidR="00BC4043" w:rsidRPr="00B5264C" w:rsidRDefault="001A1036" w:rsidP="00BC4043">
      <w:pPr>
        <w:jc w:val="both"/>
        <w:rPr>
          <w:b/>
          <w:bCs/>
          <w:color w:val="7030A0"/>
          <w:sz w:val="28"/>
          <w:szCs w:val="28"/>
        </w:rPr>
      </w:pPr>
      <w:r w:rsidRPr="00B5264C">
        <w:rPr>
          <w:b/>
          <w:bCs/>
          <w:color w:val="7030A0"/>
          <w:sz w:val="28"/>
          <w:szCs w:val="28"/>
        </w:rPr>
        <w:t>373</w:t>
      </w:r>
      <w:r w:rsidR="00BC4043" w:rsidRPr="00B5264C">
        <w:rPr>
          <w:b/>
          <w:bCs/>
          <w:color w:val="7030A0"/>
          <w:sz w:val="28"/>
          <w:szCs w:val="28"/>
        </w:rPr>
        <w:t>. Marko poseduje vikendicu na slatkovodnom jezeru u Gornjoj Pensilvaniji. Kada se kupa u jezeru, drži se uz plitku vodu uz obalu. U kom sloju jezera pliva Marko?</w:t>
      </w:r>
    </w:p>
    <w:p w14:paraId="4A401A5A" w14:textId="77777777" w:rsidR="00944DF0" w:rsidRPr="00B5264C" w:rsidRDefault="00944DF0" w:rsidP="00BC4043">
      <w:pPr>
        <w:jc w:val="both"/>
        <w:rPr>
          <w:b/>
          <w:bCs/>
          <w:color w:val="7030A0"/>
          <w:sz w:val="28"/>
          <w:szCs w:val="28"/>
        </w:rPr>
      </w:pPr>
    </w:p>
    <w:p w14:paraId="183FC504" w14:textId="77777777" w:rsidR="00BC4043" w:rsidRPr="00B5264C" w:rsidRDefault="00BC4043" w:rsidP="00BC4043">
      <w:pPr>
        <w:jc w:val="both"/>
        <w:rPr>
          <w:color w:val="7030A0"/>
          <w:sz w:val="28"/>
          <w:szCs w:val="28"/>
        </w:rPr>
      </w:pPr>
      <w:r w:rsidRPr="00B5264C">
        <w:rPr>
          <w:color w:val="7030A0"/>
          <w:sz w:val="28"/>
          <w:szCs w:val="28"/>
        </w:rPr>
        <w:t>A. Limnetičkom</w:t>
      </w:r>
    </w:p>
    <w:p w14:paraId="6175E785" w14:textId="77777777" w:rsidR="00BC4043" w:rsidRPr="00B5264C" w:rsidRDefault="00BC4043" w:rsidP="00BC4043">
      <w:pPr>
        <w:jc w:val="both"/>
        <w:rPr>
          <w:color w:val="7030A0"/>
          <w:sz w:val="28"/>
          <w:szCs w:val="28"/>
        </w:rPr>
      </w:pPr>
      <w:r w:rsidRPr="00B5264C">
        <w:rPr>
          <w:color w:val="7030A0"/>
          <w:sz w:val="28"/>
          <w:szCs w:val="28"/>
        </w:rPr>
        <w:t>B. Bentoskom</w:t>
      </w:r>
    </w:p>
    <w:p w14:paraId="033FB495" w14:textId="77777777" w:rsidR="00BC4043" w:rsidRPr="00B5264C" w:rsidRDefault="00BC4043" w:rsidP="00BC4043">
      <w:pPr>
        <w:jc w:val="both"/>
        <w:rPr>
          <w:color w:val="7030A0"/>
          <w:sz w:val="28"/>
          <w:szCs w:val="28"/>
        </w:rPr>
      </w:pPr>
      <w:r w:rsidRPr="00B5264C">
        <w:rPr>
          <w:color w:val="7030A0"/>
          <w:sz w:val="28"/>
          <w:szCs w:val="28"/>
        </w:rPr>
        <w:t>C. Dubokom</w:t>
      </w:r>
    </w:p>
    <w:p w14:paraId="3DFF74BF" w14:textId="77777777" w:rsidR="00BC4043" w:rsidRPr="00B5264C" w:rsidRDefault="00BC4043" w:rsidP="00BC4043">
      <w:pPr>
        <w:jc w:val="both"/>
        <w:rPr>
          <w:color w:val="7030A0"/>
          <w:sz w:val="28"/>
          <w:szCs w:val="28"/>
        </w:rPr>
      </w:pPr>
      <w:r w:rsidRPr="00B5264C">
        <w:rPr>
          <w:color w:val="7030A0"/>
          <w:sz w:val="28"/>
          <w:szCs w:val="28"/>
        </w:rPr>
        <w:t>D. Litoralnom</w:t>
      </w:r>
    </w:p>
    <w:p w14:paraId="1000CA19" w14:textId="77777777" w:rsidR="00061FC1" w:rsidRDefault="00061FC1" w:rsidP="00BC4043">
      <w:pPr>
        <w:jc w:val="both"/>
        <w:rPr>
          <w:sz w:val="28"/>
          <w:szCs w:val="28"/>
        </w:rPr>
      </w:pPr>
    </w:p>
    <w:p w14:paraId="35C5BD66" w14:textId="56803868" w:rsidR="00BC4043" w:rsidRDefault="001A1036" w:rsidP="00BC4043">
      <w:pPr>
        <w:jc w:val="both"/>
        <w:rPr>
          <w:b/>
          <w:bCs/>
          <w:sz w:val="28"/>
          <w:szCs w:val="28"/>
          <w:lang w:val="fr-FR"/>
        </w:rPr>
      </w:pPr>
      <w:r w:rsidRPr="000B0B9C">
        <w:rPr>
          <w:b/>
          <w:bCs/>
          <w:sz w:val="28"/>
          <w:szCs w:val="28"/>
        </w:rPr>
        <w:t>374</w:t>
      </w:r>
      <w:r w:rsidR="00BC4043" w:rsidRPr="000B0B9C">
        <w:rPr>
          <w:b/>
          <w:bCs/>
          <w:sz w:val="28"/>
          <w:szCs w:val="28"/>
        </w:rPr>
        <w:t xml:space="preserve">. Mnoge reke duž obale će pomeriti vodu iz kopnenog ekosistema u okeane. </w:t>
      </w:r>
      <w:r w:rsidR="00BC4043" w:rsidRPr="000B0B9C">
        <w:rPr>
          <w:b/>
          <w:bCs/>
          <w:sz w:val="28"/>
          <w:szCs w:val="28"/>
          <w:lang w:val="fr-FR"/>
        </w:rPr>
        <w:t>Koji je region gde se reka susreće sa okeanom?</w:t>
      </w:r>
    </w:p>
    <w:p w14:paraId="7DFFCB37" w14:textId="77777777" w:rsidR="00944DF0" w:rsidRPr="000B0B9C" w:rsidRDefault="00944DF0" w:rsidP="00BC4043">
      <w:pPr>
        <w:jc w:val="both"/>
        <w:rPr>
          <w:b/>
          <w:bCs/>
          <w:sz w:val="28"/>
          <w:szCs w:val="28"/>
          <w:lang w:val="fr-FR"/>
        </w:rPr>
      </w:pPr>
    </w:p>
    <w:p w14:paraId="59240307" w14:textId="77777777" w:rsidR="00BC4043" w:rsidRPr="000B0B9C" w:rsidRDefault="00BC4043" w:rsidP="00BC4043">
      <w:pPr>
        <w:jc w:val="both"/>
        <w:rPr>
          <w:sz w:val="28"/>
          <w:szCs w:val="28"/>
          <w:lang w:val="fr-FR"/>
        </w:rPr>
      </w:pPr>
      <w:r w:rsidRPr="000B0B9C">
        <w:rPr>
          <w:sz w:val="28"/>
          <w:szCs w:val="28"/>
          <w:lang w:val="fr-FR"/>
        </w:rPr>
        <w:t>A. Močvare</w:t>
      </w:r>
    </w:p>
    <w:p w14:paraId="5594FBBC" w14:textId="77777777" w:rsidR="00BC4043" w:rsidRPr="000B0B9C" w:rsidRDefault="00BC4043" w:rsidP="00BC4043">
      <w:pPr>
        <w:jc w:val="both"/>
        <w:rPr>
          <w:sz w:val="28"/>
          <w:szCs w:val="28"/>
          <w:lang w:val="de-AT"/>
        </w:rPr>
      </w:pPr>
      <w:r w:rsidRPr="000B0B9C">
        <w:rPr>
          <w:sz w:val="28"/>
          <w:szCs w:val="28"/>
          <w:lang w:val="de-AT"/>
        </w:rPr>
        <w:t>B.  Podzemne vode</w:t>
      </w:r>
    </w:p>
    <w:p w14:paraId="4F8A2D1E" w14:textId="77777777" w:rsidR="00BC4043" w:rsidRPr="000B0B9C" w:rsidRDefault="00BC4043" w:rsidP="00BC4043">
      <w:pPr>
        <w:jc w:val="both"/>
        <w:rPr>
          <w:sz w:val="28"/>
          <w:szCs w:val="28"/>
          <w:lang w:val="de-AT"/>
        </w:rPr>
      </w:pPr>
      <w:r w:rsidRPr="000B0B9C">
        <w:rPr>
          <w:sz w:val="28"/>
          <w:szCs w:val="28"/>
          <w:lang w:val="de-AT"/>
        </w:rPr>
        <w:t>C. Bentoska zona</w:t>
      </w:r>
    </w:p>
    <w:p w14:paraId="02F1BF3B" w14:textId="77777777" w:rsidR="00BC4043" w:rsidRDefault="00BC4043" w:rsidP="00BC4043">
      <w:pPr>
        <w:jc w:val="both"/>
        <w:rPr>
          <w:sz w:val="28"/>
          <w:szCs w:val="28"/>
          <w:lang w:val="de-AT"/>
        </w:rPr>
      </w:pPr>
      <w:r w:rsidRPr="000B0B9C">
        <w:rPr>
          <w:sz w:val="28"/>
          <w:szCs w:val="28"/>
          <w:lang w:val="de-AT"/>
        </w:rPr>
        <w:t>D. Delta</w:t>
      </w:r>
    </w:p>
    <w:p w14:paraId="0F41DA0E" w14:textId="77777777" w:rsidR="00944DF0" w:rsidRPr="000B0B9C" w:rsidRDefault="00944DF0" w:rsidP="00BC4043">
      <w:pPr>
        <w:jc w:val="both"/>
        <w:rPr>
          <w:sz w:val="28"/>
          <w:szCs w:val="28"/>
          <w:lang w:val="de-AT"/>
        </w:rPr>
      </w:pPr>
    </w:p>
    <w:p w14:paraId="0E51418E" w14:textId="72CF0A23" w:rsidR="00BC4043" w:rsidRDefault="001A1036" w:rsidP="00BC4043">
      <w:pPr>
        <w:jc w:val="both"/>
        <w:rPr>
          <w:b/>
          <w:bCs/>
          <w:sz w:val="28"/>
          <w:szCs w:val="28"/>
          <w:lang w:val="fr-FR"/>
        </w:rPr>
      </w:pPr>
      <w:r w:rsidRPr="000B0B9C">
        <w:rPr>
          <w:b/>
          <w:bCs/>
          <w:sz w:val="28"/>
          <w:szCs w:val="28"/>
          <w:lang w:val="fr-FR"/>
        </w:rPr>
        <w:t>375</w:t>
      </w:r>
      <w:r w:rsidR="00A25CCB">
        <w:rPr>
          <w:b/>
          <w:bCs/>
          <w:sz w:val="28"/>
          <w:szCs w:val="28"/>
          <w:lang w:val="fr-FR"/>
        </w:rPr>
        <w:t>. Kako se naziva površina</w:t>
      </w:r>
      <w:r w:rsidR="00BC4043" w:rsidRPr="000B0B9C">
        <w:rPr>
          <w:b/>
          <w:bCs/>
          <w:sz w:val="28"/>
          <w:szCs w:val="28"/>
          <w:lang w:val="fr-FR"/>
        </w:rPr>
        <w:t xml:space="preserve"> gde se </w:t>
      </w:r>
      <w:r w:rsidR="00A25CCB">
        <w:rPr>
          <w:b/>
          <w:bCs/>
          <w:sz w:val="28"/>
          <w:szCs w:val="28"/>
          <w:lang w:val="fr-FR"/>
        </w:rPr>
        <w:t>voda sakuplja i odvodi</w:t>
      </w:r>
      <w:r w:rsidR="00BC4043" w:rsidRPr="000B0B9C">
        <w:rPr>
          <w:b/>
          <w:bCs/>
          <w:sz w:val="28"/>
          <w:szCs w:val="28"/>
          <w:lang w:val="fr-FR"/>
        </w:rPr>
        <w:t>?</w:t>
      </w:r>
    </w:p>
    <w:p w14:paraId="5E4CAB8B" w14:textId="77777777" w:rsidR="00944DF0" w:rsidRPr="000B0B9C" w:rsidRDefault="00944DF0" w:rsidP="00BC4043">
      <w:pPr>
        <w:jc w:val="both"/>
        <w:rPr>
          <w:b/>
          <w:bCs/>
          <w:sz w:val="28"/>
          <w:szCs w:val="28"/>
          <w:lang w:val="fr-FR"/>
        </w:rPr>
      </w:pPr>
    </w:p>
    <w:p w14:paraId="3E5DCDDC" w14:textId="77777777" w:rsidR="00BC4043" w:rsidRPr="000B0B9C" w:rsidRDefault="00BC4043" w:rsidP="00BC4043">
      <w:pPr>
        <w:jc w:val="both"/>
        <w:rPr>
          <w:sz w:val="28"/>
          <w:szCs w:val="28"/>
          <w:lang w:val="de-AT"/>
        </w:rPr>
      </w:pPr>
      <w:r w:rsidRPr="000B0B9C">
        <w:rPr>
          <w:sz w:val="28"/>
          <w:szCs w:val="28"/>
          <w:lang w:val="de-AT"/>
        </w:rPr>
        <w:t>A. Delta</w:t>
      </w:r>
    </w:p>
    <w:p w14:paraId="2FAF4D03" w14:textId="77777777" w:rsidR="00BC4043" w:rsidRPr="000B0B9C" w:rsidRDefault="00BC4043" w:rsidP="00BC4043">
      <w:pPr>
        <w:jc w:val="both"/>
        <w:rPr>
          <w:sz w:val="28"/>
          <w:szCs w:val="28"/>
          <w:lang w:val="de-AT"/>
        </w:rPr>
      </w:pPr>
      <w:r w:rsidRPr="000B0B9C">
        <w:rPr>
          <w:sz w:val="28"/>
          <w:szCs w:val="28"/>
          <w:lang w:val="de-AT"/>
        </w:rPr>
        <w:t xml:space="preserve">B. Sliv </w:t>
      </w:r>
    </w:p>
    <w:p w14:paraId="732A28A1" w14:textId="77777777" w:rsidR="00BC4043" w:rsidRPr="000B0B9C" w:rsidRDefault="00BC4043" w:rsidP="00BC4043">
      <w:pPr>
        <w:jc w:val="both"/>
        <w:rPr>
          <w:sz w:val="28"/>
          <w:szCs w:val="28"/>
          <w:lang w:val="de-AT"/>
        </w:rPr>
      </w:pPr>
      <w:r w:rsidRPr="000B0B9C">
        <w:rPr>
          <w:sz w:val="28"/>
          <w:szCs w:val="28"/>
          <w:lang w:val="de-AT"/>
        </w:rPr>
        <w:t>C. Podzemne vode</w:t>
      </w:r>
    </w:p>
    <w:p w14:paraId="33659FB3" w14:textId="77777777" w:rsidR="00944DF0" w:rsidRDefault="00BC4043" w:rsidP="00BC4043">
      <w:pPr>
        <w:jc w:val="both"/>
        <w:rPr>
          <w:sz w:val="28"/>
          <w:szCs w:val="28"/>
          <w:lang w:val="de-AT"/>
        </w:rPr>
      </w:pPr>
      <w:r w:rsidRPr="000B0B9C">
        <w:rPr>
          <w:sz w:val="28"/>
          <w:szCs w:val="28"/>
          <w:lang w:val="de-AT"/>
        </w:rPr>
        <w:t>D. Estuari</w:t>
      </w:r>
    </w:p>
    <w:p w14:paraId="5CAC6F91" w14:textId="77777777" w:rsidR="008624AC" w:rsidRPr="000B0B9C" w:rsidRDefault="008624AC" w:rsidP="00BC4043">
      <w:pPr>
        <w:jc w:val="both"/>
        <w:rPr>
          <w:sz w:val="28"/>
          <w:szCs w:val="28"/>
          <w:lang w:val="de-AT"/>
        </w:rPr>
      </w:pPr>
    </w:p>
    <w:p w14:paraId="6D94342D" w14:textId="77777777" w:rsidR="00944DF0" w:rsidRDefault="001A1036" w:rsidP="00944DF0">
      <w:pPr>
        <w:jc w:val="both"/>
        <w:rPr>
          <w:b/>
          <w:bCs/>
          <w:sz w:val="28"/>
          <w:szCs w:val="28"/>
          <w:lang w:val="fr-FR"/>
        </w:rPr>
      </w:pPr>
      <w:r w:rsidRPr="000B0B9C">
        <w:rPr>
          <w:b/>
          <w:bCs/>
          <w:sz w:val="28"/>
          <w:szCs w:val="28"/>
          <w:lang w:val="fr-FR"/>
        </w:rPr>
        <w:t>376</w:t>
      </w:r>
      <w:r w:rsidR="00BC4043" w:rsidRPr="000B0B9C">
        <w:rPr>
          <w:b/>
          <w:bCs/>
          <w:sz w:val="28"/>
          <w:szCs w:val="28"/>
          <w:lang w:val="fr-FR"/>
        </w:rPr>
        <w:t xml:space="preserve">. </w:t>
      </w:r>
      <w:r w:rsidR="00944DF0" w:rsidRPr="00944DF0">
        <w:rPr>
          <w:b/>
          <w:bCs/>
          <w:sz w:val="28"/>
          <w:szCs w:val="28"/>
          <w:lang w:val="fr-FR"/>
        </w:rPr>
        <w:t>Jedan od vidova borbe protiv klimtaskih promena je i farbanje asfalta u plavo. To je urađeno u glavnom gradu najb</w:t>
      </w:r>
      <w:r w:rsidR="003060F0">
        <w:rPr>
          <w:b/>
          <w:bCs/>
          <w:sz w:val="28"/>
          <w:szCs w:val="28"/>
          <w:lang w:val="fr-FR"/>
        </w:rPr>
        <w:t>ogatije države na svetu. To je:</w:t>
      </w:r>
    </w:p>
    <w:p w14:paraId="69A292D0" w14:textId="77777777" w:rsidR="008624AC" w:rsidRPr="00944DF0" w:rsidRDefault="008624AC" w:rsidP="00944DF0">
      <w:pPr>
        <w:jc w:val="both"/>
        <w:rPr>
          <w:b/>
          <w:bCs/>
          <w:sz w:val="28"/>
          <w:szCs w:val="28"/>
          <w:lang w:val="fr-FR"/>
        </w:rPr>
      </w:pPr>
    </w:p>
    <w:p w14:paraId="1CE72821" w14:textId="77777777" w:rsidR="00944DF0" w:rsidRPr="00944DF0" w:rsidRDefault="00944DF0" w:rsidP="00944DF0">
      <w:pPr>
        <w:jc w:val="both"/>
        <w:rPr>
          <w:bCs/>
          <w:sz w:val="28"/>
          <w:szCs w:val="28"/>
          <w:lang w:val="fr-FR"/>
        </w:rPr>
      </w:pPr>
      <w:r w:rsidRPr="00944DF0">
        <w:rPr>
          <w:bCs/>
          <w:sz w:val="28"/>
          <w:szCs w:val="28"/>
          <w:lang w:val="fr-FR"/>
        </w:rPr>
        <w:t>A. Delhi</w:t>
      </w:r>
    </w:p>
    <w:p w14:paraId="6AFB4969" w14:textId="77777777" w:rsidR="00944DF0" w:rsidRPr="00944DF0" w:rsidRDefault="00944DF0" w:rsidP="00944DF0">
      <w:pPr>
        <w:jc w:val="both"/>
        <w:rPr>
          <w:bCs/>
          <w:sz w:val="28"/>
          <w:szCs w:val="28"/>
          <w:lang w:val="fr-FR"/>
        </w:rPr>
      </w:pPr>
      <w:r>
        <w:rPr>
          <w:bCs/>
          <w:sz w:val="28"/>
          <w:szCs w:val="28"/>
          <w:lang w:val="fr-FR"/>
        </w:rPr>
        <w:t>B. Denver</w:t>
      </w:r>
    </w:p>
    <w:p w14:paraId="453C2FAA" w14:textId="77777777" w:rsidR="00944DF0" w:rsidRPr="00944DF0" w:rsidRDefault="00944DF0" w:rsidP="00944DF0">
      <w:pPr>
        <w:jc w:val="both"/>
        <w:rPr>
          <w:bCs/>
          <w:sz w:val="28"/>
          <w:szCs w:val="28"/>
          <w:lang w:val="fr-FR"/>
        </w:rPr>
      </w:pPr>
      <w:r>
        <w:rPr>
          <w:bCs/>
          <w:sz w:val="28"/>
          <w:szCs w:val="28"/>
          <w:lang w:val="fr-FR"/>
        </w:rPr>
        <w:t>C. Doha</w:t>
      </w:r>
    </w:p>
    <w:p w14:paraId="30FD639A" w14:textId="77777777" w:rsidR="00944DF0" w:rsidRDefault="00944DF0" w:rsidP="00944DF0">
      <w:pPr>
        <w:jc w:val="both"/>
        <w:rPr>
          <w:bCs/>
          <w:sz w:val="28"/>
          <w:szCs w:val="28"/>
          <w:lang w:val="fr-FR"/>
        </w:rPr>
      </w:pPr>
      <w:r w:rsidRPr="00944DF0">
        <w:rPr>
          <w:bCs/>
          <w:sz w:val="28"/>
          <w:szCs w:val="28"/>
          <w:lang w:val="fr-FR"/>
        </w:rPr>
        <w:t>D. Damask</w:t>
      </w:r>
    </w:p>
    <w:p w14:paraId="03E2D26E" w14:textId="77777777" w:rsidR="008624AC" w:rsidRDefault="008624AC" w:rsidP="00944DF0">
      <w:pPr>
        <w:jc w:val="both"/>
        <w:rPr>
          <w:bCs/>
          <w:sz w:val="28"/>
          <w:szCs w:val="28"/>
          <w:lang w:val="fr-FR"/>
        </w:rPr>
      </w:pPr>
    </w:p>
    <w:p w14:paraId="01FAF9DA" w14:textId="77777777" w:rsidR="00BC4043" w:rsidRDefault="001A1036" w:rsidP="00BC4043">
      <w:pPr>
        <w:jc w:val="both"/>
        <w:rPr>
          <w:b/>
          <w:bCs/>
          <w:sz w:val="28"/>
          <w:szCs w:val="28"/>
          <w:lang w:val="fr-FR"/>
        </w:rPr>
      </w:pPr>
      <w:r w:rsidRPr="000B0B9C">
        <w:rPr>
          <w:b/>
          <w:bCs/>
          <w:sz w:val="28"/>
          <w:szCs w:val="28"/>
          <w:lang w:val="fr-FR"/>
        </w:rPr>
        <w:t>377</w:t>
      </w:r>
      <w:r w:rsidR="00BC4043" w:rsidRPr="000B0B9C">
        <w:rPr>
          <w:b/>
          <w:bCs/>
          <w:sz w:val="28"/>
          <w:szCs w:val="28"/>
          <w:lang w:val="fr-FR"/>
        </w:rPr>
        <w:t>. Zašto se oluje na južnoj hemisferi vrte u smeru kazaljke na satu, dok se oluje na severnoj hemisferi vrte u suprotnom smeru?</w:t>
      </w:r>
    </w:p>
    <w:p w14:paraId="144FD878" w14:textId="77777777" w:rsidR="003060F0" w:rsidRPr="000B0B9C" w:rsidRDefault="003060F0" w:rsidP="00BC4043">
      <w:pPr>
        <w:jc w:val="both"/>
        <w:rPr>
          <w:b/>
          <w:bCs/>
          <w:sz w:val="28"/>
          <w:szCs w:val="28"/>
          <w:lang w:val="fr-FR"/>
        </w:rPr>
      </w:pPr>
    </w:p>
    <w:p w14:paraId="563036E1" w14:textId="77777777" w:rsidR="00BC4043" w:rsidRPr="000B0B9C" w:rsidRDefault="00BC4043" w:rsidP="00BC4043">
      <w:pPr>
        <w:jc w:val="both"/>
        <w:rPr>
          <w:sz w:val="28"/>
          <w:szCs w:val="28"/>
          <w:lang w:val="fr-FR"/>
        </w:rPr>
      </w:pPr>
      <w:r w:rsidRPr="000B0B9C">
        <w:rPr>
          <w:sz w:val="28"/>
          <w:szCs w:val="28"/>
          <w:lang w:val="fr-FR"/>
        </w:rPr>
        <w:t>A. Različite hemisfere doživljavaju različite količine toplote/svetlosti</w:t>
      </w:r>
    </w:p>
    <w:p w14:paraId="12B64AEE" w14:textId="77777777" w:rsidR="00BC4043" w:rsidRPr="000B0B9C" w:rsidRDefault="00BC4043" w:rsidP="00BC4043">
      <w:pPr>
        <w:jc w:val="both"/>
        <w:rPr>
          <w:sz w:val="28"/>
          <w:szCs w:val="28"/>
          <w:lang w:val="fr-FR"/>
        </w:rPr>
      </w:pPr>
      <w:r w:rsidRPr="000B0B9C">
        <w:rPr>
          <w:sz w:val="28"/>
          <w:szCs w:val="28"/>
          <w:lang w:val="fr-FR"/>
        </w:rPr>
        <w:t>B. Koriolisova sila</w:t>
      </w:r>
    </w:p>
    <w:p w14:paraId="7665433B" w14:textId="77777777" w:rsidR="00BC4043" w:rsidRPr="000B0B9C" w:rsidRDefault="00BC4043" w:rsidP="00BC4043">
      <w:pPr>
        <w:jc w:val="both"/>
        <w:rPr>
          <w:sz w:val="28"/>
          <w:szCs w:val="28"/>
          <w:lang w:val="fr-FR"/>
        </w:rPr>
      </w:pPr>
      <w:r w:rsidRPr="000B0B9C">
        <w:rPr>
          <w:sz w:val="28"/>
          <w:szCs w:val="28"/>
          <w:lang w:val="fr-FR"/>
        </w:rPr>
        <w:t>C. Vodene struje na južnoj hemisferi teku u smeru kazaljke na satu i guraju olujne struje u sličnom pravcu</w:t>
      </w:r>
    </w:p>
    <w:p w14:paraId="25D1262C" w14:textId="1455E7FA" w:rsidR="00BC4043" w:rsidRDefault="008624AC" w:rsidP="00BC4043">
      <w:pPr>
        <w:jc w:val="both"/>
        <w:rPr>
          <w:sz w:val="28"/>
          <w:szCs w:val="28"/>
          <w:lang w:val="fr-FR"/>
        </w:rPr>
      </w:pPr>
      <w:r>
        <w:rPr>
          <w:sz w:val="28"/>
          <w:szCs w:val="28"/>
          <w:lang w:val="fr-FR"/>
        </w:rPr>
        <w:t>D.</w:t>
      </w:r>
      <w:r w:rsidR="00975DCF">
        <w:rPr>
          <w:sz w:val="28"/>
          <w:szCs w:val="28"/>
          <w:lang w:val="fr-FR"/>
        </w:rPr>
        <w:t xml:space="preserve"> Termohalinske Cirkulac</w:t>
      </w:r>
      <w:r w:rsidR="00BC4043" w:rsidRPr="000B0B9C">
        <w:rPr>
          <w:sz w:val="28"/>
          <w:szCs w:val="28"/>
          <w:lang w:val="fr-FR"/>
        </w:rPr>
        <w:t>ije</w:t>
      </w:r>
    </w:p>
    <w:p w14:paraId="2E85259E" w14:textId="3930B321" w:rsidR="00975DCF" w:rsidRDefault="00975DCF" w:rsidP="00BC4043">
      <w:pPr>
        <w:jc w:val="both"/>
        <w:rPr>
          <w:sz w:val="28"/>
          <w:szCs w:val="28"/>
          <w:lang w:val="fr-FR"/>
        </w:rPr>
      </w:pPr>
    </w:p>
    <w:p w14:paraId="1C54C3EB" w14:textId="77777777" w:rsidR="00975DCF" w:rsidRDefault="00975DCF" w:rsidP="00BC4043">
      <w:pPr>
        <w:jc w:val="both"/>
        <w:rPr>
          <w:sz w:val="28"/>
          <w:szCs w:val="28"/>
          <w:lang w:val="fr-FR"/>
        </w:rPr>
      </w:pPr>
    </w:p>
    <w:p w14:paraId="63B223A6" w14:textId="77777777" w:rsidR="003060F0" w:rsidRPr="000B0B9C" w:rsidRDefault="003060F0" w:rsidP="00BC4043">
      <w:pPr>
        <w:jc w:val="both"/>
        <w:rPr>
          <w:sz w:val="28"/>
          <w:szCs w:val="28"/>
          <w:lang w:val="fr-FR"/>
        </w:rPr>
      </w:pPr>
    </w:p>
    <w:p w14:paraId="7EBB8BA0" w14:textId="77777777" w:rsidR="00BC4043" w:rsidRDefault="001A1036" w:rsidP="00BC4043">
      <w:pPr>
        <w:jc w:val="both"/>
        <w:rPr>
          <w:b/>
          <w:bCs/>
          <w:sz w:val="28"/>
          <w:szCs w:val="28"/>
          <w:lang w:val="fr-FR"/>
        </w:rPr>
      </w:pPr>
      <w:r w:rsidRPr="000B0B9C">
        <w:rPr>
          <w:b/>
          <w:bCs/>
          <w:sz w:val="28"/>
          <w:szCs w:val="28"/>
          <w:lang w:val="fr-FR"/>
        </w:rPr>
        <w:t>378</w:t>
      </w:r>
      <w:r w:rsidR="00BC4043" w:rsidRPr="000B0B9C">
        <w:rPr>
          <w:b/>
          <w:bCs/>
          <w:sz w:val="28"/>
          <w:szCs w:val="28"/>
          <w:lang w:val="fr-FR"/>
        </w:rPr>
        <w:t>. Koriolisov efekat uzrokuje da se struje duž istočne obale Sjedinjenih Država kreću __________ blizu Floride i __________ blizu Mejna.</w:t>
      </w:r>
    </w:p>
    <w:p w14:paraId="7BE86C23" w14:textId="77777777" w:rsidR="003060F0" w:rsidRPr="000B0B9C" w:rsidRDefault="003060F0" w:rsidP="00BC4043">
      <w:pPr>
        <w:jc w:val="both"/>
        <w:rPr>
          <w:b/>
          <w:bCs/>
          <w:sz w:val="28"/>
          <w:szCs w:val="28"/>
          <w:lang w:val="fr-FR"/>
        </w:rPr>
      </w:pPr>
    </w:p>
    <w:p w14:paraId="1E897407" w14:textId="77777777" w:rsidR="00BC4043" w:rsidRPr="000B0B9C" w:rsidRDefault="00BC4043" w:rsidP="00BC4043">
      <w:pPr>
        <w:jc w:val="both"/>
        <w:rPr>
          <w:sz w:val="28"/>
          <w:szCs w:val="28"/>
          <w:lang w:val="fr-FR"/>
        </w:rPr>
      </w:pPr>
      <w:r w:rsidRPr="000B0B9C">
        <w:rPr>
          <w:sz w:val="28"/>
          <w:szCs w:val="28"/>
          <w:lang w:val="fr-FR"/>
        </w:rPr>
        <w:t xml:space="preserve">A. suprotno od kazaljke na satu . . . u smeru kazaljke na satu </w:t>
      </w:r>
    </w:p>
    <w:p w14:paraId="1A34E705" w14:textId="77777777" w:rsidR="00BC4043" w:rsidRPr="000B0B9C" w:rsidRDefault="00BC4043" w:rsidP="00BC4043">
      <w:pPr>
        <w:jc w:val="both"/>
        <w:rPr>
          <w:sz w:val="28"/>
          <w:szCs w:val="28"/>
          <w:lang w:val="fr-FR"/>
        </w:rPr>
      </w:pPr>
      <w:r w:rsidRPr="000B0B9C">
        <w:rPr>
          <w:sz w:val="28"/>
          <w:szCs w:val="28"/>
          <w:lang w:val="fr-FR"/>
        </w:rPr>
        <w:t>B. istok . . . zapadu</w:t>
      </w:r>
    </w:p>
    <w:p w14:paraId="7A8F6050" w14:textId="77777777" w:rsidR="00BC4043" w:rsidRPr="000B0B9C" w:rsidRDefault="00BC4043" w:rsidP="00BC4043">
      <w:pPr>
        <w:jc w:val="both"/>
        <w:rPr>
          <w:sz w:val="28"/>
          <w:szCs w:val="28"/>
          <w:lang w:val="fr-FR"/>
        </w:rPr>
      </w:pPr>
      <w:r w:rsidRPr="000B0B9C">
        <w:rPr>
          <w:sz w:val="28"/>
          <w:szCs w:val="28"/>
          <w:lang w:val="fr-FR"/>
        </w:rPr>
        <w:t>C. u smeru kazaljke na satu . . . suprotno od kazaljke na satu</w:t>
      </w:r>
    </w:p>
    <w:p w14:paraId="696ED16D" w14:textId="77777777" w:rsidR="00BC4043" w:rsidRDefault="00BC4043" w:rsidP="00BC4043">
      <w:pPr>
        <w:jc w:val="both"/>
        <w:rPr>
          <w:sz w:val="28"/>
          <w:szCs w:val="28"/>
          <w:lang w:val="fr-FR"/>
        </w:rPr>
      </w:pPr>
      <w:r w:rsidRPr="000B0B9C">
        <w:rPr>
          <w:sz w:val="28"/>
          <w:szCs w:val="28"/>
          <w:lang w:val="fr-FR"/>
        </w:rPr>
        <w:t>D. jug . . . sever</w:t>
      </w:r>
    </w:p>
    <w:p w14:paraId="63384942" w14:textId="3B86521B" w:rsidR="003060F0" w:rsidRPr="000B0B9C" w:rsidRDefault="003060F0" w:rsidP="00BC4043">
      <w:pPr>
        <w:jc w:val="both"/>
        <w:rPr>
          <w:sz w:val="28"/>
          <w:szCs w:val="28"/>
          <w:lang w:val="fr-FR"/>
        </w:rPr>
      </w:pPr>
    </w:p>
    <w:p w14:paraId="015F4E22" w14:textId="77777777" w:rsidR="00BC4043" w:rsidRDefault="001A1036" w:rsidP="00BC4043">
      <w:pPr>
        <w:jc w:val="both"/>
        <w:rPr>
          <w:b/>
          <w:bCs/>
          <w:sz w:val="28"/>
          <w:szCs w:val="28"/>
          <w:lang w:val="fr-FR"/>
        </w:rPr>
      </w:pPr>
      <w:r w:rsidRPr="000B0B9C">
        <w:rPr>
          <w:b/>
          <w:bCs/>
          <w:sz w:val="28"/>
          <w:szCs w:val="28"/>
          <w:lang w:val="fr-FR"/>
        </w:rPr>
        <w:t>379</w:t>
      </w:r>
      <w:r w:rsidR="00BC4043" w:rsidRPr="000B0B9C">
        <w:rPr>
          <w:b/>
          <w:bCs/>
          <w:sz w:val="28"/>
          <w:szCs w:val="28"/>
          <w:lang w:val="fr-FR"/>
        </w:rPr>
        <w:t>. Koji od sledećih parova prideva najbolje opisuje vode izvučene na površinu uzdizanjem?</w:t>
      </w:r>
    </w:p>
    <w:p w14:paraId="40452A12" w14:textId="77777777" w:rsidR="008624AC" w:rsidRPr="000B0B9C" w:rsidRDefault="008624AC" w:rsidP="00BC4043">
      <w:pPr>
        <w:jc w:val="both"/>
        <w:rPr>
          <w:b/>
          <w:bCs/>
          <w:sz w:val="28"/>
          <w:szCs w:val="28"/>
          <w:lang w:val="fr-FR"/>
        </w:rPr>
      </w:pPr>
    </w:p>
    <w:p w14:paraId="386BC577" w14:textId="77777777" w:rsidR="00BC4043" w:rsidRPr="000B0B9C" w:rsidRDefault="00BC4043" w:rsidP="00BC4043">
      <w:pPr>
        <w:jc w:val="both"/>
        <w:rPr>
          <w:sz w:val="28"/>
          <w:szCs w:val="28"/>
        </w:rPr>
      </w:pPr>
      <w:r w:rsidRPr="000B0B9C">
        <w:rPr>
          <w:sz w:val="28"/>
          <w:szCs w:val="28"/>
        </w:rPr>
        <w:t>A. Hladno i siromašno hranljivim materijama</w:t>
      </w:r>
    </w:p>
    <w:p w14:paraId="19832BC4" w14:textId="77777777" w:rsidR="00BC4043" w:rsidRPr="000B0B9C" w:rsidRDefault="00BC4043" w:rsidP="00BC4043">
      <w:pPr>
        <w:jc w:val="both"/>
        <w:rPr>
          <w:sz w:val="28"/>
          <w:szCs w:val="28"/>
        </w:rPr>
      </w:pPr>
      <w:r w:rsidRPr="000B0B9C">
        <w:rPr>
          <w:sz w:val="28"/>
          <w:szCs w:val="28"/>
        </w:rPr>
        <w:t>B. Hladan i bogat hranljivim materijama</w:t>
      </w:r>
    </w:p>
    <w:p w14:paraId="5832C742" w14:textId="77777777" w:rsidR="00BC4043" w:rsidRPr="000B0B9C" w:rsidRDefault="00BC4043" w:rsidP="00BC4043">
      <w:pPr>
        <w:jc w:val="both"/>
        <w:rPr>
          <w:sz w:val="28"/>
          <w:szCs w:val="28"/>
        </w:rPr>
      </w:pPr>
      <w:r w:rsidRPr="000B0B9C">
        <w:rPr>
          <w:sz w:val="28"/>
          <w:szCs w:val="28"/>
        </w:rPr>
        <w:t>C. Siromašan hranljivim materijama i topao</w:t>
      </w:r>
    </w:p>
    <w:p w14:paraId="2F130CA3" w14:textId="77777777" w:rsidR="00BC4043" w:rsidRDefault="00BC4043" w:rsidP="00BC4043">
      <w:pPr>
        <w:jc w:val="both"/>
        <w:rPr>
          <w:sz w:val="28"/>
          <w:szCs w:val="28"/>
        </w:rPr>
      </w:pPr>
      <w:r w:rsidRPr="000B0B9C">
        <w:rPr>
          <w:sz w:val="28"/>
          <w:szCs w:val="28"/>
        </w:rPr>
        <w:t>D. Bogata hranljivim materijama i topla</w:t>
      </w:r>
    </w:p>
    <w:p w14:paraId="08D8A501" w14:textId="77777777" w:rsidR="003060F0" w:rsidRPr="000B0B9C" w:rsidRDefault="003060F0" w:rsidP="00BC4043">
      <w:pPr>
        <w:jc w:val="both"/>
        <w:rPr>
          <w:sz w:val="28"/>
          <w:szCs w:val="28"/>
        </w:rPr>
      </w:pPr>
    </w:p>
    <w:p w14:paraId="6F2428D4" w14:textId="77777777" w:rsidR="00BC4043" w:rsidRDefault="001A1036" w:rsidP="00BC4043">
      <w:pPr>
        <w:jc w:val="both"/>
        <w:rPr>
          <w:b/>
          <w:bCs/>
          <w:sz w:val="28"/>
          <w:szCs w:val="28"/>
        </w:rPr>
      </w:pPr>
      <w:r w:rsidRPr="000B0B9C">
        <w:rPr>
          <w:b/>
          <w:bCs/>
          <w:sz w:val="28"/>
          <w:szCs w:val="28"/>
        </w:rPr>
        <w:t>380</w:t>
      </w:r>
      <w:r w:rsidR="00BC4043" w:rsidRPr="000B0B9C">
        <w:rPr>
          <w:b/>
          <w:bCs/>
          <w:sz w:val="28"/>
          <w:szCs w:val="28"/>
        </w:rPr>
        <w:t>. Koja je najplića zona okeana, koja se završava na visokoj vodi?</w:t>
      </w:r>
    </w:p>
    <w:p w14:paraId="593F46EC" w14:textId="77777777" w:rsidR="003060F0" w:rsidRPr="000B0B9C" w:rsidRDefault="003060F0" w:rsidP="00BC4043">
      <w:pPr>
        <w:jc w:val="both"/>
        <w:rPr>
          <w:b/>
          <w:bCs/>
          <w:sz w:val="28"/>
          <w:szCs w:val="28"/>
        </w:rPr>
      </w:pPr>
    </w:p>
    <w:p w14:paraId="6B90B9F4" w14:textId="77777777" w:rsidR="00BC4043" w:rsidRPr="000B0B9C" w:rsidRDefault="00BC4043" w:rsidP="00BC4043">
      <w:pPr>
        <w:jc w:val="both"/>
        <w:rPr>
          <w:sz w:val="28"/>
          <w:szCs w:val="28"/>
          <w:lang w:val="fr-FR"/>
        </w:rPr>
      </w:pPr>
      <w:r w:rsidRPr="000B0B9C">
        <w:rPr>
          <w:sz w:val="28"/>
          <w:szCs w:val="28"/>
          <w:lang w:val="fr-FR"/>
        </w:rPr>
        <w:t>A. Neritska zona</w:t>
      </w:r>
    </w:p>
    <w:p w14:paraId="2A3AA6E6" w14:textId="77777777" w:rsidR="00BC4043" w:rsidRPr="000B0B9C" w:rsidRDefault="00BC4043" w:rsidP="00BC4043">
      <w:pPr>
        <w:jc w:val="both"/>
        <w:rPr>
          <w:sz w:val="28"/>
          <w:szCs w:val="28"/>
          <w:lang w:val="fr-FR"/>
        </w:rPr>
      </w:pPr>
      <w:r w:rsidRPr="000B0B9C">
        <w:rPr>
          <w:sz w:val="28"/>
          <w:szCs w:val="28"/>
          <w:lang w:val="fr-FR"/>
        </w:rPr>
        <w:t>B. Primorska zona</w:t>
      </w:r>
    </w:p>
    <w:p w14:paraId="272196B4" w14:textId="77777777" w:rsidR="00BC4043" w:rsidRPr="000B0B9C" w:rsidRDefault="00BC4043" w:rsidP="00BC4043">
      <w:pPr>
        <w:jc w:val="both"/>
        <w:rPr>
          <w:sz w:val="28"/>
          <w:szCs w:val="28"/>
          <w:lang w:val="fr-FR"/>
        </w:rPr>
      </w:pPr>
      <w:r w:rsidRPr="000B0B9C">
        <w:rPr>
          <w:sz w:val="28"/>
          <w:szCs w:val="28"/>
          <w:lang w:val="fr-FR"/>
        </w:rPr>
        <w:t>C. Pelagična zona</w:t>
      </w:r>
    </w:p>
    <w:p w14:paraId="4E9F465D" w14:textId="77777777" w:rsidR="00BC4043" w:rsidRDefault="00BC4043" w:rsidP="00BC4043">
      <w:pPr>
        <w:jc w:val="both"/>
        <w:rPr>
          <w:sz w:val="28"/>
          <w:szCs w:val="28"/>
          <w:lang w:val="fr-FR"/>
        </w:rPr>
      </w:pPr>
      <w:r w:rsidRPr="000B0B9C">
        <w:rPr>
          <w:sz w:val="28"/>
          <w:szCs w:val="28"/>
          <w:lang w:val="fr-FR"/>
        </w:rPr>
        <w:t>D. Bentoska zona</w:t>
      </w:r>
    </w:p>
    <w:p w14:paraId="4F5B48DB" w14:textId="77777777" w:rsidR="003060F0" w:rsidRPr="000B0B9C" w:rsidRDefault="003060F0" w:rsidP="00BC4043">
      <w:pPr>
        <w:jc w:val="both"/>
        <w:rPr>
          <w:sz w:val="28"/>
          <w:szCs w:val="28"/>
          <w:lang w:val="fr-FR"/>
        </w:rPr>
      </w:pPr>
    </w:p>
    <w:p w14:paraId="07042A58" w14:textId="77777777" w:rsidR="00BC4043" w:rsidRDefault="001A1036" w:rsidP="00BC4043">
      <w:pPr>
        <w:jc w:val="both"/>
        <w:rPr>
          <w:b/>
          <w:bCs/>
          <w:sz w:val="28"/>
          <w:szCs w:val="28"/>
          <w:lang w:val="fr-FR"/>
        </w:rPr>
      </w:pPr>
      <w:r w:rsidRPr="000B0B9C">
        <w:rPr>
          <w:b/>
          <w:bCs/>
          <w:sz w:val="28"/>
          <w:szCs w:val="28"/>
          <w:lang w:val="fr-FR"/>
        </w:rPr>
        <w:t>381</w:t>
      </w:r>
      <w:r w:rsidR="00BC4043" w:rsidRPr="000B0B9C">
        <w:rPr>
          <w:b/>
          <w:bCs/>
          <w:sz w:val="28"/>
          <w:szCs w:val="28"/>
          <w:lang w:val="fr-FR"/>
        </w:rPr>
        <w:t>. Otvoreni okean se naziva koja zona?</w:t>
      </w:r>
    </w:p>
    <w:p w14:paraId="45D924FF" w14:textId="77777777" w:rsidR="003060F0" w:rsidRPr="000B0B9C" w:rsidRDefault="003060F0" w:rsidP="00BC4043">
      <w:pPr>
        <w:jc w:val="both"/>
        <w:rPr>
          <w:b/>
          <w:bCs/>
          <w:sz w:val="28"/>
          <w:szCs w:val="28"/>
          <w:lang w:val="fr-FR"/>
        </w:rPr>
      </w:pPr>
    </w:p>
    <w:p w14:paraId="366D18DD" w14:textId="77777777" w:rsidR="00BC4043" w:rsidRPr="000B0B9C" w:rsidRDefault="00BC4043" w:rsidP="00BC4043">
      <w:pPr>
        <w:jc w:val="both"/>
        <w:rPr>
          <w:sz w:val="28"/>
          <w:szCs w:val="28"/>
          <w:lang w:val="fr-FR"/>
        </w:rPr>
      </w:pPr>
      <w:r w:rsidRPr="000B0B9C">
        <w:rPr>
          <w:sz w:val="28"/>
          <w:szCs w:val="28"/>
          <w:lang w:val="fr-FR"/>
        </w:rPr>
        <w:t>A. Pelagična zona</w:t>
      </w:r>
    </w:p>
    <w:p w14:paraId="125FA20A" w14:textId="77777777" w:rsidR="00BC4043" w:rsidRPr="000B0B9C" w:rsidRDefault="00BC4043" w:rsidP="00BC4043">
      <w:pPr>
        <w:jc w:val="both"/>
        <w:rPr>
          <w:sz w:val="28"/>
          <w:szCs w:val="28"/>
          <w:lang w:val="fr-FR"/>
        </w:rPr>
      </w:pPr>
      <w:r w:rsidRPr="000B0B9C">
        <w:rPr>
          <w:sz w:val="28"/>
          <w:szCs w:val="28"/>
          <w:lang w:val="fr-FR"/>
        </w:rPr>
        <w:t>B. Bentoska zona</w:t>
      </w:r>
    </w:p>
    <w:p w14:paraId="79D8259B" w14:textId="77777777" w:rsidR="00BC4043" w:rsidRPr="000B0B9C" w:rsidRDefault="00BC4043" w:rsidP="00BC4043">
      <w:pPr>
        <w:jc w:val="both"/>
        <w:rPr>
          <w:sz w:val="28"/>
          <w:szCs w:val="28"/>
          <w:lang w:val="fr-FR"/>
        </w:rPr>
      </w:pPr>
      <w:r w:rsidRPr="000B0B9C">
        <w:rPr>
          <w:sz w:val="28"/>
          <w:szCs w:val="28"/>
          <w:lang w:val="fr-FR"/>
        </w:rPr>
        <w:t>C. Profundalna zona</w:t>
      </w:r>
    </w:p>
    <w:p w14:paraId="7427B28D" w14:textId="77777777" w:rsidR="00BC4043" w:rsidRDefault="00BC4043" w:rsidP="00BC4043">
      <w:pPr>
        <w:jc w:val="both"/>
        <w:rPr>
          <w:sz w:val="28"/>
          <w:szCs w:val="28"/>
          <w:lang w:val="fr-FR"/>
        </w:rPr>
      </w:pPr>
      <w:r w:rsidRPr="000B0B9C">
        <w:rPr>
          <w:sz w:val="28"/>
          <w:szCs w:val="28"/>
          <w:lang w:val="fr-FR"/>
        </w:rPr>
        <w:t>D. Primorska zona</w:t>
      </w:r>
    </w:p>
    <w:p w14:paraId="31F9C62E" w14:textId="77777777" w:rsidR="003060F0" w:rsidRPr="000B0B9C" w:rsidRDefault="003060F0" w:rsidP="00BC4043">
      <w:pPr>
        <w:jc w:val="both"/>
        <w:rPr>
          <w:sz w:val="28"/>
          <w:szCs w:val="28"/>
          <w:lang w:val="fr-FR"/>
        </w:rPr>
      </w:pPr>
    </w:p>
    <w:p w14:paraId="2EDB2E10" w14:textId="77777777" w:rsidR="00BC4043" w:rsidRDefault="001A1036" w:rsidP="00BC4043">
      <w:pPr>
        <w:jc w:val="both"/>
        <w:rPr>
          <w:b/>
          <w:sz w:val="28"/>
          <w:szCs w:val="28"/>
          <w:lang w:val="fr-FR"/>
        </w:rPr>
      </w:pPr>
      <w:r w:rsidRPr="000B0B9C">
        <w:rPr>
          <w:b/>
          <w:sz w:val="28"/>
          <w:szCs w:val="28"/>
          <w:lang w:val="fr-FR"/>
        </w:rPr>
        <w:t>382</w:t>
      </w:r>
      <w:r w:rsidR="00BC4043" w:rsidRPr="000B0B9C">
        <w:rPr>
          <w:b/>
          <w:sz w:val="28"/>
          <w:szCs w:val="28"/>
          <w:lang w:val="fr-FR"/>
        </w:rPr>
        <w:t>.  Na zapadnoj obali Severne Amerike voda bogata hranljivim materijama sa dna okeana „izbija“ na površinu. U kom pravcu će Koriolisov efekat odvesti ovu novu površinsku vodu?</w:t>
      </w:r>
    </w:p>
    <w:p w14:paraId="2982D7C2" w14:textId="77777777" w:rsidR="003060F0" w:rsidRPr="000B0B9C" w:rsidRDefault="003060F0" w:rsidP="00BC4043">
      <w:pPr>
        <w:jc w:val="both"/>
        <w:rPr>
          <w:b/>
          <w:sz w:val="28"/>
          <w:szCs w:val="28"/>
          <w:lang w:val="fr-FR"/>
        </w:rPr>
      </w:pPr>
    </w:p>
    <w:p w14:paraId="1B9BECF2" w14:textId="0C7BCD86" w:rsidR="00BC4043" w:rsidRPr="000B0B9C" w:rsidRDefault="00BC4043" w:rsidP="00BC4043">
      <w:pPr>
        <w:jc w:val="both"/>
        <w:rPr>
          <w:sz w:val="28"/>
          <w:szCs w:val="28"/>
        </w:rPr>
      </w:pPr>
      <w:r w:rsidRPr="000B0B9C">
        <w:rPr>
          <w:sz w:val="28"/>
          <w:szCs w:val="28"/>
        </w:rPr>
        <w:t>A. Sever i zapad, prateć</w:t>
      </w:r>
      <w:r w:rsidR="004C2BC9">
        <w:rPr>
          <w:sz w:val="28"/>
          <w:szCs w:val="28"/>
        </w:rPr>
        <w:t>i obalu Severne Amerike</w:t>
      </w:r>
    </w:p>
    <w:p w14:paraId="47DDAD9F" w14:textId="22A453EE" w:rsidR="00BC4043" w:rsidRPr="000B0B9C" w:rsidRDefault="00BC4043" w:rsidP="00BC4043">
      <w:pPr>
        <w:jc w:val="both"/>
        <w:rPr>
          <w:sz w:val="28"/>
          <w:szCs w:val="28"/>
        </w:rPr>
      </w:pPr>
      <w:r w:rsidRPr="000B0B9C">
        <w:rPr>
          <w:sz w:val="28"/>
          <w:szCs w:val="28"/>
        </w:rPr>
        <w:t>B. Jug, da se pridruži</w:t>
      </w:r>
      <w:r w:rsidR="004C2BC9">
        <w:rPr>
          <w:sz w:val="28"/>
          <w:szCs w:val="28"/>
        </w:rPr>
        <w:t xml:space="preserve"> Severnoj Ekvatorijalnoj struji</w:t>
      </w:r>
    </w:p>
    <w:p w14:paraId="1E5A7EF6" w14:textId="74A120D3" w:rsidR="00BC4043" w:rsidRPr="000B0B9C" w:rsidRDefault="004C2BC9" w:rsidP="00BC4043">
      <w:pPr>
        <w:jc w:val="both"/>
        <w:rPr>
          <w:sz w:val="28"/>
          <w:szCs w:val="28"/>
        </w:rPr>
      </w:pPr>
      <w:r>
        <w:rPr>
          <w:sz w:val="28"/>
          <w:szCs w:val="28"/>
        </w:rPr>
        <w:t>C. Zapad, u Pacifički okean</w:t>
      </w:r>
    </w:p>
    <w:p w14:paraId="10C560D0" w14:textId="11144C5F" w:rsidR="00BC4043" w:rsidRPr="000B0B9C" w:rsidRDefault="00BC4043" w:rsidP="00BC4043">
      <w:pPr>
        <w:jc w:val="both"/>
        <w:rPr>
          <w:sz w:val="28"/>
          <w:szCs w:val="28"/>
        </w:rPr>
      </w:pPr>
      <w:r w:rsidRPr="000B0B9C">
        <w:rPr>
          <w:sz w:val="28"/>
          <w:szCs w:val="28"/>
        </w:rPr>
        <w:t xml:space="preserve">D. Jug i istok, da se spoje sa severnim pacifičkim </w:t>
      </w:r>
      <w:r w:rsidR="004C2BC9">
        <w:rPr>
          <w:sz w:val="28"/>
          <w:szCs w:val="28"/>
        </w:rPr>
        <w:t>krugom u smeru kazaljke na satu</w:t>
      </w:r>
    </w:p>
    <w:p w14:paraId="7F1FBCF0" w14:textId="47C0220D" w:rsidR="00BC4043" w:rsidRDefault="00BC4043" w:rsidP="00BC4043">
      <w:pPr>
        <w:jc w:val="both"/>
        <w:rPr>
          <w:sz w:val="28"/>
          <w:szCs w:val="28"/>
        </w:rPr>
      </w:pPr>
      <w:r w:rsidRPr="000B0B9C">
        <w:rPr>
          <w:sz w:val="28"/>
          <w:szCs w:val="28"/>
        </w:rPr>
        <w:t>E. Sever i zapad, da bi se spojili u smeru suprotnom od kazaljk</w:t>
      </w:r>
      <w:r w:rsidR="004C2BC9">
        <w:rPr>
          <w:sz w:val="28"/>
          <w:szCs w:val="28"/>
        </w:rPr>
        <w:t>e na satu, Severni Pacifik</w:t>
      </w:r>
    </w:p>
    <w:p w14:paraId="7FA037EC" w14:textId="78B3E4E3" w:rsidR="003060F0" w:rsidRDefault="003060F0" w:rsidP="00BC4043">
      <w:pPr>
        <w:jc w:val="both"/>
        <w:rPr>
          <w:sz w:val="28"/>
          <w:szCs w:val="28"/>
        </w:rPr>
      </w:pPr>
    </w:p>
    <w:p w14:paraId="2860C364" w14:textId="23348E99" w:rsidR="00F13928" w:rsidRDefault="00F13928" w:rsidP="00BC4043">
      <w:pPr>
        <w:jc w:val="both"/>
        <w:rPr>
          <w:sz w:val="28"/>
          <w:szCs w:val="28"/>
        </w:rPr>
      </w:pPr>
    </w:p>
    <w:p w14:paraId="324F510F" w14:textId="27E57F3F" w:rsidR="00F13928" w:rsidRDefault="00F13928" w:rsidP="00BC4043">
      <w:pPr>
        <w:jc w:val="both"/>
        <w:rPr>
          <w:sz w:val="28"/>
          <w:szCs w:val="28"/>
        </w:rPr>
      </w:pPr>
    </w:p>
    <w:p w14:paraId="15B5132D" w14:textId="679C9230" w:rsidR="00F13928" w:rsidRDefault="00F13928" w:rsidP="00BC4043">
      <w:pPr>
        <w:jc w:val="both"/>
        <w:rPr>
          <w:sz w:val="28"/>
          <w:szCs w:val="28"/>
        </w:rPr>
      </w:pPr>
    </w:p>
    <w:p w14:paraId="3D3AD10C" w14:textId="77777777" w:rsidR="00F13928" w:rsidRPr="000B0B9C" w:rsidRDefault="00F13928" w:rsidP="00BC4043">
      <w:pPr>
        <w:jc w:val="both"/>
        <w:rPr>
          <w:sz w:val="28"/>
          <w:szCs w:val="28"/>
        </w:rPr>
      </w:pPr>
    </w:p>
    <w:p w14:paraId="14356290" w14:textId="77777777" w:rsidR="00BC4043" w:rsidRDefault="001A1036" w:rsidP="00D14A30">
      <w:pPr>
        <w:jc w:val="both"/>
        <w:rPr>
          <w:b/>
          <w:sz w:val="28"/>
          <w:szCs w:val="28"/>
          <w:lang w:val="fr-FR"/>
        </w:rPr>
      </w:pPr>
      <w:r w:rsidRPr="000B0B9C">
        <w:rPr>
          <w:b/>
          <w:sz w:val="28"/>
          <w:szCs w:val="28"/>
          <w:lang w:val="fr-FR"/>
        </w:rPr>
        <w:t>383</w:t>
      </w:r>
      <w:r w:rsidR="00BC4043" w:rsidRPr="000B0B9C">
        <w:rPr>
          <w:b/>
          <w:sz w:val="28"/>
          <w:szCs w:val="28"/>
          <w:lang w:val="fr-FR"/>
        </w:rPr>
        <w:t xml:space="preserve">. </w:t>
      </w:r>
      <w:r w:rsidR="00D14A30">
        <w:rPr>
          <w:b/>
          <w:sz w:val="28"/>
          <w:szCs w:val="28"/>
          <w:lang w:val="fr-FR"/>
        </w:rPr>
        <w:t>Najveći monolit od peščara na svetu, prikazan na slici, nalazi se na teritoriji :</w:t>
      </w:r>
    </w:p>
    <w:p w14:paraId="7624493F" w14:textId="77777777" w:rsidR="003E2901" w:rsidRDefault="003E2901" w:rsidP="00D14A30">
      <w:pPr>
        <w:jc w:val="both"/>
        <w:rPr>
          <w:b/>
          <w:sz w:val="28"/>
          <w:szCs w:val="28"/>
          <w:lang w:val="fr-FR"/>
        </w:rPr>
      </w:pPr>
    </w:p>
    <w:p w14:paraId="691AE048" w14:textId="77777777" w:rsidR="003E2901" w:rsidRDefault="003E2901" w:rsidP="00975DCF">
      <w:pPr>
        <w:jc w:val="center"/>
        <w:rPr>
          <w:b/>
          <w:sz w:val="28"/>
          <w:szCs w:val="28"/>
          <w:lang w:val="fr-FR"/>
        </w:rPr>
      </w:pPr>
      <w:r w:rsidRPr="003E2901">
        <w:rPr>
          <w:b/>
          <w:noProof/>
          <w:sz w:val="28"/>
          <w:szCs w:val="28"/>
        </w:rPr>
        <w:drawing>
          <wp:inline distT="0" distB="0" distL="0" distR="0" wp14:anchorId="548202C5" wp14:editId="00CAD9D3">
            <wp:extent cx="6606540" cy="2926080"/>
            <wp:effectExtent l="0" t="0" r="3810" b="7620"/>
            <wp:docPr id="29" name="Picture 2" descr="uluru-austral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uluru-australija.jpg"/>
                    <pic:cNvPicPr>
                      <a:picLocks noChangeAspect="1"/>
                    </pic:cNvPicPr>
                  </pic:nvPicPr>
                  <pic:blipFill>
                    <a:blip r:embed="rId21">
                      <a:extLst>
                        <a:ext uri="{28A0092B-C50C-407E-A947-70E740481C1C}">
                          <a14:useLocalDpi xmlns:a14="http://schemas.microsoft.com/office/drawing/2010/main" val="0"/>
                        </a:ext>
                      </a:extLst>
                    </a:blip>
                    <a:srcRect t="13184" b="13226"/>
                    <a:stretch>
                      <a:fillRect/>
                    </a:stretch>
                  </pic:blipFill>
                  <pic:spPr bwMode="auto">
                    <a:xfrm>
                      <a:off x="0" y="0"/>
                      <a:ext cx="6606540" cy="2926080"/>
                    </a:xfrm>
                    <a:prstGeom prst="rect">
                      <a:avLst/>
                    </a:prstGeom>
                    <a:noFill/>
                    <a:ln>
                      <a:noFill/>
                    </a:ln>
                  </pic:spPr>
                </pic:pic>
              </a:graphicData>
            </a:graphic>
          </wp:inline>
        </w:drawing>
      </w:r>
    </w:p>
    <w:p w14:paraId="471B27A9" w14:textId="77777777" w:rsidR="003E2901" w:rsidRDefault="003E2901" w:rsidP="00D14A30">
      <w:pPr>
        <w:jc w:val="both"/>
        <w:rPr>
          <w:b/>
          <w:sz w:val="28"/>
          <w:szCs w:val="28"/>
          <w:lang w:val="fr-FR"/>
        </w:rPr>
      </w:pPr>
    </w:p>
    <w:p w14:paraId="77CD61BF" w14:textId="77777777" w:rsidR="00D14A30" w:rsidRPr="00D14A30" w:rsidRDefault="00D14A30" w:rsidP="003E2901">
      <w:pPr>
        <w:spacing w:after="60"/>
        <w:jc w:val="both"/>
        <w:rPr>
          <w:sz w:val="28"/>
          <w:szCs w:val="28"/>
          <w:lang w:val="fr-FR"/>
        </w:rPr>
      </w:pPr>
      <w:r w:rsidRPr="00D14A30">
        <w:rPr>
          <w:sz w:val="28"/>
          <w:szCs w:val="28"/>
          <w:lang w:val="fr-FR"/>
        </w:rPr>
        <w:t xml:space="preserve">A. </w:t>
      </w:r>
      <w:r w:rsidR="003E2901">
        <w:rPr>
          <w:sz w:val="28"/>
          <w:szCs w:val="28"/>
          <w:lang w:val="fr-FR"/>
        </w:rPr>
        <w:t xml:space="preserve">Australije </w:t>
      </w:r>
    </w:p>
    <w:p w14:paraId="1D2BD70C" w14:textId="77777777" w:rsidR="00D14A30" w:rsidRPr="00D14A30" w:rsidRDefault="00D14A30" w:rsidP="003E2901">
      <w:pPr>
        <w:spacing w:after="60"/>
        <w:jc w:val="both"/>
        <w:rPr>
          <w:sz w:val="28"/>
          <w:szCs w:val="28"/>
          <w:lang w:val="fr-FR"/>
        </w:rPr>
      </w:pPr>
      <w:r w:rsidRPr="00D14A30">
        <w:rPr>
          <w:sz w:val="28"/>
          <w:szCs w:val="28"/>
          <w:lang w:val="fr-FR"/>
        </w:rPr>
        <w:t>B.</w:t>
      </w:r>
      <w:r w:rsidR="003E2901">
        <w:rPr>
          <w:sz w:val="28"/>
          <w:szCs w:val="28"/>
          <w:lang w:val="fr-FR"/>
        </w:rPr>
        <w:t xml:space="preserve"> Afrike</w:t>
      </w:r>
    </w:p>
    <w:p w14:paraId="35E5A82C" w14:textId="77777777" w:rsidR="00D14A30" w:rsidRPr="00D14A30" w:rsidRDefault="00D14A30" w:rsidP="003E2901">
      <w:pPr>
        <w:spacing w:after="60"/>
        <w:jc w:val="both"/>
        <w:rPr>
          <w:sz w:val="28"/>
          <w:szCs w:val="28"/>
          <w:lang w:val="fr-FR"/>
        </w:rPr>
      </w:pPr>
      <w:r w:rsidRPr="00D14A30">
        <w:rPr>
          <w:sz w:val="28"/>
          <w:szCs w:val="28"/>
          <w:lang w:val="fr-FR"/>
        </w:rPr>
        <w:t>C.</w:t>
      </w:r>
      <w:r w:rsidR="003E2901">
        <w:rPr>
          <w:sz w:val="28"/>
          <w:szCs w:val="28"/>
          <w:lang w:val="fr-FR"/>
        </w:rPr>
        <w:t xml:space="preserve"> Južne Amerike</w:t>
      </w:r>
    </w:p>
    <w:p w14:paraId="46717E65" w14:textId="77777777" w:rsidR="00D14A30" w:rsidRPr="00D14A30" w:rsidRDefault="00D14A30" w:rsidP="00975DCF">
      <w:pPr>
        <w:jc w:val="both"/>
        <w:rPr>
          <w:sz w:val="28"/>
          <w:szCs w:val="28"/>
          <w:lang w:val="fr-FR"/>
        </w:rPr>
      </w:pPr>
      <w:r w:rsidRPr="00D14A30">
        <w:rPr>
          <w:sz w:val="28"/>
          <w:szCs w:val="28"/>
          <w:lang w:val="fr-FR"/>
        </w:rPr>
        <w:t>D.</w:t>
      </w:r>
      <w:r w:rsidR="003E2901">
        <w:rPr>
          <w:sz w:val="28"/>
          <w:szCs w:val="28"/>
          <w:lang w:val="fr-FR"/>
        </w:rPr>
        <w:t xml:space="preserve"> Azije</w:t>
      </w:r>
    </w:p>
    <w:p w14:paraId="0B0ABD70" w14:textId="77777777" w:rsidR="00D14A30" w:rsidRPr="000B0B9C" w:rsidRDefault="00D14A30" w:rsidP="00975DCF">
      <w:pPr>
        <w:jc w:val="both"/>
        <w:rPr>
          <w:sz w:val="28"/>
          <w:szCs w:val="28"/>
          <w:lang w:val="fr-FR"/>
        </w:rPr>
      </w:pPr>
    </w:p>
    <w:p w14:paraId="4B2FFA78" w14:textId="77777777" w:rsidR="00BC4043" w:rsidRDefault="001A1036" w:rsidP="00975DCF">
      <w:pPr>
        <w:jc w:val="both"/>
        <w:rPr>
          <w:b/>
          <w:sz w:val="28"/>
          <w:szCs w:val="28"/>
          <w:lang w:val="de-AT"/>
        </w:rPr>
      </w:pPr>
      <w:r w:rsidRPr="000B0B9C">
        <w:rPr>
          <w:b/>
          <w:sz w:val="28"/>
          <w:szCs w:val="28"/>
          <w:lang w:val="de-AT"/>
        </w:rPr>
        <w:t>384</w:t>
      </w:r>
      <w:r w:rsidR="00BC4043" w:rsidRPr="000B0B9C">
        <w:rPr>
          <w:b/>
          <w:sz w:val="28"/>
          <w:szCs w:val="28"/>
          <w:lang w:val="de-AT"/>
        </w:rPr>
        <w:t>. U kom delu okeana je najmanje verovatno da sadrži fotosintetske organizme?</w:t>
      </w:r>
    </w:p>
    <w:p w14:paraId="0AA8A2A4" w14:textId="77777777" w:rsidR="003060F0" w:rsidRPr="000B0B9C" w:rsidRDefault="003060F0" w:rsidP="00BC4043">
      <w:pPr>
        <w:jc w:val="both"/>
        <w:rPr>
          <w:b/>
          <w:sz w:val="28"/>
          <w:szCs w:val="28"/>
          <w:lang w:val="de-AT"/>
        </w:rPr>
      </w:pPr>
    </w:p>
    <w:p w14:paraId="02742747" w14:textId="77777777" w:rsidR="00BC4043" w:rsidRPr="000B0B9C" w:rsidRDefault="00BC4043" w:rsidP="00BC4043">
      <w:pPr>
        <w:jc w:val="both"/>
        <w:rPr>
          <w:sz w:val="28"/>
          <w:szCs w:val="28"/>
          <w:lang w:val="fr-FR"/>
        </w:rPr>
      </w:pPr>
      <w:r w:rsidRPr="000B0B9C">
        <w:rPr>
          <w:sz w:val="28"/>
          <w:szCs w:val="28"/>
          <w:lang w:val="fr-FR"/>
        </w:rPr>
        <w:t>A. Pelagična zona</w:t>
      </w:r>
    </w:p>
    <w:p w14:paraId="3D137D06" w14:textId="77777777" w:rsidR="00BC4043" w:rsidRPr="000B0B9C" w:rsidRDefault="00BC4043" w:rsidP="00BC4043">
      <w:pPr>
        <w:jc w:val="both"/>
        <w:rPr>
          <w:sz w:val="28"/>
          <w:szCs w:val="28"/>
          <w:lang w:val="fr-FR"/>
        </w:rPr>
      </w:pPr>
      <w:r w:rsidRPr="000B0B9C">
        <w:rPr>
          <w:sz w:val="28"/>
          <w:szCs w:val="28"/>
          <w:lang w:val="fr-FR"/>
        </w:rPr>
        <w:t>B. Eufotična zona</w:t>
      </w:r>
    </w:p>
    <w:p w14:paraId="2FB02BCB" w14:textId="77777777" w:rsidR="00BC4043" w:rsidRPr="000B0B9C" w:rsidRDefault="00BC4043" w:rsidP="00BC4043">
      <w:pPr>
        <w:jc w:val="both"/>
        <w:rPr>
          <w:sz w:val="28"/>
          <w:szCs w:val="28"/>
          <w:lang w:val="fr-FR"/>
        </w:rPr>
      </w:pPr>
      <w:r w:rsidRPr="000B0B9C">
        <w:rPr>
          <w:sz w:val="28"/>
          <w:szCs w:val="28"/>
          <w:lang w:val="fr-FR"/>
        </w:rPr>
        <w:t>C. Abisalna zona</w:t>
      </w:r>
    </w:p>
    <w:p w14:paraId="148CE8B6" w14:textId="77777777" w:rsidR="00BC4043" w:rsidRPr="000B0B9C" w:rsidRDefault="00BC4043" w:rsidP="00BC4043">
      <w:pPr>
        <w:jc w:val="both"/>
        <w:rPr>
          <w:sz w:val="28"/>
          <w:szCs w:val="28"/>
          <w:lang w:val="fr-FR"/>
        </w:rPr>
      </w:pPr>
      <w:r w:rsidRPr="000B0B9C">
        <w:rPr>
          <w:sz w:val="28"/>
          <w:szCs w:val="28"/>
          <w:lang w:val="fr-FR"/>
        </w:rPr>
        <w:t>D. Međuplimna zona</w:t>
      </w:r>
    </w:p>
    <w:p w14:paraId="7CC8390C" w14:textId="77777777" w:rsidR="003060F0" w:rsidRDefault="00BC4043" w:rsidP="00BC4043">
      <w:pPr>
        <w:jc w:val="both"/>
        <w:rPr>
          <w:sz w:val="28"/>
          <w:szCs w:val="28"/>
          <w:lang w:val="fr-FR"/>
        </w:rPr>
      </w:pPr>
      <w:r w:rsidRPr="000B0B9C">
        <w:rPr>
          <w:sz w:val="28"/>
          <w:szCs w:val="28"/>
          <w:lang w:val="fr-FR"/>
        </w:rPr>
        <w:t>E. Zona obalnog uzdizanja</w:t>
      </w:r>
    </w:p>
    <w:p w14:paraId="284184A3" w14:textId="77777777" w:rsidR="003060F0" w:rsidRPr="000B0B9C" w:rsidRDefault="003060F0" w:rsidP="00BC4043">
      <w:pPr>
        <w:jc w:val="both"/>
        <w:rPr>
          <w:sz w:val="28"/>
          <w:szCs w:val="28"/>
          <w:lang w:val="fr-FR"/>
        </w:rPr>
      </w:pPr>
    </w:p>
    <w:p w14:paraId="0E7F7FF1" w14:textId="77777777" w:rsidR="00BC4043" w:rsidRDefault="001A1036" w:rsidP="00BC4043">
      <w:pPr>
        <w:jc w:val="both"/>
        <w:rPr>
          <w:b/>
          <w:sz w:val="28"/>
          <w:szCs w:val="28"/>
          <w:lang w:val="fr-FR"/>
        </w:rPr>
      </w:pPr>
      <w:r w:rsidRPr="000B0B9C">
        <w:rPr>
          <w:b/>
          <w:sz w:val="28"/>
          <w:szCs w:val="28"/>
          <w:lang w:val="fr-FR"/>
        </w:rPr>
        <w:t>385</w:t>
      </w:r>
      <w:r w:rsidR="00BC4043" w:rsidRPr="000B0B9C">
        <w:rPr>
          <w:b/>
          <w:sz w:val="28"/>
          <w:szCs w:val="28"/>
          <w:lang w:val="fr-FR"/>
        </w:rPr>
        <w:t>. Postrojenja za desalinizaciju postaju popularna na Bliskom istoku i uveliko se predlažu u sušnim državama kao što je Kalifornija kako bi se zadovoljila upotreba sveže vode za javnost. Šta je dominantno pitanje kod uspostavljanja postrojenja za desalinizaciju?</w:t>
      </w:r>
    </w:p>
    <w:p w14:paraId="4C5BEF02" w14:textId="77777777" w:rsidR="003060F0" w:rsidRPr="000B0B9C" w:rsidRDefault="003060F0" w:rsidP="00BC4043">
      <w:pPr>
        <w:jc w:val="both"/>
        <w:rPr>
          <w:b/>
          <w:sz w:val="28"/>
          <w:szCs w:val="28"/>
          <w:lang w:val="fr-FR"/>
        </w:rPr>
      </w:pPr>
    </w:p>
    <w:p w14:paraId="7DECEAE0" w14:textId="77777777" w:rsidR="00BC4043" w:rsidRPr="000B0B9C" w:rsidRDefault="00BC4043" w:rsidP="00BC4043">
      <w:pPr>
        <w:jc w:val="both"/>
        <w:rPr>
          <w:sz w:val="28"/>
          <w:szCs w:val="28"/>
          <w:lang w:val="fr-FR"/>
        </w:rPr>
      </w:pPr>
      <w:r w:rsidRPr="000B0B9C">
        <w:rPr>
          <w:sz w:val="28"/>
          <w:szCs w:val="28"/>
          <w:lang w:val="fr-FR"/>
        </w:rPr>
        <w:t>A. Desalinizacija zahteva mnogo toplotne energije za stvaranje slatkovodne pare i generalno je veoma skup proces.</w:t>
      </w:r>
    </w:p>
    <w:p w14:paraId="04FB9AB3" w14:textId="77777777" w:rsidR="00BC4043" w:rsidRPr="000B0B9C" w:rsidRDefault="00BC4043" w:rsidP="00BC4043">
      <w:pPr>
        <w:jc w:val="both"/>
        <w:rPr>
          <w:sz w:val="28"/>
          <w:szCs w:val="28"/>
          <w:lang w:val="fr-FR"/>
        </w:rPr>
      </w:pPr>
      <w:r w:rsidRPr="000B0B9C">
        <w:rPr>
          <w:sz w:val="28"/>
          <w:szCs w:val="28"/>
          <w:lang w:val="fr-FR"/>
        </w:rPr>
        <w:t>B. Zakon o nacionalnoj politici zaštite životne sredine (NEPA) zahteva da se izjave o uticaju na životnu sredinu sprovode za bilo koji projekat koji finansira federalna jedinica, i uključuje previše birokratije da bi postrojenje za desalinizaciju bilo ekonomski izvodljivo.</w:t>
      </w:r>
    </w:p>
    <w:p w14:paraId="436A7A4D" w14:textId="77777777" w:rsidR="00BC4043" w:rsidRPr="000B0B9C" w:rsidRDefault="00BC4043" w:rsidP="00BC4043">
      <w:pPr>
        <w:jc w:val="both"/>
        <w:rPr>
          <w:sz w:val="28"/>
          <w:szCs w:val="28"/>
          <w:lang w:val="fr-FR"/>
        </w:rPr>
      </w:pPr>
      <w:r w:rsidRPr="000B0B9C">
        <w:rPr>
          <w:sz w:val="28"/>
          <w:szCs w:val="28"/>
          <w:lang w:val="fr-FR"/>
        </w:rPr>
        <w:t>C. Desalinizacija uklanja većinu sadržaja soli, ali ne sav, što predstavlja ozbiljan rizik od dehidracije ili srčanih problema kada je konzumiraju ljudi.</w:t>
      </w:r>
    </w:p>
    <w:p w14:paraId="66E2BB6E" w14:textId="77777777" w:rsidR="00BC4043" w:rsidRPr="000B0B9C" w:rsidRDefault="00BC4043" w:rsidP="00BC4043">
      <w:pPr>
        <w:jc w:val="both"/>
        <w:rPr>
          <w:sz w:val="28"/>
          <w:szCs w:val="28"/>
          <w:lang w:val="fr-FR"/>
        </w:rPr>
      </w:pPr>
      <w:r w:rsidRPr="000B0B9C">
        <w:rPr>
          <w:sz w:val="28"/>
          <w:szCs w:val="28"/>
          <w:lang w:val="fr-FR"/>
        </w:rPr>
        <w:t>D. Izgradnja objekata za desalinizaciju na moru je pravno teška zbog međunarodnih propisa o upravljanju okeanom.</w:t>
      </w:r>
    </w:p>
    <w:p w14:paraId="233D5489" w14:textId="77777777" w:rsidR="00BC4043" w:rsidRDefault="00BC4043" w:rsidP="00BC4043">
      <w:pPr>
        <w:jc w:val="both"/>
        <w:rPr>
          <w:sz w:val="28"/>
          <w:szCs w:val="28"/>
          <w:lang w:val="fr-FR"/>
        </w:rPr>
      </w:pPr>
      <w:r w:rsidRPr="000B0B9C">
        <w:rPr>
          <w:sz w:val="28"/>
          <w:szCs w:val="28"/>
          <w:lang w:val="fr-FR"/>
        </w:rPr>
        <w:t>E. Većina okeana naše planete je jako zagađena i desalinizacija morske vode će ukloniti so, ali štetni zagađivači i toksini koji utiču na zdravlje ljudi mogu ostati prisutni.</w:t>
      </w:r>
    </w:p>
    <w:p w14:paraId="02E0E2FD" w14:textId="77777777" w:rsidR="003060F0" w:rsidRPr="000B0B9C" w:rsidRDefault="003060F0" w:rsidP="00BC4043">
      <w:pPr>
        <w:jc w:val="both"/>
        <w:rPr>
          <w:sz w:val="28"/>
          <w:szCs w:val="28"/>
          <w:lang w:val="fr-FR"/>
        </w:rPr>
      </w:pPr>
    </w:p>
    <w:p w14:paraId="24EB102E" w14:textId="77777777" w:rsidR="00BC4043" w:rsidRPr="000B0B9C" w:rsidRDefault="001A1036" w:rsidP="00BC4043">
      <w:pPr>
        <w:jc w:val="both"/>
        <w:rPr>
          <w:b/>
          <w:sz w:val="28"/>
          <w:szCs w:val="28"/>
          <w:lang w:val="fr-FR"/>
        </w:rPr>
      </w:pPr>
      <w:r w:rsidRPr="000B0B9C">
        <w:rPr>
          <w:b/>
          <w:sz w:val="28"/>
          <w:szCs w:val="28"/>
          <w:lang w:val="fr-FR"/>
        </w:rPr>
        <w:t>386</w:t>
      </w:r>
      <w:r w:rsidR="00BC4043" w:rsidRPr="000B0B9C">
        <w:rPr>
          <w:b/>
          <w:sz w:val="28"/>
          <w:szCs w:val="28"/>
          <w:lang w:val="fr-FR"/>
        </w:rPr>
        <w:t>. U morskoj vodi ugljenik se uglavnom nalazi u obliku __________.</w:t>
      </w:r>
    </w:p>
    <w:p w14:paraId="68D883C2" w14:textId="77777777" w:rsidR="003060F0" w:rsidRDefault="003060F0" w:rsidP="00BC4043">
      <w:pPr>
        <w:jc w:val="both"/>
        <w:rPr>
          <w:sz w:val="28"/>
          <w:szCs w:val="28"/>
          <w:lang w:val="fr-FR"/>
        </w:rPr>
      </w:pPr>
    </w:p>
    <w:p w14:paraId="55439B84" w14:textId="77777777" w:rsidR="00BC4043" w:rsidRPr="000B0B9C" w:rsidRDefault="00BC4043" w:rsidP="00BC4043">
      <w:pPr>
        <w:jc w:val="both"/>
        <w:rPr>
          <w:sz w:val="28"/>
          <w:szCs w:val="28"/>
          <w:lang w:val="fr-FR"/>
        </w:rPr>
      </w:pPr>
      <w:r w:rsidRPr="000B0B9C">
        <w:rPr>
          <w:sz w:val="28"/>
          <w:szCs w:val="28"/>
          <w:lang w:val="fr-FR"/>
        </w:rPr>
        <w:t>A. Gasa metana</w:t>
      </w:r>
    </w:p>
    <w:p w14:paraId="1DB20254" w14:textId="77777777" w:rsidR="00BC4043" w:rsidRPr="000B0B9C" w:rsidRDefault="00BC4043" w:rsidP="00BC4043">
      <w:pPr>
        <w:jc w:val="both"/>
        <w:rPr>
          <w:sz w:val="28"/>
          <w:szCs w:val="28"/>
          <w:lang w:val="fr-FR"/>
        </w:rPr>
      </w:pPr>
      <w:r w:rsidRPr="000B0B9C">
        <w:rPr>
          <w:sz w:val="28"/>
          <w:szCs w:val="28"/>
          <w:lang w:val="fr-FR"/>
        </w:rPr>
        <w:t>B. Glukoze</w:t>
      </w:r>
    </w:p>
    <w:p w14:paraId="51100F28" w14:textId="77777777" w:rsidR="00BC4043" w:rsidRPr="000B0B9C" w:rsidRDefault="00BC4043" w:rsidP="00BC4043">
      <w:pPr>
        <w:jc w:val="both"/>
        <w:rPr>
          <w:sz w:val="28"/>
          <w:szCs w:val="28"/>
          <w:lang w:val="fr-FR"/>
        </w:rPr>
      </w:pPr>
      <w:r w:rsidRPr="000B0B9C">
        <w:rPr>
          <w:sz w:val="28"/>
          <w:szCs w:val="28"/>
          <w:lang w:val="fr-FR"/>
        </w:rPr>
        <w:t>C. Fosforne kiseline</w:t>
      </w:r>
    </w:p>
    <w:p w14:paraId="702245AC" w14:textId="77777777" w:rsidR="00BC4043" w:rsidRPr="000B0B9C" w:rsidRDefault="00BC4043" w:rsidP="00BC4043">
      <w:pPr>
        <w:jc w:val="both"/>
        <w:rPr>
          <w:sz w:val="28"/>
          <w:szCs w:val="28"/>
          <w:lang w:val="fr-FR"/>
        </w:rPr>
      </w:pPr>
      <w:r w:rsidRPr="000B0B9C">
        <w:rPr>
          <w:sz w:val="28"/>
          <w:szCs w:val="28"/>
          <w:lang w:val="fr-FR"/>
        </w:rPr>
        <w:t>D. Bikarbonatnih jona</w:t>
      </w:r>
    </w:p>
    <w:p w14:paraId="6DD7D703" w14:textId="77777777" w:rsidR="00BC4043" w:rsidRDefault="00BC4043" w:rsidP="00BC4043">
      <w:pPr>
        <w:jc w:val="both"/>
        <w:rPr>
          <w:sz w:val="28"/>
          <w:szCs w:val="28"/>
          <w:lang w:val="fr-FR"/>
        </w:rPr>
      </w:pPr>
      <w:r w:rsidRPr="000B0B9C">
        <w:rPr>
          <w:sz w:val="28"/>
          <w:szCs w:val="28"/>
          <w:lang w:val="fr-FR"/>
        </w:rPr>
        <w:t>E. Ugljen monoksid</w:t>
      </w:r>
    </w:p>
    <w:p w14:paraId="0C606DED" w14:textId="77777777" w:rsidR="003060F0" w:rsidRPr="000B0B9C" w:rsidRDefault="003060F0" w:rsidP="00BC4043">
      <w:pPr>
        <w:jc w:val="both"/>
        <w:rPr>
          <w:sz w:val="28"/>
          <w:szCs w:val="28"/>
          <w:lang w:val="fr-FR"/>
        </w:rPr>
      </w:pPr>
    </w:p>
    <w:p w14:paraId="1B36DDC1" w14:textId="77777777" w:rsidR="00BC4043" w:rsidRDefault="001A1036" w:rsidP="00BC4043">
      <w:pPr>
        <w:jc w:val="both"/>
        <w:rPr>
          <w:b/>
          <w:sz w:val="28"/>
          <w:szCs w:val="28"/>
          <w:lang w:val="fr-FR"/>
        </w:rPr>
      </w:pPr>
      <w:r w:rsidRPr="000B0B9C">
        <w:rPr>
          <w:b/>
          <w:sz w:val="28"/>
          <w:szCs w:val="28"/>
          <w:lang w:val="fr-FR"/>
        </w:rPr>
        <w:t>387</w:t>
      </w:r>
      <w:r w:rsidR="00BC4043" w:rsidRPr="000B0B9C">
        <w:rPr>
          <w:b/>
          <w:sz w:val="28"/>
          <w:szCs w:val="28"/>
          <w:lang w:val="fr-FR"/>
        </w:rPr>
        <w:t>. Šta od sledećeg nije razlog zbog kojeg biljke obavljaju proces transpiracije?</w:t>
      </w:r>
    </w:p>
    <w:p w14:paraId="22E5EFEF" w14:textId="77777777" w:rsidR="003060F0" w:rsidRPr="000B0B9C" w:rsidRDefault="003060F0" w:rsidP="00BC4043">
      <w:pPr>
        <w:jc w:val="both"/>
        <w:rPr>
          <w:b/>
          <w:sz w:val="28"/>
          <w:szCs w:val="28"/>
          <w:lang w:val="fr-FR"/>
        </w:rPr>
      </w:pPr>
    </w:p>
    <w:p w14:paraId="6A326DDA" w14:textId="77777777" w:rsidR="00BC4043" w:rsidRPr="000B0B9C" w:rsidRDefault="00BC4043" w:rsidP="00BC4043">
      <w:pPr>
        <w:jc w:val="both"/>
        <w:rPr>
          <w:sz w:val="28"/>
          <w:szCs w:val="28"/>
          <w:lang w:val="fr-FR"/>
        </w:rPr>
      </w:pPr>
      <w:r w:rsidRPr="000B0B9C">
        <w:rPr>
          <w:sz w:val="28"/>
          <w:szCs w:val="28"/>
          <w:lang w:val="fr-FR"/>
        </w:rPr>
        <w:t>A.</w:t>
      </w:r>
      <w:r w:rsidRPr="000B0B9C">
        <w:rPr>
          <w:b/>
          <w:sz w:val="28"/>
          <w:szCs w:val="28"/>
          <w:lang w:val="fr-FR"/>
        </w:rPr>
        <w:t xml:space="preserve"> </w:t>
      </w:r>
      <w:r w:rsidRPr="000B0B9C">
        <w:rPr>
          <w:sz w:val="28"/>
          <w:szCs w:val="28"/>
          <w:lang w:val="fr-FR"/>
        </w:rPr>
        <w:t>Prenos minerala zemlje u listove</w:t>
      </w:r>
    </w:p>
    <w:p w14:paraId="2BAD2FB8" w14:textId="77777777" w:rsidR="00BC4043" w:rsidRPr="000B0B9C" w:rsidRDefault="00BC4043" w:rsidP="00BC4043">
      <w:pPr>
        <w:jc w:val="both"/>
        <w:rPr>
          <w:sz w:val="28"/>
          <w:szCs w:val="28"/>
          <w:lang w:val="fr-FR"/>
        </w:rPr>
      </w:pPr>
      <w:r w:rsidRPr="000B0B9C">
        <w:rPr>
          <w:sz w:val="28"/>
          <w:szCs w:val="28"/>
          <w:lang w:val="fr-FR"/>
        </w:rPr>
        <w:t>B. Da bi se omogućilo preuzimanje CO</w:t>
      </w:r>
      <w:r w:rsidRPr="000B0B9C">
        <w:rPr>
          <w:sz w:val="28"/>
          <w:szCs w:val="28"/>
          <w:vertAlign w:val="subscript"/>
          <w:lang w:val="fr-FR"/>
        </w:rPr>
        <w:t>2</w:t>
      </w:r>
      <w:r w:rsidRPr="000B0B9C">
        <w:rPr>
          <w:sz w:val="28"/>
          <w:szCs w:val="28"/>
          <w:lang w:val="fr-FR"/>
        </w:rPr>
        <w:t xml:space="preserve"> iz atmosfere</w:t>
      </w:r>
    </w:p>
    <w:p w14:paraId="2E0C726C" w14:textId="77777777" w:rsidR="00BC4043" w:rsidRPr="000B0B9C" w:rsidRDefault="00BC4043" w:rsidP="00BC4043">
      <w:pPr>
        <w:jc w:val="both"/>
        <w:rPr>
          <w:sz w:val="28"/>
          <w:szCs w:val="28"/>
          <w:lang w:val="fr-FR"/>
        </w:rPr>
      </w:pPr>
      <w:r w:rsidRPr="000B0B9C">
        <w:rPr>
          <w:sz w:val="28"/>
          <w:szCs w:val="28"/>
          <w:lang w:val="fr-FR"/>
        </w:rPr>
        <w:t xml:space="preserve">C. Da se </w:t>
      </w:r>
      <w:r w:rsidRPr="000B0B9C">
        <w:rPr>
          <w:rFonts w:ascii="Times New Roman" w:hAnsi="Times New Roman" w:cs="Times New Roman"/>
          <w:sz w:val="28"/>
          <w:szCs w:val="28"/>
          <w:lang w:val="fr-FR"/>
        </w:rPr>
        <w:t>​​</w:t>
      </w:r>
      <w:r w:rsidRPr="000B0B9C">
        <w:rPr>
          <w:sz w:val="28"/>
          <w:szCs w:val="28"/>
          <w:lang w:val="fr-FR"/>
        </w:rPr>
        <w:t>listovi ne bi pregrejali</w:t>
      </w:r>
    </w:p>
    <w:p w14:paraId="2E8E6523" w14:textId="77777777" w:rsidR="00BC4043" w:rsidRPr="000B0B9C" w:rsidRDefault="00BC4043" w:rsidP="00BC4043">
      <w:pPr>
        <w:jc w:val="both"/>
        <w:rPr>
          <w:sz w:val="28"/>
          <w:szCs w:val="28"/>
          <w:lang w:val="fr-FR"/>
        </w:rPr>
      </w:pPr>
      <w:r w:rsidRPr="000B0B9C">
        <w:rPr>
          <w:sz w:val="28"/>
          <w:szCs w:val="28"/>
          <w:lang w:val="fr-FR"/>
        </w:rPr>
        <w:t>D. Da bi se sačuvala voda</w:t>
      </w:r>
    </w:p>
    <w:p w14:paraId="27CAC9A1" w14:textId="77777777" w:rsidR="00BC4043" w:rsidRDefault="00BC4043" w:rsidP="00BC4043">
      <w:pPr>
        <w:jc w:val="both"/>
        <w:rPr>
          <w:sz w:val="28"/>
          <w:szCs w:val="28"/>
          <w:lang w:val="fr-FR"/>
        </w:rPr>
      </w:pPr>
      <w:r w:rsidRPr="000B0B9C">
        <w:rPr>
          <w:sz w:val="28"/>
          <w:szCs w:val="28"/>
          <w:lang w:val="fr-FR"/>
        </w:rPr>
        <w:t>E. Da promoviše razmenu gasa sa okolinom</w:t>
      </w:r>
    </w:p>
    <w:p w14:paraId="29A5FE21" w14:textId="77777777" w:rsidR="003060F0" w:rsidRPr="000B0B9C" w:rsidRDefault="003060F0" w:rsidP="00BC4043">
      <w:pPr>
        <w:jc w:val="both"/>
        <w:rPr>
          <w:sz w:val="28"/>
          <w:szCs w:val="28"/>
          <w:lang w:val="fr-FR"/>
        </w:rPr>
      </w:pPr>
    </w:p>
    <w:p w14:paraId="01D53522" w14:textId="77777777" w:rsidR="00BC4043" w:rsidRDefault="001A1036" w:rsidP="00BC4043">
      <w:pPr>
        <w:jc w:val="both"/>
        <w:rPr>
          <w:b/>
          <w:sz w:val="28"/>
          <w:szCs w:val="28"/>
          <w:lang w:val="de-AT"/>
        </w:rPr>
      </w:pPr>
      <w:r w:rsidRPr="000B0B9C">
        <w:rPr>
          <w:b/>
          <w:sz w:val="28"/>
          <w:szCs w:val="28"/>
          <w:lang w:val="de-AT"/>
        </w:rPr>
        <w:t>388</w:t>
      </w:r>
      <w:r w:rsidR="00BC4043" w:rsidRPr="000B0B9C">
        <w:rPr>
          <w:b/>
          <w:sz w:val="28"/>
          <w:szCs w:val="28"/>
          <w:lang w:val="de-AT"/>
        </w:rPr>
        <w:t>. Koliki procenat svetske slatke vode je dostupan u podzemnim vodama?</w:t>
      </w:r>
    </w:p>
    <w:p w14:paraId="6B63FC44" w14:textId="77777777" w:rsidR="003060F0" w:rsidRPr="000B0B9C" w:rsidRDefault="003060F0" w:rsidP="00BC4043">
      <w:pPr>
        <w:jc w:val="both"/>
        <w:rPr>
          <w:b/>
          <w:sz w:val="28"/>
          <w:szCs w:val="28"/>
          <w:lang w:val="de-AT"/>
        </w:rPr>
      </w:pPr>
    </w:p>
    <w:p w14:paraId="75D1AF45" w14:textId="77777777" w:rsidR="00BC4043" w:rsidRPr="000B0B9C" w:rsidRDefault="00BC4043" w:rsidP="00BC4043">
      <w:pPr>
        <w:jc w:val="both"/>
        <w:rPr>
          <w:sz w:val="28"/>
          <w:szCs w:val="28"/>
          <w:lang w:val="de-AT"/>
        </w:rPr>
      </w:pPr>
      <w:r w:rsidRPr="000B0B9C">
        <w:rPr>
          <w:sz w:val="28"/>
          <w:szCs w:val="28"/>
          <w:lang w:val="de-AT"/>
        </w:rPr>
        <w:t>A. 0,5%</w:t>
      </w:r>
    </w:p>
    <w:p w14:paraId="083DD07F" w14:textId="77777777" w:rsidR="00BC4043" w:rsidRPr="000B0B9C" w:rsidRDefault="00BC4043" w:rsidP="00BC4043">
      <w:pPr>
        <w:jc w:val="both"/>
        <w:rPr>
          <w:sz w:val="28"/>
          <w:szCs w:val="28"/>
          <w:lang w:val="de-AT"/>
        </w:rPr>
      </w:pPr>
      <w:r w:rsidRPr="000B0B9C">
        <w:rPr>
          <w:sz w:val="28"/>
          <w:szCs w:val="28"/>
          <w:lang w:val="de-AT"/>
        </w:rPr>
        <w:t>B. 22%</w:t>
      </w:r>
    </w:p>
    <w:p w14:paraId="4674574D" w14:textId="77777777" w:rsidR="00BC4043" w:rsidRPr="000B0B9C" w:rsidRDefault="00BC4043" w:rsidP="00BC4043">
      <w:pPr>
        <w:jc w:val="both"/>
        <w:rPr>
          <w:sz w:val="28"/>
          <w:szCs w:val="28"/>
          <w:lang w:val="de-AT"/>
        </w:rPr>
      </w:pPr>
      <w:r w:rsidRPr="000B0B9C">
        <w:rPr>
          <w:sz w:val="28"/>
          <w:szCs w:val="28"/>
          <w:lang w:val="de-AT"/>
        </w:rPr>
        <w:t>C. 77%</w:t>
      </w:r>
    </w:p>
    <w:p w14:paraId="78460387" w14:textId="77777777" w:rsidR="00BC4043" w:rsidRPr="000B0B9C" w:rsidRDefault="00BC4043" w:rsidP="00BC4043">
      <w:pPr>
        <w:jc w:val="both"/>
        <w:rPr>
          <w:sz w:val="28"/>
          <w:szCs w:val="28"/>
          <w:lang w:val="de-AT"/>
        </w:rPr>
      </w:pPr>
      <w:r w:rsidRPr="000B0B9C">
        <w:rPr>
          <w:sz w:val="28"/>
          <w:szCs w:val="28"/>
          <w:lang w:val="de-AT"/>
        </w:rPr>
        <w:t>D. 10%</w:t>
      </w:r>
    </w:p>
    <w:p w14:paraId="31025B17" w14:textId="77777777" w:rsidR="00BC4043" w:rsidRDefault="00BC4043" w:rsidP="00BC4043">
      <w:pPr>
        <w:jc w:val="both"/>
        <w:rPr>
          <w:sz w:val="28"/>
          <w:szCs w:val="28"/>
          <w:lang w:val="de-AT"/>
        </w:rPr>
      </w:pPr>
      <w:r w:rsidRPr="000B0B9C">
        <w:rPr>
          <w:sz w:val="28"/>
          <w:szCs w:val="28"/>
          <w:lang w:val="de-AT"/>
        </w:rPr>
        <w:t>E. 50%</w:t>
      </w:r>
    </w:p>
    <w:p w14:paraId="426D3D60" w14:textId="77777777" w:rsidR="003060F0" w:rsidRPr="000B0B9C" w:rsidRDefault="003060F0" w:rsidP="00BC4043">
      <w:pPr>
        <w:jc w:val="both"/>
        <w:rPr>
          <w:sz w:val="28"/>
          <w:szCs w:val="28"/>
          <w:lang w:val="de-AT"/>
        </w:rPr>
      </w:pPr>
    </w:p>
    <w:p w14:paraId="64A2E299" w14:textId="77777777" w:rsidR="00BC4043" w:rsidRDefault="001A1036" w:rsidP="00BC4043">
      <w:pPr>
        <w:jc w:val="both"/>
        <w:rPr>
          <w:b/>
          <w:sz w:val="28"/>
          <w:szCs w:val="28"/>
          <w:lang w:val="de-AT"/>
        </w:rPr>
      </w:pPr>
      <w:r w:rsidRPr="000B0B9C">
        <w:rPr>
          <w:b/>
          <w:sz w:val="28"/>
          <w:szCs w:val="28"/>
          <w:lang w:val="de-AT"/>
        </w:rPr>
        <w:t>389</w:t>
      </w:r>
      <w:r w:rsidR="00BC4043" w:rsidRPr="000B0B9C">
        <w:rPr>
          <w:b/>
          <w:sz w:val="28"/>
          <w:szCs w:val="28"/>
          <w:lang w:val="de-AT"/>
        </w:rPr>
        <w:t>. Koja od sledećih vodnih tela bi najverovatnije bila oligotrofna?</w:t>
      </w:r>
    </w:p>
    <w:p w14:paraId="57DBEA43" w14:textId="77777777" w:rsidR="003060F0" w:rsidRPr="000B0B9C" w:rsidRDefault="003060F0" w:rsidP="00BC4043">
      <w:pPr>
        <w:jc w:val="both"/>
        <w:rPr>
          <w:b/>
          <w:sz w:val="28"/>
          <w:szCs w:val="28"/>
          <w:lang w:val="de-AT"/>
        </w:rPr>
      </w:pPr>
    </w:p>
    <w:p w14:paraId="2AB6EEA6" w14:textId="77777777" w:rsidR="00BC4043" w:rsidRPr="000B0B9C" w:rsidRDefault="00BC4043" w:rsidP="00BC4043">
      <w:pPr>
        <w:jc w:val="both"/>
        <w:rPr>
          <w:sz w:val="28"/>
          <w:szCs w:val="28"/>
          <w:lang w:val="de-AT"/>
        </w:rPr>
      </w:pPr>
      <w:r w:rsidRPr="000B0B9C">
        <w:rPr>
          <w:sz w:val="28"/>
          <w:szCs w:val="28"/>
          <w:lang w:val="de-AT"/>
        </w:rPr>
        <w:t>A. Reka koja teče kroz plodnu, visoko kultivisanu deltu</w:t>
      </w:r>
    </w:p>
    <w:p w14:paraId="46EE15C5" w14:textId="77777777" w:rsidR="00BC4043" w:rsidRPr="000B0B9C" w:rsidRDefault="00BC4043" w:rsidP="00BC4043">
      <w:pPr>
        <w:jc w:val="both"/>
        <w:rPr>
          <w:sz w:val="28"/>
          <w:szCs w:val="28"/>
          <w:lang w:val="de-AT"/>
        </w:rPr>
      </w:pPr>
      <w:r w:rsidRPr="000B0B9C">
        <w:rPr>
          <w:sz w:val="28"/>
          <w:szCs w:val="28"/>
          <w:lang w:val="de-AT"/>
        </w:rPr>
        <w:t>B. Jezero koje se nalazi u geografski planinskom području gde je rasprostranjena čista seča</w:t>
      </w:r>
    </w:p>
    <w:p w14:paraId="36C5FAA3" w14:textId="77777777" w:rsidR="00BC4043" w:rsidRPr="000B0B9C" w:rsidRDefault="00BC4043" w:rsidP="00BC4043">
      <w:pPr>
        <w:jc w:val="both"/>
        <w:rPr>
          <w:sz w:val="28"/>
          <w:szCs w:val="28"/>
          <w:lang w:val="de-AT"/>
        </w:rPr>
      </w:pPr>
      <w:r w:rsidRPr="000B0B9C">
        <w:rPr>
          <w:sz w:val="28"/>
          <w:szCs w:val="28"/>
          <w:lang w:val="de-AT"/>
        </w:rPr>
        <w:t>C. Reke i slatkovodna jezera na i obližnjoj planini Sent Helens ubrzo nakon erupcije vulkana 1980.</w:t>
      </w:r>
    </w:p>
    <w:p w14:paraId="642D1169" w14:textId="77777777" w:rsidR="00BC4043" w:rsidRPr="000B0B9C" w:rsidRDefault="00BC4043" w:rsidP="00BC4043">
      <w:pPr>
        <w:jc w:val="both"/>
        <w:rPr>
          <w:sz w:val="28"/>
          <w:szCs w:val="28"/>
          <w:lang w:val="de-AT"/>
        </w:rPr>
      </w:pPr>
      <w:r w:rsidRPr="000B0B9C">
        <w:rPr>
          <w:sz w:val="28"/>
          <w:szCs w:val="28"/>
          <w:lang w:val="de-AT"/>
        </w:rPr>
        <w:t>D. Močvarno-močvarni ekosistem sa zdravom populacijom vodene vegetacije</w:t>
      </w:r>
    </w:p>
    <w:p w14:paraId="3001CCF3" w14:textId="2D04146C" w:rsidR="00BC4043" w:rsidRDefault="00BC4043" w:rsidP="00BC4043">
      <w:pPr>
        <w:jc w:val="both"/>
        <w:rPr>
          <w:sz w:val="28"/>
          <w:szCs w:val="28"/>
          <w:lang w:val="de-AT"/>
        </w:rPr>
      </w:pPr>
      <w:r w:rsidRPr="000B0B9C">
        <w:rPr>
          <w:sz w:val="28"/>
          <w:szCs w:val="28"/>
          <w:lang w:val="de-AT"/>
        </w:rPr>
        <w:t>E. Novoformirano glacijalno jezero</w:t>
      </w:r>
    </w:p>
    <w:p w14:paraId="10905073" w14:textId="319CE497" w:rsidR="00975DCF" w:rsidRDefault="00975DCF" w:rsidP="00BC4043">
      <w:pPr>
        <w:jc w:val="both"/>
        <w:rPr>
          <w:sz w:val="28"/>
          <w:szCs w:val="28"/>
          <w:lang w:val="de-AT"/>
        </w:rPr>
      </w:pPr>
    </w:p>
    <w:p w14:paraId="6AFA306C" w14:textId="77777777" w:rsidR="00975DCF" w:rsidRDefault="00975DCF" w:rsidP="00BC4043">
      <w:pPr>
        <w:jc w:val="both"/>
        <w:rPr>
          <w:sz w:val="28"/>
          <w:szCs w:val="28"/>
          <w:lang w:val="de-AT"/>
        </w:rPr>
      </w:pPr>
    </w:p>
    <w:p w14:paraId="50205E05" w14:textId="77777777" w:rsidR="003060F0" w:rsidRPr="000B0B9C" w:rsidRDefault="003060F0" w:rsidP="00BC4043">
      <w:pPr>
        <w:jc w:val="both"/>
        <w:rPr>
          <w:sz w:val="28"/>
          <w:szCs w:val="28"/>
          <w:lang w:val="de-AT"/>
        </w:rPr>
      </w:pPr>
    </w:p>
    <w:p w14:paraId="2E68A6B9" w14:textId="77777777" w:rsidR="00BC4043" w:rsidRDefault="001A1036" w:rsidP="00BC4043">
      <w:pPr>
        <w:jc w:val="both"/>
        <w:rPr>
          <w:b/>
          <w:sz w:val="28"/>
          <w:szCs w:val="28"/>
          <w:lang w:val="de-AT"/>
        </w:rPr>
      </w:pPr>
      <w:r w:rsidRPr="000B0B9C">
        <w:rPr>
          <w:b/>
          <w:sz w:val="28"/>
          <w:szCs w:val="28"/>
          <w:lang w:val="de-AT"/>
        </w:rPr>
        <w:t>390</w:t>
      </w:r>
      <w:r w:rsidR="00BC4043" w:rsidRPr="000B0B9C">
        <w:rPr>
          <w:b/>
          <w:sz w:val="28"/>
          <w:szCs w:val="28"/>
          <w:lang w:val="de-AT"/>
        </w:rPr>
        <w:t>. Koja su dva faktora najviše doprinela stvaranju Dust Bovl-a iz 1930-ih?</w:t>
      </w:r>
    </w:p>
    <w:p w14:paraId="7FD0D1E8" w14:textId="77777777" w:rsidR="003060F0" w:rsidRPr="000B0B9C" w:rsidRDefault="003060F0" w:rsidP="00BC4043">
      <w:pPr>
        <w:jc w:val="both"/>
        <w:rPr>
          <w:b/>
          <w:sz w:val="28"/>
          <w:szCs w:val="28"/>
          <w:lang w:val="de-AT"/>
        </w:rPr>
      </w:pPr>
    </w:p>
    <w:p w14:paraId="0911B529" w14:textId="77777777" w:rsidR="00BC4043" w:rsidRPr="000B0B9C" w:rsidRDefault="00BC4043" w:rsidP="00BC4043">
      <w:pPr>
        <w:jc w:val="both"/>
        <w:rPr>
          <w:sz w:val="28"/>
          <w:szCs w:val="28"/>
          <w:lang w:val="de-AT"/>
        </w:rPr>
      </w:pPr>
      <w:r w:rsidRPr="000B0B9C">
        <w:rPr>
          <w:sz w:val="28"/>
          <w:szCs w:val="28"/>
          <w:lang w:val="de-AT"/>
        </w:rPr>
        <w:t>A. Preterana zavisnost od hemijskog đubriva i neuspeh u redovnom malčiranju</w:t>
      </w:r>
    </w:p>
    <w:p w14:paraId="075F8D63" w14:textId="77777777" w:rsidR="00BC4043" w:rsidRPr="000B0B9C" w:rsidRDefault="00BC4043" w:rsidP="00BC4043">
      <w:pPr>
        <w:jc w:val="both"/>
        <w:rPr>
          <w:sz w:val="28"/>
          <w:szCs w:val="28"/>
          <w:lang w:val="de-AT"/>
        </w:rPr>
      </w:pPr>
      <w:r w:rsidRPr="000B0B9C">
        <w:rPr>
          <w:sz w:val="28"/>
          <w:szCs w:val="28"/>
          <w:lang w:val="de-AT"/>
        </w:rPr>
        <w:t>B. Tržište koje je smanjilo potražnju za uzgojem i nedovoljno padavina</w:t>
      </w:r>
    </w:p>
    <w:p w14:paraId="77BFB7DF" w14:textId="77777777" w:rsidR="00BC4043" w:rsidRPr="000B0B9C" w:rsidRDefault="00BC4043" w:rsidP="00BC4043">
      <w:pPr>
        <w:jc w:val="both"/>
        <w:rPr>
          <w:sz w:val="28"/>
          <w:szCs w:val="28"/>
          <w:lang w:val="de-AT"/>
        </w:rPr>
      </w:pPr>
      <w:r w:rsidRPr="000B0B9C">
        <w:rPr>
          <w:sz w:val="28"/>
          <w:szCs w:val="28"/>
          <w:lang w:val="de-AT"/>
        </w:rPr>
        <w:t>C. Nedovoljne količine padavina i zemljište koje nije imalo zdrav korenov sistem</w:t>
      </w:r>
    </w:p>
    <w:p w14:paraId="10FDECF6" w14:textId="77777777" w:rsidR="00BC4043" w:rsidRPr="000B0B9C" w:rsidRDefault="00BC4043" w:rsidP="00BC4043">
      <w:pPr>
        <w:jc w:val="both"/>
        <w:rPr>
          <w:sz w:val="28"/>
          <w:szCs w:val="28"/>
          <w:lang w:val="de-AT"/>
        </w:rPr>
      </w:pPr>
      <w:r w:rsidRPr="000B0B9C">
        <w:rPr>
          <w:sz w:val="28"/>
          <w:szCs w:val="28"/>
          <w:lang w:val="de-AT"/>
        </w:rPr>
        <w:t>D. Zemljištu je nedostajao zdrav korenov sistem i proizvodilo je više hrane nego što je ekosistem mogao da podrži</w:t>
      </w:r>
    </w:p>
    <w:p w14:paraId="78785216" w14:textId="77777777" w:rsidR="00BC4043" w:rsidRDefault="00BC4043" w:rsidP="00BC4043">
      <w:pPr>
        <w:jc w:val="both"/>
        <w:rPr>
          <w:sz w:val="28"/>
          <w:szCs w:val="28"/>
        </w:rPr>
      </w:pPr>
      <w:r w:rsidRPr="000B0B9C">
        <w:rPr>
          <w:sz w:val="28"/>
          <w:szCs w:val="28"/>
        </w:rPr>
        <w:t>E. Preterana zavisnost od hemijskog đubriva i nedovoljno padavina</w:t>
      </w:r>
    </w:p>
    <w:p w14:paraId="3AF20317" w14:textId="77777777" w:rsidR="003060F0" w:rsidRPr="000B0B9C" w:rsidRDefault="003060F0" w:rsidP="00BC4043">
      <w:pPr>
        <w:jc w:val="both"/>
        <w:rPr>
          <w:sz w:val="28"/>
          <w:szCs w:val="28"/>
        </w:rPr>
      </w:pPr>
    </w:p>
    <w:p w14:paraId="6C6CCBE3" w14:textId="77777777" w:rsidR="00BC4043" w:rsidRPr="000B0B9C" w:rsidRDefault="001A1036" w:rsidP="00BC4043">
      <w:pPr>
        <w:jc w:val="both"/>
        <w:rPr>
          <w:b/>
          <w:sz w:val="28"/>
          <w:szCs w:val="28"/>
        </w:rPr>
      </w:pPr>
      <w:r w:rsidRPr="000B0B9C">
        <w:rPr>
          <w:b/>
          <w:sz w:val="28"/>
          <w:szCs w:val="28"/>
        </w:rPr>
        <w:t>391</w:t>
      </w:r>
      <w:r w:rsidR="00BC4043" w:rsidRPr="000B0B9C">
        <w:rPr>
          <w:b/>
          <w:sz w:val="28"/>
          <w:szCs w:val="28"/>
        </w:rPr>
        <w:t>. Šta od sledećeg najbolje opisuje ograničeni vodonosni sloj?</w:t>
      </w:r>
    </w:p>
    <w:p w14:paraId="24D6B0A3" w14:textId="77777777" w:rsidR="00BC4043" w:rsidRPr="000B0B9C" w:rsidRDefault="00BC4043" w:rsidP="00BC4043">
      <w:pPr>
        <w:jc w:val="both"/>
        <w:rPr>
          <w:sz w:val="28"/>
          <w:szCs w:val="28"/>
        </w:rPr>
      </w:pPr>
    </w:p>
    <w:p w14:paraId="5B4329B7" w14:textId="2FD00053" w:rsidR="00BC4043" w:rsidRPr="000B0B9C" w:rsidRDefault="00BC4043" w:rsidP="00BC4043">
      <w:pPr>
        <w:jc w:val="both"/>
        <w:rPr>
          <w:sz w:val="28"/>
          <w:szCs w:val="28"/>
        </w:rPr>
      </w:pPr>
      <w:r w:rsidRPr="000B0B9C">
        <w:rPr>
          <w:sz w:val="28"/>
          <w:szCs w:val="28"/>
        </w:rPr>
        <w:t>A. Vodonosni sloj koji je okružen nepropusnom stenom ili glinom</w:t>
      </w:r>
      <w:r w:rsidR="004C2BC9">
        <w:rPr>
          <w:sz w:val="28"/>
          <w:szCs w:val="28"/>
        </w:rPr>
        <w:t>.</w:t>
      </w:r>
    </w:p>
    <w:p w14:paraId="3AA43CC7" w14:textId="7841DD95" w:rsidR="00BC4043" w:rsidRPr="000B0B9C" w:rsidRDefault="00BC4043" w:rsidP="00BC4043">
      <w:pPr>
        <w:jc w:val="both"/>
        <w:rPr>
          <w:sz w:val="28"/>
          <w:szCs w:val="28"/>
        </w:rPr>
      </w:pPr>
      <w:r w:rsidRPr="000B0B9C">
        <w:rPr>
          <w:sz w:val="28"/>
          <w:szCs w:val="28"/>
        </w:rPr>
        <w:t>B. Vodonosni sloj koji je zapečaćen ljudskim naporima (npr. betonom) da se ograniči curenje vode</w:t>
      </w:r>
      <w:r w:rsidR="004C2BC9">
        <w:rPr>
          <w:sz w:val="28"/>
          <w:szCs w:val="28"/>
        </w:rPr>
        <w:t>.</w:t>
      </w:r>
    </w:p>
    <w:p w14:paraId="49BC7C54" w14:textId="6B544437" w:rsidR="00BC4043" w:rsidRPr="000B0B9C" w:rsidRDefault="00BC4043" w:rsidP="00BC4043">
      <w:pPr>
        <w:jc w:val="both"/>
        <w:rPr>
          <w:sz w:val="28"/>
          <w:szCs w:val="28"/>
        </w:rPr>
      </w:pPr>
      <w:r w:rsidRPr="000B0B9C">
        <w:rPr>
          <w:sz w:val="28"/>
          <w:szCs w:val="28"/>
        </w:rPr>
        <w:t>C. Vodonosni sloj koji se može napuniti samo padavinama</w:t>
      </w:r>
      <w:r w:rsidR="004C2BC9">
        <w:rPr>
          <w:sz w:val="28"/>
          <w:szCs w:val="28"/>
        </w:rPr>
        <w:t>.</w:t>
      </w:r>
    </w:p>
    <w:p w14:paraId="5EFA7AC8" w14:textId="732ED28E" w:rsidR="00BC4043" w:rsidRPr="000B0B9C" w:rsidRDefault="003060F0" w:rsidP="00BC4043">
      <w:pPr>
        <w:jc w:val="both"/>
        <w:rPr>
          <w:sz w:val="28"/>
          <w:szCs w:val="28"/>
        </w:rPr>
      </w:pPr>
      <w:r>
        <w:rPr>
          <w:sz w:val="28"/>
          <w:szCs w:val="28"/>
        </w:rPr>
        <w:t xml:space="preserve">D. </w:t>
      </w:r>
      <w:r w:rsidR="00BC4043" w:rsidRPr="000B0B9C">
        <w:rPr>
          <w:sz w:val="28"/>
          <w:szCs w:val="28"/>
        </w:rPr>
        <w:t>Vodonosni sloj koji je kontaminiran zagađivačima ili patogenima i mora biti zapečaćen ljudskim naporima da se spreči kontaminacija drugih podzemnih voda kroz perkolaciju</w:t>
      </w:r>
      <w:r w:rsidR="004C2BC9">
        <w:rPr>
          <w:sz w:val="28"/>
          <w:szCs w:val="28"/>
        </w:rPr>
        <w:t>.</w:t>
      </w:r>
    </w:p>
    <w:p w14:paraId="4A452372" w14:textId="06A9745A" w:rsidR="00BC4043" w:rsidRDefault="00BC4043" w:rsidP="00BC4043">
      <w:pPr>
        <w:jc w:val="both"/>
        <w:rPr>
          <w:sz w:val="28"/>
          <w:szCs w:val="28"/>
        </w:rPr>
      </w:pPr>
      <w:r w:rsidRPr="000B0B9C">
        <w:rPr>
          <w:sz w:val="28"/>
          <w:szCs w:val="28"/>
        </w:rPr>
        <w:t>E. Vodonosni sloj gde dolazi do perkolacije, ali samo prema gore prema nadzemnim izvorima</w:t>
      </w:r>
      <w:r w:rsidR="004C2BC9">
        <w:rPr>
          <w:sz w:val="28"/>
          <w:szCs w:val="28"/>
        </w:rPr>
        <w:t>.</w:t>
      </w:r>
    </w:p>
    <w:p w14:paraId="596DAF9E" w14:textId="77777777" w:rsidR="003060F0" w:rsidRPr="000B0B9C" w:rsidRDefault="003060F0" w:rsidP="00BC4043">
      <w:pPr>
        <w:jc w:val="both"/>
        <w:rPr>
          <w:sz w:val="28"/>
          <w:szCs w:val="28"/>
        </w:rPr>
      </w:pPr>
    </w:p>
    <w:p w14:paraId="4383E7FA" w14:textId="77777777" w:rsidR="00BC4043" w:rsidRPr="000B0B9C" w:rsidRDefault="001A1036" w:rsidP="00BC4043">
      <w:pPr>
        <w:jc w:val="both"/>
        <w:rPr>
          <w:b/>
          <w:sz w:val="28"/>
          <w:szCs w:val="28"/>
        </w:rPr>
      </w:pPr>
      <w:r w:rsidRPr="000B0B9C">
        <w:rPr>
          <w:b/>
          <w:sz w:val="28"/>
          <w:szCs w:val="28"/>
        </w:rPr>
        <w:t>392</w:t>
      </w:r>
      <w:r w:rsidR="00BC4043" w:rsidRPr="000B0B9C">
        <w:rPr>
          <w:b/>
          <w:sz w:val="28"/>
          <w:szCs w:val="28"/>
        </w:rPr>
        <w:t>. Šta od sledećeg predstavlja ozbiljan nedostatak crpljenja vode iz neograničenog vodonosnog sloja u poređenju sa ograničenim vodonosnim slojem?</w:t>
      </w:r>
    </w:p>
    <w:p w14:paraId="36672EFF" w14:textId="77777777" w:rsidR="00BC4043" w:rsidRPr="000B0B9C" w:rsidRDefault="00BC4043" w:rsidP="00BC4043">
      <w:pPr>
        <w:jc w:val="both"/>
        <w:rPr>
          <w:sz w:val="28"/>
          <w:szCs w:val="28"/>
        </w:rPr>
      </w:pPr>
    </w:p>
    <w:p w14:paraId="2F82C9EC" w14:textId="77777777" w:rsidR="00BC4043" w:rsidRPr="000B0B9C" w:rsidRDefault="00BC4043" w:rsidP="00BC4043">
      <w:pPr>
        <w:jc w:val="both"/>
        <w:rPr>
          <w:sz w:val="28"/>
          <w:szCs w:val="28"/>
        </w:rPr>
      </w:pPr>
      <w:r w:rsidRPr="000B0B9C">
        <w:rPr>
          <w:sz w:val="28"/>
          <w:szCs w:val="28"/>
        </w:rPr>
        <w:t xml:space="preserve">A. Neograničeni </w:t>
      </w:r>
      <w:r w:rsidR="008624AC">
        <w:rPr>
          <w:sz w:val="28"/>
          <w:szCs w:val="28"/>
        </w:rPr>
        <w:t>vodonosni sloj</w:t>
      </w:r>
      <w:r w:rsidRPr="000B0B9C">
        <w:rPr>
          <w:sz w:val="28"/>
          <w:szCs w:val="28"/>
        </w:rPr>
        <w:t xml:space="preserve"> se obično nalazi dalje ispod zemlje i može biti veoma skupo za bušenje i ispumpavanje vode iz bunara.</w:t>
      </w:r>
    </w:p>
    <w:p w14:paraId="4789420B" w14:textId="77777777" w:rsidR="00BC4043" w:rsidRPr="000B0B9C" w:rsidRDefault="00BC4043" w:rsidP="00BC4043">
      <w:pPr>
        <w:jc w:val="both"/>
        <w:rPr>
          <w:sz w:val="28"/>
          <w:szCs w:val="28"/>
        </w:rPr>
      </w:pPr>
      <w:r w:rsidRPr="000B0B9C">
        <w:rPr>
          <w:sz w:val="28"/>
          <w:szCs w:val="28"/>
        </w:rPr>
        <w:t>B. Postoji nekoliko izvora za punjenje neograničenog vodonosnog sloja i veoma je lako ispumpati više vode od</w:t>
      </w:r>
      <w:r w:rsidR="008624AC">
        <w:rPr>
          <w:sz w:val="28"/>
          <w:szCs w:val="28"/>
        </w:rPr>
        <w:t xml:space="preserve"> one koja se prirodno dopunjuje</w:t>
      </w:r>
      <w:r w:rsidRPr="000B0B9C">
        <w:rPr>
          <w:sz w:val="28"/>
          <w:szCs w:val="28"/>
        </w:rPr>
        <w:t>.</w:t>
      </w:r>
    </w:p>
    <w:p w14:paraId="77B77BA1" w14:textId="77777777" w:rsidR="00BC4043" w:rsidRPr="000B0B9C" w:rsidRDefault="00BC4043" w:rsidP="00BC4043">
      <w:pPr>
        <w:jc w:val="both"/>
        <w:rPr>
          <w:sz w:val="28"/>
          <w:szCs w:val="28"/>
        </w:rPr>
      </w:pPr>
      <w:r w:rsidRPr="000B0B9C">
        <w:rPr>
          <w:sz w:val="28"/>
          <w:szCs w:val="28"/>
        </w:rPr>
        <w:t xml:space="preserve">C. Naslage sumpora (koji imaju užasan ukus) su češći u neograničenim </w:t>
      </w:r>
      <w:r w:rsidR="008624AC">
        <w:rPr>
          <w:sz w:val="28"/>
          <w:szCs w:val="28"/>
        </w:rPr>
        <w:t>vodonosnim slojevima</w:t>
      </w:r>
      <w:r w:rsidRPr="000B0B9C">
        <w:rPr>
          <w:sz w:val="28"/>
          <w:szCs w:val="28"/>
        </w:rPr>
        <w:t>.</w:t>
      </w:r>
    </w:p>
    <w:p w14:paraId="550ED54F" w14:textId="77777777" w:rsidR="00BC4043" w:rsidRPr="000B0B9C" w:rsidRDefault="00BC4043" w:rsidP="00BC4043">
      <w:pPr>
        <w:jc w:val="both"/>
        <w:rPr>
          <w:sz w:val="28"/>
          <w:szCs w:val="28"/>
        </w:rPr>
      </w:pPr>
      <w:r w:rsidRPr="000B0B9C">
        <w:rPr>
          <w:sz w:val="28"/>
          <w:szCs w:val="28"/>
        </w:rPr>
        <w:t>D. Neograničeni vodonosni sloj se može iscrpiti brže od zatvorenog vodonosnog sloja.</w:t>
      </w:r>
    </w:p>
    <w:p w14:paraId="351A216D" w14:textId="77777777" w:rsidR="00BC4043" w:rsidRDefault="00BC4043" w:rsidP="00BC4043">
      <w:pPr>
        <w:jc w:val="both"/>
        <w:rPr>
          <w:sz w:val="28"/>
          <w:szCs w:val="28"/>
        </w:rPr>
      </w:pPr>
      <w:r w:rsidRPr="000B0B9C">
        <w:rPr>
          <w:sz w:val="28"/>
          <w:szCs w:val="28"/>
        </w:rPr>
        <w:t xml:space="preserve">E. Veća je verovatnoća da će neograničeni </w:t>
      </w:r>
      <w:r w:rsidR="008624AC">
        <w:rPr>
          <w:sz w:val="28"/>
          <w:szCs w:val="28"/>
        </w:rPr>
        <w:t>vodonosni sloj</w:t>
      </w:r>
      <w:r w:rsidRPr="000B0B9C">
        <w:rPr>
          <w:sz w:val="28"/>
          <w:szCs w:val="28"/>
        </w:rPr>
        <w:t xml:space="preserve"> sadržati patogene i zagađivače.</w:t>
      </w:r>
    </w:p>
    <w:p w14:paraId="46811163" w14:textId="77777777" w:rsidR="003060F0" w:rsidRPr="000B0B9C" w:rsidRDefault="003060F0" w:rsidP="00BC4043">
      <w:pPr>
        <w:jc w:val="both"/>
        <w:rPr>
          <w:sz w:val="28"/>
          <w:szCs w:val="28"/>
        </w:rPr>
      </w:pPr>
    </w:p>
    <w:p w14:paraId="4E24895A" w14:textId="77777777" w:rsidR="00BC4043" w:rsidRDefault="00BC4043" w:rsidP="00BC4043">
      <w:pPr>
        <w:jc w:val="both"/>
        <w:rPr>
          <w:b/>
          <w:sz w:val="28"/>
          <w:szCs w:val="28"/>
          <w:lang w:val="de-AT"/>
        </w:rPr>
      </w:pPr>
      <w:r w:rsidRPr="000B0B9C">
        <w:rPr>
          <w:b/>
          <w:sz w:val="28"/>
          <w:szCs w:val="28"/>
          <w:lang w:val="de-AT"/>
        </w:rPr>
        <w:t>39</w:t>
      </w:r>
      <w:r w:rsidR="001A1036" w:rsidRPr="000B0B9C">
        <w:rPr>
          <w:b/>
          <w:sz w:val="28"/>
          <w:szCs w:val="28"/>
          <w:lang w:val="de-AT"/>
        </w:rPr>
        <w:t>3</w:t>
      </w:r>
      <w:r w:rsidRPr="000B0B9C">
        <w:rPr>
          <w:b/>
          <w:sz w:val="28"/>
          <w:szCs w:val="28"/>
          <w:lang w:val="de-AT"/>
        </w:rPr>
        <w:t>. Šta od sledećeg nije vrsta slatkovodnog tela?</w:t>
      </w:r>
    </w:p>
    <w:p w14:paraId="6AB629D8" w14:textId="77777777" w:rsidR="003E2901" w:rsidRPr="000B0B9C" w:rsidRDefault="003E2901" w:rsidP="00BC4043">
      <w:pPr>
        <w:jc w:val="both"/>
        <w:rPr>
          <w:b/>
          <w:sz w:val="28"/>
          <w:szCs w:val="28"/>
          <w:lang w:val="de-AT"/>
        </w:rPr>
      </w:pPr>
    </w:p>
    <w:p w14:paraId="69702FBD" w14:textId="77777777" w:rsidR="00BC4043" w:rsidRPr="000B0B9C" w:rsidRDefault="00BC4043" w:rsidP="00BC4043">
      <w:pPr>
        <w:jc w:val="both"/>
        <w:rPr>
          <w:sz w:val="28"/>
          <w:szCs w:val="28"/>
        </w:rPr>
      </w:pPr>
      <w:r w:rsidRPr="000B0B9C">
        <w:rPr>
          <w:sz w:val="28"/>
          <w:szCs w:val="28"/>
        </w:rPr>
        <w:t>A. Jezera</w:t>
      </w:r>
    </w:p>
    <w:p w14:paraId="0FE4518F" w14:textId="77777777" w:rsidR="00BC4043" w:rsidRPr="000B0B9C" w:rsidRDefault="00BC4043" w:rsidP="00BC4043">
      <w:pPr>
        <w:jc w:val="both"/>
        <w:rPr>
          <w:sz w:val="28"/>
          <w:szCs w:val="28"/>
        </w:rPr>
      </w:pPr>
      <w:r w:rsidRPr="000B0B9C">
        <w:rPr>
          <w:sz w:val="28"/>
          <w:szCs w:val="28"/>
        </w:rPr>
        <w:t>B. Močvare</w:t>
      </w:r>
    </w:p>
    <w:p w14:paraId="4519A401" w14:textId="77777777" w:rsidR="00BC4043" w:rsidRPr="000B0B9C" w:rsidRDefault="00BC4043" w:rsidP="00BC4043">
      <w:pPr>
        <w:jc w:val="both"/>
        <w:rPr>
          <w:sz w:val="28"/>
          <w:szCs w:val="28"/>
        </w:rPr>
      </w:pPr>
      <w:r w:rsidRPr="000B0B9C">
        <w:rPr>
          <w:sz w:val="28"/>
          <w:szCs w:val="28"/>
        </w:rPr>
        <w:t>C. Reke</w:t>
      </w:r>
    </w:p>
    <w:p w14:paraId="03B59807" w14:textId="6D9AD5E5" w:rsidR="00BC4043" w:rsidRDefault="00BC4043" w:rsidP="00BC4043">
      <w:pPr>
        <w:jc w:val="both"/>
        <w:rPr>
          <w:sz w:val="28"/>
          <w:szCs w:val="28"/>
          <w:lang w:val="fr-FR"/>
        </w:rPr>
      </w:pPr>
      <w:r w:rsidRPr="000B0B9C">
        <w:rPr>
          <w:sz w:val="28"/>
          <w:szCs w:val="28"/>
          <w:lang w:val="fr-FR"/>
        </w:rPr>
        <w:t>D. Estuari</w:t>
      </w:r>
    </w:p>
    <w:p w14:paraId="680CA98D" w14:textId="29AAE636" w:rsidR="00975DCF" w:rsidRDefault="00975DCF" w:rsidP="00BC4043">
      <w:pPr>
        <w:jc w:val="both"/>
        <w:rPr>
          <w:sz w:val="28"/>
          <w:szCs w:val="28"/>
          <w:lang w:val="fr-FR"/>
        </w:rPr>
      </w:pPr>
    </w:p>
    <w:p w14:paraId="1C4E79C4" w14:textId="77777777" w:rsidR="00975DCF" w:rsidRDefault="00975DCF" w:rsidP="00BC4043">
      <w:pPr>
        <w:jc w:val="both"/>
        <w:rPr>
          <w:sz w:val="28"/>
          <w:szCs w:val="28"/>
          <w:lang w:val="fr-FR"/>
        </w:rPr>
      </w:pPr>
    </w:p>
    <w:p w14:paraId="6895F9F7" w14:textId="77777777" w:rsidR="003060F0" w:rsidRPr="000B0B9C" w:rsidRDefault="003060F0" w:rsidP="00BC4043">
      <w:pPr>
        <w:jc w:val="both"/>
        <w:rPr>
          <w:sz w:val="28"/>
          <w:szCs w:val="28"/>
          <w:lang w:val="fr-FR"/>
        </w:rPr>
      </w:pPr>
    </w:p>
    <w:p w14:paraId="12B0D4C1" w14:textId="77777777" w:rsidR="00BC4043" w:rsidRDefault="001A1036" w:rsidP="00BC4043">
      <w:pPr>
        <w:jc w:val="both"/>
        <w:rPr>
          <w:b/>
          <w:sz w:val="28"/>
          <w:szCs w:val="28"/>
          <w:lang w:val="fr-FR"/>
        </w:rPr>
      </w:pPr>
      <w:r w:rsidRPr="000B0B9C">
        <w:rPr>
          <w:b/>
          <w:sz w:val="28"/>
          <w:szCs w:val="28"/>
          <w:lang w:val="fr-FR"/>
        </w:rPr>
        <w:t>394</w:t>
      </w:r>
      <w:r w:rsidR="00BC4043" w:rsidRPr="000B0B9C">
        <w:rPr>
          <w:b/>
          <w:sz w:val="28"/>
          <w:szCs w:val="28"/>
          <w:lang w:val="fr-FR"/>
        </w:rPr>
        <w:t>. Dragan istražuje priobalne ekosisteme. Njegovo istraživanje se fokusira na to kako oticanje, sedimenti i rastvoreni materijali ulaze u potok. Ovo zemljište se naziva  __________.</w:t>
      </w:r>
    </w:p>
    <w:p w14:paraId="24DEAC51" w14:textId="77777777" w:rsidR="008624AC" w:rsidRPr="000B0B9C" w:rsidRDefault="008624AC" w:rsidP="00BC4043">
      <w:pPr>
        <w:jc w:val="both"/>
        <w:rPr>
          <w:b/>
          <w:sz w:val="28"/>
          <w:szCs w:val="28"/>
          <w:lang w:val="fr-FR"/>
        </w:rPr>
      </w:pPr>
    </w:p>
    <w:p w14:paraId="0D855C7A" w14:textId="77777777" w:rsidR="008624AC" w:rsidRPr="000B0B9C" w:rsidRDefault="00BC4043" w:rsidP="00BC4043">
      <w:pPr>
        <w:jc w:val="both"/>
        <w:rPr>
          <w:sz w:val="28"/>
          <w:szCs w:val="28"/>
          <w:lang w:val="fr-FR"/>
        </w:rPr>
      </w:pPr>
      <w:r w:rsidRPr="000B0B9C">
        <w:rPr>
          <w:sz w:val="28"/>
          <w:szCs w:val="28"/>
          <w:lang w:val="fr-FR"/>
        </w:rPr>
        <w:t>A. Drenažni basen</w:t>
      </w:r>
    </w:p>
    <w:p w14:paraId="50397116" w14:textId="77777777" w:rsidR="00BC4043" w:rsidRPr="000B0B9C" w:rsidRDefault="00BC4043" w:rsidP="00BC4043">
      <w:pPr>
        <w:jc w:val="both"/>
        <w:rPr>
          <w:sz w:val="28"/>
          <w:szCs w:val="28"/>
          <w:lang w:val="fr-FR"/>
        </w:rPr>
      </w:pPr>
      <w:r w:rsidRPr="000B0B9C">
        <w:rPr>
          <w:sz w:val="28"/>
          <w:szCs w:val="28"/>
          <w:lang w:val="fr-FR"/>
        </w:rPr>
        <w:t>B. Ušće</w:t>
      </w:r>
    </w:p>
    <w:p w14:paraId="46B43EBF" w14:textId="77777777" w:rsidR="00BC4043" w:rsidRDefault="00BC4043" w:rsidP="00BC4043">
      <w:pPr>
        <w:jc w:val="both"/>
        <w:rPr>
          <w:sz w:val="28"/>
          <w:szCs w:val="28"/>
          <w:lang w:val="fr-FR"/>
        </w:rPr>
      </w:pPr>
      <w:r w:rsidRPr="000B0B9C">
        <w:rPr>
          <w:sz w:val="28"/>
          <w:szCs w:val="28"/>
          <w:lang w:val="fr-FR"/>
        </w:rPr>
        <w:t>C. Mezotrofno jezero</w:t>
      </w:r>
    </w:p>
    <w:p w14:paraId="0BD7F27E" w14:textId="77777777" w:rsidR="003060F0" w:rsidRPr="000B0B9C" w:rsidRDefault="003060F0" w:rsidP="00BC4043">
      <w:pPr>
        <w:jc w:val="both"/>
        <w:rPr>
          <w:sz w:val="28"/>
          <w:szCs w:val="28"/>
          <w:lang w:val="fr-FR"/>
        </w:rPr>
      </w:pPr>
    </w:p>
    <w:p w14:paraId="5A3734BE" w14:textId="77777777" w:rsidR="00BC4043" w:rsidRDefault="001A1036" w:rsidP="00BC4043">
      <w:pPr>
        <w:jc w:val="both"/>
        <w:rPr>
          <w:b/>
          <w:sz w:val="28"/>
          <w:szCs w:val="28"/>
          <w:lang w:val="fr-FR"/>
        </w:rPr>
      </w:pPr>
      <w:r w:rsidRPr="000B0B9C">
        <w:rPr>
          <w:b/>
          <w:sz w:val="28"/>
          <w:szCs w:val="28"/>
          <w:lang w:val="fr-FR"/>
        </w:rPr>
        <w:t>395</w:t>
      </w:r>
      <w:r w:rsidR="00BC4043" w:rsidRPr="000B0B9C">
        <w:rPr>
          <w:b/>
          <w:sz w:val="28"/>
          <w:szCs w:val="28"/>
          <w:lang w:val="fr-FR"/>
        </w:rPr>
        <w:t>. Koji deo svetske populacije nema pristup čistoj vodi za piće?</w:t>
      </w:r>
    </w:p>
    <w:p w14:paraId="12EF55D0" w14:textId="77777777" w:rsidR="003060F0" w:rsidRPr="000B0B9C" w:rsidRDefault="003060F0" w:rsidP="00BC4043">
      <w:pPr>
        <w:jc w:val="both"/>
        <w:rPr>
          <w:b/>
          <w:sz w:val="28"/>
          <w:szCs w:val="28"/>
          <w:lang w:val="fr-FR"/>
        </w:rPr>
      </w:pPr>
    </w:p>
    <w:p w14:paraId="02BBC403" w14:textId="77777777" w:rsidR="00BC4043" w:rsidRPr="000B0B9C" w:rsidRDefault="00BC4043" w:rsidP="00BC4043">
      <w:pPr>
        <w:jc w:val="both"/>
        <w:rPr>
          <w:sz w:val="28"/>
          <w:szCs w:val="28"/>
        </w:rPr>
      </w:pPr>
      <w:r w:rsidRPr="000B0B9C">
        <w:rPr>
          <w:sz w:val="28"/>
          <w:szCs w:val="28"/>
        </w:rPr>
        <w:t>A. 1 od 15</w:t>
      </w:r>
    </w:p>
    <w:p w14:paraId="785B6A73" w14:textId="77777777" w:rsidR="00BC4043" w:rsidRPr="000B0B9C" w:rsidRDefault="00BC4043" w:rsidP="00BC4043">
      <w:pPr>
        <w:jc w:val="both"/>
        <w:rPr>
          <w:sz w:val="28"/>
          <w:szCs w:val="28"/>
        </w:rPr>
      </w:pPr>
      <w:r w:rsidRPr="000B0B9C">
        <w:rPr>
          <w:sz w:val="28"/>
          <w:szCs w:val="28"/>
        </w:rPr>
        <w:t>B. 1 od 20</w:t>
      </w:r>
    </w:p>
    <w:p w14:paraId="660FA2EE" w14:textId="77777777" w:rsidR="00BC4043" w:rsidRPr="000B0B9C" w:rsidRDefault="00BC4043" w:rsidP="00BC4043">
      <w:pPr>
        <w:jc w:val="both"/>
        <w:rPr>
          <w:sz w:val="28"/>
          <w:szCs w:val="28"/>
        </w:rPr>
      </w:pPr>
      <w:r w:rsidRPr="000B0B9C">
        <w:rPr>
          <w:sz w:val="28"/>
          <w:szCs w:val="28"/>
        </w:rPr>
        <w:t>C. 1 od 5</w:t>
      </w:r>
    </w:p>
    <w:p w14:paraId="00EA7DA0" w14:textId="77777777" w:rsidR="00BC4043" w:rsidRPr="000B0B9C" w:rsidRDefault="00BC4043" w:rsidP="00BC4043">
      <w:pPr>
        <w:jc w:val="both"/>
        <w:rPr>
          <w:sz w:val="28"/>
          <w:szCs w:val="28"/>
        </w:rPr>
      </w:pPr>
      <w:r w:rsidRPr="000B0B9C">
        <w:rPr>
          <w:sz w:val="28"/>
          <w:szCs w:val="28"/>
        </w:rPr>
        <w:t>D. 1 od 12</w:t>
      </w:r>
    </w:p>
    <w:p w14:paraId="3EE20B96" w14:textId="77777777" w:rsidR="003060F0" w:rsidRDefault="00BC4043" w:rsidP="00BC4043">
      <w:pPr>
        <w:jc w:val="both"/>
        <w:rPr>
          <w:sz w:val="28"/>
          <w:szCs w:val="28"/>
          <w:lang w:val="de-AT"/>
        </w:rPr>
      </w:pPr>
      <w:r w:rsidRPr="000B0B9C">
        <w:rPr>
          <w:sz w:val="28"/>
          <w:szCs w:val="28"/>
          <w:lang w:val="de-AT"/>
        </w:rPr>
        <w:t>E. 1 od 9</w:t>
      </w:r>
    </w:p>
    <w:p w14:paraId="00E356A2" w14:textId="77777777" w:rsidR="008624AC" w:rsidRDefault="008624AC" w:rsidP="00BC4043">
      <w:pPr>
        <w:jc w:val="both"/>
        <w:rPr>
          <w:sz w:val="28"/>
          <w:szCs w:val="28"/>
          <w:lang w:val="de-AT"/>
        </w:rPr>
      </w:pPr>
    </w:p>
    <w:p w14:paraId="29EF7A32" w14:textId="77777777" w:rsidR="00BC4043" w:rsidRPr="000B0B9C" w:rsidRDefault="001A1036" w:rsidP="00BC4043">
      <w:pPr>
        <w:jc w:val="both"/>
        <w:rPr>
          <w:b/>
          <w:sz w:val="28"/>
          <w:szCs w:val="28"/>
          <w:lang w:val="de-AT"/>
        </w:rPr>
      </w:pPr>
      <w:r w:rsidRPr="000B0B9C">
        <w:rPr>
          <w:b/>
          <w:sz w:val="28"/>
          <w:szCs w:val="28"/>
          <w:lang w:val="de-AT"/>
        </w:rPr>
        <w:t>396</w:t>
      </w:r>
      <w:r w:rsidR="00BC4043" w:rsidRPr="000B0B9C">
        <w:rPr>
          <w:b/>
          <w:sz w:val="28"/>
          <w:szCs w:val="28"/>
          <w:lang w:val="de-AT"/>
        </w:rPr>
        <w:t>. Šta bi od sledećeg bilo pri</w:t>
      </w:r>
      <w:r w:rsidR="008624AC">
        <w:rPr>
          <w:b/>
          <w:sz w:val="28"/>
          <w:szCs w:val="28"/>
          <w:lang w:val="de-AT"/>
        </w:rPr>
        <w:t xml:space="preserve">mer zagađenja vode iz tačkastih izvora </w:t>
      </w:r>
      <w:r w:rsidR="00BC4043" w:rsidRPr="000B0B9C">
        <w:rPr>
          <w:b/>
          <w:sz w:val="28"/>
          <w:szCs w:val="28"/>
          <w:lang w:val="de-AT"/>
        </w:rPr>
        <w:t>?</w:t>
      </w:r>
    </w:p>
    <w:p w14:paraId="632FA92D" w14:textId="77777777" w:rsidR="00BC4043" w:rsidRPr="000B0B9C" w:rsidRDefault="00BC4043" w:rsidP="00BC4043">
      <w:pPr>
        <w:jc w:val="both"/>
        <w:rPr>
          <w:sz w:val="28"/>
          <w:szCs w:val="28"/>
          <w:lang w:val="de-AT"/>
        </w:rPr>
      </w:pPr>
    </w:p>
    <w:p w14:paraId="367A1B75" w14:textId="77777777" w:rsidR="00BC4043" w:rsidRPr="000B0B9C" w:rsidRDefault="00BC4043" w:rsidP="00BC4043">
      <w:pPr>
        <w:jc w:val="both"/>
        <w:rPr>
          <w:sz w:val="28"/>
          <w:szCs w:val="28"/>
          <w:lang w:val="de-AT"/>
        </w:rPr>
      </w:pPr>
      <w:r w:rsidRPr="000B0B9C">
        <w:rPr>
          <w:sz w:val="28"/>
          <w:szCs w:val="28"/>
          <w:lang w:val="de-AT"/>
        </w:rPr>
        <w:t>A. Tokom 1970-ih, kompanije koje su proizvodile kafu bez kofeina redovno su bacale nusproizvod hlorofila u obližnje slivove.</w:t>
      </w:r>
    </w:p>
    <w:p w14:paraId="057C37DE" w14:textId="77777777" w:rsidR="00BC4043" w:rsidRPr="000B0B9C" w:rsidRDefault="00BC4043" w:rsidP="00BC4043">
      <w:pPr>
        <w:jc w:val="both"/>
        <w:rPr>
          <w:sz w:val="28"/>
          <w:szCs w:val="28"/>
          <w:lang w:val="de-AT"/>
        </w:rPr>
      </w:pPr>
      <w:r w:rsidRPr="000B0B9C">
        <w:rPr>
          <w:sz w:val="28"/>
          <w:szCs w:val="28"/>
          <w:lang w:val="de-AT"/>
        </w:rPr>
        <w:t>B. Na prelazu prošlog veka rafinerije nafte su ostvarivale ogroman profit na kerozinu, ali se benzin u to vreme smatrao otpadnim proizvodom i redovno se ispuštao u lokalne reke i vodene tokove.</w:t>
      </w:r>
    </w:p>
    <w:p w14:paraId="0977E365" w14:textId="77777777" w:rsidR="00BC4043" w:rsidRPr="000B0B9C" w:rsidRDefault="00BC4043" w:rsidP="00BC4043">
      <w:pPr>
        <w:jc w:val="both"/>
        <w:rPr>
          <w:sz w:val="28"/>
          <w:szCs w:val="28"/>
          <w:lang w:val="de-AT"/>
        </w:rPr>
      </w:pPr>
      <w:r w:rsidRPr="000B0B9C">
        <w:rPr>
          <w:sz w:val="28"/>
          <w:szCs w:val="28"/>
          <w:lang w:val="de-AT"/>
        </w:rPr>
        <w:t>C. Početkom 1900-ih, reke u istočnim industrijskim gradovima u Americi su se zapalile zbog zagađenja iz fabrika koje su tekle duž plovnih puteva.</w:t>
      </w:r>
    </w:p>
    <w:p w14:paraId="575B3F74" w14:textId="77777777" w:rsidR="00BC4043" w:rsidRPr="000B0B9C" w:rsidRDefault="00BC4043" w:rsidP="00BC4043">
      <w:pPr>
        <w:jc w:val="both"/>
        <w:rPr>
          <w:sz w:val="28"/>
          <w:szCs w:val="28"/>
          <w:lang w:val="de-AT"/>
        </w:rPr>
      </w:pPr>
      <w:r w:rsidRPr="000B0B9C">
        <w:rPr>
          <w:sz w:val="28"/>
          <w:szCs w:val="28"/>
          <w:lang w:val="de-AT"/>
        </w:rPr>
        <w:t>D. Firma za proizvodnju električne energije koja je ušla u postojeću politiku zaštite životne sredine redovno izbacuje zagađivače direktno u zaliv San Franciska.</w:t>
      </w:r>
    </w:p>
    <w:p w14:paraId="629E33F5" w14:textId="77777777" w:rsidR="00BC4043" w:rsidRDefault="00BC4043" w:rsidP="00BC4043">
      <w:pPr>
        <w:jc w:val="both"/>
        <w:rPr>
          <w:sz w:val="28"/>
          <w:szCs w:val="28"/>
          <w:lang w:val="de-AT"/>
        </w:rPr>
      </w:pPr>
      <w:r w:rsidRPr="000B0B9C">
        <w:rPr>
          <w:sz w:val="28"/>
          <w:szCs w:val="28"/>
          <w:lang w:val="de-AT"/>
        </w:rPr>
        <w:t>E. Veći deo doline Šenandoa je posvećen govedarstvu, čiji izmet kontaminira sliv od oticanja vode koja sadrži bakteriju ešerihiju koli.</w:t>
      </w:r>
    </w:p>
    <w:p w14:paraId="6A3C30A4" w14:textId="77777777" w:rsidR="003060F0" w:rsidRPr="000B0B9C" w:rsidRDefault="003060F0" w:rsidP="00BC4043">
      <w:pPr>
        <w:jc w:val="both"/>
        <w:rPr>
          <w:sz w:val="28"/>
          <w:szCs w:val="28"/>
          <w:lang w:val="de-AT"/>
        </w:rPr>
      </w:pPr>
    </w:p>
    <w:p w14:paraId="2D7E5FAD" w14:textId="77777777" w:rsidR="00BC4043" w:rsidRDefault="001A1036" w:rsidP="00BC4043">
      <w:pPr>
        <w:jc w:val="both"/>
        <w:rPr>
          <w:b/>
          <w:sz w:val="28"/>
          <w:szCs w:val="28"/>
          <w:lang w:val="de-AT"/>
        </w:rPr>
      </w:pPr>
      <w:r w:rsidRPr="000B0B9C">
        <w:rPr>
          <w:b/>
          <w:sz w:val="28"/>
          <w:szCs w:val="28"/>
          <w:lang w:val="de-AT"/>
        </w:rPr>
        <w:t>397</w:t>
      </w:r>
      <w:r w:rsidR="00BC4043" w:rsidRPr="000B0B9C">
        <w:rPr>
          <w:b/>
          <w:sz w:val="28"/>
          <w:szCs w:val="28"/>
          <w:lang w:val="de-AT"/>
        </w:rPr>
        <w:t>. Trenutna suša ozbiljno je pogodila poljoprivrednike u Kaliforniji. Šta od sledećeg NIJE nešto što bi farmer želeo da uradi da bi sačuvao vodu?</w:t>
      </w:r>
    </w:p>
    <w:p w14:paraId="64292DD8" w14:textId="77777777" w:rsidR="003060F0" w:rsidRPr="000B0B9C" w:rsidRDefault="003060F0" w:rsidP="00BC4043">
      <w:pPr>
        <w:jc w:val="both"/>
        <w:rPr>
          <w:b/>
          <w:sz w:val="28"/>
          <w:szCs w:val="28"/>
          <w:lang w:val="de-AT"/>
        </w:rPr>
      </w:pPr>
    </w:p>
    <w:p w14:paraId="1AD0A8A7" w14:textId="0C8A295E" w:rsidR="00BC4043" w:rsidRPr="000B0B9C" w:rsidRDefault="00BC4043" w:rsidP="00BC4043">
      <w:pPr>
        <w:jc w:val="both"/>
        <w:rPr>
          <w:sz w:val="28"/>
          <w:szCs w:val="28"/>
          <w:lang w:val="fr-FR"/>
        </w:rPr>
      </w:pPr>
      <w:r w:rsidRPr="000B0B9C">
        <w:rPr>
          <w:sz w:val="28"/>
          <w:szCs w:val="28"/>
          <w:lang w:val="fr-FR"/>
        </w:rPr>
        <w:t xml:space="preserve">A. Eksperimentisanje sa </w:t>
      </w:r>
      <w:r w:rsidR="004C2BC9">
        <w:rPr>
          <w:sz w:val="28"/>
          <w:szCs w:val="28"/>
          <w:lang w:val="fr-FR"/>
        </w:rPr>
        <w:t>uzgojem u staklenicima</w:t>
      </w:r>
    </w:p>
    <w:p w14:paraId="51E2BD1F" w14:textId="3232C712" w:rsidR="00BC4043" w:rsidRPr="000B0B9C" w:rsidRDefault="00BC4043" w:rsidP="00BC4043">
      <w:pPr>
        <w:jc w:val="both"/>
        <w:rPr>
          <w:sz w:val="28"/>
          <w:szCs w:val="28"/>
          <w:lang w:val="fr-FR"/>
        </w:rPr>
      </w:pPr>
      <w:r w:rsidRPr="000B0B9C">
        <w:rPr>
          <w:sz w:val="28"/>
          <w:szCs w:val="28"/>
          <w:lang w:val="fr-FR"/>
        </w:rPr>
        <w:t>B. Uzgoj stoke koja troši m</w:t>
      </w:r>
      <w:r w:rsidR="004C2BC9">
        <w:rPr>
          <w:sz w:val="28"/>
          <w:szCs w:val="28"/>
          <w:lang w:val="fr-FR"/>
        </w:rPr>
        <w:t>anje vode, poput koza i pilića</w:t>
      </w:r>
    </w:p>
    <w:p w14:paraId="027E3FC8" w14:textId="2E487137" w:rsidR="00BC4043" w:rsidRPr="000B0B9C" w:rsidRDefault="00BC4043" w:rsidP="00BC4043">
      <w:pPr>
        <w:jc w:val="both"/>
        <w:rPr>
          <w:sz w:val="28"/>
          <w:szCs w:val="28"/>
          <w:lang w:val="fr-FR"/>
        </w:rPr>
      </w:pPr>
      <w:r w:rsidRPr="000B0B9C">
        <w:rPr>
          <w:sz w:val="28"/>
          <w:szCs w:val="28"/>
          <w:lang w:val="fr-FR"/>
        </w:rPr>
        <w:t>C. Sadnja polja sa usevima otporn</w:t>
      </w:r>
      <w:r w:rsidR="004C2BC9">
        <w:rPr>
          <w:sz w:val="28"/>
          <w:szCs w:val="28"/>
          <w:lang w:val="fr-FR"/>
        </w:rPr>
        <w:t>im na sušu, kao što su artičoke</w:t>
      </w:r>
    </w:p>
    <w:p w14:paraId="40619640" w14:textId="50FA03C7" w:rsidR="00BC4043" w:rsidRPr="000B0B9C" w:rsidRDefault="00BC4043" w:rsidP="00BC4043">
      <w:pPr>
        <w:jc w:val="both"/>
        <w:rPr>
          <w:sz w:val="28"/>
          <w:szCs w:val="28"/>
          <w:lang w:val="fr-FR"/>
        </w:rPr>
      </w:pPr>
      <w:r w:rsidRPr="000B0B9C">
        <w:rPr>
          <w:sz w:val="28"/>
          <w:szCs w:val="28"/>
          <w:lang w:val="fr-FR"/>
        </w:rPr>
        <w:t>D. U Kaliforniji ima vrlo malo slatke vode, ali farmer bi mogao da navod</w:t>
      </w:r>
      <w:r w:rsidR="004C2BC9">
        <w:rPr>
          <w:sz w:val="28"/>
          <w:szCs w:val="28"/>
          <w:lang w:val="fr-FR"/>
        </w:rPr>
        <w:t>njava svoja polja morskom vodom</w:t>
      </w:r>
    </w:p>
    <w:p w14:paraId="7ACDF0BD" w14:textId="00DC71DA" w:rsidR="00BC4043" w:rsidRDefault="00BC4043" w:rsidP="00BC4043">
      <w:pPr>
        <w:jc w:val="both"/>
        <w:rPr>
          <w:sz w:val="28"/>
          <w:szCs w:val="28"/>
          <w:lang w:val="fr-FR"/>
        </w:rPr>
      </w:pPr>
      <w:r w:rsidRPr="000B0B9C">
        <w:rPr>
          <w:sz w:val="28"/>
          <w:szCs w:val="28"/>
          <w:lang w:val="fr-FR"/>
        </w:rPr>
        <w:t xml:space="preserve">E. Prelazak sa navodnjavanja prskanjem na navodnjavanje kap </w:t>
      </w:r>
      <w:r w:rsidR="004C2BC9">
        <w:rPr>
          <w:sz w:val="28"/>
          <w:szCs w:val="28"/>
          <w:lang w:val="fr-FR"/>
        </w:rPr>
        <w:t>po kap, koje koristi manje vode</w:t>
      </w:r>
    </w:p>
    <w:p w14:paraId="49996B2F" w14:textId="77777777" w:rsidR="008624AC" w:rsidRDefault="008624AC" w:rsidP="00BC4043">
      <w:pPr>
        <w:jc w:val="both"/>
        <w:rPr>
          <w:sz w:val="28"/>
          <w:szCs w:val="28"/>
          <w:lang w:val="fr-FR"/>
        </w:rPr>
      </w:pPr>
    </w:p>
    <w:p w14:paraId="6872DBAA" w14:textId="77777777" w:rsidR="00975DCF" w:rsidRDefault="00975DCF" w:rsidP="00BC4043">
      <w:pPr>
        <w:jc w:val="both"/>
        <w:rPr>
          <w:b/>
          <w:i/>
          <w:sz w:val="28"/>
          <w:szCs w:val="28"/>
          <w:lang w:val="de-AT"/>
        </w:rPr>
      </w:pPr>
    </w:p>
    <w:p w14:paraId="63FE1756" w14:textId="77777777" w:rsidR="00975DCF" w:rsidRDefault="00975DCF" w:rsidP="00BC4043">
      <w:pPr>
        <w:jc w:val="both"/>
        <w:rPr>
          <w:b/>
          <w:i/>
          <w:sz w:val="28"/>
          <w:szCs w:val="28"/>
          <w:lang w:val="de-AT"/>
        </w:rPr>
      </w:pPr>
    </w:p>
    <w:p w14:paraId="6F9EC5EF" w14:textId="21A221F9" w:rsidR="00BC4043" w:rsidRDefault="001A1036" w:rsidP="00BC4043">
      <w:pPr>
        <w:jc w:val="both"/>
        <w:rPr>
          <w:b/>
          <w:sz w:val="28"/>
          <w:szCs w:val="28"/>
          <w:lang w:val="de-AT"/>
        </w:rPr>
      </w:pPr>
      <w:r w:rsidRPr="000B0B9C">
        <w:rPr>
          <w:b/>
          <w:sz w:val="28"/>
          <w:szCs w:val="28"/>
          <w:lang w:val="de-AT"/>
        </w:rPr>
        <w:t>398</w:t>
      </w:r>
      <w:r w:rsidR="00BC4043" w:rsidRPr="000B0B9C">
        <w:rPr>
          <w:b/>
          <w:sz w:val="28"/>
          <w:szCs w:val="28"/>
          <w:lang w:val="de-AT"/>
        </w:rPr>
        <w:t xml:space="preserve">. Koja od sledećih zemalja </w:t>
      </w:r>
      <w:r w:rsidR="003E2901">
        <w:rPr>
          <w:b/>
          <w:sz w:val="28"/>
          <w:szCs w:val="28"/>
          <w:lang w:val="de-AT"/>
        </w:rPr>
        <w:t>koristi</w:t>
      </w:r>
      <w:r w:rsidR="00BC4043" w:rsidRPr="000B0B9C">
        <w:rPr>
          <w:b/>
          <w:sz w:val="28"/>
          <w:szCs w:val="28"/>
          <w:lang w:val="de-AT"/>
        </w:rPr>
        <w:t xml:space="preserve"> proces desalinizacije kao metod dobijanja vode za piće?</w:t>
      </w:r>
    </w:p>
    <w:p w14:paraId="391C4D6C" w14:textId="77777777" w:rsidR="003060F0" w:rsidRPr="000B0B9C" w:rsidRDefault="003060F0" w:rsidP="00BC4043">
      <w:pPr>
        <w:jc w:val="both"/>
        <w:rPr>
          <w:b/>
          <w:sz w:val="28"/>
          <w:szCs w:val="28"/>
          <w:lang w:val="de-AT"/>
        </w:rPr>
      </w:pPr>
    </w:p>
    <w:p w14:paraId="0DD2FBC8" w14:textId="77777777" w:rsidR="00BC4043" w:rsidRPr="000B0B9C" w:rsidRDefault="00BC4043" w:rsidP="00BC4043">
      <w:pPr>
        <w:jc w:val="both"/>
        <w:rPr>
          <w:sz w:val="28"/>
          <w:szCs w:val="28"/>
          <w:lang w:val="de-AT"/>
        </w:rPr>
      </w:pPr>
      <w:r w:rsidRPr="000B0B9C">
        <w:rPr>
          <w:sz w:val="28"/>
          <w:szCs w:val="28"/>
          <w:lang w:val="de-AT"/>
        </w:rPr>
        <w:t>A. Ujedinjeni Arapski Emirati</w:t>
      </w:r>
    </w:p>
    <w:p w14:paraId="7211EF6F" w14:textId="77777777" w:rsidR="00BC4043" w:rsidRPr="000B0B9C" w:rsidRDefault="00BC4043" w:rsidP="00BC4043">
      <w:pPr>
        <w:jc w:val="both"/>
        <w:rPr>
          <w:sz w:val="28"/>
          <w:szCs w:val="28"/>
          <w:lang w:val="de-AT"/>
        </w:rPr>
      </w:pPr>
      <w:r w:rsidRPr="000B0B9C">
        <w:rPr>
          <w:sz w:val="28"/>
          <w:szCs w:val="28"/>
          <w:lang w:val="de-AT"/>
        </w:rPr>
        <w:t>B. Kanada</w:t>
      </w:r>
    </w:p>
    <w:p w14:paraId="351B75FA" w14:textId="77777777" w:rsidR="00BC4043" w:rsidRPr="000B0B9C" w:rsidRDefault="00BC4043" w:rsidP="00BC4043">
      <w:pPr>
        <w:jc w:val="both"/>
        <w:rPr>
          <w:sz w:val="28"/>
          <w:szCs w:val="28"/>
          <w:lang w:val="de-AT"/>
        </w:rPr>
      </w:pPr>
      <w:r w:rsidRPr="000B0B9C">
        <w:rPr>
          <w:sz w:val="28"/>
          <w:szCs w:val="28"/>
          <w:lang w:val="de-AT"/>
        </w:rPr>
        <w:t>C. Engleska</w:t>
      </w:r>
    </w:p>
    <w:p w14:paraId="7989CD03" w14:textId="77777777" w:rsidR="003060F0" w:rsidRDefault="00BC4043" w:rsidP="00BC4043">
      <w:pPr>
        <w:jc w:val="both"/>
        <w:rPr>
          <w:sz w:val="28"/>
          <w:szCs w:val="28"/>
          <w:lang w:val="de-AT"/>
        </w:rPr>
      </w:pPr>
      <w:r w:rsidRPr="000B0B9C">
        <w:rPr>
          <w:sz w:val="28"/>
          <w:szCs w:val="28"/>
          <w:lang w:val="de-AT"/>
        </w:rPr>
        <w:t>D. Ekvador</w:t>
      </w:r>
    </w:p>
    <w:p w14:paraId="368ADA16" w14:textId="77777777" w:rsidR="003060F0" w:rsidRPr="000B0B9C" w:rsidRDefault="003060F0" w:rsidP="00BC4043">
      <w:pPr>
        <w:jc w:val="both"/>
        <w:rPr>
          <w:sz w:val="28"/>
          <w:szCs w:val="28"/>
          <w:lang w:val="de-AT"/>
        </w:rPr>
      </w:pPr>
    </w:p>
    <w:p w14:paraId="11A5A61D" w14:textId="77777777" w:rsidR="00BC4043" w:rsidRPr="000B0B9C" w:rsidRDefault="001A1036" w:rsidP="00BC4043">
      <w:pPr>
        <w:jc w:val="both"/>
        <w:rPr>
          <w:b/>
          <w:sz w:val="28"/>
          <w:szCs w:val="28"/>
          <w:lang w:val="de-AT"/>
        </w:rPr>
      </w:pPr>
      <w:r w:rsidRPr="000B0B9C">
        <w:rPr>
          <w:b/>
          <w:sz w:val="28"/>
          <w:szCs w:val="28"/>
          <w:lang w:val="de-AT"/>
        </w:rPr>
        <w:t>399</w:t>
      </w:r>
      <w:r w:rsidR="00BC4043" w:rsidRPr="000B0B9C">
        <w:rPr>
          <w:b/>
          <w:sz w:val="28"/>
          <w:szCs w:val="28"/>
          <w:lang w:val="de-AT"/>
        </w:rPr>
        <w:t>.</w:t>
      </w:r>
      <w:r w:rsidR="00BC4043" w:rsidRPr="000B0B9C">
        <w:rPr>
          <w:sz w:val="28"/>
          <w:szCs w:val="28"/>
          <w:lang w:val="de-AT"/>
        </w:rPr>
        <w:t xml:space="preserve"> </w:t>
      </w:r>
      <w:r w:rsidR="00BC4043" w:rsidRPr="000B0B9C">
        <w:rPr>
          <w:b/>
          <w:sz w:val="28"/>
          <w:szCs w:val="28"/>
          <w:lang w:val="de-AT"/>
        </w:rPr>
        <w:t>Koja je glavna ekološka korist od uspostavljanja zaštitnih pojaseva?</w:t>
      </w:r>
    </w:p>
    <w:p w14:paraId="1AE2701E" w14:textId="77777777" w:rsidR="00BC4043" w:rsidRPr="000B0B9C" w:rsidRDefault="00BC4043" w:rsidP="00BC4043">
      <w:pPr>
        <w:jc w:val="both"/>
        <w:rPr>
          <w:b/>
          <w:sz w:val="28"/>
          <w:szCs w:val="28"/>
          <w:lang w:val="de-AT"/>
        </w:rPr>
      </w:pPr>
    </w:p>
    <w:p w14:paraId="7BF3F09B" w14:textId="77777777" w:rsidR="00BC4043" w:rsidRPr="000B0B9C" w:rsidRDefault="00BC4043" w:rsidP="00BC4043">
      <w:pPr>
        <w:jc w:val="both"/>
        <w:rPr>
          <w:sz w:val="28"/>
          <w:szCs w:val="28"/>
          <w:lang w:val="de-AT"/>
        </w:rPr>
      </w:pPr>
      <w:r w:rsidRPr="000B0B9C">
        <w:rPr>
          <w:sz w:val="28"/>
          <w:szCs w:val="28"/>
          <w:lang w:val="de-AT"/>
        </w:rPr>
        <w:t>A. Zaštitni pojasevi pružaju stanište za divlje životinje koje bi inače naseljavale polja i hranile se usevima.</w:t>
      </w:r>
    </w:p>
    <w:p w14:paraId="586275F9" w14:textId="77777777" w:rsidR="00BC4043" w:rsidRPr="000B0B9C" w:rsidRDefault="00BC4043" w:rsidP="00BC4043">
      <w:pPr>
        <w:jc w:val="both"/>
        <w:rPr>
          <w:sz w:val="28"/>
          <w:szCs w:val="28"/>
          <w:lang w:val="de-AT"/>
        </w:rPr>
      </w:pPr>
      <w:r w:rsidRPr="000B0B9C">
        <w:rPr>
          <w:sz w:val="28"/>
          <w:szCs w:val="28"/>
          <w:lang w:val="de-AT"/>
        </w:rPr>
        <w:t>B. Drveće koje čini zaštitni pojas, fiksira azot u zemljištu, ograničavajući stopu iscrpljivanja hranljivih materija koja se može videti na komercijalnoj farmi.</w:t>
      </w:r>
    </w:p>
    <w:p w14:paraId="5454C179" w14:textId="77777777" w:rsidR="00BC4043" w:rsidRPr="000B0B9C" w:rsidRDefault="00BC4043" w:rsidP="00BC4043">
      <w:pPr>
        <w:jc w:val="both"/>
        <w:rPr>
          <w:sz w:val="28"/>
          <w:szCs w:val="28"/>
          <w:lang w:val="de-AT"/>
        </w:rPr>
      </w:pPr>
      <w:r w:rsidRPr="000B0B9C">
        <w:rPr>
          <w:sz w:val="28"/>
          <w:szCs w:val="28"/>
          <w:lang w:val="de-AT"/>
        </w:rPr>
        <w:t>C. Zaštitni pojasevi ograničavaju brzinu kojom se hranljivi sastojci izvlače iz tla i završavaju u podzemnim vodama.</w:t>
      </w:r>
    </w:p>
    <w:p w14:paraId="528F2E00" w14:textId="77777777" w:rsidR="00BC4043" w:rsidRPr="000B0B9C" w:rsidRDefault="00BC4043" w:rsidP="00BC4043">
      <w:pPr>
        <w:jc w:val="both"/>
        <w:rPr>
          <w:sz w:val="28"/>
          <w:szCs w:val="28"/>
          <w:lang w:val="de-AT"/>
        </w:rPr>
      </w:pPr>
      <w:r w:rsidRPr="000B0B9C">
        <w:rPr>
          <w:sz w:val="28"/>
          <w:szCs w:val="28"/>
          <w:lang w:val="de-AT"/>
        </w:rPr>
        <w:t>D. Zaštitni pojasevi štite kultivisane površine od vetra, smanjujući stopu gubitka zemljišta usled erozije vetra.</w:t>
      </w:r>
    </w:p>
    <w:p w14:paraId="59E4972E" w14:textId="77777777" w:rsidR="00BC4043" w:rsidRDefault="00BC4043" w:rsidP="00BC4043">
      <w:pPr>
        <w:jc w:val="both"/>
        <w:rPr>
          <w:sz w:val="28"/>
          <w:szCs w:val="28"/>
          <w:lang w:val="de-AT"/>
        </w:rPr>
      </w:pPr>
      <w:r w:rsidRPr="000B0B9C">
        <w:rPr>
          <w:sz w:val="28"/>
          <w:szCs w:val="28"/>
          <w:lang w:val="de-AT"/>
        </w:rPr>
        <w:t>E. Drveće koje čini zaštitni pojas proizvodi kiseonik i fiksira ugljenik, boreći se sa pretnjom klimatskih promena.</w:t>
      </w:r>
    </w:p>
    <w:p w14:paraId="3188B01B" w14:textId="77777777" w:rsidR="00D14A30" w:rsidRPr="000B0B9C" w:rsidRDefault="00D14A30" w:rsidP="00BC4043">
      <w:pPr>
        <w:jc w:val="both"/>
        <w:rPr>
          <w:sz w:val="28"/>
          <w:szCs w:val="28"/>
          <w:lang w:val="de-AT"/>
        </w:rPr>
      </w:pPr>
    </w:p>
    <w:p w14:paraId="58938582" w14:textId="77777777" w:rsidR="00BC4043" w:rsidRDefault="001A1036" w:rsidP="00BC4043">
      <w:pPr>
        <w:jc w:val="both"/>
        <w:rPr>
          <w:b/>
          <w:sz w:val="28"/>
          <w:szCs w:val="28"/>
          <w:lang w:val="de-AT"/>
        </w:rPr>
      </w:pPr>
      <w:r w:rsidRPr="000B0B9C">
        <w:rPr>
          <w:b/>
          <w:sz w:val="28"/>
          <w:szCs w:val="28"/>
          <w:lang w:val="de-AT"/>
        </w:rPr>
        <w:t>400</w:t>
      </w:r>
      <w:r w:rsidR="00BC4043" w:rsidRPr="000B0B9C">
        <w:rPr>
          <w:b/>
          <w:sz w:val="28"/>
          <w:szCs w:val="28"/>
          <w:lang w:val="de-AT"/>
        </w:rPr>
        <w:t>. Koja je primarna korist od konzervacione obrade?</w:t>
      </w:r>
    </w:p>
    <w:p w14:paraId="2E75B1D5" w14:textId="77777777" w:rsidR="00D14A30" w:rsidRPr="000B0B9C" w:rsidRDefault="00D14A30" w:rsidP="00BC4043">
      <w:pPr>
        <w:jc w:val="both"/>
        <w:rPr>
          <w:b/>
          <w:sz w:val="28"/>
          <w:szCs w:val="28"/>
          <w:lang w:val="de-AT"/>
        </w:rPr>
      </w:pPr>
    </w:p>
    <w:p w14:paraId="7433F78A" w14:textId="77777777" w:rsidR="00BC4043" w:rsidRPr="000B0B9C" w:rsidRDefault="00BC4043" w:rsidP="00BC4043">
      <w:pPr>
        <w:jc w:val="both"/>
        <w:rPr>
          <w:sz w:val="28"/>
          <w:szCs w:val="28"/>
          <w:lang w:val="de-AT"/>
        </w:rPr>
      </w:pPr>
      <w:r w:rsidRPr="000B0B9C">
        <w:rPr>
          <w:sz w:val="28"/>
          <w:szCs w:val="28"/>
          <w:lang w:val="de-AT"/>
        </w:rPr>
        <w:t>A. Povećanje organske materije vraćene u gornji sloj zemljišta</w:t>
      </w:r>
    </w:p>
    <w:p w14:paraId="08AC6E0F" w14:textId="77777777" w:rsidR="00BC4043" w:rsidRPr="000B0B9C" w:rsidRDefault="00BC4043" w:rsidP="00BC4043">
      <w:pPr>
        <w:jc w:val="both"/>
        <w:rPr>
          <w:sz w:val="28"/>
          <w:szCs w:val="28"/>
          <w:lang w:val="de-AT"/>
        </w:rPr>
      </w:pPr>
      <w:r w:rsidRPr="000B0B9C">
        <w:rPr>
          <w:sz w:val="28"/>
          <w:szCs w:val="28"/>
          <w:lang w:val="de-AT"/>
        </w:rPr>
        <w:t>B. Otklanjanje potrebe za kompostom i drugim aditivima zemljištu</w:t>
      </w:r>
    </w:p>
    <w:p w14:paraId="5A06F1EA" w14:textId="77777777" w:rsidR="00BC4043" w:rsidRPr="000B0B9C" w:rsidRDefault="00BC4043" w:rsidP="00BC4043">
      <w:pPr>
        <w:jc w:val="both"/>
        <w:rPr>
          <w:sz w:val="28"/>
          <w:szCs w:val="28"/>
          <w:lang w:val="de-AT"/>
        </w:rPr>
      </w:pPr>
      <w:r w:rsidRPr="000B0B9C">
        <w:rPr>
          <w:sz w:val="28"/>
          <w:szCs w:val="28"/>
          <w:lang w:val="de-AT"/>
        </w:rPr>
        <w:t>C. Ograničena mogućnost erozije zemljišta</w:t>
      </w:r>
    </w:p>
    <w:p w14:paraId="577B8E40" w14:textId="77777777" w:rsidR="00BC4043" w:rsidRPr="000B0B9C" w:rsidRDefault="00BC4043" w:rsidP="00BC4043">
      <w:pPr>
        <w:jc w:val="both"/>
        <w:rPr>
          <w:sz w:val="28"/>
          <w:szCs w:val="28"/>
          <w:lang w:val="de-AT"/>
        </w:rPr>
      </w:pPr>
      <w:r w:rsidRPr="000B0B9C">
        <w:rPr>
          <w:sz w:val="28"/>
          <w:szCs w:val="28"/>
          <w:lang w:val="de-AT"/>
        </w:rPr>
        <w:t>D. Povećava propusnost zemljišta za vodu</w:t>
      </w:r>
    </w:p>
    <w:p w14:paraId="3A0D0AD6" w14:textId="77777777" w:rsidR="00BC4043" w:rsidRDefault="00BC4043" w:rsidP="00BC4043">
      <w:pPr>
        <w:jc w:val="both"/>
        <w:rPr>
          <w:sz w:val="28"/>
          <w:szCs w:val="28"/>
          <w:lang w:val="de-AT"/>
        </w:rPr>
      </w:pPr>
      <w:r w:rsidRPr="000B0B9C">
        <w:rPr>
          <w:sz w:val="28"/>
          <w:szCs w:val="28"/>
          <w:lang w:val="de-AT"/>
        </w:rPr>
        <w:t>E. Otpuštanje zemljišta, pomaže u formiranju sadnica</w:t>
      </w:r>
    </w:p>
    <w:p w14:paraId="21658890" w14:textId="77777777" w:rsidR="00D14A30" w:rsidRPr="000B0B9C" w:rsidRDefault="00D14A30" w:rsidP="00BC4043">
      <w:pPr>
        <w:jc w:val="both"/>
        <w:rPr>
          <w:sz w:val="28"/>
          <w:szCs w:val="28"/>
          <w:lang w:val="de-AT"/>
        </w:rPr>
      </w:pPr>
    </w:p>
    <w:p w14:paraId="05C1A187" w14:textId="77777777" w:rsidR="00BC4043" w:rsidRDefault="001A1036" w:rsidP="00BC4043">
      <w:pPr>
        <w:jc w:val="both"/>
        <w:rPr>
          <w:b/>
          <w:sz w:val="28"/>
          <w:szCs w:val="28"/>
          <w:lang w:val="de-AT"/>
        </w:rPr>
      </w:pPr>
      <w:r w:rsidRPr="000B0B9C">
        <w:rPr>
          <w:b/>
          <w:sz w:val="28"/>
          <w:szCs w:val="28"/>
          <w:lang w:val="de-AT"/>
        </w:rPr>
        <w:t>401</w:t>
      </w:r>
      <w:r w:rsidR="00BC4043" w:rsidRPr="000B0B9C">
        <w:rPr>
          <w:b/>
          <w:sz w:val="28"/>
          <w:szCs w:val="28"/>
          <w:lang w:val="de-AT"/>
        </w:rPr>
        <w:t>. Lisne uši, skakavci i drugi insekti uvek će biti problematični za uzgajivače. Šta od sledećeg bi bio efikasan metod za sprečavanje širenja insekata bez upotrebe pesticida?</w:t>
      </w:r>
    </w:p>
    <w:p w14:paraId="705E63B9" w14:textId="77777777" w:rsidR="008624AC" w:rsidRPr="000B0B9C" w:rsidRDefault="008624AC" w:rsidP="00BC4043">
      <w:pPr>
        <w:jc w:val="both"/>
        <w:rPr>
          <w:b/>
          <w:sz w:val="28"/>
          <w:szCs w:val="28"/>
          <w:lang w:val="de-AT"/>
        </w:rPr>
      </w:pPr>
    </w:p>
    <w:p w14:paraId="7024AC6F" w14:textId="21761956" w:rsidR="00BC4043" w:rsidRPr="000B0B9C" w:rsidRDefault="00BC4043" w:rsidP="00BC4043">
      <w:pPr>
        <w:jc w:val="both"/>
        <w:rPr>
          <w:sz w:val="28"/>
          <w:szCs w:val="28"/>
          <w:lang w:val="de-AT"/>
        </w:rPr>
      </w:pPr>
      <w:r w:rsidRPr="000B0B9C">
        <w:rPr>
          <w:sz w:val="28"/>
          <w:szCs w:val="28"/>
          <w:lang w:val="de-AT"/>
        </w:rPr>
        <w:t>A. Redovno navodnjavajt</w:t>
      </w:r>
      <w:r w:rsidR="004C2BC9">
        <w:rPr>
          <w:sz w:val="28"/>
          <w:szCs w:val="28"/>
          <w:lang w:val="de-AT"/>
        </w:rPr>
        <w:t>e da biste preplavili štetočine</w:t>
      </w:r>
    </w:p>
    <w:p w14:paraId="49F824D2" w14:textId="3EF8E3B6" w:rsidR="00BC4043" w:rsidRPr="000B0B9C" w:rsidRDefault="00BC4043" w:rsidP="00BC4043">
      <w:pPr>
        <w:jc w:val="both"/>
        <w:rPr>
          <w:sz w:val="28"/>
          <w:szCs w:val="28"/>
          <w:lang w:val="de-AT"/>
        </w:rPr>
      </w:pPr>
      <w:r w:rsidRPr="000B0B9C">
        <w:rPr>
          <w:sz w:val="28"/>
          <w:szCs w:val="28"/>
          <w:lang w:val="de-AT"/>
        </w:rPr>
        <w:t xml:space="preserve">B. Mešoviti usevi (sadnja mnogo različitih useva za </w:t>
      </w:r>
      <w:r w:rsidR="004C2BC9">
        <w:rPr>
          <w:sz w:val="28"/>
          <w:szCs w:val="28"/>
          <w:lang w:val="de-AT"/>
        </w:rPr>
        <w:t>razliku od samo jednog ili dva)</w:t>
      </w:r>
    </w:p>
    <w:p w14:paraId="4FA967ED" w14:textId="60D625FC" w:rsidR="00BC4043" w:rsidRPr="000B0B9C" w:rsidRDefault="00BC4043" w:rsidP="00BC4043">
      <w:pPr>
        <w:jc w:val="both"/>
        <w:rPr>
          <w:sz w:val="28"/>
          <w:szCs w:val="28"/>
          <w:lang w:val="de-AT"/>
        </w:rPr>
      </w:pPr>
      <w:r w:rsidRPr="000B0B9C">
        <w:rPr>
          <w:sz w:val="28"/>
          <w:szCs w:val="28"/>
          <w:lang w:val="de-AT"/>
        </w:rPr>
        <w:t>C. Biranje svakog p</w:t>
      </w:r>
      <w:r w:rsidR="004C2BC9">
        <w:rPr>
          <w:sz w:val="28"/>
          <w:szCs w:val="28"/>
          <w:lang w:val="de-AT"/>
        </w:rPr>
        <w:t>ojedinačnog insekta i gnječenje</w:t>
      </w:r>
    </w:p>
    <w:p w14:paraId="3104CE8F" w14:textId="13455F20" w:rsidR="00BC4043" w:rsidRPr="000B0B9C" w:rsidRDefault="00BC4043" w:rsidP="00BC4043">
      <w:pPr>
        <w:jc w:val="both"/>
        <w:rPr>
          <w:sz w:val="28"/>
          <w:szCs w:val="28"/>
          <w:lang w:val="fr-FR"/>
        </w:rPr>
      </w:pPr>
      <w:r w:rsidRPr="000B0B9C">
        <w:rPr>
          <w:sz w:val="28"/>
          <w:szCs w:val="28"/>
          <w:lang w:val="de-AT"/>
        </w:rPr>
        <w:t xml:space="preserve">D. Uklonite svu malčiranu biomasu sa svojih polja. </w:t>
      </w:r>
      <w:r w:rsidRPr="000B0B9C">
        <w:rPr>
          <w:sz w:val="28"/>
          <w:szCs w:val="28"/>
          <w:lang w:val="fr-FR"/>
        </w:rPr>
        <w:t>Tu insekt</w:t>
      </w:r>
      <w:r w:rsidR="004C2BC9">
        <w:rPr>
          <w:sz w:val="28"/>
          <w:szCs w:val="28"/>
          <w:lang w:val="fr-FR"/>
        </w:rPr>
        <w:t>i polažu jaja i razmnožavaju se</w:t>
      </w:r>
    </w:p>
    <w:p w14:paraId="2075072A" w14:textId="71449F41" w:rsidR="00BC4043" w:rsidRDefault="00BC4043" w:rsidP="00BC4043">
      <w:pPr>
        <w:jc w:val="both"/>
        <w:rPr>
          <w:sz w:val="28"/>
          <w:szCs w:val="28"/>
          <w:lang w:val="fr-FR"/>
        </w:rPr>
      </w:pPr>
      <w:r w:rsidRPr="000B0B9C">
        <w:rPr>
          <w:sz w:val="28"/>
          <w:szCs w:val="28"/>
          <w:lang w:val="fr-FR"/>
        </w:rPr>
        <w:t xml:space="preserve">E. Redovno </w:t>
      </w:r>
      <w:r w:rsidR="004C2BC9">
        <w:rPr>
          <w:sz w:val="28"/>
          <w:szCs w:val="28"/>
          <w:lang w:val="fr-FR"/>
        </w:rPr>
        <w:t>malčiranje. Što češće to bolje</w:t>
      </w:r>
    </w:p>
    <w:p w14:paraId="4499CF7F" w14:textId="1E0ABE85" w:rsidR="00975DCF" w:rsidRDefault="00975DCF" w:rsidP="00BC4043">
      <w:pPr>
        <w:jc w:val="both"/>
        <w:rPr>
          <w:sz w:val="28"/>
          <w:szCs w:val="28"/>
          <w:lang w:val="fr-FR"/>
        </w:rPr>
      </w:pPr>
    </w:p>
    <w:p w14:paraId="1D3BBAFA" w14:textId="02A7B060" w:rsidR="00975DCF" w:rsidRDefault="00975DCF" w:rsidP="00BC4043">
      <w:pPr>
        <w:jc w:val="both"/>
        <w:rPr>
          <w:sz w:val="28"/>
          <w:szCs w:val="28"/>
          <w:lang w:val="fr-FR"/>
        </w:rPr>
      </w:pPr>
    </w:p>
    <w:p w14:paraId="762615DC" w14:textId="77777777" w:rsidR="00975DCF" w:rsidRDefault="00975DCF" w:rsidP="00BC4043">
      <w:pPr>
        <w:jc w:val="both"/>
        <w:rPr>
          <w:sz w:val="28"/>
          <w:szCs w:val="28"/>
          <w:lang w:val="fr-FR"/>
        </w:rPr>
      </w:pPr>
    </w:p>
    <w:p w14:paraId="44A0871C" w14:textId="77777777" w:rsidR="00D14A30" w:rsidRPr="000B0B9C" w:rsidRDefault="00D14A30" w:rsidP="00BC4043">
      <w:pPr>
        <w:jc w:val="both"/>
        <w:rPr>
          <w:sz w:val="28"/>
          <w:szCs w:val="28"/>
          <w:lang w:val="fr-FR"/>
        </w:rPr>
      </w:pPr>
    </w:p>
    <w:p w14:paraId="2F5040D6" w14:textId="77777777" w:rsidR="00BC4043" w:rsidRDefault="001A1036" w:rsidP="00BC4043">
      <w:pPr>
        <w:jc w:val="both"/>
        <w:rPr>
          <w:b/>
          <w:sz w:val="28"/>
          <w:szCs w:val="28"/>
          <w:lang w:val="de-AT"/>
        </w:rPr>
      </w:pPr>
      <w:r w:rsidRPr="000B0B9C">
        <w:rPr>
          <w:b/>
          <w:sz w:val="28"/>
          <w:szCs w:val="28"/>
          <w:lang w:val="de-AT"/>
        </w:rPr>
        <w:t>402</w:t>
      </w:r>
      <w:r w:rsidR="00BC4043" w:rsidRPr="000B0B9C">
        <w:rPr>
          <w:b/>
          <w:sz w:val="28"/>
          <w:szCs w:val="28"/>
          <w:lang w:val="de-AT"/>
        </w:rPr>
        <w:t>. Koji način se koristi da bi se poljoprivrednicima omogućilo da što više iskoriste pogodnosti padine?</w:t>
      </w:r>
    </w:p>
    <w:p w14:paraId="34D411BB" w14:textId="77777777" w:rsidR="00D14A30" w:rsidRPr="000B0B9C" w:rsidRDefault="00D14A30" w:rsidP="00BC4043">
      <w:pPr>
        <w:jc w:val="both"/>
        <w:rPr>
          <w:b/>
          <w:sz w:val="28"/>
          <w:szCs w:val="28"/>
          <w:lang w:val="de-AT"/>
        </w:rPr>
      </w:pPr>
    </w:p>
    <w:p w14:paraId="46B9116B" w14:textId="77777777" w:rsidR="00BC4043" w:rsidRPr="000B0B9C" w:rsidRDefault="00BC4043" w:rsidP="00BC4043">
      <w:pPr>
        <w:jc w:val="both"/>
        <w:rPr>
          <w:sz w:val="28"/>
          <w:szCs w:val="28"/>
          <w:lang w:val="de-AT"/>
        </w:rPr>
      </w:pPr>
      <w:r w:rsidRPr="000B0B9C">
        <w:rPr>
          <w:sz w:val="28"/>
          <w:szCs w:val="28"/>
          <w:lang w:val="de-AT"/>
        </w:rPr>
        <w:t>A. Sadnjom monokultura</w:t>
      </w:r>
    </w:p>
    <w:p w14:paraId="44DE1195" w14:textId="77777777" w:rsidR="00BC4043" w:rsidRPr="000B0B9C" w:rsidRDefault="00BC4043" w:rsidP="00BC4043">
      <w:pPr>
        <w:jc w:val="both"/>
        <w:rPr>
          <w:sz w:val="28"/>
          <w:szCs w:val="28"/>
          <w:lang w:val="de-AT"/>
        </w:rPr>
      </w:pPr>
      <w:r w:rsidRPr="000B0B9C">
        <w:rPr>
          <w:sz w:val="28"/>
          <w:szCs w:val="28"/>
          <w:lang w:val="de-AT"/>
        </w:rPr>
        <w:t>B. Formiranjem terasa</w:t>
      </w:r>
    </w:p>
    <w:p w14:paraId="1655678F" w14:textId="77777777" w:rsidR="00BC4043" w:rsidRDefault="00BC4043" w:rsidP="00BC4043">
      <w:pPr>
        <w:jc w:val="both"/>
        <w:rPr>
          <w:sz w:val="28"/>
          <w:szCs w:val="28"/>
          <w:lang w:val="de-AT"/>
        </w:rPr>
      </w:pPr>
      <w:r w:rsidRPr="000B0B9C">
        <w:rPr>
          <w:sz w:val="28"/>
          <w:szCs w:val="28"/>
          <w:lang w:val="de-AT"/>
        </w:rPr>
        <w:t>C. Sadnjom polikultura</w:t>
      </w:r>
    </w:p>
    <w:p w14:paraId="65729809" w14:textId="77777777" w:rsidR="00D14A30" w:rsidRPr="000B0B9C" w:rsidRDefault="00D14A30" w:rsidP="00BC4043">
      <w:pPr>
        <w:jc w:val="both"/>
        <w:rPr>
          <w:sz w:val="28"/>
          <w:szCs w:val="28"/>
          <w:lang w:val="de-AT"/>
        </w:rPr>
      </w:pPr>
    </w:p>
    <w:p w14:paraId="7C4CA6D4" w14:textId="77777777" w:rsidR="00BC4043" w:rsidRDefault="001A1036" w:rsidP="00BC4043">
      <w:pPr>
        <w:jc w:val="both"/>
        <w:rPr>
          <w:b/>
          <w:sz w:val="28"/>
          <w:szCs w:val="28"/>
          <w:lang w:val="de-AT"/>
        </w:rPr>
      </w:pPr>
      <w:r w:rsidRPr="000B0B9C">
        <w:rPr>
          <w:b/>
          <w:sz w:val="28"/>
          <w:szCs w:val="28"/>
          <w:lang w:val="de-AT"/>
        </w:rPr>
        <w:t>403</w:t>
      </w:r>
      <w:r w:rsidR="00BC4043" w:rsidRPr="000B0B9C">
        <w:rPr>
          <w:b/>
          <w:sz w:val="28"/>
          <w:szCs w:val="28"/>
          <w:lang w:val="de-AT"/>
        </w:rPr>
        <w:t>. Zeleno đubrivo se ugrađuje u zemljište oranjem kako bi se povećala raspoloživa organska materija. Koji je izvor zelenog đubriva?</w:t>
      </w:r>
    </w:p>
    <w:p w14:paraId="23A9086E" w14:textId="77777777" w:rsidR="00D14A30" w:rsidRPr="000B0B9C" w:rsidRDefault="00D14A30" w:rsidP="00BC4043">
      <w:pPr>
        <w:jc w:val="both"/>
        <w:rPr>
          <w:b/>
          <w:sz w:val="28"/>
          <w:szCs w:val="28"/>
          <w:lang w:val="de-AT"/>
        </w:rPr>
      </w:pPr>
    </w:p>
    <w:p w14:paraId="26B52FB7" w14:textId="77777777" w:rsidR="00BC4043" w:rsidRPr="000B0B9C" w:rsidRDefault="00BC4043" w:rsidP="00BC4043">
      <w:pPr>
        <w:jc w:val="both"/>
        <w:rPr>
          <w:sz w:val="28"/>
          <w:szCs w:val="28"/>
          <w:lang w:val="de-AT"/>
        </w:rPr>
      </w:pPr>
      <w:r w:rsidRPr="000B0B9C">
        <w:rPr>
          <w:sz w:val="28"/>
          <w:szCs w:val="28"/>
          <w:lang w:val="de-AT"/>
        </w:rPr>
        <w:t>A. Vegetacija</w:t>
      </w:r>
    </w:p>
    <w:p w14:paraId="0FF44B76" w14:textId="77777777" w:rsidR="00BC4043" w:rsidRPr="000B0B9C" w:rsidRDefault="00BC4043" w:rsidP="00BC4043">
      <w:pPr>
        <w:jc w:val="both"/>
        <w:rPr>
          <w:sz w:val="28"/>
          <w:szCs w:val="28"/>
          <w:lang w:val="de-AT"/>
        </w:rPr>
      </w:pPr>
      <w:r w:rsidRPr="000B0B9C">
        <w:rPr>
          <w:sz w:val="28"/>
          <w:szCs w:val="28"/>
          <w:lang w:val="de-AT"/>
        </w:rPr>
        <w:t>B. Pilići</w:t>
      </w:r>
    </w:p>
    <w:p w14:paraId="29FFA863" w14:textId="77777777" w:rsidR="00BC4043" w:rsidRPr="000B0B9C" w:rsidRDefault="00BC4043" w:rsidP="00BC4043">
      <w:pPr>
        <w:jc w:val="both"/>
        <w:rPr>
          <w:sz w:val="28"/>
          <w:szCs w:val="28"/>
          <w:lang w:val="de-AT"/>
        </w:rPr>
      </w:pPr>
      <w:r w:rsidRPr="000B0B9C">
        <w:rPr>
          <w:sz w:val="28"/>
          <w:szCs w:val="28"/>
          <w:lang w:val="de-AT"/>
        </w:rPr>
        <w:t>C. Svinje</w:t>
      </w:r>
    </w:p>
    <w:p w14:paraId="4FEBB27C" w14:textId="77777777" w:rsidR="00D14A30" w:rsidRDefault="00BC4043" w:rsidP="00BC4043">
      <w:pPr>
        <w:jc w:val="both"/>
        <w:rPr>
          <w:sz w:val="28"/>
          <w:szCs w:val="28"/>
        </w:rPr>
      </w:pPr>
      <w:r w:rsidRPr="000B0B9C">
        <w:rPr>
          <w:sz w:val="28"/>
          <w:szCs w:val="28"/>
        </w:rPr>
        <w:t>D. Goveda</w:t>
      </w:r>
    </w:p>
    <w:p w14:paraId="202B14B1" w14:textId="77777777" w:rsidR="008624AC" w:rsidRPr="000B0B9C" w:rsidRDefault="008624AC" w:rsidP="00BC4043">
      <w:pPr>
        <w:jc w:val="both"/>
        <w:rPr>
          <w:sz w:val="28"/>
          <w:szCs w:val="28"/>
        </w:rPr>
      </w:pPr>
    </w:p>
    <w:p w14:paraId="39A5DDC4" w14:textId="77777777" w:rsidR="00BC4043" w:rsidRDefault="001A1036" w:rsidP="00BC4043">
      <w:pPr>
        <w:jc w:val="both"/>
        <w:rPr>
          <w:b/>
          <w:sz w:val="28"/>
          <w:szCs w:val="28"/>
        </w:rPr>
      </w:pPr>
      <w:r w:rsidRPr="000B0B9C">
        <w:rPr>
          <w:b/>
          <w:sz w:val="28"/>
          <w:szCs w:val="28"/>
        </w:rPr>
        <w:t>404</w:t>
      </w:r>
      <w:r w:rsidR="00BC4043" w:rsidRPr="000B0B9C">
        <w:rPr>
          <w:b/>
          <w:sz w:val="28"/>
          <w:szCs w:val="28"/>
        </w:rPr>
        <w:t>. Tradicionalna poljoprivreda za samostalne potrebe proizvodi dovoljno useva/stoke da obezbedi koji od sledećih izbora?</w:t>
      </w:r>
    </w:p>
    <w:p w14:paraId="2B397156" w14:textId="77777777" w:rsidR="00D14A30" w:rsidRPr="000B0B9C" w:rsidRDefault="00D14A30" w:rsidP="00BC4043">
      <w:pPr>
        <w:jc w:val="both"/>
        <w:rPr>
          <w:b/>
          <w:sz w:val="28"/>
          <w:szCs w:val="28"/>
        </w:rPr>
      </w:pPr>
    </w:p>
    <w:p w14:paraId="55BDC582" w14:textId="77777777" w:rsidR="00BC4043" w:rsidRPr="000B0B9C" w:rsidRDefault="00BC4043" w:rsidP="00BC4043">
      <w:pPr>
        <w:jc w:val="both"/>
        <w:rPr>
          <w:sz w:val="28"/>
          <w:szCs w:val="28"/>
        </w:rPr>
      </w:pPr>
      <w:r w:rsidRPr="000B0B9C">
        <w:rPr>
          <w:sz w:val="28"/>
          <w:szCs w:val="28"/>
        </w:rPr>
        <w:t>A. Jedan pojedinac</w:t>
      </w:r>
    </w:p>
    <w:p w14:paraId="6C4F0130" w14:textId="77777777" w:rsidR="00BC4043" w:rsidRPr="000B0B9C" w:rsidRDefault="00BC4043" w:rsidP="00BC4043">
      <w:pPr>
        <w:jc w:val="both"/>
        <w:rPr>
          <w:sz w:val="28"/>
          <w:szCs w:val="28"/>
        </w:rPr>
      </w:pPr>
      <w:r w:rsidRPr="000B0B9C">
        <w:rPr>
          <w:sz w:val="28"/>
          <w:szCs w:val="28"/>
        </w:rPr>
        <w:t>B. Jedna porodica, plus velika količina viškova za prodaju</w:t>
      </w:r>
    </w:p>
    <w:p w14:paraId="2DED7D08" w14:textId="77777777" w:rsidR="00BC4043" w:rsidRPr="000B0B9C" w:rsidRDefault="00BC4043" w:rsidP="00BC4043">
      <w:pPr>
        <w:jc w:val="both"/>
        <w:rPr>
          <w:sz w:val="28"/>
          <w:szCs w:val="28"/>
        </w:rPr>
      </w:pPr>
      <w:r w:rsidRPr="000B0B9C">
        <w:rPr>
          <w:sz w:val="28"/>
          <w:szCs w:val="28"/>
        </w:rPr>
        <w:t>C. Jedna porodica, plus nešto viška</w:t>
      </w:r>
    </w:p>
    <w:p w14:paraId="0AE279A5" w14:textId="77777777" w:rsidR="00BC4043" w:rsidRDefault="00BC4043" w:rsidP="00BC4043">
      <w:pPr>
        <w:jc w:val="both"/>
        <w:rPr>
          <w:sz w:val="28"/>
          <w:szCs w:val="28"/>
        </w:rPr>
      </w:pPr>
      <w:r w:rsidRPr="000B0B9C">
        <w:rPr>
          <w:sz w:val="28"/>
          <w:szCs w:val="28"/>
        </w:rPr>
        <w:t>D. Jedna mala zajednica</w:t>
      </w:r>
    </w:p>
    <w:p w14:paraId="2D616B56" w14:textId="77777777" w:rsidR="00D14A30" w:rsidRPr="000B0B9C" w:rsidRDefault="00D14A30" w:rsidP="00BC4043">
      <w:pPr>
        <w:jc w:val="both"/>
        <w:rPr>
          <w:sz w:val="28"/>
          <w:szCs w:val="28"/>
        </w:rPr>
      </w:pPr>
    </w:p>
    <w:p w14:paraId="1794CDF5" w14:textId="77777777" w:rsidR="00BC4043" w:rsidRDefault="001A1036" w:rsidP="00BC4043">
      <w:pPr>
        <w:jc w:val="both"/>
        <w:rPr>
          <w:b/>
          <w:sz w:val="28"/>
          <w:szCs w:val="28"/>
        </w:rPr>
      </w:pPr>
      <w:r w:rsidRPr="000B0B9C">
        <w:rPr>
          <w:b/>
          <w:sz w:val="28"/>
          <w:szCs w:val="28"/>
        </w:rPr>
        <w:t>405</w:t>
      </w:r>
      <w:r w:rsidR="00BC4043" w:rsidRPr="000B0B9C">
        <w:rPr>
          <w:b/>
          <w:sz w:val="28"/>
          <w:szCs w:val="28"/>
        </w:rPr>
        <w:t>. Šta od sledećeg je projektovani nedostatak korišćenja genetski modifikovanih useva i hrane?</w:t>
      </w:r>
    </w:p>
    <w:p w14:paraId="42ADF670" w14:textId="77777777" w:rsidR="00D14A30" w:rsidRPr="000B0B9C" w:rsidRDefault="00D14A30" w:rsidP="00BC4043">
      <w:pPr>
        <w:jc w:val="both"/>
        <w:rPr>
          <w:b/>
          <w:sz w:val="28"/>
          <w:szCs w:val="28"/>
        </w:rPr>
      </w:pPr>
    </w:p>
    <w:p w14:paraId="26D3F6A3" w14:textId="77777777" w:rsidR="00BC4043" w:rsidRPr="000B0B9C" w:rsidRDefault="00BC4043" w:rsidP="00BC4043">
      <w:pPr>
        <w:jc w:val="both"/>
        <w:rPr>
          <w:sz w:val="28"/>
          <w:szCs w:val="28"/>
          <w:lang w:val="fr-FR"/>
        </w:rPr>
      </w:pPr>
      <w:r w:rsidRPr="000B0B9C">
        <w:rPr>
          <w:sz w:val="28"/>
          <w:szCs w:val="28"/>
          <w:lang w:val="fr-FR"/>
        </w:rPr>
        <w:t>A. Usevima je potrebno manje vode</w:t>
      </w:r>
    </w:p>
    <w:p w14:paraId="2CA99DCA" w14:textId="77777777" w:rsidR="00BC4043" w:rsidRPr="000B0B9C" w:rsidRDefault="00BC4043" w:rsidP="00BC4043">
      <w:pPr>
        <w:jc w:val="both"/>
        <w:rPr>
          <w:sz w:val="28"/>
          <w:szCs w:val="28"/>
          <w:lang w:val="fr-FR"/>
        </w:rPr>
      </w:pPr>
      <w:r w:rsidRPr="000B0B9C">
        <w:rPr>
          <w:sz w:val="28"/>
          <w:szCs w:val="28"/>
          <w:lang w:val="fr-FR"/>
        </w:rPr>
        <w:t>B. Veći prinosi useva</w:t>
      </w:r>
    </w:p>
    <w:p w14:paraId="0217084E" w14:textId="77777777" w:rsidR="00BC4043" w:rsidRPr="000B0B9C" w:rsidRDefault="00BC4043" w:rsidP="00BC4043">
      <w:pPr>
        <w:jc w:val="both"/>
        <w:rPr>
          <w:sz w:val="28"/>
          <w:szCs w:val="28"/>
          <w:lang w:val="fr-FR"/>
        </w:rPr>
      </w:pPr>
      <w:r w:rsidRPr="000B0B9C">
        <w:rPr>
          <w:sz w:val="28"/>
          <w:szCs w:val="28"/>
          <w:lang w:val="fr-FR"/>
        </w:rPr>
        <w:t>C. Proizvodnja štetnih toksina kao rezultat mutacije gena</w:t>
      </w:r>
    </w:p>
    <w:p w14:paraId="48A65B79" w14:textId="77777777" w:rsidR="00BC4043" w:rsidRDefault="00BC4043" w:rsidP="00BC4043">
      <w:pPr>
        <w:jc w:val="both"/>
        <w:rPr>
          <w:sz w:val="28"/>
          <w:szCs w:val="28"/>
          <w:lang w:val="fr-FR"/>
        </w:rPr>
      </w:pPr>
      <w:r w:rsidRPr="000B0B9C">
        <w:rPr>
          <w:sz w:val="28"/>
          <w:szCs w:val="28"/>
          <w:lang w:val="fr-FR"/>
        </w:rPr>
        <w:t>D. Biljke mogu da rastu i u oštrijim klimatskim uslovima</w:t>
      </w:r>
    </w:p>
    <w:p w14:paraId="31100135" w14:textId="77777777" w:rsidR="00D14A30" w:rsidRPr="000B0B9C" w:rsidRDefault="00D14A30" w:rsidP="00BC4043">
      <w:pPr>
        <w:jc w:val="both"/>
        <w:rPr>
          <w:sz w:val="28"/>
          <w:szCs w:val="28"/>
          <w:lang w:val="fr-FR"/>
        </w:rPr>
      </w:pPr>
    </w:p>
    <w:p w14:paraId="7367FEAC" w14:textId="77777777" w:rsidR="00BC4043" w:rsidRDefault="001A1036" w:rsidP="00BC4043">
      <w:pPr>
        <w:jc w:val="both"/>
        <w:rPr>
          <w:b/>
          <w:sz w:val="28"/>
          <w:szCs w:val="28"/>
          <w:lang w:val="fr-FR"/>
        </w:rPr>
      </w:pPr>
      <w:r w:rsidRPr="000B0B9C">
        <w:rPr>
          <w:b/>
          <w:sz w:val="28"/>
          <w:szCs w:val="28"/>
          <w:lang w:val="fr-FR"/>
        </w:rPr>
        <w:t>406</w:t>
      </w:r>
      <w:r w:rsidR="00BC4043" w:rsidRPr="000B0B9C">
        <w:rPr>
          <w:b/>
          <w:sz w:val="28"/>
          <w:szCs w:val="28"/>
          <w:lang w:val="fr-FR"/>
        </w:rPr>
        <w:t>. IPM je alat koji farmeri koriste da minimiziraju štetu od insekata na svojim usevima. Poljoprivrednici primenjuju ovaj alat kako bi održavali zdrav ekosistem koji se prirodno kontroliše kroz epidemiju insekata, ali i dalje dozvoljava izvesnu grabežljivost useva. Šta od sledećeg najbolje definiše akronim: IPM?</w:t>
      </w:r>
    </w:p>
    <w:p w14:paraId="77A1FD66" w14:textId="77777777" w:rsidR="00D14A30" w:rsidRPr="000B0B9C" w:rsidRDefault="00D14A30" w:rsidP="00BC4043">
      <w:pPr>
        <w:jc w:val="both"/>
        <w:rPr>
          <w:b/>
          <w:sz w:val="28"/>
          <w:szCs w:val="28"/>
          <w:lang w:val="fr-FR"/>
        </w:rPr>
      </w:pPr>
    </w:p>
    <w:p w14:paraId="1C832812" w14:textId="77777777" w:rsidR="00BC4043" w:rsidRPr="000B0B9C" w:rsidRDefault="00BC4043" w:rsidP="00BC4043">
      <w:pPr>
        <w:jc w:val="both"/>
        <w:rPr>
          <w:sz w:val="28"/>
          <w:szCs w:val="28"/>
          <w:lang w:val="fr-FR"/>
        </w:rPr>
      </w:pPr>
      <w:r w:rsidRPr="000B0B9C">
        <w:rPr>
          <w:sz w:val="28"/>
          <w:szCs w:val="28"/>
          <w:lang w:val="fr-FR"/>
        </w:rPr>
        <w:t>A. Interpretativno upravljanje patogenom</w:t>
      </w:r>
    </w:p>
    <w:p w14:paraId="6EA4F14F" w14:textId="77777777" w:rsidR="00BC4043" w:rsidRPr="000B0B9C" w:rsidRDefault="00BC4043" w:rsidP="00BC4043">
      <w:pPr>
        <w:jc w:val="both"/>
        <w:rPr>
          <w:sz w:val="28"/>
          <w:szCs w:val="28"/>
          <w:lang w:val="fr-FR"/>
        </w:rPr>
      </w:pPr>
      <w:r w:rsidRPr="000B0B9C">
        <w:rPr>
          <w:sz w:val="28"/>
          <w:szCs w:val="28"/>
          <w:lang w:val="fr-FR"/>
        </w:rPr>
        <w:t>B. Intenzivno praćenje insekata</w:t>
      </w:r>
    </w:p>
    <w:p w14:paraId="48CA5B6F" w14:textId="4AF5B7F2" w:rsidR="00BC4043" w:rsidRDefault="00BC4043" w:rsidP="00BC4043">
      <w:pPr>
        <w:jc w:val="both"/>
        <w:rPr>
          <w:sz w:val="28"/>
          <w:szCs w:val="28"/>
          <w:lang w:val="fr-FR"/>
        </w:rPr>
      </w:pPr>
      <w:r w:rsidRPr="000B0B9C">
        <w:rPr>
          <w:sz w:val="28"/>
          <w:szCs w:val="28"/>
          <w:lang w:val="fr-FR"/>
        </w:rPr>
        <w:t>C. Integrisano upravljanje štetočina</w:t>
      </w:r>
    </w:p>
    <w:p w14:paraId="4F9EA065" w14:textId="59BB54F7" w:rsidR="00975DCF" w:rsidRDefault="00975DCF" w:rsidP="00BC4043">
      <w:pPr>
        <w:jc w:val="both"/>
        <w:rPr>
          <w:sz w:val="28"/>
          <w:szCs w:val="28"/>
          <w:lang w:val="fr-FR"/>
        </w:rPr>
      </w:pPr>
    </w:p>
    <w:p w14:paraId="02B77295" w14:textId="77777777" w:rsidR="00975DCF" w:rsidRDefault="00975DCF" w:rsidP="00BC4043">
      <w:pPr>
        <w:jc w:val="both"/>
        <w:rPr>
          <w:sz w:val="28"/>
          <w:szCs w:val="28"/>
          <w:lang w:val="fr-FR"/>
        </w:rPr>
      </w:pPr>
    </w:p>
    <w:p w14:paraId="1622955B" w14:textId="77777777" w:rsidR="00D14A30" w:rsidRPr="000B0B9C" w:rsidRDefault="00D14A30" w:rsidP="00BC4043">
      <w:pPr>
        <w:jc w:val="both"/>
        <w:rPr>
          <w:sz w:val="28"/>
          <w:szCs w:val="28"/>
          <w:lang w:val="fr-FR"/>
        </w:rPr>
      </w:pPr>
    </w:p>
    <w:p w14:paraId="0E1CD45B" w14:textId="1F4C6F89" w:rsidR="00BC4043" w:rsidRPr="000B0B9C" w:rsidRDefault="001A1036" w:rsidP="00BC4043">
      <w:pPr>
        <w:jc w:val="both"/>
        <w:rPr>
          <w:b/>
          <w:sz w:val="28"/>
          <w:szCs w:val="28"/>
          <w:lang w:val="fr-FR"/>
        </w:rPr>
      </w:pPr>
      <w:r w:rsidRPr="000B0B9C">
        <w:rPr>
          <w:b/>
          <w:sz w:val="28"/>
          <w:szCs w:val="28"/>
          <w:lang w:val="fr-FR"/>
        </w:rPr>
        <w:t>407</w:t>
      </w:r>
      <w:r w:rsidR="00BC4043" w:rsidRPr="000B0B9C">
        <w:rPr>
          <w:b/>
          <w:sz w:val="28"/>
          <w:szCs w:val="28"/>
          <w:lang w:val="fr-FR"/>
        </w:rPr>
        <w:t>. Jedno od najhitnijih pitanja u oblasti poljoprivrede je kako nahraniti planetu koja raste. Između 1930-ih i 1960-ih, došlo je do transformisanja</w:t>
      </w:r>
      <w:r w:rsidR="00A25CCB">
        <w:rPr>
          <w:b/>
          <w:sz w:val="28"/>
          <w:szCs w:val="28"/>
          <w:lang w:val="fr-FR"/>
        </w:rPr>
        <w:t xml:space="preserve"> </w:t>
      </w:r>
      <w:r w:rsidR="00BC4043" w:rsidRPr="000B0B9C">
        <w:rPr>
          <w:b/>
          <w:sz w:val="28"/>
          <w:szCs w:val="28"/>
          <w:lang w:val="fr-FR"/>
        </w:rPr>
        <w:t>i modernizovanja poljoprivrednog sistema u Sjedinjenim Državama. Ova transformacija je navela poljoprivrednike da mehanizuju svoju proizvodnju i povećaju prinose useva. Kako se zove ovaj period transformacije/tranzicije?</w:t>
      </w:r>
    </w:p>
    <w:p w14:paraId="030B6B79" w14:textId="77777777" w:rsidR="00BC4043" w:rsidRPr="000B0B9C" w:rsidRDefault="00BC4043" w:rsidP="00BC4043">
      <w:pPr>
        <w:jc w:val="both"/>
        <w:rPr>
          <w:sz w:val="28"/>
          <w:szCs w:val="28"/>
          <w:lang w:val="fr-FR"/>
        </w:rPr>
      </w:pPr>
    </w:p>
    <w:p w14:paraId="6826AE36" w14:textId="77777777" w:rsidR="00BC4043" w:rsidRPr="000B0B9C" w:rsidRDefault="00BC4043" w:rsidP="00BC4043">
      <w:pPr>
        <w:jc w:val="both"/>
        <w:rPr>
          <w:sz w:val="28"/>
          <w:szCs w:val="28"/>
          <w:lang w:val="fr-FR"/>
        </w:rPr>
      </w:pPr>
      <w:r w:rsidRPr="000B0B9C">
        <w:rPr>
          <w:sz w:val="28"/>
          <w:szCs w:val="28"/>
          <w:lang w:val="fr-FR"/>
        </w:rPr>
        <w:t>A. Poljoprivredna revolucija</w:t>
      </w:r>
    </w:p>
    <w:p w14:paraId="2EF642BC" w14:textId="77777777" w:rsidR="00BC4043" w:rsidRPr="000B0B9C" w:rsidRDefault="00BC4043" w:rsidP="00BC4043">
      <w:pPr>
        <w:jc w:val="both"/>
        <w:rPr>
          <w:sz w:val="28"/>
          <w:szCs w:val="28"/>
          <w:lang w:val="fr-FR"/>
        </w:rPr>
      </w:pPr>
      <w:r w:rsidRPr="000B0B9C">
        <w:rPr>
          <w:sz w:val="28"/>
          <w:szCs w:val="28"/>
          <w:lang w:val="fr-FR"/>
        </w:rPr>
        <w:t>B. Zelena revolucija</w:t>
      </w:r>
    </w:p>
    <w:p w14:paraId="386AED1B" w14:textId="77777777" w:rsidR="00BC4043" w:rsidRPr="000B0B9C" w:rsidRDefault="00BC4043" w:rsidP="00BC4043">
      <w:pPr>
        <w:jc w:val="both"/>
        <w:rPr>
          <w:sz w:val="28"/>
          <w:szCs w:val="28"/>
          <w:lang w:val="fr-FR"/>
        </w:rPr>
      </w:pPr>
      <w:r w:rsidRPr="000B0B9C">
        <w:rPr>
          <w:sz w:val="28"/>
          <w:szCs w:val="28"/>
          <w:lang w:val="fr-FR"/>
        </w:rPr>
        <w:t>C. Revolucija proizvodnje</w:t>
      </w:r>
    </w:p>
    <w:p w14:paraId="7916F13B" w14:textId="77777777" w:rsidR="00BC4043" w:rsidRDefault="00BC4043" w:rsidP="00BC4043">
      <w:pPr>
        <w:jc w:val="both"/>
        <w:rPr>
          <w:sz w:val="28"/>
          <w:szCs w:val="28"/>
          <w:lang w:val="fr-FR"/>
        </w:rPr>
      </w:pPr>
      <w:r w:rsidRPr="000B0B9C">
        <w:rPr>
          <w:sz w:val="28"/>
          <w:szCs w:val="28"/>
          <w:lang w:val="fr-FR"/>
        </w:rPr>
        <w:t>D. Ekološka revolucija</w:t>
      </w:r>
    </w:p>
    <w:p w14:paraId="00316F21" w14:textId="77777777" w:rsidR="00D14A30" w:rsidRPr="000B0B9C" w:rsidRDefault="00D14A30" w:rsidP="00BC4043">
      <w:pPr>
        <w:jc w:val="both"/>
        <w:rPr>
          <w:sz w:val="28"/>
          <w:szCs w:val="28"/>
          <w:lang w:val="fr-FR"/>
        </w:rPr>
      </w:pPr>
    </w:p>
    <w:p w14:paraId="509385E7" w14:textId="77777777" w:rsidR="00BC4043" w:rsidRDefault="001A1036" w:rsidP="00BC4043">
      <w:pPr>
        <w:jc w:val="both"/>
        <w:rPr>
          <w:b/>
          <w:sz w:val="28"/>
          <w:szCs w:val="28"/>
          <w:lang w:val="fr-FR"/>
        </w:rPr>
      </w:pPr>
      <w:r w:rsidRPr="000B0B9C">
        <w:rPr>
          <w:b/>
          <w:sz w:val="28"/>
          <w:szCs w:val="28"/>
          <w:lang w:val="fr-FR"/>
        </w:rPr>
        <w:t>408</w:t>
      </w:r>
      <w:r w:rsidR="00BC4043" w:rsidRPr="000B0B9C">
        <w:rPr>
          <w:b/>
          <w:sz w:val="28"/>
          <w:szCs w:val="28"/>
          <w:lang w:val="fr-FR"/>
        </w:rPr>
        <w:t>. Zelena revolucija je bila period modernizacije i mehanizacije u poljoprivrednoj industriji koji se dogodio između 1930-ih i 1960-ih. Zelena revolucija je povećala prinose i pomogla farmerima da hrane rastuću ljudsku populaciju. Čovek koji je pokrenuo Zelenu revoluciju dobio je Nobelovu nagradu za mir 1970. godine za svoj rad u spasavanju milijarde ljudi od gladi. Kako se on zvao?</w:t>
      </w:r>
    </w:p>
    <w:p w14:paraId="4684DB90" w14:textId="77777777" w:rsidR="00D14A30" w:rsidRPr="000B0B9C" w:rsidRDefault="00D14A30" w:rsidP="00BC4043">
      <w:pPr>
        <w:jc w:val="both"/>
        <w:rPr>
          <w:b/>
          <w:sz w:val="28"/>
          <w:szCs w:val="28"/>
          <w:lang w:val="fr-FR"/>
        </w:rPr>
      </w:pPr>
    </w:p>
    <w:p w14:paraId="71E80BAF" w14:textId="77777777" w:rsidR="00BC4043" w:rsidRPr="000B0B9C" w:rsidRDefault="00BC4043" w:rsidP="00BC4043">
      <w:pPr>
        <w:jc w:val="both"/>
        <w:rPr>
          <w:sz w:val="28"/>
          <w:szCs w:val="28"/>
          <w:lang w:val="fr-FR"/>
        </w:rPr>
      </w:pPr>
      <w:r w:rsidRPr="000B0B9C">
        <w:rPr>
          <w:sz w:val="28"/>
          <w:szCs w:val="28"/>
          <w:lang w:val="fr-FR"/>
        </w:rPr>
        <w:t>A. Ciprus McCormick</w:t>
      </w:r>
    </w:p>
    <w:p w14:paraId="6E1539C0" w14:textId="77777777" w:rsidR="00BC4043" w:rsidRPr="000B0B9C" w:rsidRDefault="00BC4043" w:rsidP="00BC4043">
      <w:pPr>
        <w:jc w:val="both"/>
        <w:rPr>
          <w:sz w:val="28"/>
          <w:szCs w:val="28"/>
          <w:lang w:val="fr-FR"/>
        </w:rPr>
      </w:pPr>
      <w:r w:rsidRPr="000B0B9C">
        <w:rPr>
          <w:sz w:val="28"/>
          <w:szCs w:val="28"/>
          <w:lang w:val="fr-FR"/>
        </w:rPr>
        <w:t>B. Robert Fralei</w:t>
      </w:r>
    </w:p>
    <w:p w14:paraId="3F555A49" w14:textId="77777777" w:rsidR="00BC4043" w:rsidRPr="000B0B9C" w:rsidRDefault="00BC4043" w:rsidP="00BC4043">
      <w:pPr>
        <w:jc w:val="both"/>
        <w:rPr>
          <w:sz w:val="28"/>
          <w:szCs w:val="28"/>
          <w:lang w:val="fr-FR"/>
        </w:rPr>
      </w:pPr>
      <w:r w:rsidRPr="000B0B9C">
        <w:rPr>
          <w:sz w:val="28"/>
          <w:szCs w:val="28"/>
          <w:lang w:val="fr-FR"/>
        </w:rPr>
        <w:t>C. Norman Borlaug</w:t>
      </w:r>
    </w:p>
    <w:p w14:paraId="48756CC6" w14:textId="77777777" w:rsidR="00D14A30" w:rsidRDefault="00BC4043" w:rsidP="00BC4043">
      <w:pPr>
        <w:jc w:val="both"/>
        <w:rPr>
          <w:sz w:val="28"/>
          <w:szCs w:val="28"/>
          <w:lang w:val="fr-FR"/>
        </w:rPr>
      </w:pPr>
      <w:r w:rsidRPr="000B0B9C">
        <w:rPr>
          <w:sz w:val="28"/>
          <w:szCs w:val="28"/>
          <w:lang w:val="fr-FR"/>
        </w:rPr>
        <w:t>D. John Deere</w:t>
      </w:r>
    </w:p>
    <w:p w14:paraId="5BDAC1FE" w14:textId="77777777" w:rsidR="008624AC" w:rsidRPr="000B0B9C" w:rsidRDefault="008624AC" w:rsidP="00BC4043">
      <w:pPr>
        <w:jc w:val="both"/>
        <w:rPr>
          <w:sz w:val="28"/>
          <w:szCs w:val="28"/>
          <w:lang w:val="fr-FR"/>
        </w:rPr>
      </w:pPr>
    </w:p>
    <w:p w14:paraId="7A3744F2" w14:textId="77777777" w:rsidR="00BC4043" w:rsidRDefault="001A1036" w:rsidP="00BC4043">
      <w:pPr>
        <w:jc w:val="both"/>
        <w:rPr>
          <w:b/>
          <w:sz w:val="28"/>
          <w:szCs w:val="28"/>
          <w:lang w:val="fr-FR"/>
        </w:rPr>
      </w:pPr>
      <w:r w:rsidRPr="000B0B9C">
        <w:rPr>
          <w:b/>
          <w:sz w:val="28"/>
          <w:szCs w:val="28"/>
          <w:lang w:val="fr-FR"/>
        </w:rPr>
        <w:t>409</w:t>
      </w:r>
      <w:r w:rsidR="00BC4043" w:rsidRPr="000B0B9C">
        <w:rPr>
          <w:b/>
          <w:sz w:val="28"/>
          <w:szCs w:val="28"/>
          <w:lang w:val="fr-FR"/>
        </w:rPr>
        <w:t>. Greg je farmer u Ohaju koji je uzgajao ili kukuruz ili soju odvojeno na svom velikom poljoprivrednom polju od 1000 hektara poslednjih 10 godina. Nedavno je čuo da uzgajanje više useva u isto vreme može smanjiti njegove probleme sa štetočinama. Ako odluči da istovremeno uzgaja kukuruz, soju i tikvice na svom poljoprivrednom polju, koju vrstu poljoprivrede bi koristio?</w:t>
      </w:r>
    </w:p>
    <w:p w14:paraId="355CE456" w14:textId="77777777" w:rsidR="00D14A30" w:rsidRPr="000B0B9C" w:rsidRDefault="00D14A30" w:rsidP="00BC4043">
      <w:pPr>
        <w:jc w:val="both"/>
        <w:rPr>
          <w:b/>
          <w:sz w:val="28"/>
          <w:szCs w:val="28"/>
          <w:lang w:val="fr-FR"/>
        </w:rPr>
      </w:pPr>
    </w:p>
    <w:p w14:paraId="47B08AC9" w14:textId="77777777" w:rsidR="00BC4043" w:rsidRPr="000B0B9C" w:rsidRDefault="00BC4043" w:rsidP="00BC4043">
      <w:pPr>
        <w:jc w:val="both"/>
        <w:rPr>
          <w:sz w:val="28"/>
          <w:szCs w:val="28"/>
          <w:lang w:val="de-AT"/>
        </w:rPr>
      </w:pPr>
      <w:r w:rsidRPr="000B0B9C">
        <w:rPr>
          <w:sz w:val="28"/>
          <w:szCs w:val="28"/>
          <w:lang w:val="de-AT"/>
        </w:rPr>
        <w:t>A. Polikultura</w:t>
      </w:r>
    </w:p>
    <w:p w14:paraId="5AC92F2A" w14:textId="77777777" w:rsidR="00BC4043" w:rsidRPr="000B0B9C" w:rsidRDefault="00BC4043" w:rsidP="00BC4043">
      <w:pPr>
        <w:jc w:val="both"/>
        <w:rPr>
          <w:sz w:val="28"/>
          <w:szCs w:val="28"/>
          <w:lang w:val="de-AT"/>
        </w:rPr>
      </w:pPr>
      <w:r w:rsidRPr="000B0B9C">
        <w:rPr>
          <w:sz w:val="28"/>
          <w:szCs w:val="28"/>
          <w:lang w:val="de-AT"/>
        </w:rPr>
        <w:t>B. Nijedan od navedenih</w:t>
      </w:r>
    </w:p>
    <w:p w14:paraId="7323388B" w14:textId="77777777" w:rsidR="00BC4043" w:rsidRPr="000B0B9C" w:rsidRDefault="00BC4043" w:rsidP="00BC4043">
      <w:pPr>
        <w:jc w:val="both"/>
        <w:rPr>
          <w:sz w:val="28"/>
          <w:szCs w:val="28"/>
          <w:lang w:val="fr-FR"/>
        </w:rPr>
      </w:pPr>
      <w:r w:rsidRPr="000B0B9C">
        <w:rPr>
          <w:sz w:val="28"/>
          <w:szCs w:val="28"/>
          <w:lang w:val="fr-FR"/>
        </w:rPr>
        <w:t>C. Monokultura</w:t>
      </w:r>
    </w:p>
    <w:p w14:paraId="293D27FB" w14:textId="77777777" w:rsidR="003E2901" w:rsidRDefault="00BC4043" w:rsidP="00BC4043">
      <w:pPr>
        <w:jc w:val="both"/>
        <w:rPr>
          <w:sz w:val="28"/>
          <w:szCs w:val="28"/>
          <w:lang w:val="fr-FR"/>
        </w:rPr>
      </w:pPr>
      <w:r w:rsidRPr="000B0B9C">
        <w:rPr>
          <w:sz w:val="28"/>
          <w:szCs w:val="28"/>
          <w:lang w:val="fr-FR"/>
        </w:rPr>
        <w:t>D. Samostalna</w:t>
      </w:r>
    </w:p>
    <w:p w14:paraId="2A3388D9" w14:textId="77777777" w:rsidR="00BC4043" w:rsidRPr="000B0B9C" w:rsidRDefault="00BC4043" w:rsidP="00BC4043">
      <w:pPr>
        <w:jc w:val="both"/>
        <w:rPr>
          <w:sz w:val="28"/>
          <w:szCs w:val="28"/>
          <w:lang w:val="fr-FR"/>
        </w:rPr>
      </w:pPr>
      <w:r w:rsidRPr="000B0B9C">
        <w:rPr>
          <w:sz w:val="28"/>
          <w:szCs w:val="28"/>
          <w:lang w:val="fr-FR"/>
        </w:rPr>
        <w:t xml:space="preserve"> </w:t>
      </w:r>
    </w:p>
    <w:p w14:paraId="21E2A593" w14:textId="77777777" w:rsidR="00BC4043" w:rsidRDefault="001A1036" w:rsidP="00BC4043">
      <w:pPr>
        <w:jc w:val="both"/>
        <w:rPr>
          <w:b/>
          <w:sz w:val="28"/>
          <w:szCs w:val="28"/>
          <w:lang w:val="fr-FR"/>
        </w:rPr>
      </w:pPr>
      <w:r w:rsidRPr="000B0B9C">
        <w:rPr>
          <w:b/>
          <w:sz w:val="28"/>
          <w:szCs w:val="28"/>
          <w:lang w:val="fr-FR"/>
        </w:rPr>
        <w:t>410</w:t>
      </w:r>
      <w:r w:rsidR="00BC4043" w:rsidRPr="000B0B9C">
        <w:rPr>
          <w:b/>
          <w:sz w:val="28"/>
          <w:szCs w:val="28"/>
          <w:lang w:val="fr-FR"/>
        </w:rPr>
        <w:t>. Bojana pokušava da jede više voća i povrća zasađujući baštu u svom dvorištu. Ako Bojana sadi dovoljno hrane samo za svoju porodicu, u kojoj vrsti poljoprivrede se onda Bojana bavi?</w:t>
      </w:r>
    </w:p>
    <w:p w14:paraId="0EF6B818" w14:textId="77777777" w:rsidR="003E2901" w:rsidRPr="000B0B9C" w:rsidRDefault="003E2901" w:rsidP="00BC4043">
      <w:pPr>
        <w:jc w:val="both"/>
        <w:rPr>
          <w:b/>
          <w:sz w:val="28"/>
          <w:szCs w:val="28"/>
          <w:lang w:val="fr-FR"/>
        </w:rPr>
      </w:pPr>
    </w:p>
    <w:p w14:paraId="2A013355" w14:textId="77777777" w:rsidR="00BC4043" w:rsidRPr="000B0B9C" w:rsidRDefault="00BC4043" w:rsidP="00BC4043">
      <w:pPr>
        <w:jc w:val="both"/>
        <w:rPr>
          <w:sz w:val="28"/>
          <w:szCs w:val="28"/>
          <w:lang w:val="fr-FR"/>
        </w:rPr>
      </w:pPr>
      <w:r w:rsidRPr="000B0B9C">
        <w:rPr>
          <w:sz w:val="28"/>
          <w:szCs w:val="28"/>
          <w:lang w:val="fr-FR"/>
        </w:rPr>
        <w:t>A. Konvencionalna poljoprivreda</w:t>
      </w:r>
    </w:p>
    <w:p w14:paraId="0B1B09B7" w14:textId="77777777" w:rsidR="00BC4043" w:rsidRPr="000B0B9C" w:rsidRDefault="00BC4043" w:rsidP="00BC4043">
      <w:pPr>
        <w:jc w:val="both"/>
        <w:rPr>
          <w:sz w:val="28"/>
          <w:szCs w:val="28"/>
          <w:lang w:val="fr-FR"/>
        </w:rPr>
      </w:pPr>
      <w:r w:rsidRPr="000B0B9C">
        <w:rPr>
          <w:sz w:val="28"/>
          <w:szCs w:val="28"/>
          <w:lang w:val="fr-FR"/>
        </w:rPr>
        <w:t>B. Održiva poljoprivreda</w:t>
      </w:r>
    </w:p>
    <w:p w14:paraId="2750700C" w14:textId="77777777" w:rsidR="00BC4043" w:rsidRPr="000B0B9C" w:rsidRDefault="00BC4043" w:rsidP="00BC4043">
      <w:pPr>
        <w:jc w:val="both"/>
        <w:rPr>
          <w:sz w:val="28"/>
          <w:szCs w:val="28"/>
          <w:lang w:val="fr-FR"/>
        </w:rPr>
      </w:pPr>
      <w:r w:rsidRPr="000B0B9C">
        <w:rPr>
          <w:sz w:val="28"/>
          <w:szCs w:val="28"/>
          <w:lang w:val="fr-FR"/>
        </w:rPr>
        <w:t>C. Samostalna poljoprivreda</w:t>
      </w:r>
    </w:p>
    <w:p w14:paraId="53E74989" w14:textId="77777777" w:rsidR="00BC4043" w:rsidRPr="000B0B9C" w:rsidRDefault="00BC4043" w:rsidP="00BC4043">
      <w:pPr>
        <w:jc w:val="both"/>
        <w:rPr>
          <w:sz w:val="28"/>
          <w:szCs w:val="28"/>
          <w:lang w:val="fr-FR"/>
        </w:rPr>
      </w:pPr>
      <w:r w:rsidRPr="000B0B9C">
        <w:rPr>
          <w:sz w:val="28"/>
          <w:szCs w:val="28"/>
          <w:lang w:val="fr-FR"/>
        </w:rPr>
        <w:t>D. Organska poljoprivreda</w:t>
      </w:r>
    </w:p>
    <w:p w14:paraId="6AFCEA0E" w14:textId="77777777" w:rsidR="00BC4043" w:rsidRDefault="00BC4043" w:rsidP="00BC4043">
      <w:pPr>
        <w:jc w:val="both"/>
        <w:rPr>
          <w:sz w:val="28"/>
          <w:szCs w:val="28"/>
          <w:lang w:val="fr-FR"/>
        </w:rPr>
      </w:pPr>
      <w:r w:rsidRPr="000B0B9C">
        <w:rPr>
          <w:sz w:val="28"/>
          <w:szCs w:val="28"/>
          <w:lang w:val="fr-FR"/>
        </w:rPr>
        <w:t>E. Plantažna poljoprivreda</w:t>
      </w:r>
    </w:p>
    <w:p w14:paraId="03ABFA66" w14:textId="77777777" w:rsidR="003E2901" w:rsidRPr="000B0B9C" w:rsidRDefault="003E2901" w:rsidP="00BC4043">
      <w:pPr>
        <w:jc w:val="both"/>
        <w:rPr>
          <w:sz w:val="28"/>
          <w:szCs w:val="28"/>
          <w:lang w:val="fr-FR"/>
        </w:rPr>
      </w:pPr>
    </w:p>
    <w:p w14:paraId="6789591C" w14:textId="77777777" w:rsidR="00BC4043" w:rsidRDefault="001A1036" w:rsidP="00BC4043">
      <w:pPr>
        <w:jc w:val="both"/>
        <w:rPr>
          <w:b/>
          <w:sz w:val="28"/>
          <w:szCs w:val="28"/>
          <w:lang w:val="fr-FR"/>
        </w:rPr>
      </w:pPr>
      <w:r w:rsidRPr="000B0B9C">
        <w:rPr>
          <w:b/>
          <w:sz w:val="28"/>
          <w:szCs w:val="28"/>
          <w:lang w:val="fr-FR"/>
        </w:rPr>
        <w:t>411</w:t>
      </w:r>
      <w:r w:rsidR="00BC4043" w:rsidRPr="000B0B9C">
        <w:rPr>
          <w:b/>
          <w:sz w:val="28"/>
          <w:szCs w:val="28"/>
          <w:lang w:val="fr-FR"/>
        </w:rPr>
        <w:t>. Geri se bavio poljoprivredom u državi Ohajo poslednjih 30 godina. Svoje useve menja tako što sledeće godine sadi kukuruz, a zatim pasulj. U svakom datom trenutku, on ima samo jedan usev u proizvodnji na svom poljoprivrednom zemljištu. U kojoj vrsti poljoprivrede učestvuje Geri?</w:t>
      </w:r>
    </w:p>
    <w:p w14:paraId="1B2C75EB" w14:textId="77777777" w:rsidR="003E2901" w:rsidRPr="000B0B9C" w:rsidRDefault="003E2901" w:rsidP="00BC4043">
      <w:pPr>
        <w:jc w:val="both"/>
        <w:rPr>
          <w:b/>
          <w:sz w:val="28"/>
          <w:szCs w:val="28"/>
          <w:lang w:val="fr-FR"/>
        </w:rPr>
      </w:pPr>
    </w:p>
    <w:p w14:paraId="13B47DAF" w14:textId="77777777" w:rsidR="00BC4043" w:rsidRPr="000B0B9C" w:rsidRDefault="00BC4043" w:rsidP="00BC4043">
      <w:pPr>
        <w:jc w:val="both"/>
        <w:rPr>
          <w:sz w:val="28"/>
          <w:szCs w:val="28"/>
          <w:lang w:val="fr-FR"/>
        </w:rPr>
      </w:pPr>
      <w:r w:rsidRPr="000B0B9C">
        <w:rPr>
          <w:sz w:val="28"/>
          <w:szCs w:val="28"/>
          <w:lang w:val="fr-FR"/>
        </w:rPr>
        <w:t>A. Monokulturna poljoprivreda</w:t>
      </w:r>
    </w:p>
    <w:p w14:paraId="0E4656BA" w14:textId="77777777" w:rsidR="00BC4043" w:rsidRPr="000B0B9C" w:rsidRDefault="00BC4043" w:rsidP="00BC4043">
      <w:pPr>
        <w:jc w:val="both"/>
        <w:rPr>
          <w:sz w:val="28"/>
          <w:szCs w:val="28"/>
          <w:lang w:val="fr-FR"/>
        </w:rPr>
      </w:pPr>
      <w:r w:rsidRPr="000B0B9C">
        <w:rPr>
          <w:sz w:val="28"/>
          <w:szCs w:val="28"/>
          <w:lang w:val="fr-FR"/>
        </w:rPr>
        <w:t>B. Održiva poljoprivreda</w:t>
      </w:r>
    </w:p>
    <w:p w14:paraId="3B79E13B" w14:textId="77777777" w:rsidR="00BC4043" w:rsidRPr="000B0B9C" w:rsidRDefault="00BC4043" w:rsidP="00BC4043">
      <w:pPr>
        <w:jc w:val="both"/>
        <w:rPr>
          <w:sz w:val="28"/>
          <w:szCs w:val="28"/>
          <w:lang w:val="fr-FR"/>
        </w:rPr>
      </w:pPr>
      <w:r w:rsidRPr="000B0B9C">
        <w:rPr>
          <w:sz w:val="28"/>
          <w:szCs w:val="28"/>
          <w:lang w:val="fr-FR"/>
        </w:rPr>
        <w:t>C. Polikulturna poljoprivreda</w:t>
      </w:r>
    </w:p>
    <w:p w14:paraId="4DC26F19" w14:textId="77777777" w:rsidR="00BC4043" w:rsidRPr="000B0B9C" w:rsidRDefault="00BC4043" w:rsidP="00BC4043">
      <w:pPr>
        <w:jc w:val="both"/>
        <w:rPr>
          <w:sz w:val="28"/>
          <w:szCs w:val="28"/>
          <w:lang w:val="fr-FR"/>
        </w:rPr>
      </w:pPr>
      <w:r w:rsidRPr="000B0B9C">
        <w:rPr>
          <w:sz w:val="28"/>
          <w:szCs w:val="28"/>
          <w:lang w:val="fr-FR"/>
        </w:rPr>
        <w:t>D. Raznovrsna poljoprivreda</w:t>
      </w:r>
    </w:p>
    <w:p w14:paraId="372CE3AE" w14:textId="77777777" w:rsidR="00BC4043" w:rsidRDefault="00BC4043" w:rsidP="00BC4043">
      <w:pPr>
        <w:jc w:val="both"/>
        <w:rPr>
          <w:sz w:val="28"/>
          <w:szCs w:val="28"/>
          <w:lang w:val="fr-FR"/>
        </w:rPr>
      </w:pPr>
      <w:r w:rsidRPr="000B0B9C">
        <w:rPr>
          <w:sz w:val="28"/>
          <w:szCs w:val="28"/>
          <w:lang w:val="fr-FR"/>
        </w:rPr>
        <w:t>E. Agroekološko ratarstvo</w:t>
      </w:r>
    </w:p>
    <w:p w14:paraId="50275CA2" w14:textId="77777777" w:rsidR="003E2901" w:rsidRPr="000B0B9C" w:rsidRDefault="003E2901" w:rsidP="00BC4043">
      <w:pPr>
        <w:jc w:val="both"/>
        <w:rPr>
          <w:sz w:val="28"/>
          <w:szCs w:val="28"/>
          <w:lang w:val="fr-FR"/>
        </w:rPr>
      </w:pPr>
    </w:p>
    <w:p w14:paraId="4D97414D" w14:textId="77777777" w:rsidR="00BC4043" w:rsidRDefault="001A1036" w:rsidP="00BC4043">
      <w:pPr>
        <w:jc w:val="both"/>
        <w:rPr>
          <w:b/>
          <w:sz w:val="28"/>
          <w:szCs w:val="28"/>
          <w:lang w:val="fr-FR"/>
        </w:rPr>
      </w:pPr>
      <w:r w:rsidRPr="000B0B9C">
        <w:rPr>
          <w:b/>
          <w:sz w:val="28"/>
          <w:szCs w:val="28"/>
          <w:lang w:val="fr-FR"/>
        </w:rPr>
        <w:t>412</w:t>
      </w:r>
      <w:r w:rsidR="00BC4043" w:rsidRPr="000B0B9C">
        <w:rPr>
          <w:b/>
          <w:sz w:val="28"/>
          <w:szCs w:val="28"/>
          <w:lang w:val="fr-FR"/>
        </w:rPr>
        <w:t>. Šta je potencijalna posledica prekomernog đubrenja?</w:t>
      </w:r>
    </w:p>
    <w:p w14:paraId="3EB10E39" w14:textId="77777777" w:rsidR="003E2901" w:rsidRPr="000B0B9C" w:rsidRDefault="003E2901" w:rsidP="00BC4043">
      <w:pPr>
        <w:jc w:val="both"/>
        <w:rPr>
          <w:b/>
          <w:sz w:val="28"/>
          <w:szCs w:val="28"/>
          <w:lang w:val="fr-FR"/>
        </w:rPr>
      </w:pPr>
    </w:p>
    <w:p w14:paraId="297B8616" w14:textId="77777777" w:rsidR="00BC4043" w:rsidRPr="000B0B9C" w:rsidRDefault="00BC4043" w:rsidP="00BC4043">
      <w:pPr>
        <w:jc w:val="both"/>
        <w:rPr>
          <w:sz w:val="28"/>
          <w:szCs w:val="28"/>
          <w:lang w:val="fr-FR"/>
        </w:rPr>
      </w:pPr>
      <w:r w:rsidRPr="000B0B9C">
        <w:rPr>
          <w:sz w:val="28"/>
          <w:szCs w:val="28"/>
          <w:lang w:val="fr-FR"/>
        </w:rPr>
        <w:t>A. Zaslanjivanje zemljišta</w:t>
      </w:r>
    </w:p>
    <w:p w14:paraId="02D3CA9E" w14:textId="77777777" w:rsidR="00BC4043" w:rsidRPr="000B0B9C" w:rsidRDefault="00BC4043" w:rsidP="00BC4043">
      <w:pPr>
        <w:jc w:val="both"/>
        <w:rPr>
          <w:sz w:val="28"/>
          <w:szCs w:val="28"/>
          <w:lang w:val="fr-FR"/>
        </w:rPr>
      </w:pPr>
      <w:r w:rsidRPr="000B0B9C">
        <w:rPr>
          <w:sz w:val="28"/>
          <w:szCs w:val="28"/>
          <w:lang w:val="fr-FR"/>
        </w:rPr>
        <w:t>B. Otpornost na đubrivo</w:t>
      </w:r>
    </w:p>
    <w:p w14:paraId="1210D3F6" w14:textId="77777777" w:rsidR="00BC4043" w:rsidRPr="000B0B9C" w:rsidRDefault="00BC4043" w:rsidP="00BC4043">
      <w:pPr>
        <w:jc w:val="both"/>
        <w:rPr>
          <w:sz w:val="28"/>
          <w:szCs w:val="28"/>
          <w:lang w:val="fr-FR"/>
        </w:rPr>
      </w:pPr>
      <w:r w:rsidRPr="000B0B9C">
        <w:rPr>
          <w:sz w:val="28"/>
          <w:szCs w:val="28"/>
          <w:lang w:val="fr-FR"/>
        </w:rPr>
        <w:t>C. Osetljivost na gljivice</w:t>
      </w:r>
    </w:p>
    <w:p w14:paraId="2AA03F91" w14:textId="77777777" w:rsidR="00BC4043" w:rsidRPr="000B0B9C" w:rsidRDefault="00BC4043" w:rsidP="00BC4043">
      <w:pPr>
        <w:jc w:val="both"/>
        <w:rPr>
          <w:sz w:val="28"/>
          <w:szCs w:val="28"/>
          <w:lang w:val="fr-FR"/>
        </w:rPr>
      </w:pPr>
      <w:r w:rsidRPr="000B0B9C">
        <w:rPr>
          <w:sz w:val="28"/>
          <w:szCs w:val="28"/>
          <w:lang w:val="fr-FR"/>
        </w:rPr>
        <w:t>D. Zaprašivanje useva</w:t>
      </w:r>
    </w:p>
    <w:p w14:paraId="60B354D2" w14:textId="77777777" w:rsidR="00BC4043" w:rsidRDefault="00BC4043" w:rsidP="00BC4043">
      <w:pPr>
        <w:jc w:val="both"/>
        <w:rPr>
          <w:sz w:val="28"/>
          <w:szCs w:val="28"/>
          <w:lang w:val="fr-FR"/>
        </w:rPr>
      </w:pPr>
      <w:r w:rsidRPr="000B0B9C">
        <w:rPr>
          <w:sz w:val="28"/>
          <w:szCs w:val="28"/>
          <w:lang w:val="fr-FR"/>
        </w:rPr>
        <w:t>E. Biljna mutacija</w:t>
      </w:r>
    </w:p>
    <w:p w14:paraId="5AC9F080" w14:textId="77777777" w:rsidR="003E2901" w:rsidRDefault="003E2901" w:rsidP="00BC4043">
      <w:pPr>
        <w:jc w:val="both"/>
        <w:rPr>
          <w:sz w:val="28"/>
          <w:szCs w:val="28"/>
          <w:lang w:val="fr-FR"/>
        </w:rPr>
      </w:pPr>
    </w:p>
    <w:p w14:paraId="4F30F7FD" w14:textId="59813DDA" w:rsidR="00BC4043" w:rsidRDefault="001A1036" w:rsidP="00BC4043">
      <w:pPr>
        <w:jc w:val="both"/>
        <w:rPr>
          <w:b/>
          <w:sz w:val="28"/>
          <w:szCs w:val="28"/>
          <w:lang w:val="fr-FR"/>
        </w:rPr>
      </w:pPr>
      <w:r w:rsidRPr="000B0B9C">
        <w:rPr>
          <w:b/>
          <w:sz w:val="28"/>
          <w:szCs w:val="28"/>
          <w:lang w:val="fr-FR"/>
        </w:rPr>
        <w:t>413</w:t>
      </w:r>
      <w:r w:rsidR="00BC4043" w:rsidRPr="000B0B9C">
        <w:rPr>
          <w:b/>
          <w:sz w:val="28"/>
          <w:szCs w:val="28"/>
          <w:lang w:val="fr-FR"/>
        </w:rPr>
        <w:t>. Konvencionalne poljoprivredne metode obično uključuju obradu tla, što se kvalifikuje kao veliki poremećaj zemljišta. Šta je od sledećeg tačno u vezi sa poremećajem zemljišta?</w:t>
      </w:r>
    </w:p>
    <w:p w14:paraId="4E2EBA79" w14:textId="77777777" w:rsidR="00975DCF" w:rsidRPr="000B0B9C" w:rsidRDefault="00975DCF" w:rsidP="00BC4043">
      <w:pPr>
        <w:jc w:val="both"/>
        <w:rPr>
          <w:b/>
          <w:sz w:val="28"/>
          <w:szCs w:val="28"/>
          <w:lang w:val="fr-FR"/>
        </w:rPr>
      </w:pPr>
    </w:p>
    <w:p w14:paraId="24A671CA" w14:textId="77777777" w:rsidR="00BC4043" w:rsidRPr="000B0B9C" w:rsidRDefault="00BC4043" w:rsidP="00BC4043">
      <w:pPr>
        <w:jc w:val="both"/>
        <w:rPr>
          <w:b/>
          <w:sz w:val="28"/>
          <w:szCs w:val="28"/>
          <w:lang w:val="fr-FR"/>
        </w:rPr>
      </w:pPr>
      <w:r w:rsidRPr="000B0B9C">
        <w:rPr>
          <w:b/>
          <w:sz w:val="28"/>
          <w:szCs w:val="28"/>
          <w:lang w:val="fr-FR"/>
        </w:rPr>
        <w:t>I. Obrada prozrači zemljište</w:t>
      </w:r>
    </w:p>
    <w:p w14:paraId="206813CC" w14:textId="77777777" w:rsidR="00BC4043" w:rsidRPr="000B0B9C" w:rsidRDefault="00BC4043" w:rsidP="00BC4043">
      <w:pPr>
        <w:jc w:val="both"/>
        <w:rPr>
          <w:b/>
          <w:sz w:val="28"/>
          <w:szCs w:val="28"/>
          <w:lang w:val="fr-FR"/>
        </w:rPr>
      </w:pPr>
      <w:r w:rsidRPr="000B0B9C">
        <w:rPr>
          <w:b/>
          <w:sz w:val="28"/>
          <w:szCs w:val="28"/>
          <w:lang w:val="fr-FR"/>
        </w:rPr>
        <w:t>II. Obrada može ubiti zemljišne organizme i mikroorganizme</w:t>
      </w:r>
    </w:p>
    <w:p w14:paraId="53CC428A" w14:textId="77777777" w:rsidR="00BC4043" w:rsidRPr="000B0B9C" w:rsidRDefault="00BC4043" w:rsidP="00BC4043">
      <w:pPr>
        <w:jc w:val="both"/>
        <w:rPr>
          <w:b/>
          <w:sz w:val="28"/>
          <w:szCs w:val="28"/>
          <w:lang w:val="fr-FR"/>
        </w:rPr>
      </w:pPr>
      <w:r w:rsidRPr="000B0B9C">
        <w:rPr>
          <w:b/>
          <w:sz w:val="28"/>
          <w:szCs w:val="28"/>
          <w:lang w:val="fr-FR"/>
        </w:rPr>
        <w:t>III. Obrada povećava erodibilnost zemljišta smanjenjem kohezije</w:t>
      </w:r>
    </w:p>
    <w:p w14:paraId="5E218245" w14:textId="1E6DF8F1" w:rsidR="009140E7" w:rsidRDefault="00BC4043" w:rsidP="00BC4043">
      <w:pPr>
        <w:jc w:val="both"/>
        <w:rPr>
          <w:b/>
          <w:sz w:val="28"/>
          <w:szCs w:val="28"/>
          <w:lang w:val="fr-FR"/>
        </w:rPr>
      </w:pPr>
      <w:r w:rsidRPr="000B0B9C">
        <w:rPr>
          <w:b/>
          <w:sz w:val="28"/>
          <w:szCs w:val="28"/>
          <w:lang w:val="fr-FR"/>
        </w:rPr>
        <w:t>IV. Obrada stimuliše cikluse razmnožavanja glista</w:t>
      </w:r>
    </w:p>
    <w:p w14:paraId="7BF3EE1E" w14:textId="77777777" w:rsidR="00975DCF" w:rsidRPr="000B0B9C" w:rsidRDefault="00975DCF" w:rsidP="00BC4043">
      <w:pPr>
        <w:jc w:val="both"/>
        <w:rPr>
          <w:b/>
          <w:sz w:val="28"/>
          <w:szCs w:val="28"/>
          <w:lang w:val="fr-FR"/>
        </w:rPr>
      </w:pPr>
    </w:p>
    <w:p w14:paraId="468F7E9D" w14:textId="77777777" w:rsidR="00BC4043" w:rsidRPr="000B0B9C" w:rsidRDefault="00BC4043" w:rsidP="00BC4043">
      <w:pPr>
        <w:jc w:val="both"/>
        <w:rPr>
          <w:sz w:val="28"/>
          <w:szCs w:val="28"/>
        </w:rPr>
      </w:pPr>
      <w:r w:rsidRPr="000B0B9C">
        <w:rPr>
          <w:sz w:val="28"/>
          <w:szCs w:val="28"/>
        </w:rPr>
        <w:t>A. I, III i IV</w:t>
      </w:r>
    </w:p>
    <w:p w14:paraId="09F915F2" w14:textId="77777777" w:rsidR="00BC4043" w:rsidRPr="000B0B9C" w:rsidRDefault="00BC4043" w:rsidP="00BC4043">
      <w:pPr>
        <w:jc w:val="both"/>
        <w:rPr>
          <w:sz w:val="28"/>
          <w:szCs w:val="28"/>
        </w:rPr>
      </w:pPr>
      <w:r w:rsidRPr="000B0B9C">
        <w:rPr>
          <w:sz w:val="28"/>
          <w:szCs w:val="28"/>
        </w:rPr>
        <w:t>B. I, II, III i IV</w:t>
      </w:r>
    </w:p>
    <w:p w14:paraId="33CB8E47" w14:textId="77777777" w:rsidR="00BC4043" w:rsidRPr="000B0B9C" w:rsidRDefault="00BC4043" w:rsidP="00BC4043">
      <w:pPr>
        <w:jc w:val="both"/>
        <w:rPr>
          <w:sz w:val="28"/>
          <w:szCs w:val="28"/>
        </w:rPr>
      </w:pPr>
      <w:r w:rsidRPr="000B0B9C">
        <w:rPr>
          <w:sz w:val="28"/>
          <w:szCs w:val="28"/>
        </w:rPr>
        <w:t>C. I i III</w:t>
      </w:r>
    </w:p>
    <w:p w14:paraId="231DF776" w14:textId="77777777" w:rsidR="00BC4043" w:rsidRPr="000B0B9C" w:rsidRDefault="00BC4043" w:rsidP="00BC4043">
      <w:pPr>
        <w:jc w:val="both"/>
        <w:rPr>
          <w:sz w:val="28"/>
          <w:szCs w:val="28"/>
        </w:rPr>
      </w:pPr>
      <w:r w:rsidRPr="000B0B9C">
        <w:rPr>
          <w:sz w:val="28"/>
          <w:szCs w:val="28"/>
        </w:rPr>
        <w:t>D. III i IV</w:t>
      </w:r>
    </w:p>
    <w:p w14:paraId="4FAB3026" w14:textId="77777777" w:rsidR="00BC4043" w:rsidRDefault="00BC4043" w:rsidP="00BC4043">
      <w:pPr>
        <w:jc w:val="both"/>
        <w:rPr>
          <w:sz w:val="28"/>
          <w:szCs w:val="28"/>
        </w:rPr>
      </w:pPr>
      <w:r w:rsidRPr="000B0B9C">
        <w:rPr>
          <w:sz w:val="28"/>
          <w:szCs w:val="28"/>
        </w:rPr>
        <w:t>E. I, II i III</w:t>
      </w:r>
    </w:p>
    <w:p w14:paraId="75630A2D" w14:textId="77777777" w:rsidR="003E2901" w:rsidRPr="000B0B9C" w:rsidRDefault="003E2901" w:rsidP="00BC4043">
      <w:pPr>
        <w:jc w:val="both"/>
        <w:rPr>
          <w:sz w:val="28"/>
          <w:szCs w:val="28"/>
        </w:rPr>
      </w:pPr>
    </w:p>
    <w:p w14:paraId="10B29988" w14:textId="77777777" w:rsidR="00BC4043" w:rsidRDefault="001A1036" w:rsidP="00BC4043">
      <w:pPr>
        <w:jc w:val="both"/>
        <w:rPr>
          <w:b/>
          <w:sz w:val="28"/>
          <w:szCs w:val="28"/>
        </w:rPr>
      </w:pPr>
      <w:r w:rsidRPr="000B0B9C">
        <w:rPr>
          <w:b/>
          <w:sz w:val="28"/>
          <w:szCs w:val="28"/>
        </w:rPr>
        <w:t>414</w:t>
      </w:r>
      <w:r w:rsidR="00BC4043" w:rsidRPr="000B0B9C">
        <w:rPr>
          <w:b/>
          <w:sz w:val="28"/>
          <w:szCs w:val="28"/>
        </w:rPr>
        <w:t>. Šta od ovoga predstavlja potencijalni problem sa poljoprivredom u monokulturnom stilu?</w:t>
      </w:r>
    </w:p>
    <w:p w14:paraId="2EB89F65" w14:textId="77777777" w:rsidR="003E2901" w:rsidRPr="000B0B9C" w:rsidRDefault="003E2901" w:rsidP="00BC4043">
      <w:pPr>
        <w:jc w:val="both"/>
        <w:rPr>
          <w:b/>
          <w:sz w:val="28"/>
          <w:szCs w:val="28"/>
        </w:rPr>
      </w:pPr>
    </w:p>
    <w:p w14:paraId="7BC7A6E0" w14:textId="77777777" w:rsidR="00BC4043" w:rsidRPr="000B0B9C" w:rsidRDefault="00BC4043" w:rsidP="00BC4043">
      <w:pPr>
        <w:jc w:val="both"/>
        <w:rPr>
          <w:sz w:val="28"/>
          <w:szCs w:val="28"/>
        </w:rPr>
      </w:pPr>
      <w:r w:rsidRPr="000B0B9C">
        <w:rPr>
          <w:sz w:val="28"/>
          <w:szCs w:val="28"/>
        </w:rPr>
        <w:t>A. Povećana podložnost bolesti</w:t>
      </w:r>
    </w:p>
    <w:p w14:paraId="3559E0A1" w14:textId="77777777" w:rsidR="00BC4043" w:rsidRPr="000B0B9C" w:rsidRDefault="00BC4043" w:rsidP="00BC4043">
      <w:pPr>
        <w:jc w:val="both"/>
        <w:rPr>
          <w:sz w:val="28"/>
          <w:szCs w:val="28"/>
        </w:rPr>
      </w:pPr>
      <w:r w:rsidRPr="000B0B9C">
        <w:rPr>
          <w:sz w:val="28"/>
          <w:szCs w:val="28"/>
        </w:rPr>
        <w:t>B. Sve navedeno</w:t>
      </w:r>
    </w:p>
    <w:p w14:paraId="540B40B3" w14:textId="77777777" w:rsidR="00BC4043" w:rsidRPr="000B0B9C" w:rsidRDefault="00BC4043" w:rsidP="00BC4043">
      <w:pPr>
        <w:jc w:val="both"/>
        <w:rPr>
          <w:sz w:val="28"/>
          <w:szCs w:val="28"/>
        </w:rPr>
      </w:pPr>
      <w:r w:rsidRPr="000B0B9C">
        <w:rPr>
          <w:sz w:val="28"/>
          <w:szCs w:val="28"/>
        </w:rPr>
        <w:t>C. Smanjenje hranljivih materija u zemljištu</w:t>
      </w:r>
    </w:p>
    <w:p w14:paraId="4EBE066B" w14:textId="6CE1AD2B" w:rsidR="00BC4043" w:rsidRDefault="00BC4043" w:rsidP="00BC4043">
      <w:pPr>
        <w:jc w:val="both"/>
        <w:rPr>
          <w:sz w:val="28"/>
          <w:szCs w:val="28"/>
        </w:rPr>
      </w:pPr>
      <w:r w:rsidRPr="000B0B9C">
        <w:rPr>
          <w:sz w:val="28"/>
          <w:szCs w:val="28"/>
        </w:rPr>
        <w:t>D. Povećana osetljivost na štetočine</w:t>
      </w:r>
    </w:p>
    <w:p w14:paraId="28BD2C54" w14:textId="77777777" w:rsidR="00975DCF" w:rsidRDefault="00975DCF" w:rsidP="00BC4043">
      <w:pPr>
        <w:jc w:val="both"/>
        <w:rPr>
          <w:sz w:val="28"/>
          <w:szCs w:val="28"/>
        </w:rPr>
      </w:pPr>
    </w:p>
    <w:p w14:paraId="6B090638" w14:textId="77777777" w:rsidR="003E2901" w:rsidRPr="000B0B9C" w:rsidRDefault="003E2901" w:rsidP="00BC4043">
      <w:pPr>
        <w:jc w:val="both"/>
        <w:rPr>
          <w:sz w:val="28"/>
          <w:szCs w:val="28"/>
        </w:rPr>
      </w:pPr>
    </w:p>
    <w:p w14:paraId="71C03A22" w14:textId="77777777" w:rsidR="00BC4043" w:rsidRDefault="001A1036" w:rsidP="00BC4043">
      <w:pPr>
        <w:jc w:val="both"/>
        <w:rPr>
          <w:b/>
          <w:sz w:val="28"/>
          <w:szCs w:val="28"/>
        </w:rPr>
      </w:pPr>
      <w:r w:rsidRPr="000B0B9C">
        <w:rPr>
          <w:b/>
          <w:sz w:val="28"/>
          <w:szCs w:val="28"/>
        </w:rPr>
        <w:t>415</w:t>
      </w:r>
      <w:r w:rsidR="00BC4043" w:rsidRPr="000B0B9C">
        <w:rPr>
          <w:b/>
          <w:sz w:val="28"/>
          <w:szCs w:val="28"/>
        </w:rPr>
        <w:t>. Šta bi od sledećeg bilo primer Tragedije opšteg naroda?</w:t>
      </w:r>
    </w:p>
    <w:p w14:paraId="76832335" w14:textId="77777777" w:rsidR="003E2901" w:rsidRPr="000B0B9C" w:rsidRDefault="003E2901" w:rsidP="00BC4043">
      <w:pPr>
        <w:jc w:val="both"/>
        <w:rPr>
          <w:b/>
          <w:sz w:val="28"/>
          <w:szCs w:val="28"/>
        </w:rPr>
      </w:pPr>
    </w:p>
    <w:p w14:paraId="1FEAA802" w14:textId="6969339F" w:rsidR="00BC4043" w:rsidRPr="000B0B9C" w:rsidRDefault="00BC4043" w:rsidP="00BC4043">
      <w:pPr>
        <w:jc w:val="both"/>
        <w:rPr>
          <w:sz w:val="28"/>
          <w:szCs w:val="28"/>
        </w:rPr>
      </w:pPr>
      <w:r w:rsidRPr="000B0B9C">
        <w:rPr>
          <w:sz w:val="28"/>
          <w:szCs w:val="28"/>
        </w:rPr>
        <w:t>A. Ribolov bakalara u Novoj Engleskoj je opao bez oporavka zbog više rib</w:t>
      </w:r>
      <w:r w:rsidR="006818F2">
        <w:rPr>
          <w:sz w:val="28"/>
          <w:szCs w:val="28"/>
        </w:rPr>
        <w:t>arskih kompanija koje su prekom</w:t>
      </w:r>
      <w:r w:rsidRPr="000B0B9C">
        <w:rPr>
          <w:sz w:val="28"/>
          <w:szCs w:val="28"/>
        </w:rPr>
        <w:t>erno pecale kako bi maksimizirale svoj pojedinačni profit.</w:t>
      </w:r>
    </w:p>
    <w:p w14:paraId="083C2308" w14:textId="11C80E56" w:rsidR="00BC4043" w:rsidRPr="000B0B9C" w:rsidRDefault="00BC4043" w:rsidP="00BC4043">
      <w:pPr>
        <w:jc w:val="both"/>
        <w:rPr>
          <w:sz w:val="28"/>
          <w:szCs w:val="28"/>
        </w:rPr>
      </w:pPr>
      <w:r w:rsidRPr="000B0B9C">
        <w:rPr>
          <w:sz w:val="28"/>
          <w:szCs w:val="28"/>
        </w:rPr>
        <w:t>B. Uklanjanje velikih predatora kao što su medvedi i planinski lavovi izazvalo je naglo povećanje populacije jelena u Severnoj Americi, št</w:t>
      </w:r>
      <w:r w:rsidR="00312212">
        <w:rPr>
          <w:sz w:val="28"/>
          <w:szCs w:val="28"/>
        </w:rPr>
        <w:t>o je omogućilo lovcima da ulove</w:t>
      </w:r>
      <w:r w:rsidRPr="000B0B9C">
        <w:rPr>
          <w:sz w:val="28"/>
          <w:szCs w:val="28"/>
        </w:rPr>
        <w:t xml:space="preserve"> više jelena nego ranije.</w:t>
      </w:r>
    </w:p>
    <w:p w14:paraId="06189645" w14:textId="11D0E27B" w:rsidR="00BC4043" w:rsidRPr="000B0B9C" w:rsidRDefault="00BC4043" w:rsidP="00BC4043">
      <w:pPr>
        <w:jc w:val="both"/>
        <w:rPr>
          <w:sz w:val="28"/>
          <w:szCs w:val="28"/>
        </w:rPr>
      </w:pPr>
      <w:r w:rsidRPr="000B0B9C">
        <w:rPr>
          <w:sz w:val="28"/>
          <w:szCs w:val="28"/>
        </w:rPr>
        <w:t>C. Prosečna osoba zaista želi da kupuje lokalno i organsko, ali u praksi većina će nastaviti da</w:t>
      </w:r>
      <w:r w:rsidR="00312212">
        <w:rPr>
          <w:sz w:val="28"/>
          <w:szCs w:val="28"/>
        </w:rPr>
        <w:t xml:space="preserve"> kupuje svoje namirnice u velikim prodavnicama, koje</w:t>
      </w:r>
      <w:r w:rsidRPr="000B0B9C">
        <w:rPr>
          <w:sz w:val="28"/>
          <w:szCs w:val="28"/>
        </w:rPr>
        <w:t xml:space="preserve"> svoje meso i proizvodnju predaje nekim veoma neodrživim izvorima.</w:t>
      </w:r>
    </w:p>
    <w:p w14:paraId="7849768E" w14:textId="77777777" w:rsidR="00BC4043" w:rsidRPr="000B0B9C" w:rsidRDefault="00BC4043" w:rsidP="00BC4043">
      <w:pPr>
        <w:jc w:val="both"/>
        <w:rPr>
          <w:sz w:val="28"/>
          <w:szCs w:val="28"/>
        </w:rPr>
      </w:pPr>
      <w:r w:rsidRPr="000B0B9C">
        <w:rPr>
          <w:sz w:val="28"/>
          <w:szCs w:val="28"/>
        </w:rPr>
        <w:t>D. U unutrašnjosti Aljaske postoji mala brojnost bikova losa, ali sa strogim propisima za godišnji lov na losove, populacija se održava.</w:t>
      </w:r>
    </w:p>
    <w:p w14:paraId="35562D35" w14:textId="77777777" w:rsidR="00BC4043" w:rsidRDefault="00BC4043" w:rsidP="00BC4043">
      <w:pPr>
        <w:jc w:val="both"/>
        <w:rPr>
          <w:sz w:val="28"/>
          <w:szCs w:val="28"/>
        </w:rPr>
      </w:pPr>
      <w:r w:rsidRPr="000B0B9C">
        <w:rPr>
          <w:sz w:val="28"/>
          <w:szCs w:val="28"/>
        </w:rPr>
        <w:t>E. Nedavna povećanja temperature izazvala su povlačenje morskog leda na Aljasci i otežala indijanskim plemenima da love koristeći svoje tradicionalne prakse.</w:t>
      </w:r>
    </w:p>
    <w:p w14:paraId="46111B67" w14:textId="77777777" w:rsidR="003E2901" w:rsidRPr="000B0B9C" w:rsidRDefault="003E2901" w:rsidP="00BC4043">
      <w:pPr>
        <w:jc w:val="both"/>
        <w:rPr>
          <w:sz w:val="28"/>
          <w:szCs w:val="28"/>
        </w:rPr>
      </w:pPr>
    </w:p>
    <w:p w14:paraId="62D2E72C" w14:textId="77777777" w:rsidR="00BC4043" w:rsidRDefault="001A1036" w:rsidP="00BC4043">
      <w:pPr>
        <w:jc w:val="both"/>
        <w:rPr>
          <w:b/>
          <w:sz w:val="28"/>
          <w:szCs w:val="28"/>
        </w:rPr>
      </w:pPr>
      <w:r w:rsidRPr="000B0B9C">
        <w:rPr>
          <w:b/>
          <w:sz w:val="28"/>
          <w:szCs w:val="28"/>
        </w:rPr>
        <w:t>416</w:t>
      </w:r>
      <w:r w:rsidR="00BC4043" w:rsidRPr="000B0B9C">
        <w:rPr>
          <w:b/>
          <w:sz w:val="28"/>
          <w:szCs w:val="28"/>
        </w:rPr>
        <w:t>. Vaš prijatelj se vraća sa planinarenja i tvrdi da je pronašao uzorak čistog fosfora u obliku kamena. Zašto biste bili sumnjičavi prema njegovom pronalasku?</w:t>
      </w:r>
    </w:p>
    <w:p w14:paraId="4FFB649E" w14:textId="77777777" w:rsidR="003E2901" w:rsidRPr="000B0B9C" w:rsidRDefault="003E2901" w:rsidP="00BC4043">
      <w:pPr>
        <w:jc w:val="both"/>
        <w:rPr>
          <w:b/>
          <w:sz w:val="28"/>
          <w:szCs w:val="28"/>
        </w:rPr>
      </w:pPr>
    </w:p>
    <w:p w14:paraId="7A4FCEDF" w14:textId="77777777" w:rsidR="00BC4043" w:rsidRPr="000B0B9C" w:rsidRDefault="00BC4043" w:rsidP="00BC4043">
      <w:pPr>
        <w:jc w:val="both"/>
        <w:rPr>
          <w:sz w:val="28"/>
          <w:szCs w:val="28"/>
        </w:rPr>
      </w:pPr>
      <w:r w:rsidRPr="000B0B9C">
        <w:rPr>
          <w:sz w:val="28"/>
          <w:szCs w:val="28"/>
        </w:rPr>
        <w:t>A. Čisti fosfor je gas na sobnoj temperaturi</w:t>
      </w:r>
    </w:p>
    <w:p w14:paraId="62C03A2B" w14:textId="77777777" w:rsidR="00BC4043" w:rsidRPr="000B0B9C" w:rsidRDefault="00BC4043" w:rsidP="00BC4043">
      <w:pPr>
        <w:jc w:val="both"/>
        <w:rPr>
          <w:sz w:val="28"/>
          <w:szCs w:val="28"/>
        </w:rPr>
      </w:pPr>
      <w:r w:rsidRPr="000B0B9C">
        <w:rPr>
          <w:sz w:val="28"/>
          <w:szCs w:val="28"/>
        </w:rPr>
        <w:t>B. Čisti fosfor se može naći samo u okeanskim sredinama</w:t>
      </w:r>
    </w:p>
    <w:p w14:paraId="038478E3" w14:textId="77777777" w:rsidR="00BC4043" w:rsidRPr="000B0B9C" w:rsidRDefault="00BC4043" w:rsidP="00BC4043">
      <w:pPr>
        <w:jc w:val="both"/>
        <w:rPr>
          <w:sz w:val="28"/>
          <w:szCs w:val="28"/>
        </w:rPr>
      </w:pPr>
      <w:r w:rsidRPr="000B0B9C">
        <w:rPr>
          <w:sz w:val="28"/>
          <w:szCs w:val="28"/>
        </w:rPr>
        <w:t>C. Čisti fosfor postoji samo u čistom obliku duboko u zemlji</w:t>
      </w:r>
    </w:p>
    <w:p w14:paraId="0C1E5A36" w14:textId="77777777" w:rsidR="00BC4043" w:rsidRPr="000B0B9C" w:rsidRDefault="00BC4043" w:rsidP="00BC4043">
      <w:pPr>
        <w:jc w:val="both"/>
        <w:rPr>
          <w:sz w:val="28"/>
          <w:szCs w:val="28"/>
          <w:lang w:val="de-AT"/>
        </w:rPr>
      </w:pPr>
      <w:r w:rsidRPr="000B0B9C">
        <w:rPr>
          <w:sz w:val="28"/>
          <w:szCs w:val="28"/>
          <w:lang w:val="de-AT"/>
        </w:rPr>
        <w:t>D. Čisti fosfat je previše reaktivan da bi bio stabilan u prirodnom okruženju</w:t>
      </w:r>
    </w:p>
    <w:p w14:paraId="03777082" w14:textId="77777777" w:rsidR="00BC4043" w:rsidRDefault="00BC4043" w:rsidP="00BC4043">
      <w:pPr>
        <w:jc w:val="both"/>
        <w:rPr>
          <w:sz w:val="28"/>
          <w:szCs w:val="28"/>
          <w:lang w:val="de-AT"/>
        </w:rPr>
      </w:pPr>
      <w:r w:rsidRPr="000B0B9C">
        <w:rPr>
          <w:sz w:val="28"/>
          <w:szCs w:val="28"/>
          <w:lang w:val="de-AT"/>
        </w:rPr>
        <w:t>E. Čisti fosfor prebrzo pada da bi sakupio i preneo uzorak kući</w:t>
      </w:r>
    </w:p>
    <w:p w14:paraId="1823E91F" w14:textId="77777777" w:rsidR="003E2901" w:rsidRPr="000B0B9C" w:rsidRDefault="003E2901" w:rsidP="00BC4043">
      <w:pPr>
        <w:jc w:val="both"/>
        <w:rPr>
          <w:sz w:val="28"/>
          <w:szCs w:val="28"/>
          <w:lang w:val="de-AT"/>
        </w:rPr>
      </w:pPr>
    </w:p>
    <w:p w14:paraId="240E5D5F" w14:textId="77777777" w:rsidR="00BC4043" w:rsidRDefault="001A1036" w:rsidP="00BC4043">
      <w:pPr>
        <w:jc w:val="both"/>
        <w:rPr>
          <w:b/>
          <w:sz w:val="28"/>
          <w:szCs w:val="28"/>
          <w:lang w:val="de-AT"/>
        </w:rPr>
      </w:pPr>
      <w:r w:rsidRPr="000B0B9C">
        <w:rPr>
          <w:b/>
          <w:sz w:val="28"/>
          <w:szCs w:val="28"/>
          <w:lang w:val="de-AT"/>
        </w:rPr>
        <w:t>417</w:t>
      </w:r>
      <w:r w:rsidR="00BC4043" w:rsidRPr="000B0B9C">
        <w:rPr>
          <w:b/>
          <w:sz w:val="28"/>
          <w:szCs w:val="28"/>
          <w:lang w:val="de-AT"/>
        </w:rPr>
        <w:t>. Usluga ekosistema se definiše kao svaka pozitivna korist koju divlji život ili ekosistemi pružaju ljudima. Kontrola erozije, oprašivanje i prečišćavanje vode su primeri kojih od sledećih vrsta usluga ekosistema?</w:t>
      </w:r>
    </w:p>
    <w:p w14:paraId="5620C26D" w14:textId="77777777" w:rsidR="003E2901" w:rsidRPr="000B0B9C" w:rsidRDefault="003E2901" w:rsidP="00BC4043">
      <w:pPr>
        <w:jc w:val="both"/>
        <w:rPr>
          <w:b/>
          <w:sz w:val="28"/>
          <w:szCs w:val="28"/>
          <w:lang w:val="de-AT"/>
        </w:rPr>
      </w:pPr>
    </w:p>
    <w:p w14:paraId="41CFC34A" w14:textId="77777777" w:rsidR="00BC4043" w:rsidRPr="000B0B9C" w:rsidRDefault="00BC4043" w:rsidP="00BC4043">
      <w:pPr>
        <w:jc w:val="both"/>
        <w:rPr>
          <w:sz w:val="28"/>
          <w:szCs w:val="28"/>
          <w:lang w:val="de-AT"/>
        </w:rPr>
      </w:pPr>
      <w:r w:rsidRPr="000B0B9C">
        <w:rPr>
          <w:sz w:val="28"/>
          <w:szCs w:val="28"/>
          <w:lang w:val="de-AT"/>
        </w:rPr>
        <w:t>A. Usluge podrške</w:t>
      </w:r>
    </w:p>
    <w:p w14:paraId="5A83B2BE" w14:textId="77777777" w:rsidR="00BC4043" w:rsidRPr="000B0B9C" w:rsidRDefault="00BC4043" w:rsidP="00BC4043">
      <w:pPr>
        <w:jc w:val="both"/>
        <w:rPr>
          <w:sz w:val="28"/>
          <w:szCs w:val="28"/>
          <w:lang w:val="de-AT"/>
        </w:rPr>
      </w:pPr>
      <w:r w:rsidRPr="000B0B9C">
        <w:rPr>
          <w:sz w:val="28"/>
          <w:szCs w:val="28"/>
          <w:lang w:val="de-AT"/>
        </w:rPr>
        <w:t>B. Usluge obezbeđivanja</w:t>
      </w:r>
    </w:p>
    <w:p w14:paraId="096CFA18" w14:textId="77777777" w:rsidR="00BC4043" w:rsidRPr="000B0B9C" w:rsidRDefault="00BC4043" w:rsidP="00BC4043">
      <w:pPr>
        <w:jc w:val="both"/>
        <w:rPr>
          <w:sz w:val="28"/>
          <w:szCs w:val="28"/>
          <w:lang w:val="de-AT"/>
        </w:rPr>
      </w:pPr>
      <w:r w:rsidRPr="000B0B9C">
        <w:rPr>
          <w:sz w:val="28"/>
          <w:szCs w:val="28"/>
          <w:lang w:val="de-AT"/>
        </w:rPr>
        <w:t>C. Regulatorne usluge</w:t>
      </w:r>
    </w:p>
    <w:p w14:paraId="34C320BE" w14:textId="77777777" w:rsidR="00BC4043" w:rsidRPr="000B0B9C" w:rsidRDefault="00BC4043" w:rsidP="00BC4043">
      <w:pPr>
        <w:jc w:val="both"/>
        <w:rPr>
          <w:sz w:val="28"/>
          <w:szCs w:val="28"/>
          <w:lang w:val="de-AT"/>
        </w:rPr>
      </w:pPr>
      <w:r w:rsidRPr="000B0B9C">
        <w:rPr>
          <w:sz w:val="28"/>
          <w:szCs w:val="28"/>
          <w:lang w:val="de-AT"/>
        </w:rPr>
        <w:t>D. Kulturne usluge</w:t>
      </w:r>
    </w:p>
    <w:p w14:paraId="3CCBF170" w14:textId="77777777" w:rsidR="00BC4043" w:rsidRDefault="00BC4043" w:rsidP="00BC4043">
      <w:pPr>
        <w:jc w:val="both"/>
        <w:rPr>
          <w:sz w:val="28"/>
          <w:szCs w:val="28"/>
          <w:lang w:val="de-AT"/>
        </w:rPr>
      </w:pPr>
      <w:r w:rsidRPr="000B0B9C">
        <w:rPr>
          <w:sz w:val="28"/>
          <w:szCs w:val="28"/>
          <w:lang w:val="de-AT"/>
        </w:rPr>
        <w:t>E. Sve navedeno</w:t>
      </w:r>
    </w:p>
    <w:p w14:paraId="76FA3C69" w14:textId="77777777" w:rsidR="003E2901" w:rsidRPr="000B0B9C" w:rsidRDefault="003E2901" w:rsidP="00BC4043">
      <w:pPr>
        <w:jc w:val="both"/>
        <w:rPr>
          <w:sz w:val="28"/>
          <w:szCs w:val="28"/>
          <w:lang w:val="de-AT"/>
        </w:rPr>
      </w:pPr>
    </w:p>
    <w:p w14:paraId="188175F0" w14:textId="77777777" w:rsidR="00BC4043" w:rsidRDefault="001A1036" w:rsidP="00BC4043">
      <w:pPr>
        <w:jc w:val="both"/>
        <w:rPr>
          <w:b/>
          <w:sz w:val="28"/>
          <w:szCs w:val="28"/>
          <w:lang w:val="de-AT"/>
        </w:rPr>
      </w:pPr>
      <w:r w:rsidRPr="000B0B9C">
        <w:rPr>
          <w:b/>
          <w:sz w:val="28"/>
          <w:szCs w:val="28"/>
          <w:lang w:val="de-AT"/>
        </w:rPr>
        <w:t>418</w:t>
      </w:r>
      <w:r w:rsidR="00BC4043" w:rsidRPr="000B0B9C">
        <w:rPr>
          <w:b/>
          <w:sz w:val="28"/>
          <w:szCs w:val="28"/>
          <w:lang w:val="de-AT"/>
        </w:rPr>
        <w:t>. Koliki je procenat svetskog ribarstva trenutno prekomerno eksploatisano ili eksploatisano do maksimuma?</w:t>
      </w:r>
    </w:p>
    <w:p w14:paraId="39964870" w14:textId="77777777" w:rsidR="003E2901" w:rsidRPr="000B0B9C" w:rsidRDefault="003E2901" w:rsidP="00BC4043">
      <w:pPr>
        <w:jc w:val="both"/>
        <w:rPr>
          <w:b/>
          <w:sz w:val="28"/>
          <w:szCs w:val="28"/>
          <w:lang w:val="de-AT"/>
        </w:rPr>
      </w:pPr>
    </w:p>
    <w:p w14:paraId="5565B8C4" w14:textId="77777777" w:rsidR="00BC4043" w:rsidRPr="000B0B9C" w:rsidRDefault="00BC4043" w:rsidP="00BC4043">
      <w:pPr>
        <w:jc w:val="both"/>
        <w:rPr>
          <w:sz w:val="28"/>
          <w:szCs w:val="28"/>
          <w:lang w:val="de-AT"/>
        </w:rPr>
      </w:pPr>
      <w:r w:rsidRPr="000B0B9C">
        <w:rPr>
          <w:sz w:val="28"/>
          <w:szCs w:val="28"/>
          <w:lang w:val="de-AT"/>
        </w:rPr>
        <w:t>A. 66%</w:t>
      </w:r>
    </w:p>
    <w:p w14:paraId="3A6E2D5E" w14:textId="77777777" w:rsidR="00BC4043" w:rsidRPr="000B0B9C" w:rsidRDefault="00BC4043" w:rsidP="00BC4043">
      <w:pPr>
        <w:jc w:val="both"/>
        <w:rPr>
          <w:sz w:val="28"/>
          <w:szCs w:val="28"/>
          <w:lang w:val="de-AT"/>
        </w:rPr>
      </w:pPr>
      <w:r w:rsidRPr="000B0B9C">
        <w:rPr>
          <w:sz w:val="28"/>
          <w:szCs w:val="28"/>
          <w:lang w:val="de-AT"/>
        </w:rPr>
        <w:t>B. 80%</w:t>
      </w:r>
    </w:p>
    <w:p w14:paraId="2FCF33C9" w14:textId="77777777" w:rsidR="00BC4043" w:rsidRPr="000B0B9C" w:rsidRDefault="00BC4043" w:rsidP="00BC4043">
      <w:pPr>
        <w:jc w:val="both"/>
        <w:rPr>
          <w:sz w:val="28"/>
          <w:szCs w:val="28"/>
          <w:lang w:val="de-AT"/>
        </w:rPr>
      </w:pPr>
      <w:r w:rsidRPr="000B0B9C">
        <w:rPr>
          <w:sz w:val="28"/>
          <w:szCs w:val="28"/>
          <w:lang w:val="de-AT"/>
        </w:rPr>
        <w:t>C. 100%</w:t>
      </w:r>
    </w:p>
    <w:p w14:paraId="3B02682F" w14:textId="77777777" w:rsidR="00BC4043" w:rsidRPr="000B0B9C" w:rsidRDefault="00BC4043" w:rsidP="00BC4043">
      <w:pPr>
        <w:jc w:val="both"/>
        <w:rPr>
          <w:sz w:val="28"/>
          <w:szCs w:val="28"/>
          <w:lang w:val="de-AT"/>
        </w:rPr>
      </w:pPr>
      <w:r w:rsidRPr="000B0B9C">
        <w:rPr>
          <w:sz w:val="28"/>
          <w:szCs w:val="28"/>
          <w:lang w:val="de-AT"/>
        </w:rPr>
        <w:t>D. 50%</w:t>
      </w:r>
    </w:p>
    <w:p w14:paraId="66639575" w14:textId="77777777" w:rsidR="00BC4043" w:rsidRDefault="00BC4043" w:rsidP="00BC4043">
      <w:pPr>
        <w:jc w:val="both"/>
        <w:rPr>
          <w:sz w:val="28"/>
          <w:szCs w:val="28"/>
          <w:lang w:val="de-AT"/>
        </w:rPr>
      </w:pPr>
      <w:r w:rsidRPr="000B0B9C">
        <w:rPr>
          <w:sz w:val="28"/>
          <w:szCs w:val="28"/>
          <w:lang w:val="de-AT"/>
        </w:rPr>
        <w:t>E. 25%</w:t>
      </w:r>
    </w:p>
    <w:p w14:paraId="1569A729" w14:textId="77777777" w:rsidR="003E2901" w:rsidRPr="000B0B9C" w:rsidRDefault="003E2901" w:rsidP="00BC4043">
      <w:pPr>
        <w:jc w:val="both"/>
        <w:rPr>
          <w:sz w:val="28"/>
          <w:szCs w:val="28"/>
          <w:lang w:val="de-AT"/>
        </w:rPr>
      </w:pPr>
    </w:p>
    <w:p w14:paraId="2B4F25AC" w14:textId="77777777" w:rsidR="00BC4043" w:rsidRDefault="001A1036" w:rsidP="00BC4043">
      <w:pPr>
        <w:jc w:val="both"/>
        <w:rPr>
          <w:b/>
          <w:sz w:val="28"/>
          <w:szCs w:val="28"/>
          <w:lang w:val="de-AT"/>
        </w:rPr>
      </w:pPr>
      <w:r w:rsidRPr="000B0B9C">
        <w:rPr>
          <w:b/>
          <w:sz w:val="28"/>
          <w:szCs w:val="28"/>
          <w:lang w:val="de-AT"/>
        </w:rPr>
        <w:t>419</w:t>
      </w:r>
      <w:r w:rsidR="00BC4043" w:rsidRPr="000B0B9C">
        <w:rPr>
          <w:b/>
          <w:sz w:val="28"/>
          <w:szCs w:val="28"/>
          <w:lang w:val="de-AT"/>
        </w:rPr>
        <w:t>. U obalskom zalivu trenutno postoji prenaseljenost fitoplanktona. Šta je od sledećeg verovatno krivac za ovaj fenomen?</w:t>
      </w:r>
    </w:p>
    <w:p w14:paraId="1664FCF2" w14:textId="77777777" w:rsidR="003E2901" w:rsidRPr="000B0B9C" w:rsidRDefault="003E2901" w:rsidP="00BC4043">
      <w:pPr>
        <w:jc w:val="both"/>
        <w:rPr>
          <w:b/>
          <w:sz w:val="28"/>
          <w:szCs w:val="28"/>
          <w:lang w:val="de-AT"/>
        </w:rPr>
      </w:pPr>
    </w:p>
    <w:p w14:paraId="3B489200" w14:textId="77777777" w:rsidR="00BC4043" w:rsidRPr="000B0B9C" w:rsidRDefault="00BC4043" w:rsidP="00BC4043">
      <w:pPr>
        <w:jc w:val="both"/>
        <w:rPr>
          <w:sz w:val="28"/>
          <w:szCs w:val="28"/>
          <w:lang w:val="de-AT"/>
        </w:rPr>
      </w:pPr>
      <w:r w:rsidRPr="000B0B9C">
        <w:rPr>
          <w:sz w:val="28"/>
          <w:szCs w:val="28"/>
          <w:lang w:val="de-AT"/>
        </w:rPr>
        <w:t>A. Ilegalni kitolovci love kilometrima od obale</w:t>
      </w:r>
    </w:p>
    <w:p w14:paraId="6A15EBC7" w14:textId="77777777" w:rsidR="00BC4043" w:rsidRPr="000B0B9C" w:rsidRDefault="00BC4043" w:rsidP="00BC4043">
      <w:pPr>
        <w:jc w:val="both"/>
        <w:rPr>
          <w:sz w:val="28"/>
          <w:szCs w:val="28"/>
          <w:lang w:val="de-AT"/>
        </w:rPr>
      </w:pPr>
      <w:r w:rsidRPr="000B0B9C">
        <w:rPr>
          <w:sz w:val="28"/>
          <w:szCs w:val="28"/>
          <w:lang w:val="de-AT"/>
        </w:rPr>
        <w:t>B. Poljoprivredna aktivnost na obali je značajno opala poslednjih godina</w:t>
      </w:r>
    </w:p>
    <w:p w14:paraId="66033311" w14:textId="77777777" w:rsidR="00BC4043" w:rsidRPr="000B0B9C" w:rsidRDefault="00BC4043" w:rsidP="00BC4043">
      <w:pPr>
        <w:jc w:val="both"/>
        <w:rPr>
          <w:sz w:val="28"/>
          <w:szCs w:val="28"/>
          <w:lang w:val="de-AT"/>
        </w:rPr>
      </w:pPr>
      <w:r w:rsidRPr="000B0B9C">
        <w:rPr>
          <w:sz w:val="28"/>
          <w:szCs w:val="28"/>
          <w:lang w:val="de-AT"/>
        </w:rPr>
        <w:t>C. Prekomerna žetva i "finiranje" ajkula da bi se nahranila potražnja u Aziji</w:t>
      </w:r>
    </w:p>
    <w:p w14:paraId="23CB0418" w14:textId="77777777" w:rsidR="00BC4043" w:rsidRPr="000B0B9C" w:rsidRDefault="00BC4043" w:rsidP="00BC4043">
      <w:pPr>
        <w:jc w:val="both"/>
        <w:rPr>
          <w:sz w:val="28"/>
          <w:szCs w:val="28"/>
          <w:lang w:val="de-AT"/>
        </w:rPr>
      </w:pPr>
      <w:r w:rsidRPr="000B0B9C">
        <w:rPr>
          <w:sz w:val="28"/>
          <w:szCs w:val="28"/>
          <w:lang w:val="de-AT"/>
        </w:rPr>
        <w:t>D. Prekomerni izlov populacije tune da bi se zadovoljila potražnja za konzerviranom tunom</w:t>
      </w:r>
    </w:p>
    <w:p w14:paraId="3E68DC4B" w14:textId="77777777" w:rsidR="00BC4043" w:rsidRDefault="00BC4043" w:rsidP="00BC4043">
      <w:pPr>
        <w:jc w:val="both"/>
        <w:rPr>
          <w:sz w:val="28"/>
          <w:szCs w:val="28"/>
        </w:rPr>
      </w:pPr>
      <w:r w:rsidRPr="000B0B9C">
        <w:rPr>
          <w:sz w:val="28"/>
          <w:szCs w:val="28"/>
        </w:rPr>
        <w:t xml:space="preserve">E. Prekomerni izlov populacija obalnih haringa i </w:t>
      </w:r>
      <w:r w:rsidR="003E2901">
        <w:rPr>
          <w:sz w:val="28"/>
          <w:szCs w:val="28"/>
        </w:rPr>
        <w:t>sardine</w:t>
      </w:r>
    </w:p>
    <w:p w14:paraId="57D7FF56" w14:textId="77777777" w:rsidR="003E2901" w:rsidRPr="000B0B9C" w:rsidRDefault="003E2901" w:rsidP="00BC4043">
      <w:pPr>
        <w:jc w:val="both"/>
        <w:rPr>
          <w:sz w:val="28"/>
          <w:szCs w:val="28"/>
        </w:rPr>
      </w:pPr>
    </w:p>
    <w:p w14:paraId="375A819A" w14:textId="77777777" w:rsidR="00BC4043" w:rsidRDefault="001A1036" w:rsidP="00BC4043">
      <w:pPr>
        <w:jc w:val="both"/>
        <w:rPr>
          <w:b/>
          <w:sz w:val="28"/>
          <w:szCs w:val="28"/>
        </w:rPr>
      </w:pPr>
      <w:r w:rsidRPr="000B0B9C">
        <w:rPr>
          <w:b/>
          <w:sz w:val="28"/>
          <w:szCs w:val="28"/>
        </w:rPr>
        <w:t>420</w:t>
      </w:r>
      <w:r w:rsidR="00BC4043" w:rsidRPr="000B0B9C">
        <w:rPr>
          <w:b/>
          <w:sz w:val="28"/>
          <w:szCs w:val="28"/>
        </w:rPr>
        <w:t>. Šta od ovoga predstavlja nedostatak uzgoja ribe?</w:t>
      </w:r>
    </w:p>
    <w:p w14:paraId="262AD234" w14:textId="77777777" w:rsidR="003E2901" w:rsidRPr="000B0B9C" w:rsidRDefault="003E2901" w:rsidP="00BC4043">
      <w:pPr>
        <w:jc w:val="both"/>
        <w:rPr>
          <w:b/>
          <w:sz w:val="28"/>
          <w:szCs w:val="28"/>
        </w:rPr>
      </w:pPr>
    </w:p>
    <w:p w14:paraId="53CEE5E3" w14:textId="77777777" w:rsidR="00BC4043" w:rsidRPr="000B0B9C" w:rsidRDefault="00BC4043" w:rsidP="00BC4043">
      <w:pPr>
        <w:jc w:val="both"/>
        <w:rPr>
          <w:sz w:val="28"/>
          <w:szCs w:val="28"/>
        </w:rPr>
      </w:pPr>
      <w:r w:rsidRPr="000B0B9C">
        <w:rPr>
          <w:sz w:val="28"/>
          <w:szCs w:val="28"/>
        </w:rPr>
        <w:t>A. Mnogo otpada se proizvodi</w:t>
      </w:r>
    </w:p>
    <w:p w14:paraId="43561CDE" w14:textId="77777777" w:rsidR="00BC4043" w:rsidRPr="000B0B9C" w:rsidRDefault="00BC4043" w:rsidP="00BC4043">
      <w:pPr>
        <w:jc w:val="both"/>
        <w:rPr>
          <w:sz w:val="28"/>
          <w:szCs w:val="28"/>
        </w:rPr>
      </w:pPr>
      <w:r w:rsidRPr="000B0B9C">
        <w:rPr>
          <w:sz w:val="28"/>
          <w:szCs w:val="28"/>
        </w:rPr>
        <w:t>B. Okeanu je dozvoljeno da se oporavi od oštećenja usled ribolovne opreme</w:t>
      </w:r>
    </w:p>
    <w:p w14:paraId="599E3D99" w14:textId="77777777" w:rsidR="00BC4043" w:rsidRPr="000B0B9C" w:rsidRDefault="00BC4043" w:rsidP="00BC4043">
      <w:pPr>
        <w:jc w:val="both"/>
        <w:rPr>
          <w:sz w:val="28"/>
          <w:szCs w:val="28"/>
          <w:lang w:val="fr-FR"/>
        </w:rPr>
      </w:pPr>
      <w:r w:rsidRPr="000B0B9C">
        <w:rPr>
          <w:sz w:val="28"/>
          <w:szCs w:val="28"/>
          <w:lang w:val="fr-FR"/>
        </w:rPr>
        <w:t>C. Divlje populacije dobijaju priliku da se oporave</w:t>
      </w:r>
    </w:p>
    <w:p w14:paraId="26AE0554" w14:textId="77777777" w:rsidR="00BC4043" w:rsidRPr="000B0B9C" w:rsidRDefault="00BC4043" w:rsidP="00BC4043">
      <w:pPr>
        <w:jc w:val="both"/>
        <w:rPr>
          <w:sz w:val="28"/>
          <w:szCs w:val="28"/>
          <w:lang w:val="fr-FR"/>
        </w:rPr>
      </w:pPr>
      <w:r w:rsidRPr="000B0B9C">
        <w:rPr>
          <w:sz w:val="28"/>
          <w:szCs w:val="28"/>
          <w:lang w:val="fr-FR"/>
        </w:rPr>
        <w:t>D. Prilov se mora baciti nazad</w:t>
      </w:r>
    </w:p>
    <w:p w14:paraId="7D0F2CD2" w14:textId="77777777" w:rsidR="00BC4043" w:rsidRDefault="00BC4043" w:rsidP="00BC4043">
      <w:pPr>
        <w:jc w:val="both"/>
        <w:rPr>
          <w:sz w:val="28"/>
          <w:szCs w:val="28"/>
          <w:lang w:val="fr-FR"/>
        </w:rPr>
      </w:pPr>
      <w:r w:rsidRPr="000B0B9C">
        <w:rPr>
          <w:sz w:val="28"/>
          <w:szCs w:val="28"/>
          <w:lang w:val="fr-FR"/>
        </w:rPr>
        <w:t>E. Lovljenje uzgojene ribe je lakše nego lovljenje divlje ribe</w:t>
      </w:r>
    </w:p>
    <w:p w14:paraId="4A37752A" w14:textId="77777777" w:rsidR="003E2901" w:rsidRPr="000B0B9C" w:rsidRDefault="003E2901" w:rsidP="00BC4043">
      <w:pPr>
        <w:jc w:val="both"/>
        <w:rPr>
          <w:sz w:val="28"/>
          <w:szCs w:val="28"/>
          <w:lang w:val="fr-FR"/>
        </w:rPr>
      </w:pPr>
    </w:p>
    <w:p w14:paraId="3B1489F1" w14:textId="77777777" w:rsidR="00BC4043" w:rsidRDefault="001A1036" w:rsidP="00BC4043">
      <w:pPr>
        <w:jc w:val="both"/>
        <w:rPr>
          <w:b/>
          <w:sz w:val="28"/>
          <w:szCs w:val="28"/>
          <w:lang w:val="fr-FR"/>
        </w:rPr>
      </w:pPr>
      <w:r w:rsidRPr="000B0B9C">
        <w:rPr>
          <w:b/>
          <w:sz w:val="28"/>
          <w:szCs w:val="28"/>
          <w:lang w:val="fr-FR"/>
        </w:rPr>
        <w:t>421</w:t>
      </w:r>
      <w:r w:rsidR="00BC4043" w:rsidRPr="000B0B9C">
        <w:rPr>
          <w:b/>
          <w:sz w:val="28"/>
          <w:szCs w:val="28"/>
          <w:lang w:val="fr-FR"/>
        </w:rPr>
        <w:t>. Koja metoda seče drvne građe uključuje krčenje većine zrelih stabala u sastojini, a ostavljanje nekih zrelih stabala kako bi se dobilo seme za dopunu sastojine?</w:t>
      </w:r>
    </w:p>
    <w:p w14:paraId="1DFCB20D" w14:textId="77777777" w:rsidR="003E2901" w:rsidRPr="000B0B9C" w:rsidRDefault="003E2901" w:rsidP="00BC4043">
      <w:pPr>
        <w:jc w:val="both"/>
        <w:rPr>
          <w:b/>
          <w:sz w:val="28"/>
          <w:szCs w:val="28"/>
          <w:lang w:val="fr-FR"/>
        </w:rPr>
      </w:pPr>
    </w:p>
    <w:p w14:paraId="02476BDA" w14:textId="77777777" w:rsidR="00BC4043" w:rsidRPr="000B0B9C" w:rsidRDefault="00BC4043" w:rsidP="00BC4043">
      <w:pPr>
        <w:jc w:val="both"/>
        <w:rPr>
          <w:sz w:val="28"/>
          <w:szCs w:val="28"/>
          <w:lang w:val="fr-FR"/>
        </w:rPr>
      </w:pPr>
      <w:r w:rsidRPr="000B0B9C">
        <w:rPr>
          <w:sz w:val="28"/>
          <w:szCs w:val="28"/>
          <w:lang w:val="fr-FR"/>
        </w:rPr>
        <w:t>A.  Sečenje semena</w:t>
      </w:r>
    </w:p>
    <w:p w14:paraId="0901367B" w14:textId="77777777" w:rsidR="00BC4043" w:rsidRPr="000B0B9C" w:rsidRDefault="00BC4043" w:rsidP="00BC4043">
      <w:pPr>
        <w:jc w:val="both"/>
        <w:rPr>
          <w:sz w:val="28"/>
          <w:szCs w:val="28"/>
          <w:lang w:val="fr-FR"/>
        </w:rPr>
      </w:pPr>
      <w:r w:rsidRPr="000B0B9C">
        <w:rPr>
          <w:sz w:val="28"/>
          <w:szCs w:val="28"/>
          <w:lang w:val="fr-FR"/>
        </w:rPr>
        <w:t>B. Seča selekcije jednog stabla</w:t>
      </w:r>
    </w:p>
    <w:p w14:paraId="0E93CD94" w14:textId="77777777" w:rsidR="00BC4043" w:rsidRDefault="00BC4043" w:rsidP="00BC4043">
      <w:pPr>
        <w:jc w:val="both"/>
        <w:rPr>
          <w:sz w:val="28"/>
          <w:szCs w:val="28"/>
          <w:lang w:val="fr-FR"/>
        </w:rPr>
      </w:pPr>
      <w:r w:rsidRPr="000B0B9C">
        <w:rPr>
          <w:sz w:val="28"/>
          <w:szCs w:val="28"/>
          <w:lang w:val="fr-FR"/>
        </w:rPr>
        <w:t>C. Čista seča</w:t>
      </w:r>
    </w:p>
    <w:p w14:paraId="57425669" w14:textId="77777777" w:rsidR="003E2901" w:rsidRPr="000B0B9C" w:rsidRDefault="003E2901" w:rsidP="00BC4043">
      <w:pPr>
        <w:jc w:val="both"/>
        <w:rPr>
          <w:sz w:val="28"/>
          <w:szCs w:val="28"/>
          <w:lang w:val="fr-FR"/>
        </w:rPr>
      </w:pPr>
    </w:p>
    <w:p w14:paraId="360DB515" w14:textId="77777777" w:rsidR="00BC4043" w:rsidRDefault="001A1036" w:rsidP="00BC4043">
      <w:pPr>
        <w:jc w:val="both"/>
        <w:rPr>
          <w:b/>
          <w:sz w:val="28"/>
          <w:szCs w:val="28"/>
          <w:lang w:val="fr-FR"/>
        </w:rPr>
      </w:pPr>
      <w:r w:rsidRPr="000B0B9C">
        <w:rPr>
          <w:b/>
          <w:sz w:val="28"/>
          <w:szCs w:val="28"/>
          <w:lang w:val="fr-FR"/>
        </w:rPr>
        <w:t>422</w:t>
      </w:r>
      <w:r w:rsidR="00BC4043" w:rsidRPr="000B0B9C">
        <w:rPr>
          <w:b/>
          <w:sz w:val="28"/>
          <w:szCs w:val="28"/>
          <w:lang w:val="fr-FR"/>
        </w:rPr>
        <w:t>. Hrast je veoma isplativ kao ogrevno drvo, ali hrastovim sastojinama je potrebno mnogo vremena da sazru, često stotine godina. Hrastove mladice nisu baš tolerantne na senku i erozija zemljišta usled prekomerne seče. Mladice hrasta formiraju se u neposrednoj blizini na koje matično drvo ispušta žir. Koja od sledećih metoda žetve bi bila optimalna i za ekosistem tvrdog drveta i za prinose drveta?</w:t>
      </w:r>
    </w:p>
    <w:p w14:paraId="46E8C45D" w14:textId="77777777" w:rsidR="003E2901" w:rsidRPr="000B0B9C" w:rsidRDefault="003E2901" w:rsidP="00BC4043">
      <w:pPr>
        <w:jc w:val="both"/>
        <w:rPr>
          <w:b/>
          <w:sz w:val="28"/>
          <w:szCs w:val="28"/>
          <w:lang w:val="fr-FR"/>
        </w:rPr>
      </w:pPr>
    </w:p>
    <w:p w14:paraId="6AC2068A" w14:textId="77777777" w:rsidR="00BC4043" w:rsidRPr="000B0B9C" w:rsidRDefault="00BC4043" w:rsidP="00BC4043">
      <w:pPr>
        <w:jc w:val="both"/>
        <w:rPr>
          <w:sz w:val="28"/>
          <w:szCs w:val="28"/>
          <w:lang w:val="fr-FR"/>
        </w:rPr>
      </w:pPr>
      <w:r w:rsidRPr="000B0B9C">
        <w:rPr>
          <w:sz w:val="28"/>
          <w:szCs w:val="28"/>
          <w:lang w:val="fr-FR"/>
        </w:rPr>
        <w:t>A. Sečenje semena</w:t>
      </w:r>
    </w:p>
    <w:p w14:paraId="3081C569" w14:textId="77777777" w:rsidR="00BC4043" w:rsidRPr="000B0B9C" w:rsidRDefault="00BC4043" w:rsidP="00BC4043">
      <w:pPr>
        <w:jc w:val="both"/>
        <w:rPr>
          <w:sz w:val="28"/>
          <w:szCs w:val="28"/>
          <w:lang w:val="fr-FR"/>
        </w:rPr>
      </w:pPr>
      <w:r w:rsidRPr="000B0B9C">
        <w:rPr>
          <w:sz w:val="28"/>
          <w:szCs w:val="28"/>
          <w:lang w:val="fr-FR"/>
        </w:rPr>
        <w:t>B. Seča jednog stabla</w:t>
      </w:r>
    </w:p>
    <w:p w14:paraId="7D7F087C" w14:textId="77777777" w:rsidR="00BC4043" w:rsidRPr="000B0B9C" w:rsidRDefault="00BC4043" w:rsidP="00BC4043">
      <w:pPr>
        <w:jc w:val="both"/>
        <w:rPr>
          <w:sz w:val="28"/>
          <w:szCs w:val="28"/>
          <w:lang w:val="fr-FR"/>
        </w:rPr>
      </w:pPr>
      <w:r w:rsidRPr="000B0B9C">
        <w:rPr>
          <w:sz w:val="28"/>
          <w:szCs w:val="28"/>
          <w:lang w:val="fr-FR"/>
        </w:rPr>
        <w:t>C. Čisto sečenje</w:t>
      </w:r>
    </w:p>
    <w:p w14:paraId="0D7577DC" w14:textId="77777777" w:rsidR="00BC4043" w:rsidRPr="000B0B9C" w:rsidRDefault="00BC4043" w:rsidP="00BC4043">
      <w:pPr>
        <w:jc w:val="both"/>
        <w:rPr>
          <w:sz w:val="28"/>
          <w:szCs w:val="28"/>
          <w:lang w:val="fr-FR"/>
        </w:rPr>
      </w:pPr>
      <w:r w:rsidRPr="000B0B9C">
        <w:rPr>
          <w:sz w:val="28"/>
          <w:szCs w:val="28"/>
          <w:lang w:val="fr-FR"/>
        </w:rPr>
        <w:t>D. Sečenje grupnog izbora</w:t>
      </w:r>
    </w:p>
    <w:p w14:paraId="6E83DB4E" w14:textId="77777777" w:rsidR="00BC4043" w:rsidRDefault="00BC4043" w:rsidP="00BC4043">
      <w:pPr>
        <w:jc w:val="both"/>
        <w:rPr>
          <w:sz w:val="28"/>
          <w:szCs w:val="28"/>
          <w:lang w:val="fr-FR"/>
        </w:rPr>
      </w:pPr>
      <w:r w:rsidRPr="000B0B9C">
        <w:rPr>
          <w:sz w:val="28"/>
          <w:szCs w:val="28"/>
          <w:lang w:val="fr-FR"/>
        </w:rPr>
        <w:t>E. Sečenje formiranjem štita</w:t>
      </w:r>
    </w:p>
    <w:p w14:paraId="53813BDE" w14:textId="2EEA2F16" w:rsidR="003E2901" w:rsidRDefault="003E2901" w:rsidP="00BC4043">
      <w:pPr>
        <w:jc w:val="both"/>
        <w:rPr>
          <w:sz w:val="28"/>
          <w:szCs w:val="28"/>
          <w:lang w:val="fr-FR"/>
        </w:rPr>
      </w:pPr>
    </w:p>
    <w:p w14:paraId="691D1F47" w14:textId="68B4DF19" w:rsidR="00975DCF" w:rsidRDefault="00975DCF" w:rsidP="00BC4043">
      <w:pPr>
        <w:jc w:val="both"/>
        <w:rPr>
          <w:sz w:val="28"/>
          <w:szCs w:val="28"/>
          <w:lang w:val="fr-FR"/>
        </w:rPr>
      </w:pPr>
    </w:p>
    <w:p w14:paraId="7DDFB05F" w14:textId="0DE2F1CE" w:rsidR="00975DCF" w:rsidRDefault="00975DCF" w:rsidP="00BC4043">
      <w:pPr>
        <w:jc w:val="both"/>
        <w:rPr>
          <w:sz w:val="28"/>
          <w:szCs w:val="28"/>
          <w:lang w:val="fr-FR"/>
        </w:rPr>
      </w:pPr>
    </w:p>
    <w:p w14:paraId="566317BE" w14:textId="27AFFED7" w:rsidR="00975DCF" w:rsidRDefault="00975DCF" w:rsidP="00BC4043">
      <w:pPr>
        <w:jc w:val="both"/>
        <w:rPr>
          <w:sz w:val="28"/>
          <w:szCs w:val="28"/>
          <w:lang w:val="fr-FR"/>
        </w:rPr>
      </w:pPr>
    </w:p>
    <w:p w14:paraId="25D04C55" w14:textId="77777777" w:rsidR="00975DCF" w:rsidRPr="000B0B9C" w:rsidRDefault="00975DCF" w:rsidP="00BC4043">
      <w:pPr>
        <w:jc w:val="both"/>
        <w:rPr>
          <w:sz w:val="28"/>
          <w:szCs w:val="28"/>
          <w:lang w:val="fr-FR"/>
        </w:rPr>
      </w:pPr>
    </w:p>
    <w:p w14:paraId="77B29B66" w14:textId="77777777" w:rsidR="00BC4043" w:rsidRDefault="001A1036" w:rsidP="00BC4043">
      <w:pPr>
        <w:jc w:val="both"/>
        <w:rPr>
          <w:b/>
          <w:sz w:val="28"/>
          <w:szCs w:val="28"/>
          <w:lang w:val="fr-FR"/>
        </w:rPr>
      </w:pPr>
      <w:r w:rsidRPr="000B0B9C">
        <w:rPr>
          <w:b/>
          <w:sz w:val="28"/>
          <w:szCs w:val="28"/>
          <w:lang w:val="fr-FR"/>
        </w:rPr>
        <w:t>423</w:t>
      </w:r>
      <w:r w:rsidR="00BC4043" w:rsidRPr="000B0B9C">
        <w:rPr>
          <w:b/>
          <w:sz w:val="28"/>
          <w:szCs w:val="28"/>
          <w:lang w:val="fr-FR"/>
        </w:rPr>
        <w:t>. Kada govorimo o rudarstvu i vađenju minerala, šta od sledećeg najbolje definiše „rezerve“?</w:t>
      </w:r>
    </w:p>
    <w:p w14:paraId="1A0099E8" w14:textId="77777777" w:rsidR="003E2901" w:rsidRPr="000B0B9C" w:rsidRDefault="003E2901" w:rsidP="00BC4043">
      <w:pPr>
        <w:jc w:val="both"/>
        <w:rPr>
          <w:b/>
          <w:sz w:val="28"/>
          <w:szCs w:val="28"/>
          <w:lang w:val="fr-FR"/>
        </w:rPr>
      </w:pPr>
    </w:p>
    <w:p w14:paraId="241D2AE1" w14:textId="77777777" w:rsidR="00BC4043" w:rsidRPr="000B0B9C" w:rsidRDefault="00BC4043" w:rsidP="00BC4043">
      <w:pPr>
        <w:jc w:val="both"/>
        <w:rPr>
          <w:sz w:val="28"/>
          <w:szCs w:val="28"/>
          <w:lang w:val="fr-FR"/>
        </w:rPr>
      </w:pPr>
      <w:r w:rsidRPr="000B0B9C">
        <w:rPr>
          <w:sz w:val="28"/>
          <w:szCs w:val="28"/>
          <w:lang w:val="fr-FR"/>
        </w:rPr>
        <w:t>A. Utvrđene količine mineralnog resursa koje se mogu ekonomski povratiti</w:t>
      </w:r>
    </w:p>
    <w:p w14:paraId="0E02CC2A" w14:textId="77777777" w:rsidR="00BC4043" w:rsidRPr="000B0B9C" w:rsidRDefault="00BC4043" w:rsidP="00BC4043">
      <w:pPr>
        <w:jc w:val="both"/>
        <w:rPr>
          <w:sz w:val="28"/>
          <w:szCs w:val="28"/>
          <w:lang w:val="fr-FR"/>
        </w:rPr>
      </w:pPr>
      <w:r w:rsidRPr="000B0B9C">
        <w:rPr>
          <w:sz w:val="28"/>
          <w:szCs w:val="28"/>
          <w:lang w:val="fr-FR"/>
        </w:rPr>
        <w:t>B. Predviđena ukupna količina mineralnog resursa koji postoji u rudniku ili mestu iskopavanja</w:t>
      </w:r>
    </w:p>
    <w:p w14:paraId="1C5F133E" w14:textId="77777777" w:rsidR="00BC4043" w:rsidRPr="000B0B9C" w:rsidRDefault="00BC4043" w:rsidP="00BC4043">
      <w:pPr>
        <w:jc w:val="both"/>
        <w:rPr>
          <w:sz w:val="28"/>
          <w:szCs w:val="28"/>
          <w:lang w:val="fr-FR"/>
        </w:rPr>
      </w:pPr>
      <w:r w:rsidRPr="000B0B9C">
        <w:rPr>
          <w:sz w:val="28"/>
          <w:szCs w:val="28"/>
          <w:lang w:val="fr-FR"/>
        </w:rPr>
        <w:t>C. Nepouzdana cifra, koju vlade zemalja sa ekonomijom zasnovanom na resursima često naduvavaju kako bi naduvale cene i privukle investitore</w:t>
      </w:r>
    </w:p>
    <w:p w14:paraId="0671FCE8" w14:textId="77777777" w:rsidR="00BC4043" w:rsidRPr="000B0B9C" w:rsidRDefault="00BC4043" w:rsidP="00BC4043">
      <w:pPr>
        <w:jc w:val="both"/>
        <w:rPr>
          <w:sz w:val="28"/>
          <w:szCs w:val="28"/>
          <w:lang w:val="fr-FR"/>
        </w:rPr>
      </w:pPr>
      <w:r w:rsidRPr="000B0B9C">
        <w:rPr>
          <w:sz w:val="28"/>
          <w:szCs w:val="28"/>
          <w:lang w:val="fr-FR"/>
        </w:rPr>
        <w:t>D. Gotov proizvod, rafinisan od izvađene rude i dostupan za kupovinu na potrošačkom tržištu</w:t>
      </w:r>
    </w:p>
    <w:p w14:paraId="5DFFF96A" w14:textId="77777777" w:rsidR="00BC4043" w:rsidRDefault="00BC4043" w:rsidP="00BC4043">
      <w:pPr>
        <w:jc w:val="both"/>
        <w:rPr>
          <w:sz w:val="28"/>
          <w:szCs w:val="28"/>
          <w:lang w:val="fr-FR"/>
        </w:rPr>
      </w:pPr>
      <w:r w:rsidRPr="000B0B9C">
        <w:rPr>
          <w:sz w:val="28"/>
          <w:szCs w:val="28"/>
          <w:lang w:val="fr-FR"/>
        </w:rPr>
        <w:t>E. Prerađena težina mineralnog resursa oporavila se tokom životnog veka rudnika</w:t>
      </w:r>
    </w:p>
    <w:p w14:paraId="40104CFF" w14:textId="77777777" w:rsidR="009140E7" w:rsidRPr="000B0B9C" w:rsidRDefault="009140E7" w:rsidP="00BC4043">
      <w:pPr>
        <w:jc w:val="both"/>
        <w:rPr>
          <w:sz w:val="28"/>
          <w:szCs w:val="28"/>
          <w:lang w:val="fr-FR"/>
        </w:rPr>
      </w:pPr>
    </w:p>
    <w:p w14:paraId="0DA622EF" w14:textId="77777777" w:rsidR="00BC4043" w:rsidRDefault="001A1036" w:rsidP="00BC4043">
      <w:pPr>
        <w:jc w:val="both"/>
        <w:rPr>
          <w:b/>
          <w:sz w:val="28"/>
          <w:szCs w:val="28"/>
          <w:lang w:val="fr-FR"/>
        </w:rPr>
      </w:pPr>
      <w:r w:rsidRPr="000B0B9C">
        <w:rPr>
          <w:b/>
          <w:sz w:val="28"/>
          <w:szCs w:val="28"/>
          <w:lang w:val="fr-FR"/>
        </w:rPr>
        <w:t>424</w:t>
      </w:r>
      <w:r w:rsidR="00BC4043" w:rsidRPr="000B0B9C">
        <w:rPr>
          <w:b/>
          <w:sz w:val="28"/>
          <w:szCs w:val="28"/>
          <w:lang w:val="fr-FR"/>
        </w:rPr>
        <w:t>. Rudarska kompanija koja je zakupila imovinu Biroa za upravljanje zemljištem za rudarstvo u severnoj Nevadi otkrila je značajno ležište rude bakra na zemljištu. Ležište leži na relativno ravnoj geografiji i predviđa se da će biti prilično plitko na manje od 10 metara dubine. Koja bi od sledećeg bila najprikladnija metoda ekstrakcije?</w:t>
      </w:r>
    </w:p>
    <w:p w14:paraId="3996F155" w14:textId="77777777" w:rsidR="003E2901" w:rsidRPr="000B0B9C" w:rsidRDefault="003E2901" w:rsidP="00BC4043">
      <w:pPr>
        <w:jc w:val="both"/>
        <w:rPr>
          <w:b/>
          <w:sz w:val="28"/>
          <w:szCs w:val="28"/>
          <w:lang w:val="fr-FR"/>
        </w:rPr>
      </w:pPr>
    </w:p>
    <w:p w14:paraId="6EB520CB" w14:textId="77777777" w:rsidR="00BC4043" w:rsidRPr="000B0B9C" w:rsidRDefault="00BC4043" w:rsidP="00BC4043">
      <w:pPr>
        <w:jc w:val="both"/>
        <w:rPr>
          <w:sz w:val="28"/>
          <w:szCs w:val="28"/>
          <w:lang w:val="fr-FR"/>
        </w:rPr>
      </w:pPr>
      <w:r w:rsidRPr="000B0B9C">
        <w:rPr>
          <w:sz w:val="28"/>
          <w:szCs w:val="28"/>
          <w:lang w:val="fr-FR"/>
        </w:rPr>
        <w:t>A. Konturno rudarenje</w:t>
      </w:r>
    </w:p>
    <w:p w14:paraId="35B8008F" w14:textId="77777777" w:rsidR="00BC4043" w:rsidRPr="000B0B9C" w:rsidRDefault="00BC4043" w:rsidP="00BC4043">
      <w:pPr>
        <w:jc w:val="both"/>
        <w:rPr>
          <w:sz w:val="28"/>
          <w:szCs w:val="28"/>
        </w:rPr>
      </w:pPr>
      <w:r w:rsidRPr="000B0B9C">
        <w:rPr>
          <w:sz w:val="28"/>
          <w:szCs w:val="28"/>
        </w:rPr>
        <w:t>B. Uklanjanje vrha planine</w:t>
      </w:r>
    </w:p>
    <w:p w14:paraId="6EFA4EAE" w14:textId="77777777" w:rsidR="00BC4043" w:rsidRPr="000B0B9C" w:rsidRDefault="00BC4043" w:rsidP="00BC4043">
      <w:pPr>
        <w:jc w:val="both"/>
        <w:rPr>
          <w:sz w:val="28"/>
          <w:szCs w:val="28"/>
        </w:rPr>
      </w:pPr>
      <w:r w:rsidRPr="000B0B9C">
        <w:rPr>
          <w:sz w:val="28"/>
          <w:szCs w:val="28"/>
        </w:rPr>
        <w:t>C. Strip mining-Iskopavanje traka</w:t>
      </w:r>
    </w:p>
    <w:p w14:paraId="13A95629" w14:textId="77777777" w:rsidR="00BC4043" w:rsidRPr="000B0B9C" w:rsidRDefault="00BC4043" w:rsidP="00BC4043">
      <w:pPr>
        <w:jc w:val="both"/>
        <w:rPr>
          <w:sz w:val="28"/>
          <w:szCs w:val="28"/>
        </w:rPr>
      </w:pPr>
      <w:r w:rsidRPr="000B0B9C">
        <w:rPr>
          <w:sz w:val="28"/>
          <w:szCs w:val="28"/>
        </w:rPr>
        <w:t>D. Otvoreni kopovi</w:t>
      </w:r>
    </w:p>
    <w:p w14:paraId="625B1A91" w14:textId="77777777" w:rsidR="00BC4043" w:rsidRDefault="00BC4043" w:rsidP="00BC4043">
      <w:pPr>
        <w:jc w:val="both"/>
        <w:rPr>
          <w:sz w:val="28"/>
          <w:szCs w:val="28"/>
        </w:rPr>
      </w:pPr>
      <w:r w:rsidRPr="000B0B9C">
        <w:rPr>
          <w:sz w:val="28"/>
          <w:szCs w:val="28"/>
        </w:rPr>
        <w:t>E. Podzemno rudarstvo</w:t>
      </w:r>
    </w:p>
    <w:p w14:paraId="5C1704F1" w14:textId="77777777" w:rsidR="003E2901" w:rsidRPr="000B0B9C" w:rsidRDefault="003E2901" w:rsidP="00BC4043">
      <w:pPr>
        <w:jc w:val="both"/>
        <w:rPr>
          <w:sz w:val="28"/>
          <w:szCs w:val="28"/>
        </w:rPr>
      </w:pPr>
    </w:p>
    <w:p w14:paraId="409022B8" w14:textId="77777777" w:rsidR="001A1773" w:rsidRPr="001A1773" w:rsidRDefault="001A1036" w:rsidP="001A1773">
      <w:pPr>
        <w:jc w:val="both"/>
        <w:rPr>
          <w:b/>
          <w:sz w:val="28"/>
          <w:szCs w:val="28"/>
        </w:rPr>
      </w:pPr>
      <w:r w:rsidRPr="000B0B9C">
        <w:rPr>
          <w:b/>
          <w:sz w:val="28"/>
          <w:szCs w:val="28"/>
        </w:rPr>
        <w:t>425</w:t>
      </w:r>
      <w:r w:rsidR="00BC4043" w:rsidRPr="000B0B9C">
        <w:rPr>
          <w:b/>
          <w:sz w:val="28"/>
          <w:szCs w:val="28"/>
        </w:rPr>
        <w:t xml:space="preserve">. </w:t>
      </w:r>
      <w:r w:rsidR="001A1773" w:rsidRPr="001A1773">
        <w:rPr>
          <w:b/>
          <w:sz w:val="28"/>
          <w:szCs w:val="28"/>
        </w:rPr>
        <w:t>Koji je od ovih izvora energije najbolje je opisan kao naizmeničan ali predvidljiv?</w:t>
      </w:r>
    </w:p>
    <w:p w14:paraId="7490CD93" w14:textId="77777777" w:rsidR="001A1773" w:rsidRPr="001A1773" w:rsidRDefault="001A1773" w:rsidP="001A1773">
      <w:pPr>
        <w:jc w:val="right"/>
        <w:rPr>
          <w:b/>
          <w:sz w:val="28"/>
          <w:szCs w:val="28"/>
        </w:rPr>
      </w:pPr>
      <w:r>
        <w:rPr>
          <w:noProof/>
        </w:rPr>
        <w:drawing>
          <wp:anchor distT="0" distB="0" distL="114300" distR="114300" simplePos="0" relativeHeight="251666432" behindDoc="1" locked="0" layoutInCell="1" allowOverlap="1" wp14:anchorId="17EED388" wp14:editId="4035D1FC">
            <wp:simplePos x="0" y="0"/>
            <wp:positionH relativeFrom="column">
              <wp:posOffset>3101340</wp:posOffset>
            </wp:positionH>
            <wp:positionV relativeFrom="paragraph">
              <wp:posOffset>-3175</wp:posOffset>
            </wp:positionV>
            <wp:extent cx="3756025" cy="2019300"/>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56025" cy="2019300"/>
                    </a:xfrm>
                    <a:prstGeom prst="rect">
                      <a:avLst/>
                    </a:prstGeom>
                  </pic:spPr>
                </pic:pic>
              </a:graphicData>
            </a:graphic>
          </wp:anchor>
        </w:drawing>
      </w:r>
    </w:p>
    <w:p w14:paraId="722B6D58" w14:textId="77777777" w:rsidR="001A1773" w:rsidRPr="001A1773" w:rsidRDefault="001A1773" w:rsidP="001A1773">
      <w:pPr>
        <w:jc w:val="both"/>
        <w:rPr>
          <w:sz w:val="28"/>
          <w:szCs w:val="28"/>
        </w:rPr>
      </w:pPr>
      <w:r w:rsidRPr="001A1773">
        <w:rPr>
          <w:sz w:val="28"/>
          <w:szCs w:val="28"/>
        </w:rPr>
        <w:t>A. Energija plime i oseke</w:t>
      </w:r>
    </w:p>
    <w:p w14:paraId="070ECD5F" w14:textId="77777777" w:rsidR="001A1773" w:rsidRPr="001A1773" w:rsidRDefault="001A1773" w:rsidP="001A1773">
      <w:pPr>
        <w:jc w:val="both"/>
        <w:rPr>
          <w:sz w:val="28"/>
          <w:szCs w:val="28"/>
        </w:rPr>
      </w:pPr>
      <w:r w:rsidRPr="001A1773">
        <w:rPr>
          <w:sz w:val="28"/>
          <w:szCs w:val="28"/>
        </w:rPr>
        <w:t>B. Geotermalna energija</w:t>
      </w:r>
    </w:p>
    <w:p w14:paraId="5DE9677D" w14:textId="77777777" w:rsidR="001A1773" w:rsidRPr="001A1773" w:rsidRDefault="001A1773" w:rsidP="001A1773">
      <w:pPr>
        <w:jc w:val="both"/>
        <w:rPr>
          <w:sz w:val="28"/>
          <w:szCs w:val="28"/>
        </w:rPr>
      </w:pPr>
      <w:r w:rsidRPr="001A1773">
        <w:rPr>
          <w:sz w:val="28"/>
          <w:szCs w:val="28"/>
        </w:rPr>
        <w:t>C. Solarna energija</w:t>
      </w:r>
    </w:p>
    <w:p w14:paraId="5E34062B" w14:textId="77777777" w:rsidR="00BC4043" w:rsidRPr="001A1773" w:rsidRDefault="001A1773" w:rsidP="001A1773">
      <w:pPr>
        <w:jc w:val="both"/>
        <w:rPr>
          <w:sz w:val="28"/>
          <w:szCs w:val="28"/>
        </w:rPr>
      </w:pPr>
      <w:r w:rsidRPr="001A1773">
        <w:rPr>
          <w:sz w:val="28"/>
          <w:szCs w:val="28"/>
        </w:rPr>
        <w:t>D. Energija vetra</w:t>
      </w:r>
    </w:p>
    <w:p w14:paraId="0CDD7EB5" w14:textId="77777777" w:rsidR="001A1773" w:rsidRDefault="001A1773" w:rsidP="001A1773">
      <w:pPr>
        <w:jc w:val="both"/>
        <w:rPr>
          <w:sz w:val="28"/>
          <w:szCs w:val="28"/>
        </w:rPr>
      </w:pPr>
    </w:p>
    <w:p w14:paraId="57135007" w14:textId="77777777" w:rsidR="00AD765B" w:rsidRDefault="00AD765B" w:rsidP="00BC4043">
      <w:pPr>
        <w:jc w:val="both"/>
        <w:rPr>
          <w:sz w:val="28"/>
          <w:szCs w:val="28"/>
        </w:rPr>
      </w:pPr>
    </w:p>
    <w:p w14:paraId="53711223" w14:textId="77777777" w:rsidR="00AD765B" w:rsidRDefault="00AD765B" w:rsidP="00BC4043">
      <w:pPr>
        <w:jc w:val="both"/>
        <w:rPr>
          <w:sz w:val="28"/>
          <w:szCs w:val="28"/>
        </w:rPr>
      </w:pPr>
    </w:p>
    <w:p w14:paraId="0F32F248" w14:textId="77777777" w:rsidR="00AD765B" w:rsidRDefault="00AD765B" w:rsidP="00BC4043">
      <w:pPr>
        <w:jc w:val="both"/>
        <w:rPr>
          <w:sz w:val="28"/>
          <w:szCs w:val="28"/>
        </w:rPr>
      </w:pPr>
    </w:p>
    <w:p w14:paraId="0C523C15" w14:textId="77777777" w:rsidR="00AD765B" w:rsidRDefault="00AD765B" w:rsidP="00BC4043">
      <w:pPr>
        <w:jc w:val="both"/>
        <w:rPr>
          <w:sz w:val="28"/>
          <w:szCs w:val="28"/>
        </w:rPr>
      </w:pPr>
    </w:p>
    <w:p w14:paraId="72305F9B" w14:textId="77777777" w:rsidR="00AD765B" w:rsidRDefault="00AD765B" w:rsidP="00BC4043">
      <w:pPr>
        <w:jc w:val="both"/>
        <w:rPr>
          <w:sz w:val="28"/>
          <w:szCs w:val="28"/>
        </w:rPr>
      </w:pPr>
    </w:p>
    <w:p w14:paraId="3BC25AB3" w14:textId="49D7ADB9" w:rsidR="00BC4043" w:rsidRDefault="001A1036" w:rsidP="00BC4043">
      <w:pPr>
        <w:jc w:val="both"/>
        <w:rPr>
          <w:b/>
          <w:sz w:val="28"/>
          <w:szCs w:val="28"/>
        </w:rPr>
      </w:pPr>
      <w:r w:rsidRPr="000B0B9C">
        <w:rPr>
          <w:b/>
          <w:sz w:val="28"/>
          <w:szCs w:val="28"/>
        </w:rPr>
        <w:t>426</w:t>
      </w:r>
      <w:r w:rsidR="00BC4043" w:rsidRPr="000B0B9C">
        <w:rPr>
          <w:b/>
          <w:sz w:val="28"/>
          <w:szCs w:val="28"/>
        </w:rPr>
        <w:t>. Šta "isparljivo" znači u terminu "isparljiva organska jedinjenja"?</w:t>
      </w:r>
    </w:p>
    <w:p w14:paraId="2A1E4F95" w14:textId="77777777" w:rsidR="001A1773" w:rsidRPr="000B0B9C" w:rsidRDefault="001A1773" w:rsidP="00BC4043">
      <w:pPr>
        <w:jc w:val="both"/>
        <w:rPr>
          <w:b/>
          <w:sz w:val="28"/>
          <w:szCs w:val="28"/>
        </w:rPr>
      </w:pPr>
    </w:p>
    <w:p w14:paraId="67DFD6B3" w14:textId="77777777" w:rsidR="00BC4043" w:rsidRPr="000B0B9C" w:rsidRDefault="00BC4043" w:rsidP="00BC4043">
      <w:pPr>
        <w:jc w:val="both"/>
        <w:rPr>
          <w:sz w:val="28"/>
          <w:szCs w:val="28"/>
        </w:rPr>
      </w:pPr>
      <w:r w:rsidRPr="000B0B9C">
        <w:rPr>
          <w:sz w:val="28"/>
          <w:szCs w:val="28"/>
        </w:rPr>
        <w:t>A. Opasno</w:t>
      </w:r>
    </w:p>
    <w:p w14:paraId="113C8D7D" w14:textId="77777777" w:rsidR="00BC4043" w:rsidRPr="000B0B9C" w:rsidRDefault="00BC4043" w:rsidP="00BC4043">
      <w:pPr>
        <w:jc w:val="both"/>
        <w:rPr>
          <w:sz w:val="28"/>
          <w:szCs w:val="28"/>
        </w:rPr>
      </w:pPr>
      <w:r w:rsidRPr="000B0B9C">
        <w:rPr>
          <w:sz w:val="28"/>
          <w:szCs w:val="28"/>
        </w:rPr>
        <w:t>B. Zapaljivo</w:t>
      </w:r>
    </w:p>
    <w:p w14:paraId="5B0C9C92" w14:textId="77777777" w:rsidR="00BC4043" w:rsidRPr="000B0B9C" w:rsidRDefault="00BC4043" w:rsidP="00BC4043">
      <w:pPr>
        <w:jc w:val="both"/>
        <w:rPr>
          <w:sz w:val="28"/>
          <w:szCs w:val="28"/>
        </w:rPr>
      </w:pPr>
      <w:r w:rsidRPr="000B0B9C">
        <w:rPr>
          <w:sz w:val="28"/>
          <w:szCs w:val="28"/>
        </w:rPr>
        <w:t>C. Brzo isparavanje</w:t>
      </w:r>
    </w:p>
    <w:p w14:paraId="5FF0B62C" w14:textId="6F169D27" w:rsidR="00AD765B" w:rsidRDefault="00BC4043" w:rsidP="00BC4043">
      <w:pPr>
        <w:jc w:val="both"/>
        <w:rPr>
          <w:sz w:val="28"/>
          <w:szCs w:val="28"/>
        </w:rPr>
      </w:pPr>
      <w:r w:rsidRPr="000B0B9C">
        <w:rPr>
          <w:sz w:val="28"/>
          <w:szCs w:val="28"/>
        </w:rPr>
        <w:t>D. Korozivno</w:t>
      </w:r>
    </w:p>
    <w:p w14:paraId="400A00CA" w14:textId="77777777" w:rsidR="001A1773" w:rsidRPr="000B0B9C" w:rsidRDefault="001A1773" w:rsidP="00BC4043">
      <w:pPr>
        <w:jc w:val="both"/>
        <w:rPr>
          <w:sz w:val="28"/>
          <w:szCs w:val="28"/>
        </w:rPr>
      </w:pPr>
    </w:p>
    <w:p w14:paraId="5ACD1674" w14:textId="77777777" w:rsidR="00BC4043" w:rsidRDefault="001A1036" w:rsidP="00BC4043">
      <w:pPr>
        <w:jc w:val="both"/>
        <w:rPr>
          <w:b/>
          <w:sz w:val="28"/>
          <w:szCs w:val="28"/>
        </w:rPr>
      </w:pPr>
      <w:r w:rsidRPr="000B0B9C">
        <w:rPr>
          <w:b/>
          <w:sz w:val="28"/>
          <w:szCs w:val="28"/>
        </w:rPr>
        <w:t>427</w:t>
      </w:r>
      <w:r w:rsidR="00BC4043" w:rsidRPr="000B0B9C">
        <w:rPr>
          <w:b/>
          <w:sz w:val="28"/>
          <w:szCs w:val="28"/>
        </w:rPr>
        <w:t>. Slonovača doživljava ponovni porast popularnosti i potražnje, što rezultira sve manjim brojem afričkih slonova. Šta od sledećeg je međunarodni ugovor koji ograničava trgovinu i međunarodni transport proizvoda od slonovače?</w:t>
      </w:r>
    </w:p>
    <w:p w14:paraId="08E34E84" w14:textId="77777777" w:rsidR="001A1773" w:rsidRPr="000B0B9C" w:rsidRDefault="001A1773" w:rsidP="00BC4043">
      <w:pPr>
        <w:jc w:val="both"/>
        <w:rPr>
          <w:b/>
          <w:sz w:val="28"/>
          <w:szCs w:val="28"/>
        </w:rPr>
      </w:pPr>
    </w:p>
    <w:p w14:paraId="1347C06C" w14:textId="77777777" w:rsidR="00BC4043" w:rsidRPr="000B0B9C" w:rsidRDefault="00BC4043" w:rsidP="00BC4043">
      <w:pPr>
        <w:jc w:val="both"/>
        <w:rPr>
          <w:sz w:val="28"/>
          <w:szCs w:val="28"/>
        </w:rPr>
      </w:pPr>
      <w:r w:rsidRPr="000B0B9C">
        <w:rPr>
          <w:sz w:val="28"/>
          <w:szCs w:val="28"/>
        </w:rPr>
        <w:t>A. Montrealski protokol</w:t>
      </w:r>
    </w:p>
    <w:p w14:paraId="42ADB7FD" w14:textId="77777777" w:rsidR="00BC4043" w:rsidRPr="000B0B9C" w:rsidRDefault="00BC4043" w:rsidP="00BC4043">
      <w:pPr>
        <w:jc w:val="both"/>
        <w:rPr>
          <w:sz w:val="28"/>
          <w:szCs w:val="28"/>
        </w:rPr>
      </w:pPr>
      <w:r w:rsidRPr="000B0B9C">
        <w:rPr>
          <w:sz w:val="28"/>
          <w:szCs w:val="28"/>
        </w:rPr>
        <w:t>B. Madridski protokol</w:t>
      </w:r>
    </w:p>
    <w:p w14:paraId="1D784D10" w14:textId="77777777" w:rsidR="00BC4043" w:rsidRPr="000B0B9C" w:rsidRDefault="00BC4043" w:rsidP="00BC4043">
      <w:pPr>
        <w:jc w:val="both"/>
        <w:rPr>
          <w:sz w:val="28"/>
          <w:szCs w:val="28"/>
        </w:rPr>
      </w:pPr>
      <w:r w:rsidRPr="000B0B9C">
        <w:rPr>
          <w:sz w:val="28"/>
          <w:szCs w:val="28"/>
        </w:rPr>
        <w:t>C. Kjoto protokol</w:t>
      </w:r>
    </w:p>
    <w:p w14:paraId="2B3124B9" w14:textId="77777777" w:rsidR="001A1773" w:rsidRDefault="00BC4043" w:rsidP="00BC4043">
      <w:pPr>
        <w:jc w:val="both"/>
        <w:rPr>
          <w:sz w:val="28"/>
          <w:szCs w:val="28"/>
        </w:rPr>
      </w:pPr>
      <w:r w:rsidRPr="000B0B9C">
        <w:rPr>
          <w:sz w:val="28"/>
          <w:szCs w:val="28"/>
        </w:rPr>
        <w:t xml:space="preserve">D. CITES (Konvencija o međunarodnoj trgovini ugroženim vrstama divlje faune </w:t>
      </w:r>
      <w:r w:rsidR="009140E7">
        <w:rPr>
          <w:sz w:val="28"/>
          <w:szCs w:val="28"/>
        </w:rPr>
        <w:t>i flore)</w:t>
      </w:r>
    </w:p>
    <w:p w14:paraId="175A92BE" w14:textId="77777777" w:rsidR="009140E7" w:rsidRPr="000B0B9C" w:rsidRDefault="009140E7" w:rsidP="00BC4043">
      <w:pPr>
        <w:jc w:val="both"/>
        <w:rPr>
          <w:sz w:val="28"/>
          <w:szCs w:val="28"/>
        </w:rPr>
      </w:pPr>
    </w:p>
    <w:p w14:paraId="3A54873B" w14:textId="77777777" w:rsidR="00BC4043" w:rsidRDefault="001A1036" w:rsidP="00BC4043">
      <w:pPr>
        <w:jc w:val="both"/>
        <w:rPr>
          <w:b/>
          <w:sz w:val="28"/>
          <w:szCs w:val="28"/>
        </w:rPr>
      </w:pPr>
      <w:r w:rsidRPr="000B0B9C">
        <w:rPr>
          <w:b/>
          <w:sz w:val="28"/>
          <w:szCs w:val="28"/>
        </w:rPr>
        <w:t>428</w:t>
      </w:r>
      <w:r w:rsidR="00BC4043" w:rsidRPr="000B0B9C">
        <w:rPr>
          <w:b/>
          <w:sz w:val="28"/>
          <w:szCs w:val="28"/>
        </w:rPr>
        <w:t>. Tri stuba __________ obuhvataju ekonomski razvoj, društveni razvoj i zaštitu životne sredine.</w:t>
      </w:r>
    </w:p>
    <w:p w14:paraId="57D4BB43" w14:textId="77777777" w:rsidR="001A1773" w:rsidRPr="000B0B9C" w:rsidRDefault="001A1773" w:rsidP="00BC4043">
      <w:pPr>
        <w:jc w:val="both"/>
        <w:rPr>
          <w:b/>
          <w:sz w:val="28"/>
          <w:szCs w:val="28"/>
        </w:rPr>
      </w:pPr>
    </w:p>
    <w:p w14:paraId="1720CCD0" w14:textId="77777777" w:rsidR="00BC4043" w:rsidRPr="000B0B9C" w:rsidRDefault="00BC4043" w:rsidP="00BC4043">
      <w:pPr>
        <w:jc w:val="both"/>
        <w:rPr>
          <w:sz w:val="28"/>
          <w:szCs w:val="28"/>
          <w:lang w:val="de-AT"/>
        </w:rPr>
      </w:pPr>
      <w:r w:rsidRPr="000B0B9C">
        <w:rPr>
          <w:sz w:val="28"/>
          <w:szCs w:val="28"/>
          <w:lang w:val="de-AT"/>
        </w:rPr>
        <w:t>A. Održivosti</w:t>
      </w:r>
    </w:p>
    <w:p w14:paraId="605E0860" w14:textId="77777777" w:rsidR="00BC4043" w:rsidRPr="000B0B9C" w:rsidRDefault="00BC4043" w:rsidP="00BC4043">
      <w:pPr>
        <w:jc w:val="both"/>
        <w:rPr>
          <w:sz w:val="28"/>
          <w:szCs w:val="28"/>
          <w:lang w:val="de-AT"/>
        </w:rPr>
      </w:pPr>
      <w:r w:rsidRPr="000B0B9C">
        <w:rPr>
          <w:sz w:val="28"/>
          <w:szCs w:val="28"/>
          <w:lang w:val="de-AT"/>
        </w:rPr>
        <w:t>B. Prirodnog kapitala</w:t>
      </w:r>
    </w:p>
    <w:p w14:paraId="1274294A" w14:textId="77777777" w:rsidR="00BC4043" w:rsidRPr="000B0B9C" w:rsidRDefault="00BC4043" w:rsidP="00BC4043">
      <w:pPr>
        <w:jc w:val="both"/>
        <w:rPr>
          <w:sz w:val="28"/>
          <w:szCs w:val="28"/>
          <w:lang w:val="de-AT"/>
        </w:rPr>
      </w:pPr>
      <w:r w:rsidRPr="000B0B9C">
        <w:rPr>
          <w:sz w:val="28"/>
          <w:szCs w:val="28"/>
          <w:lang w:val="de-AT"/>
        </w:rPr>
        <w:t>C. Ekologije</w:t>
      </w:r>
    </w:p>
    <w:p w14:paraId="0D60AA44" w14:textId="77777777" w:rsidR="00BC4043" w:rsidRPr="000B0B9C" w:rsidRDefault="00BC4043" w:rsidP="00BC4043">
      <w:pPr>
        <w:jc w:val="both"/>
        <w:rPr>
          <w:sz w:val="28"/>
          <w:szCs w:val="28"/>
          <w:lang w:val="de-AT"/>
        </w:rPr>
      </w:pPr>
      <w:r w:rsidRPr="000B0B9C">
        <w:rPr>
          <w:sz w:val="28"/>
          <w:szCs w:val="28"/>
          <w:lang w:val="de-AT"/>
        </w:rPr>
        <w:t>D. Pravde</w:t>
      </w:r>
    </w:p>
    <w:p w14:paraId="5070B6E3" w14:textId="77777777" w:rsidR="00BC4043" w:rsidRDefault="001A1773" w:rsidP="00BC4043">
      <w:pPr>
        <w:jc w:val="both"/>
        <w:rPr>
          <w:sz w:val="28"/>
          <w:szCs w:val="28"/>
          <w:lang w:val="de-AT"/>
        </w:rPr>
      </w:pPr>
      <w:r>
        <w:rPr>
          <w:sz w:val="28"/>
          <w:szCs w:val="28"/>
          <w:lang w:val="de-AT"/>
        </w:rPr>
        <w:t>E. Obnovljivosti</w:t>
      </w:r>
    </w:p>
    <w:p w14:paraId="0F25078C" w14:textId="77777777" w:rsidR="001A1773" w:rsidRPr="000B0B9C" w:rsidRDefault="001A1773" w:rsidP="00BC4043">
      <w:pPr>
        <w:jc w:val="both"/>
        <w:rPr>
          <w:sz w:val="28"/>
          <w:szCs w:val="28"/>
          <w:lang w:val="de-AT"/>
        </w:rPr>
      </w:pPr>
    </w:p>
    <w:p w14:paraId="0E1DA309" w14:textId="77777777" w:rsidR="00BC4043" w:rsidRDefault="001A1036" w:rsidP="00BC4043">
      <w:pPr>
        <w:jc w:val="both"/>
        <w:rPr>
          <w:b/>
          <w:sz w:val="28"/>
          <w:szCs w:val="28"/>
          <w:lang w:val="de-AT"/>
        </w:rPr>
      </w:pPr>
      <w:r w:rsidRPr="000B0B9C">
        <w:rPr>
          <w:b/>
          <w:sz w:val="28"/>
          <w:szCs w:val="28"/>
          <w:lang w:val="de-AT"/>
        </w:rPr>
        <w:t>429</w:t>
      </w:r>
      <w:r w:rsidR="00BC4043" w:rsidRPr="000B0B9C">
        <w:rPr>
          <w:b/>
          <w:sz w:val="28"/>
          <w:szCs w:val="28"/>
          <w:lang w:val="de-AT"/>
        </w:rPr>
        <w:t>. Šta od sledećeg nije aspekt održivog društva?</w:t>
      </w:r>
    </w:p>
    <w:p w14:paraId="22044446" w14:textId="77777777" w:rsidR="001A1773" w:rsidRPr="000B0B9C" w:rsidRDefault="001A1773" w:rsidP="00BC4043">
      <w:pPr>
        <w:jc w:val="both"/>
        <w:rPr>
          <w:b/>
          <w:sz w:val="28"/>
          <w:szCs w:val="28"/>
          <w:lang w:val="de-AT"/>
        </w:rPr>
      </w:pPr>
    </w:p>
    <w:p w14:paraId="18BBE728" w14:textId="77777777" w:rsidR="00BC4043" w:rsidRPr="000B0B9C" w:rsidRDefault="00BC4043" w:rsidP="00BC4043">
      <w:pPr>
        <w:jc w:val="both"/>
        <w:rPr>
          <w:sz w:val="28"/>
          <w:szCs w:val="28"/>
          <w:lang w:val="de-AT"/>
        </w:rPr>
      </w:pPr>
      <w:r w:rsidRPr="000B0B9C">
        <w:rPr>
          <w:sz w:val="28"/>
          <w:szCs w:val="28"/>
          <w:lang w:val="de-AT"/>
        </w:rPr>
        <w:t>A. Očuvanje voda</w:t>
      </w:r>
    </w:p>
    <w:p w14:paraId="7B9FA612" w14:textId="77777777" w:rsidR="00BC4043" w:rsidRPr="000B0B9C" w:rsidRDefault="00BC4043" w:rsidP="00BC4043">
      <w:pPr>
        <w:jc w:val="both"/>
        <w:rPr>
          <w:sz w:val="28"/>
          <w:szCs w:val="28"/>
          <w:lang w:val="de-AT"/>
        </w:rPr>
      </w:pPr>
      <w:r w:rsidRPr="000B0B9C">
        <w:rPr>
          <w:sz w:val="28"/>
          <w:szCs w:val="28"/>
          <w:lang w:val="de-AT"/>
        </w:rPr>
        <w:t>B. Divlja flora i fauna</w:t>
      </w:r>
    </w:p>
    <w:p w14:paraId="36B2F7C0" w14:textId="77777777" w:rsidR="00BC4043" w:rsidRPr="000B0B9C" w:rsidRDefault="00BC4043" w:rsidP="00BC4043">
      <w:pPr>
        <w:jc w:val="both"/>
        <w:rPr>
          <w:sz w:val="28"/>
          <w:szCs w:val="28"/>
          <w:lang w:val="de-AT"/>
        </w:rPr>
      </w:pPr>
      <w:r w:rsidRPr="000B0B9C">
        <w:rPr>
          <w:sz w:val="28"/>
          <w:szCs w:val="28"/>
          <w:lang w:val="de-AT"/>
        </w:rPr>
        <w:t>C. Energija vetra</w:t>
      </w:r>
    </w:p>
    <w:p w14:paraId="0AD75A4B" w14:textId="77777777" w:rsidR="00BC4043" w:rsidRPr="000B0B9C" w:rsidRDefault="00BC4043" w:rsidP="00BC4043">
      <w:pPr>
        <w:jc w:val="both"/>
        <w:rPr>
          <w:sz w:val="28"/>
          <w:szCs w:val="28"/>
          <w:lang w:val="de-AT"/>
        </w:rPr>
      </w:pPr>
      <w:r w:rsidRPr="000B0B9C">
        <w:rPr>
          <w:sz w:val="28"/>
          <w:szCs w:val="28"/>
          <w:lang w:val="de-AT"/>
        </w:rPr>
        <w:t>D. Krčenje šuma</w:t>
      </w:r>
    </w:p>
    <w:p w14:paraId="02AFA50C" w14:textId="77777777" w:rsidR="00BC4043" w:rsidRDefault="00BC4043" w:rsidP="00BC4043">
      <w:pPr>
        <w:jc w:val="both"/>
        <w:rPr>
          <w:sz w:val="28"/>
          <w:szCs w:val="28"/>
          <w:lang w:val="de-AT"/>
        </w:rPr>
      </w:pPr>
      <w:r w:rsidRPr="000B0B9C">
        <w:rPr>
          <w:sz w:val="28"/>
          <w:szCs w:val="28"/>
          <w:lang w:val="de-AT"/>
        </w:rPr>
        <w:t>E. Reciklaža</w:t>
      </w:r>
    </w:p>
    <w:p w14:paraId="275B80DF" w14:textId="77777777" w:rsidR="001A1773" w:rsidRPr="000B0B9C" w:rsidRDefault="001A1773" w:rsidP="00BC4043">
      <w:pPr>
        <w:jc w:val="both"/>
        <w:rPr>
          <w:sz w:val="28"/>
          <w:szCs w:val="28"/>
          <w:lang w:val="de-AT"/>
        </w:rPr>
      </w:pPr>
    </w:p>
    <w:p w14:paraId="70C4C2DD" w14:textId="77777777" w:rsidR="00BC4043" w:rsidRDefault="001A1036" w:rsidP="00BC4043">
      <w:pPr>
        <w:jc w:val="both"/>
        <w:rPr>
          <w:b/>
          <w:sz w:val="28"/>
          <w:szCs w:val="28"/>
          <w:lang w:val="de-AT"/>
        </w:rPr>
      </w:pPr>
      <w:r w:rsidRPr="000B0B9C">
        <w:rPr>
          <w:b/>
          <w:sz w:val="28"/>
          <w:szCs w:val="28"/>
          <w:lang w:val="de-AT"/>
        </w:rPr>
        <w:t>430</w:t>
      </w:r>
      <w:r w:rsidR="00BC4043" w:rsidRPr="000B0B9C">
        <w:rPr>
          <w:b/>
          <w:sz w:val="28"/>
          <w:szCs w:val="28"/>
          <w:lang w:val="de-AT"/>
        </w:rPr>
        <w:t>. Šta je od sledećeg najkarakterističnije za drugi talas ekološke politike SAD (tj. od 1870-ih do ranog dvadesetog veka)?</w:t>
      </w:r>
    </w:p>
    <w:p w14:paraId="47749ACF" w14:textId="77777777" w:rsidR="001A1773" w:rsidRPr="000B0B9C" w:rsidRDefault="001A1773" w:rsidP="00BC4043">
      <w:pPr>
        <w:jc w:val="both"/>
        <w:rPr>
          <w:b/>
          <w:sz w:val="28"/>
          <w:szCs w:val="28"/>
          <w:lang w:val="de-AT"/>
        </w:rPr>
      </w:pPr>
    </w:p>
    <w:p w14:paraId="5F63E139" w14:textId="77777777" w:rsidR="00BC4043" w:rsidRPr="000B0B9C" w:rsidRDefault="00BC4043" w:rsidP="00BC4043">
      <w:pPr>
        <w:jc w:val="both"/>
        <w:rPr>
          <w:sz w:val="28"/>
          <w:szCs w:val="28"/>
          <w:lang w:val="de-AT"/>
        </w:rPr>
      </w:pPr>
      <w:r w:rsidRPr="000B0B9C">
        <w:rPr>
          <w:sz w:val="28"/>
          <w:szCs w:val="28"/>
          <w:lang w:val="de-AT"/>
        </w:rPr>
        <w:t>A. Pooštreni propisi za lov i rudarstvo na saveznom zemljištu</w:t>
      </w:r>
    </w:p>
    <w:p w14:paraId="15C42260" w14:textId="77777777" w:rsidR="00BC4043" w:rsidRPr="000B0B9C" w:rsidRDefault="00BC4043" w:rsidP="00BC4043">
      <w:pPr>
        <w:jc w:val="both"/>
        <w:rPr>
          <w:sz w:val="28"/>
          <w:szCs w:val="28"/>
          <w:lang w:val="de-AT"/>
        </w:rPr>
      </w:pPr>
      <w:r w:rsidRPr="000B0B9C">
        <w:rPr>
          <w:sz w:val="28"/>
          <w:szCs w:val="28"/>
          <w:lang w:val="de-AT"/>
        </w:rPr>
        <w:t>B. Propisi o kontroli zagađenja i emisijama usmereni ka obnavljanju kvaliteta vazduha smanjeni su zbog novouvedenog automobila</w:t>
      </w:r>
    </w:p>
    <w:p w14:paraId="2067681C" w14:textId="77777777" w:rsidR="00BC4043" w:rsidRPr="000B0B9C" w:rsidRDefault="00BC4043" w:rsidP="00BC4043">
      <w:pPr>
        <w:jc w:val="both"/>
        <w:rPr>
          <w:sz w:val="28"/>
          <w:szCs w:val="28"/>
          <w:lang w:val="de-AT"/>
        </w:rPr>
      </w:pPr>
      <w:r w:rsidRPr="000B0B9C">
        <w:rPr>
          <w:sz w:val="28"/>
          <w:szCs w:val="28"/>
          <w:lang w:val="de-AT"/>
        </w:rPr>
        <w:t>C. Federalni propisi o zagađenju koji su ciljali na bolesti i zagađivače koji ulaze u vododelnicu sa farmi i stočnih rančeva</w:t>
      </w:r>
    </w:p>
    <w:p w14:paraId="3A11CC98" w14:textId="77777777" w:rsidR="00BC4043" w:rsidRPr="000B0B9C" w:rsidRDefault="00BC4043" w:rsidP="00BC4043">
      <w:pPr>
        <w:jc w:val="both"/>
        <w:rPr>
          <w:sz w:val="28"/>
          <w:szCs w:val="28"/>
          <w:lang w:val="de-AT"/>
        </w:rPr>
      </w:pPr>
      <w:r w:rsidRPr="000B0B9C">
        <w:rPr>
          <w:sz w:val="28"/>
          <w:szCs w:val="28"/>
          <w:lang w:val="de-AT"/>
        </w:rPr>
        <w:t>D. Razvoj puteva za seču i infrastrukture koji su pomogli velikim drvnim i rudarskim preduzećima</w:t>
      </w:r>
    </w:p>
    <w:p w14:paraId="57E2B590" w14:textId="77851793" w:rsidR="00BC4043" w:rsidRDefault="00BC4043" w:rsidP="00BC4043">
      <w:pPr>
        <w:jc w:val="both"/>
        <w:rPr>
          <w:sz w:val="28"/>
          <w:szCs w:val="28"/>
          <w:lang w:val="de-AT"/>
        </w:rPr>
      </w:pPr>
      <w:r w:rsidRPr="000B0B9C">
        <w:rPr>
          <w:sz w:val="28"/>
          <w:szCs w:val="28"/>
          <w:lang w:val="de-AT"/>
        </w:rPr>
        <w:t>E. Formiranje federalno zaštićenih parkova i skloništa u kojima je zabranjena berba</w:t>
      </w:r>
      <w:r w:rsidR="007E2B59">
        <w:rPr>
          <w:sz w:val="28"/>
          <w:szCs w:val="28"/>
          <w:lang w:val="de-AT"/>
        </w:rPr>
        <w:t>/ulov</w:t>
      </w:r>
      <w:r w:rsidRPr="000B0B9C">
        <w:rPr>
          <w:sz w:val="28"/>
          <w:szCs w:val="28"/>
          <w:lang w:val="de-AT"/>
        </w:rPr>
        <w:t xml:space="preserve"> divljih životinja i resursa</w:t>
      </w:r>
    </w:p>
    <w:p w14:paraId="6A288BB3" w14:textId="2A46D05B" w:rsidR="00975DCF" w:rsidRDefault="00975DCF" w:rsidP="00BC4043">
      <w:pPr>
        <w:jc w:val="both"/>
        <w:rPr>
          <w:sz w:val="28"/>
          <w:szCs w:val="28"/>
          <w:lang w:val="de-AT"/>
        </w:rPr>
      </w:pPr>
    </w:p>
    <w:p w14:paraId="79B3F55E" w14:textId="4D9D48E9" w:rsidR="00975DCF" w:rsidRDefault="00975DCF" w:rsidP="00BC4043">
      <w:pPr>
        <w:jc w:val="both"/>
        <w:rPr>
          <w:sz w:val="28"/>
          <w:szCs w:val="28"/>
          <w:lang w:val="de-AT"/>
        </w:rPr>
      </w:pPr>
    </w:p>
    <w:p w14:paraId="2602FD6B" w14:textId="77777777" w:rsidR="00975DCF" w:rsidRDefault="00975DCF" w:rsidP="00BC4043">
      <w:pPr>
        <w:jc w:val="both"/>
        <w:rPr>
          <w:sz w:val="28"/>
          <w:szCs w:val="28"/>
          <w:lang w:val="de-AT"/>
        </w:rPr>
      </w:pPr>
    </w:p>
    <w:p w14:paraId="16B61791" w14:textId="77777777" w:rsidR="001A1773" w:rsidRPr="000B0B9C" w:rsidRDefault="001A1773" w:rsidP="00BC4043">
      <w:pPr>
        <w:jc w:val="both"/>
        <w:rPr>
          <w:sz w:val="28"/>
          <w:szCs w:val="28"/>
          <w:lang w:val="de-AT"/>
        </w:rPr>
      </w:pPr>
    </w:p>
    <w:p w14:paraId="62B2C0C2" w14:textId="77777777" w:rsidR="00BC4043" w:rsidRDefault="001A1036" w:rsidP="00BC4043">
      <w:pPr>
        <w:jc w:val="both"/>
        <w:rPr>
          <w:b/>
          <w:sz w:val="28"/>
          <w:szCs w:val="28"/>
          <w:lang w:val="de-AT"/>
        </w:rPr>
      </w:pPr>
      <w:r w:rsidRPr="000B0B9C">
        <w:rPr>
          <w:b/>
          <w:sz w:val="28"/>
          <w:szCs w:val="28"/>
          <w:lang w:val="de-AT"/>
        </w:rPr>
        <w:t>431</w:t>
      </w:r>
      <w:r w:rsidR="00BC4043" w:rsidRPr="000B0B9C">
        <w:rPr>
          <w:b/>
          <w:sz w:val="28"/>
          <w:szCs w:val="28"/>
          <w:lang w:val="de-AT"/>
        </w:rPr>
        <w:t>. Goveda na slobodnom uzgoju su i zdravija i ukusnija. Međutim, stoka može preterano ispašati pašnjake, zbiti zemljište, pa čak i jesti sadnice drveća, ometajući rast novih sastojina. Kako se može boriti protiv ovog problema, a istovremeno maksimizirati količinu stoke u slobodnom uzgoju koja se može uzgajati?</w:t>
      </w:r>
    </w:p>
    <w:p w14:paraId="7E99BD52" w14:textId="77777777" w:rsidR="001A1773" w:rsidRPr="000B0B9C" w:rsidRDefault="001A1773" w:rsidP="00BC4043">
      <w:pPr>
        <w:jc w:val="both"/>
        <w:rPr>
          <w:b/>
          <w:sz w:val="28"/>
          <w:szCs w:val="28"/>
          <w:lang w:val="de-AT"/>
        </w:rPr>
      </w:pPr>
    </w:p>
    <w:p w14:paraId="6B00F3BD" w14:textId="77777777" w:rsidR="00BC4043" w:rsidRPr="000B0B9C" w:rsidRDefault="00BC4043" w:rsidP="00BC4043">
      <w:pPr>
        <w:jc w:val="both"/>
        <w:rPr>
          <w:sz w:val="28"/>
          <w:szCs w:val="28"/>
          <w:lang w:val="de-AT"/>
        </w:rPr>
      </w:pPr>
      <w:r w:rsidRPr="000B0B9C">
        <w:rPr>
          <w:sz w:val="28"/>
          <w:szCs w:val="28"/>
          <w:lang w:val="de-AT"/>
        </w:rPr>
        <w:t>A. Redovno obradite pašnjake kako bi se sprečilo da stoka sabije zemljište.</w:t>
      </w:r>
    </w:p>
    <w:p w14:paraId="1E938ABB" w14:textId="77777777" w:rsidR="00BC4043" w:rsidRPr="000B0B9C" w:rsidRDefault="00BC4043" w:rsidP="00BC4043">
      <w:pPr>
        <w:jc w:val="both"/>
        <w:rPr>
          <w:sz w:val="28"/>
          <w:szCs w:val="28"/>
          <w:lang w:val="de-AT"/>
        </w:rPr>
      </w:pPr>
      <w:r w:rsidRPr="000B0B9C">
        <w:rPr>
          <w:sz w:val="28"/>
          <w:szCs w:val="28"/>
          <w:lang w:val="de-AT"/>
        </w:rPr>
        <w:t>B. Uzgajajte samo velika stada stoke na velikim parcelama pašnjaka.</w:t>
      </w:r>
    </w:p>
    <w:p w14:paraId="1D3DDF28" w14:textId="77777777" w:rsidR="00BC4043" w:rsidRPr="000B0B9C" w:rsidRDefault="00BC4043" w:rsidP="00BC4043">
      <w:pPr>
        <w:jc w:val="both"/>
        <w:rPr>
          <w:sz w:val="28"/>
          <w:szCs w:val="28"/>
          <w:lang w:val="de-AT"/>
        </w:rPr>
      </w:pPr>
      <w:r w:rsidRPr="000B0B9C">
        <w:rPr>
          <w:sz w:val="28"/>
          <w:szCs w:val="28"/>
          <w:lang w:val="de-AT"/>
        </w:rPr>
        <w:t>C. Uzgajajte samo nekoliko goveda na velikoj parceli pašnjaka.</w:t>
      </w:r>
    </w:p>
    <w:p w14:paraId="69A6D659" w14:textId="77777777" w:rsidR="00BC4043" w:rsidRPr="000B0B9C" w:rsidRDefault="00BC4043" w:rsidP="00BC4043">
      <w:pPr>
        <w:jc w:val="both"/>
        <w:rPr>
          <w:sz w:val="28"/>
          <w:szCs w:val="28"/>
          <w:lang w:val="de-AT"/>
        </w:rPr>
      </w:pPr>
      <w:r w:rsidRPr="000B0B9C">
        <w:rPr>
          <w:sz w:val="28"/>
          <w:szCs w:val="28"/>
          <w:lang w:val="de-AT"/>
        </w:rPr>
        <w:t>D. Podeliti pašnjak ogradom, povremeno premeštajući stoku sa jedne lokacije na drugu.</w:t>
      </w:r>
    </w:p>
    <w:p w14:paraId="407A05D9" w14:textId="7BA32BD7" w:rsidR="00BC4043" w:rsidRDefault="00BC4043" w:rsidP="00BC4043">
      <w:pPr>
        <w:jc w:val="both"/>
        <w:rPr>
          <w:sz w:val="28"/>
          <w:szCs w:val="28"/>
          <w:lang w:val="de-AT"/>
        </w:rPr>
      </w:pPr>
      <w:r w:rsidRPr="000B0B9C">
        <w:rPr>
          <w:sz w:val="28"/>
          <w:szCs w:val="28"/>
          <w:lang w:val="de-AT"/>
        </w:rPr>
        <w:t>E. Ograničite stoku na malu parcelu pašnjaka, ograničavajući njihovu štetu na ekosistem travnjaka u velikoj meri.</w:t>
      </w:r>
    </w:p>
    <w:p w14:paraId="3DD5D955" w14:textId="77777777" w:rsidR="005570CB" w:rsidRDefault="005570CB" w:rsidP="00BC4043">
      <w:pPr>
        <w:jc w:val="both"/>
        <w:rPr>
          <w:sz w:val="28"/>
          <w:szCs w:val="28"/>
          <w:lang w:val="de-AT"/>
        </w:rPr>
      </w:pPr>
    </w:p>
    <w:p w14:paraId="0DCF7E76" w14:textId="77777777" w:rsidR="00BC4043" w:rsidRDefault="001A1036" w:rsidP="00BC4043">
      <w:pPr>
        <w:jc w:val="both"/>
        <w:rPr>
          <w:b/>
          <w:sz w:val="28"/>
          <w:szCs w:val="28"/>
          <w:lang w:val="de-AT"/>
        </w:rPr>
      </w:pPr>
      <w:r w:rsidRPr="00A27362">
        <w:rPr>
          <w:b/>
          <w:sz w:val="28"/>
          <w:szCs w:val="28"/>
          <w:lang w:val="de-AT"/>
        </w:rPr>
        <w:t>432</w:t>
      </w:r>
      <w:r w:rsidR="00BC4043" w:rsidRPr="00A27362">
        <w:rPr>
          <w:b/>
          <w:sz w:val="28"/>
          <w:szCs w:val="28"/>
          <w:lang w:val="de-AT"/>
        </w:rPr>
        <w:t>. U smislu efikasnog upravljanja zemljištem, koji od sledećih ekosistema bi bio najpraktičniji za ispašu?</w:t>
      </w:r>
    </w:p>
    <w:p w14:paraId="6C3329FD" w14:textId="77777777" w:rsidR="001A1773" w:rsidRPr="000B0B9C" w:rsidRDefault="001A1773" w:rsidP="00BC4043">
      <w:pPr>
        <w:jc w:val="both"/>
        <w:rPr>
          <w:b/>
          <w:sz w:val="28"/>
          <w:szCs w:val="28"/>
          <w:lang w:val="de-AT"/>
        </w:rPr>
      </w:pPr>
    </w:p>
    <w:p w14:paraId="01DEC6CD" w14:textId="77777777" w:rsidR="00BC4043" w:rsidRPr="000B0B9C" w:rsidRDefault="00BC4043" w:rsidP="00BC4043">
      <w:pPr>
        <w:jc w:val="both"/>
        <w:rPr>
          <w:sz w:val="28"/>
          <w:szCs w:val="28"/>
          <w:lang w:val="de-AT"/>
        </w:rPr>
      </w:pPr>
      <w:r w:rsidRPr="000B0B9C">
        <w:rPr>
          <w:sz w:val="28"/>
          <w:szCs w:val="28"/>
          <w:lang w:val="de-AT"/>
        </w:rPr>
        <w:t>A. Plodna delta reke</w:t>
      </w:r>
    </w:p>
    <w:p w14:paraId="5A7D4B90" w14:textId="77777777" w:rsidR="00BC4043" w:rsidRPr="000B0B9C" w:rsidRDefault="00BC4043" w:rsidP="00BC4043">
      <w:pPr>
        <w:jc w:val="both"/>
        <w:rPr>
          <w:sz w:val="28"/>
          <w:szCs w:val="28"/>
          <w:lang w:val="de-AT"/>
        </w:rPr>
      </w:pPr>
      <w:r w:rsidRPr="000B0B9C">
        <w:rPr>
          <w:sz w:val="28"/>
          <w:szCs w:val="28"/>
          <w:lang w:val="de-AT"/>
        </w:rPr>
        <w:t>B. Umerena šuma sa velikim padavinama</w:t>
      </w:r>
    </w:p>
    <w:p w14:paraId="13C8A9C9" w14:textId="77777777" w:rsidR="00BC4043" w:rsidRPr="000B0B9C" w:rsidRDefault="00BC4043" w:rsidP="00BC4043">
      <w:pPr>
        <w:jc w:val="both"/>
        <w:rPr>
          <w:sz w:val="28"/>
          <w:szCs w:val="28"/>
          <w:lang w:val="fr-FR"/>
        </w:rPr>
      </w:pPr>
      <w:r w:rsidRPr="000B0B9C">
        <w:rPr>
          <w:sz w:val="28"/>
          <w:szCs w:val="28"/>
          <w:lang w:val="fr-FR"/>
        </w:rPr>
        <w:t>C. Borealna šuma sa malim padavinama</w:t>
      </w:r>
    </w:p>
    <w:p w14:paraId="14263FAA" w14:textId="77777777" w:rsidR="00BC4043" w:rsidRPr="000B0B9C" w:rsidRDefault="00BC4043" w:rsidP="00BC4043">
      <w:pPr>
        <w:jc w:val="both"/>
        <w:rPr>
          <w:sz w:val="28"/>
          <w:szCs w:val="28"/>
          <w:lang w:val="fr-FR"/>
        </w:rPr>
      </w:pPr>
      <w:r w:rsidRPr="000B0B9C">
        <w:rPr>
          <w:sz w:val="28"/>
          <w:szCs w:val="28"/>
          <w:lang w:val="fr-FR"/>
        </w:rPr>
        <w:t>D. Prerija/travnjak sa malo padavina</w:t>
      </w:r>
    </w:p>
    <w:p w14:paraId="1A6526B7" w14:textId="77777777" w:rsidR="001A1773" w:rsidRDefault="00BC4043" w:rsidP="00BC4043">
      <w:pPr>
        <w:jc w:val="both"/>
        <w:rPr>
          <w:sz w:val="28"/>
          <w:szCs w:val="28"/>
          <w:lang w:val="fr-FR"/>
        </w:rPr>
      </w:pPr>
      <w:r w:rsidRPr="000B0B9C">
        <w:rPr>
          <w:sz w:val="28"/>
          <w:szCs w:val="28"/>
          <w:lang w:val="fr-FR"/>
        </w:rPr>
        <w:t>E. Travnjak sa visokim padavinama</w:t>
      </w:r>
    </w:p>
    <w:p w14:paraId="358AF8AC" w14:textId="77777777" w:rsidR="009140E7" w:rsidRPr="000B0B9C" w:rsidRDefault="009140E7" w:rsidP="00BC4043">
      <w:pPr>
        <w:jc w:val="both"/>
        <w:rPr>
          <w:sz w:val="28"/>
          <w:szCs w:val="28"/>
          <w:lang w:val="fr-FR"/>
        </w:rPr>
      </w:pPr>
    </w:p>
    <w:p w14:paraId="649BAB42" w14:textId="77777777" w:rsidR="00BC4043" w:rsidRDefault="001A1036" w:rsidP="00BC4043">
      <w:pPr>
        <w:jc w:val="both"/>
        <w:rPr>
          <w:b/>
          <w:sz w:val="28"/>
          <w:szCs w:val="28"/>
          <w:lang w:val="fr-FR"/>
        </w:rPr>
      </w:pPr>
      <w:r w:rsidRPr="000B0B9C">
        <w:rPr>
          <w:b/>
          <w:sz w:val="28"/>
          <w:szCs w:val="28"/>
          <w:lang w:val="fr-FR"/>
        </w:rPr>
        <w:t>433</w:t>
      </w:r>
      <w:r w:rsidR="00BC4043" w:rsidRPr="000B0B9C">
        <w:rPr>
          <w:b/>
          <w:sz w:val="28"/>
          <w:szCs w:val="28"/>
          <w:lang w:val="fr-FR"/>
        </w:rPr>
        <w:t>. Sve sledeće su tipovi pašnjaka OSIM __________.</w:t>
      </w:r>
    </w:p>
    <w:p w14:paraId="4305E582" w14:textId="77777777" w:rsidR="001A1773" w:rsidRPr="000B0B9C" w:rsidRDefault="001A1773" w:rsidP="00BC4043">
      <w:pPr>
        <w:jc w:val="both"/>
        <w:rPr>
          <w:b/>
          <w:sz w:val="28"/>
          <w:szCs w:val="28"/>
          <w:lang w:val="fr-FR"/>
        </w:rPr>
      </w:pPr>
    </w:p>
    <w:p w14:paraId="54428098" w14:textId="77777777" w:rsidR="00BC4043" w:rsidRPr="000B0B9C" w:rsidRDefault="00BC4043" w:rsidP="00BC4043">
      <w:pPr>
        <w:jc w:val="both"/>
        <w:rPr>
          <w:sz w:val="28"/>
          <w:szCs w:val="28"/>
          <w:lang w:val="fr-FR"/>
        </w:rPr>
      </w:pPr>
      <w:r w:rsidRPr="000B0B9C">
        <w:rPr>
          <w:sz w:val="28"/>
          <w:szCs w:val="28"/>
          <w:lang w:val="fr-FR"/>
        </w:rPr>
        <w:t>A. Tundre</w:t>
      </w:r>
    </w:p>
    <w:p w14:paraId="164C354B" w14:textId="77777777" w:rsidR="00BC4043" w:rsidRPr="000B0B9C" w:rsidRDefault="00BC4043" w:rsidP="00BC4043">
      <w:pPr>
        <w:jc w:val="both"/>
        <w:rPr>
          <w:sz w:val="28"/>
          <w:szCs w:val="28"/>
          <w:lang w:val="fr-FR"/>
        </w:rPr>
      </w:pPr>
      <w:r w:rsidRPr="000B0B9C">
        <w:rPr>
          <w:sz w:val="28"/>
          <w:szCs w:val="28"/>
          <w:lang w:val="fr-FR"/>
        </w:rPr>
        <w:t>B. Pustinje</w:t>
      </w:r>
    </w:p>
    <w:p w14:paraId="04A52B35" w14:textId="77777777" w:rsidR="00BC4043" w:rsidRPr="000B0B9C" w:rsidRDefault="00BC4043" w:rsidP="00BC4043">
      <w:pPr>
        <w:jc w:val="both"/>
        <w:rPr>
          <w:sz w:val="28"/>
          <w:szCs w:val="28"/>
          <w:lang w:val="fr-FR"/>
        </w:rPr>
      </w:pPr>
      <w:r w:rsidRPr="000B0B9C">
        <w:rPr>
          <w:sz w:val="28"/>
          <w:szCs w:val="28"/>
          <w:lang w:val="fr-FR"/>
        </w:rPr>
        <w:t>C. Prerije visoke trave</w:t>
      </w:r>
    </w:p>
    <w:p w14:paraId="4F774321" w14:textId="77777777" w:rsidR="00BC4043" w:rsidRDefault="00BC4043" w:rsidP="00BC4043">
      <w:pPr>
        <w:jc w:val="both"/>
        <w:rPr>
          <w:sz w:val="28"/>
          <w:szCs w:val="28"/>
          <w:lang w:val="fr-FR"/>
        </w:rPr>
      </w:pPr>
      <w:r w:rsidRPr="000B0B9C">
        <w:rPr>
          <w:sz w:val="28"/>
          <w:szCs w:val="28"/>
          <w:lang w:val="fr-FR"/>
        </w:rPr>
        <w:t>D. Savane</w:t>
      </w:r>
    </w:p>
    <w:p w14:paraId="31019446" w14:textId="77777777" w:rsidR="00BC4043" w:rsidRPr="000B0B9C" w:rsidRDefault="00BC4043" w:rsidP="00BC4043">
      <w:pPr>
        <w:jc w:val="both"/>
        <w:rPr>
          <w:sz w:val="28"/>
          <w:szCs w:val="28"/>
          <w:lang w:val="fr-FR"/>
        </w:rPr>
      </w:pPr>
    </w:p>
    <w:p w14:paraId="24A2095D" w14:textId="77777777" w:rsidR="00BC4043" w:rsidRDefault="001A1036" w:rsidP="00BC4043">
      <w:pPr>
        <w:jc w:val="both"/>
        <w:rPr>
          <w:b/>
          <w:sz w:val="28"/>
          <w:szCs w:val="28"/>
          <w:lang w:val="fr-FR"/>
        </w:rPr>
      </w:pPr>
      <w:r w:rsidRPr="000B0B9C">
        <w:rPr>
          <w:b/>
          <w:sz w:val="28"/>
          <w:szCs w:val="28"/>
          <w:lang w:val="fr-FR"/>
        </w:rPr>
        <w:t>434</w:t>
      </w:r>
      <w:r w:rsidR="00BC4043" w:rsidRPr="000B0B9C">
        <w:rPr>
          <w:b/>
          <w:sz w:val="28"/>
          <w:szCs w:val="28"/>
          <w:lang w:val="fr-FR"/>
        </w:rPr>
        <w:t>. Koji od sledećih ekosistema pašnjaka je najpodložniji eroziji zemljišta prekomernom ispašom?</w:t>
      </w:r>
    </w:p>
    <w:p w14:paraId="774DF6A5" w14:textId="77777777" w:rsidR="001A1773" w:rsidRPr="000B0B9C" w:rsidRDefault="001A1773" w:rsidP="00BC4043">
      <w:pPr>
        <w:jc w:val="both"/>
        <w:rPr>
          <w:b/>
          <w:sz w:val="28"/>
          <w:szCs w:val="28"/>
          <w:lang w:val="fr-FR"/>
        </w:rPr>
      </w:pPr>
    </w:p>
    <w:p w14:paraId="04FC0B2F" w14:textId="77777777" w:rsidR="00BC4043" w:rsidRPr="000B0B9C" w:rsidRDefault="00BC4043" w:rsidP="00BC4043">
      <w:pPr>
        <w:jc w:val="both"/>
        <w:rPr>
          <w:sz w:val="28"/>
          <w:szCs w:val="28"/>
          <w:lang w:val="fr-FR"/>
        </w:rPr>
      </w:pPr>
      <w:r w:rsidRPr="000B0B9C">
        <w:rPr>
          <w:sz w:val="28"/>
          <w:szCs w:val="28"/>
          <w:lang w:val="fr-FR"/>
        </w:rPr>
        <w:t>A. Pašnjak na vrhu planine, koji se sastoji od duboko ukorenjenog grmlja tvrdog drveta u oblasti koja je sklona redovnim, jakim udarima;</w:t>
      </w:r>
    </w:p>
    <w:p w14:paraId="5445CBA3" w14:textId="77777777" w:rsidR="00BC4043" w:rsidRPr="000B0B9C" w:rsidRDefault="00BC4043" w:rsidP="00BC4043">
      <w:pPr>
        <w:jc w:val="both"/>
        <w:rPr>
          <w:sz w:val="28"/>
          <w:szCs w:val="28"/>
          <w:lang w:val="fr-FR"/>
        </w:rPr>
      </w:pPr>
      <w:r w:rsidRPr="000B0B9C">
        <w:rPr>
          <w:sz w:val="28"/>
          <w:szCs w:val="28"/>
          <w:lang w:val="fr-FR"/>
        </w:rPr>
        <w:t>B. Pašnjak koji se sastoji isključivo od jednogodišnjih trava sa plitkim korenovim sistemom i jakim sezonskim udarima;</w:t>
      </w:r>
    </w:p>
    <w:p w14:paraId="14A20396" w14:textId="77777777" w:rsidR="00BC4043" w:rsidRPr="000B0B9C" w:rsidRDefault="00BC4043" w:rsidP="00BC4043">
      <w:pPr>
        <w:jc w:val="both"/>
        <w:rPr>
          <w:sz w:val="28"/>
          <w:szCs w:val="28"/>
          <w:lang w:val="fr-FR"/>
        </w:rPr>
      </w:pPr>
      <w:r w:rsidRPr="000B0B9C">
        <w:rPr>
          <w:sz w:val="28"/>
          <w:szCs w:val="28"/>
          <w:lang w:val="fr-FR"/>
        </w:rPr>
        <w:t>C. Pašnjak koji se sastoji od mešavine jednogodišnjih trava sa kratkim korenovim sistemom i višegodišnjih trava sa dubljim korenovim sistemom;</w:t>
      </w:r>
    </w:p>
    <w:p w14:paraId="26703D07" w14:textId="77777777" w:rsidR="00BC4043" w:rsidRPr="000B0B9C" w:rsidRDefault="00BC4043" w:rsidP="00BC4043">
      <w:pPr>
        <w:jc w:val="both"/>
        <w:rPr>
          <w:sz w:val="28"/>
          <w:szCs w:val="28"/>
          <w:lang w:val="fr-FR"/>
        </w:rPr>
      </w:pPr>
      <w:r w:rsidRPr="000B0B9C">
        <w:rPr>
          <w:sz w:val="28"/>
          <w:szCs w:val="28"/>
          <w:lang w:val="fr-FR"/>
        </w:rPr>
        <w:t>D. Pašnjak koji se sastoji isključivo od jednogodišnjih trava sa plitkim korenovim sistemom sa uskim, brzim potokom koji teče kroz oblast;</w:t>
      </w:r>
    </w:p>
    <w:p w14:paraId="3AE1FD7A" w14:textId="57CC6731" w:rsidR="00BC4043" w:rsidRDefault="00BC4043" w:rsidP="00BC4043">
      <w:pPr>
        <w:jc w:val="both"/>
        <w:rPr>
          <w:sz w:val="28"/>
          <w:szCs w:val="28"/>
          <w:lang w:val="fr-FR"/>
        </w:rPr>
      </w:pPr>
      <w:r w:rsidRPr="000B0B9C">
        <w:rPr>
          <w:sz w:val="28"/>
          <w:szCs w:val="28"/>
          <w:lang w:val="fr-FR"/>
        </w:rPr>
        <w:t>E. Pašnjak koji se sastoji uglavnom od grmlja tvrdog drveta sa korenovim sistemom koji se širi prema spolja u oblasti sa jakim se</w:t>
      </w:r>
      <w:r w:rsidR="00975DCF">
        <w:rPr>
          <w:sz w:val="28"/>
          <w:szCs w:val="28"/>
          <w:lang w:val="fr-FR"/>
        </w:rPr>
        <w:t>zonskim udarima.</w:t>
      </w:r>
    </w:p>
    <w:p w14:paraId="579FA974" w14:textId="77777777" w:rsidR="00975DCF" w:rsidRDefault="00975DCF" w:rsidP="00BC4043">
      <w:pPr>
        <w:jc w:val="both"/>
        <w:rPr>
          <w:sz w:val="28"/>
          <w:szCs w:val="28"/>
          <w:lang w:val="fr-FR"/>
        </w:rPr>
      </w:pPr>
    </w:p>
    <w:p w14:paraId="0AC5F330" w14:textId="77777777" w:rsidR="001A1773" w:rsidRPr="000B0B9C" w:rsidRDefault="001A1773" w:rsidP="00BC4043">
      <w:pPr>
        <w:jc w:val="both"/>
        <w:rPr>
          <w:sz w:val="28"/>
          <w:szCs w:val="28"/>
          <w:lang w:val="fr-FR"/>
        </w:rPr>
      </w:pPr>
    </w:p>
    <w:p w14:paraId="322421E8" w14:textId="77777777" w:rsidR="00BC4043" w:rsidRDefault="001A1036" w:rsidP="00BC4043">
      <w:pPr>
        <w:jc w:val="both"/>
        <w:rPr>
          <w:b/>
          <w:sz w:val="28"/>
          <w:szCs w:val="28"/>
          <w:lang w:val="de-AT"/>
        </w:rPr>
      </w:pPr>
      <w:r w:rsidRPr="000B0B9C">
        <w:rPr>
          <w:b/>
          <w:sz w:val="28"/>
          <w:szCs w:val="28"/>
          <w:lang w:val="de-AT"/>
        </w:rPr>
        <w:t>435</w:t>
      </w:r>
      <w:r w:rsidR="00BC4043" w:rsidRPr="000B0B9C">
        <w:rPr>
          <w:b/>
          <w:sz w:val="28"/>
          <w:szCs w:val="28"/>
          <w:lang w:val="de-AT"/>
        </w:rPr>
        <w:t>. Potencijalno štetno oticanje sa ispaše na pašnjacima i dalje je goruće pitanje u prerijskim zajednicama. Ešerihija koli i višak azota u slivovima mogu predstavljati ozbiljan rizik po javno zdravlje, a oba ova zagađivača mogu se pratiti do stoke na ispaši. Šta od sledećeg je najbolje moguće rešenje za ovo pitanje koje se odnosi na zdravlje ekosistema, javno zdravlje i ekonomsko blagostanje stočara?</w:t>
      </w:r>
    </w:p>
    <w:p w14:paraId="2F358791" w14:textId="77777777" w:rsidR="001A1773" w:rsidRPr="000B0B9C" w:rsidRDefault="001A1773" w:rsidP="00BC4043">
      <w:pPr>
        <w:jc w:val="both"/>
        <w:rPr>
          <w:b/>
          <w:sz w:val="28"/>
          <w:szCs w:val="28"/>
          <w:lang w:val="de-AT"/>
        </w:rPr>
      </w:pPr>
    </w:p>
    <w:p w14:paraId="339E87B0" w14:textId="77777777" w:rsidR="00BC4043" w:rsidRPr="000B0B9C" w:rsidRDefault="00BC4043" w:rsidP="00BC4043">
      <w:pPr>
        <w:jc w:val="both"/>
        <w:rPr>
          <w:sz w:val="28"/>
          <w:szCs w:val="28"/>
          <w:lang w:val="de-AT"/>
        </w:rPr>
      </w:pPr>
      <w:r w:rsidRPr="000B0B9C">
        <w:rPr>
          <w:sz w:val="28"/>
          <w:szCs w:val="28"/>
          <w:lang w:val="de-AT"/>
        </w:rPr>
        <w:t>A. Ograničite rančere da pasu svoja stada u oblastima koje su dovoljno udaljene od bilo kog sliva ili vodenog puta.</w:t>
      </w:r>
    </w:p>
    <w:p w14:paraId="63C845C0" w14:textId="77777777" w:rsidR="00BC4043" w:rsidRPr="000B0B9C" w:rsidRDefault="00BC4043" w:rsidP="00BC4043">
      <w:pPr>
        <w:jc w:val="both"/>
        <w:rPr>
          <w:sz w:val="28"/>
          <w:szCs w:val="28"/>
          <w:lang w:val="de-AT"/>
        </w:rPr>
      </w:pPr>
      <w:r w:rsidRPr="000B0B9C">
        <w:rPr>
          <w:sz w:val="28"/>
          <w:szCs w:val="28"/>
          <w:lang w:val="de-AT"/>
        </w:rPr>
        <w:t>B. Napravite veštačke pojilice za stoku i stoku daleko od prirodnih reka i jezera odakle ljudi dobijaju vodu za piće.</w:t>
      </w:r>
    </w:p>
    <w:p w14:paraId="1528B649" w14:textId="77777777" w:rsidR="00BC4043" w:rsidRPr="000B0B9C" w:rsidRDefault="00BC4043" w:rsidP="00BC4043">
      <w:pPr>
        <w:jc w:val="both"/>
        <w:rPr>
          <w:sz w:val="28"/>
          <w:szCs w:val="28"/>
          <w:lang w:val="de-AT"/>
        </w:rPr>
      </w:pPr>
      <w:r w:rsidRPr="000B0B9C">
        <w:rPr>
          <w:sz w:val="28"/>
          <w:szCs w:val="28"/>
          <w:lang w:val="de-AT"/>
        </w:rPr>
        <w:t>C. Obezbedite prečistače vode ljudima koji žive u obližnjoj zajednici. Sve dok dobijaju čistu vodu, ispaša stoke može da se nastavi.</w:t>
      </w:r>
    </w:p>
    <w:p w14:paraId="55E5D8B3" w14:textId="77777777" w:rsidR="00BC4043" w:rsidRPr="000B0B9C" w:rsidRDefault="00BC4043" w:rsidP="00BC4043">
      <w:pPr>
        <w:jc w:val="both"/>
        <w:rPr>
          <w:sz w:val="28"/>
          <w:szCs w:val="28"/>
          <w:lang w:val="de-AT"/>
        </w:rPr>
      </w:pPr>
      <w:r w:rsidRPr="000B0B9C">
        <w:rPr>
          <w:sz w:val="28"/>
          <w:szCs w:val="28"/>
          <w:lang w:val="de-AT"/>
        </w:rPr>
        <w:t>D. Ograničiti pristup stoci rekama i pritokama, stvoriti rupe za pojivanje koje je napravio čovek i uspostaviti zdrave priobalne biljne zajednice duž vodenih puteva.</w:t>
      </w:r>
    </w:p>
    <w:p w14:paraId="6DB71E1F" w14:textId="77777777" w:rsidR="00BC4043" w:rsidRDefault="00BC4043" w:rsidP="00BC4043">
      <w:pPr>
        <w:jc w:val="both"/>
        <w:rPr>
          <w:sz w:val="28"/>
          <w:szCs w:val="28"/>
          <w:lang w:val="de-AT"/>
        </w:rPr>
      </w:pPr>
      <w:r w:rsidRPr="000B0B9C">
        <w:rPr>
          <w:sz w:val="28"/>
          <w:szCs w:val="28"/>
          <w:lang w:val="de-AT"/>
        </w:rPr>
        <w:t>E. Zabraniti stočarstvo u pašnjacima. Ekosistem pašnjaka je bolje da je netaknut i ne moramo da jedemo govedinu.</w:t>
      </w:r>
    </w:p>
    <w:p w14:paraId="250B75F6" w14:textId="77777777" w:rsidR="001A1773" w:rsidRPr="000B0B9C" w:rsidRDefault="001A1773" w:rsidP="00BC4043">
      <w:pPr>
        <w:jc w:val="both"/>
        <w:rPr>
          <w:sz w:val="28"/>
          <w:szCs w:val="28"/>
          <w:lang w:val="de-AT"/>
        </w:rPr>
      </w:pPr>
    </w:p>
    <w:p w14:paraId="77D3EA89" w14:textId="77777777" w:rsidR="00BC4043" w:rsidRDefault="001A1036" w:rsidP="00BC4043">
      <w:pPr>
        <w:jc w:val="both"/>
        <w:rPr>
          <w:b/>
          <w:sz w:val="28"/>
          <w:szCs w:val="28"/>
          <w:lang w:val="de-AT"/>
        </w:rPr>
      </w:pPr>
      <w:r w:rsidRPr="000B0B9C">
        <w:rPr>
          <w:b/>
          <w:sz w:val="28"/>
          <w:szCs w:val="28"/>
          <w:lang w:val="de-AT"/>
        </w:rPr>
        <w:t>436</w:t>
      </w:r>
      <w:r w:rsidR="00BC4043" w:rsidRPr="000B0B9C">
        <w:rPr>
          <w:b/>
          <w:sz w:val="28"/>
          <w:szCs w:val="28"/>
          <w:lang w:val="de-AT"/>
        </w:rPr>
        <w:t>. Zašto su kisele kiše toliko štetne za morske vrste?</w:t>
      </w:r>
    </w:p>
    <w:p w14:paraId="17D97A64" w14:textId="77777777" w:rsidR="001A1773" w:rsidRPr="000B0B9C" w:rsidRDefault="001A1773" w:rsidP="00BC4043">
      <w:pPr>
        <w:jc w:val="both"/>
        <w:rPr>
          <w:b/>
          <w:sz w:val="28"/>
          <w:szCs w:val="28"/>
          <w:lang w:val="de-AT"/>
        </w:rPr>
      </w:pPr>
    </w:p>
    <w:p w14:paraId="0D39021B" w14:textId="726A76F0" w:rsidR="00BC4043" w:rsidRPr="000B0B9C" w:rsidRDefault="00BC4043" w:rsidP="00BC4043">
      <w:pPr>
        <w:jc w:val="both"/>
        <w:rPr>
          <w:sz w:val="28"/>
          <w:szCs w:val="28"/>
          <w:lang w:val="de-AT"/>
        </w:rPr>
      </w:pPr>
      <w:r w:rsidRPr="000B0B9C">
        <w:rPr>
          <w:sz w:val="28"/>
          <w:szCs w:val="28"/>
          <w:lang w:val="de-AT"/>
        </w:rPr>
        <w:t>A. Morske vrste postaju slabe i dezorijentisane u vodama sa višim nivoom kiselosti, što ih čin</w:t>
      </w:r>
      <w:r w:rsidR="005570CB">
        <w:rPr>
          <w:sz w:val="28"/>
          <w:szCs w:val="28"/>
          <w:lang w:val="de-AT"/>
        </w:rPr>
        <w:t>i lakšim plenom.</w:t>
      </w:r>
    </w:p>
    <w:p w14:paraId="5F128CFD" w14:textId="5F2CD05E" w:rsidR="00BC4043" w:rsidRPr="000B0B9C" w:rsidRDefault="00BC4043" w:rsidP="00BC4043">
      <w:pPr>
        <w:jc w:val="both"/>
        <w:rPr>
          <w:sz w:val="28"/>
          <w:szCs w:val="28"/>
          <w:lang w:val="de-AT"/>
        </w:rPr>
      </w:pPr>
      <w:r w:rsidRPr="000B0B9C">
        <w:rPr>
          <w:sz w:val="28"/>
          <w:szCs w:val="28"/>
          <w:lang w:val="de-AT"/>
        </w:rPr>
        <w:t>B. Mnoge vrste riba će proizvesti gustu sluz na svojim škrgama kako bi se zaštitile od nižeg pH; međutim, to može</w:t>
      </w:r>
      <w:r w:rsidR="005570CB">
        <w:rPr>
          <w:sz w:val="28"/>
          <w:szCs w:val="28"/>
          <w:lang w:val="de-AT"/>
        </w:rPr>
        <w:t xml:space="preserve"> dovesti do eventualnog gušenja.</w:t>
      </w:r>
    </w:p>
    <w:p w14:paraId="65B7B52D" w14:textId="7C4EB826" w:rsidR="00BC4043" w:rsidRPr="000B0B9C" w:rsidRDefault="00BC4043" w:rsidP="00BC4043">
      <w:pPr>
        <w:jc w:val="both"/>
        <w:rPr>
          <w:sz w:val="28"/>
          <w:szCs w:val="28"/>
          <w:lang w:val="de-AT"/>
        </w:rPr>
      </w:pPr>
      <w:r w:rsidRPr="000B0B9C">
        <w:rPr>
          <w:sz w:val="28"/>
          <w:szCs w:val="28"/>
          <w:lang w:val="de-AT"/>
        </w:rPr>
        <w:t>C. Voda poprima neprozirniji kvalitet kada je kontaminirana zagađivačima kao što su sumporna i azotna kiselina,</w:t>
      </w:r>
      <w:r w:rsidR="005570CB">
        <w:rPr>
          <w:sz w:val="28"/>
          <w:szCs w:val="28"/>
          <w:lang w:val="de-AT"/>
        </w:rPr>
        <w:t xml:space="preserve"> što otežava pronalaženje hrane.</w:t>
      </w:r>
    </w:p>
    <w:p w14:paraId="53AE756F" w14:textId="309D050C" w:rsidR="00BC4043" w:rsidRPr="000B0B9C" w:rsidRDefault="00BC4043" w:rsidP="00BC4043">
      <w:pPr>
        <w:jc w:val="both"/>
        <w:rPr>
          <w:sz w:val="28"/>
          <w:szCs w:val="28"/>
          <w:lang w:val="de-AT"/>
        </w:rPr>
      </w:pPr>
      <w:r w:rsidRPr="000B0B9C">
        <w:rPr>
          <w:sz w:val="28"/>
          <w:szCs w:val="28"/>
          <w:lang w:val="de-AT"/>
        </w:rPr>
        <w:t>D. Mikrobi i virusi uspevaju u vodama sa nižim pH; morske vrste n</w:t>
      </w:r>
      <w:r w:rsidR="005570CB">
        <w:rPr>
          <w:sz w:val="28"/>
          <w:szCs w:val="28"/>
          <w:lang w:val="de-AT"/>
        </w:rPr>
        <w:t>a kraju podležu bolesti i umiru.</w:t>
      </w:r>
    </w:p>
    <w:p w14:paraId="66DC075A" w14:textId="77777777" w:rsidR="00BC4043" w:rsidRDefault="00BC4043" w:rsidP="00BC4043">
      <w:pPr>
        <w:jc w:val="both"/>
        <w:rPr>
          <w:sz w:val="28"/>
          <w:szCs w:val="28"/>
          <w:lang w:val="de-AT"/>
        </w:rPr>
      </w:pPr>
      <w:r w:rsidRPr="000B0B9C">
        <w:rPr>
          <w:sz w:val="28"/>
          <w:szCs w:val="28"/>
          <w:lang w:val="de-AT"/>
        </w:rPr>
        <w:t>E. Njihova koža ili egzoskleton postaju tanki i lako se probijaju, što obično dovodi do smrti od gubitka krvi.</w:t>
      </w:r>
    </w:p>
    <w:p w14:paraId="2212F458" w14:textId="77777777" w:rsidR="001A1773" w:rsidRDefault="001A1773" w:rsidP="00BC4043">
      <w:pPr>
        <w:jc w:val="both"/>
        <w:rPr>
          <w:sz w:val="28"/>
          <w:szCs w:val="28"/>
          <w:lang w:val="de-AT"/>
        </w:rPr>
      </w:pPr>
    </w:p>
    <w:p w14:paraId="2CEC82D7" w14:textId="77777777" w:rsidR="00BC4043" w:rsidRDefault="001A1036" w:rsidP="00BC4043">
      <w:pPr>
        <w:jc w:val="both"/>
        <w:rPr>
          <w:b/>
          <w:sz w:val="28"/>
          <w:szCs w:val="28"/>
          <w:lang w:val="de-AT"/>
        </w:rPr>
      </w:pPr>
      <w:r w:rsidRPr="000B0B9C">
        <w:rPr>
          <w:b/>
          <w:sz w:val="28"/>
          <w:szCs w:val="28"/>
          <w:lang w:val="de-AT"/>
        </w:rPr>
        <w:t>437</w:t>
      </w:r>
      <w:r w:rsidR="00BC4043" w:rsidRPr="000B0B9C">
        <w:rPr>
          <w:b/>
          <w:sz w:val="28"/>
          <w:szCs w:val="28"/>
          <w:lang w:val="de-AT"/>
        </w:rPr>
        <w:t>. Koja definicija najbolje opisuje proces eutrofikacije?</w:t>
      </w:r>
    </w:p>
    <w:p w14:paraId="086447E7" w14:textId="77777777" w:rsidR="001A1773" w:rsidRPr="000B0B9C" w:rsidRDefault="001A1773" w:rsidP="00BC4043">
      <w:pPr>
        <w:jc w:val="both"/>
        <w:rPr>
          <w:b/>
          <w:sz w:val="28"/>
          <w:szCs w:val="28"/>
          <w:lang w:val="de-AT"/>
        </w:rPr>
      </w:pPr>
    </w:p>
    <w:p w14:paraId="0A271B93" w14:textId="77777777" w:rsidR="00BC4043" w:rsidRPr="000B0B9C" w:rsidRDefault="00BC4043" w:rsidP="00BC4043">
      <w:pPr>
        <w:jc w:val="both"/>
        <w:rPr>
          <w:sz w:val="28"/>
          <w:szCs w:val="28"/>
          <w:lang w:val="de-AT"/>
        </w:rPr>
      </w:pPr>
      <w:r w:rsidRPr="000B0B9C">
        <w:rPr>
          <w:sz w:val="28"/>
          <w:szCs w:val="28"/>
          <w:lang w:val="de-AT"/>
        </w:rPr>
        <w:t>A. Poljoprivredni otpad bogat azotom ulazi u vodene ekosisteme, što rezultira povećanom dostupnošću hranljivih materija i cvetanjem algi. Sada prenaseljene vodene biljke troše većinu kiseonika dostupnog u slivovima, što dovodi do hipoksije i odumiranja vodenih divljih životinja.</w:t>
      </w:r>
    </w:p>
    <w:p w14:paraId="195981CA" w14:textId="5A50910D" w:rsidR="00BC4043" w:rsidRPr="000B0B9C" w:rsidRDefault="00BC4043" w:rsidP="00BC4043">
      <w:pPr>
        <w:jc w:val="both"/>
        <w:rPr>
          <w:sz w:val="28"/>
          <w:szCs w:val="28"/>
          <w:lang w:val="de-AT"/>
        </w:rPr>
      </w:pPr>
      <w:r w:rsidRPr="000B0B9C">
        <w:rPr>
          <w:sz w:val="28"/>
          <w:szCs w:val="28"/>
          <w:lang w:val="de-AT"/>
        </w:rPr>
        <w:t>B. Poljoprivredno oticanje bogato azotom dovodi do eksponencijalnog rasta vodene flore, što obezbeđuje bogat</w:t>
      </w:r>
      <w:r w:rsidR="000346B1">
        <w:rPr>
          <w:sz w:val="28"/>
          <w:szCs w:val="28"/>
          <w:lang w:val="de-AT"/>
        </w:rPr>
        <w:t>iji izvor hrane za vodene</w:t>
      </w:r>
      <w:r w:rsidRPr="000B0B9C">
        <w:rPr>
          <w:sz w:val="28"/>
          <w:szCs w:val="28"/>
          <w:lang w:val="de-AT"/>
        </w:rPr>
        <w:t xml:space="preserve"> životinje. Rezultirajuć</w:t>
      </w:r>
      <w:r w:rsidR="000346B1">
        <w:rPr>
          <w:sz w:val="28"/>
          <w:szCs w:val="28"/>
          <w:lang w:val="de-AT"/>
        </w:rPr>
        <w:t>a prenaseljenost vodenih</w:t>
      </w:r>
      <w:r w:rsidRPr="000B0B9C">
        <w:rPr>
          <w:sz w:val="28"/>
          <w:szCs w:val="28"/>
          <w:lang w:val="de-AT"/>
        </w:rPr>
        <w:t xml:space="preserve"> životinja stvara hipoksičnu sredinu, što uzrokuje gušenje riba i drugih vodenih životinja.</w:t>
      </w:r>
    </w:p>
    <w:p w14:paraId="19D4DC61" w14:textId="270559AE" w:rsidR="00BC4043" w:rsidRPr="000B0B9C" w:rsidRDefault="00BC4043" w:rsidP="00BC4043">
      <w:pPr>
        <w:jc w:val="both"/>
        <w:rPr>
          <w:sz w:val="28"/>
          <w:szCs w:val="28"/>
          <w:lang w:val="de-AT"/>
        </w:rPr>
      </w:pPr>
      <w:r w:rsidRPr="000B0B9C">
        <w:rPr>
          <w:sz w:val="28"/>
          <w:szCs w:val="28"/>
          <w:lang w:val="de-AT"/>
        </w:rPr>
        <w:t>C. Hranljive materije iz poljoprivrednog oticanja ulaze u sliv i nastalo cvetanje algi ograničava dostupnost sunčeve svetlosti i proizvodnje kiseonika, što dovodi do hipoksičnog vodenog</w:t>
      </w:r>
      <w:r w:rsidR="000346B1">
        <w:rPr>
          <w:sz w:val="28"/>
          <w:szCs w:val="28"/>
          <w:lang w:val="de-AT"/>
        </w:rPr>
        <w:t xml:space="preserve"> ekosistema i odumiranja </w:t>
      </w:r>
      <w:r w:rsidRPr="000B0B9C">
        <w:rPr>
          <w:sz w:val="28"/>
          <w:szCs w:val="28"/>
          <w:lang w:val="de-AT"/>
        </w:rPr>
        <w:t xml:space="preserve"> životinja.</w:t>
      </w:r>
    </w:p>
    <w:p w14:paraId="16173F58" w14:textId="79B7849F" w:rsidR="00BC4043" w:rsidRPr="000B0B9C" w:rsidRDefault="00BC4043" w:rsidP="00BC4043">
      <w:pPr>
        <w:jc w:val="both"/>
        <w:rPr>
          <w:sz w:val="28"/>
          <w:szCs w:val="28"/>
          <w:lang w:val="de-AT"/>
        </w:rPr>
      </w:pPr>
      <w:r w:rsidRPr="000B0B9C">
        <w:rPr>
          <w:sz w:val="28"/>
          <w:szCs w:val="28"/>
          <w:lang w:val="de-AT"/>
        </w:rPr>
        <w:t>D. Poljoprivredno oticanje bogato azotom ulazi u vodene ekosisteme, sa eksponencijalnim povećanjem rasta vodene vegetacije kao rezultat povećane dostupnosti hranljivih materija u slivovima. Kiseonik se troši kada cvet vodene vegetacije odumre i razgradi se, što dovodi do hipoks</w:t>
      </w:r>
      <w:r w:rsidR="000346B1">
        <w:rPr>
          <w:sz w:val="28"/>
          <w:szCs w:val="28"/>
          <w:lang w:val="de-AT"/>
        </w:rPr>
        <w:t>ije i odumiranja vodenih</w:t>
      </w:r>
      <w:r w:rsidRPr="000B0B9C">
        <w:rPr>
          <w:sz w:val="28"/>
          <w:szCs w:val="28"/>
          <w:lang w:val="de-AT"/>
        </w:rPr>
        <w:t xml:space="preserve"> životinja.</w:t>
      </w:r>
    </w:p>
    <w:p w14:paraId="14E5DF19" w14:textId="3D65E11F" w:rsidR="00BC4043" w:rsidRDefault="00BC4043" w:rsidP="00BC4043">
      <w:pPr>
        <w:jc w:val="both"/>
        <w:rPr>
          <w:sz w:val="28"/>
          <w:szCs w:val="28"/>
          <w:lang w:val="de-AT"/>
        </w:rPr>
      </w:pPr>
      <w:r w:rsidRPr="000B0B9C">
        <w:rPr>
          <w:sz w:val="28"/>
          <w:szCs w:val="28"/>
          <w:lang w:val="de-AT"/>
        </w:rPr>
        <w:t>E. Poljoprivredno oticanje bogato azotom ulazi u vodene ekosisteme, sa eksponencijalnim povećanjem rasta vodene vegetacije kao rezultat povećane dostupnosti hranljivih materija u slivovima. Kiseonik se troši kada cvet vodene vegetacije odumre i razgradi se, što dovodi do hiperoks</w:t>
      </w:r>
      <w:r w:rsidR="000346B1">
        <w:rPr>
          <w:sz w:val="28"/>
          <w:szCs w:val="28"/>
          <w:lang w:val="de-AT"/>
        </w:rPr>
        <w:t>ije i odumiranja vodenih</w:t>
      </w:r>
      <w:r w:rsidRPr="000B0B9C">
        <w:rPr>
          <w:sz w:val="28"/>
          <w:szCs w:val="28"/>
          <w:lang w:val="de-AT"/>
        </w:rPr>
        <w:t xml:space="preserve"> životinja.</w:t>
      </w:r>
    </w:p>
    <w:p w14:paraId="51AC8A89" w14:textId="77777777" w:rsidR="009140E7" w:rsidRPr="000B0B9C" w:rsidRDefault="009140E7" w:rsidP="00BC4043">
      <w:pPr>
        <w:jc w:val="both"/>
        <w:rPr>
          <w:sz w:val="28"/>
          <w:szCs w:val="28"/>
          <w:lang w:val="de-AT"/>
        </w:rPr>
      </w:pPr>
    </w:p>
    <w:p w14:paraId="2403B2C0" w14:textId="77777777" w:rsidR="00BC4043" w:rsidRDefault="001A1036" w:rsidP="00BC4043">
      <w:pPr>
        <w:jc w:val="both"/>
        <w:rPr>
          <w:b/>
          <w:sz w:val="28"/>
          <w:szCs w:val="28"/>
          <w:lang w:val="de-AT"/>
        </w:rPr>
      </w:pPr>
      <w:r w:rsidRPr="000B0B9C">
        <w:rPr>
          <w:b/>
          <w:sz w:val="28"/>
          <w:szCs w:val="28"/>
          <w:lang w:val="de-AT"/>
        </w:rPr>
        <w:t>438</w:t>
      </w:r>
      <w:r w:rsidR="00BC4043" w:rsidRPr="000B0B9C">
        <w:rPr>
          <w:b/>
          <w:sz w:val="28"/>
          <w:szCs w:val="28"/>
          <w:lang w:val="de-AT"/>
        </w:rPr>
        <w:t>. Smanjenje pojave ili učestalosti katastrofe ili problema najbolje je definisati kao?</w:t>
      </w:r>
    </w:p>
    <w:p w14:paraId="3CED489E" w14:textId="77777777" w:rsidR="001A1773" w:rsidRPr="000B0B9C" w:rsidRDefault="001A1773" w:rsidP="00BC4043">
      <w:pPr>
        <w:jc w:val="both"/>
        <w:rPr>
          <w:b/>
          <w:sz w:val="28"/>
          <w:szCs w:val="28"/>
          <w:lang w:val="de-AT"/>
        </w:rPr>
      </w:pPr>
    </w:p>
    <w:p w14:paraId="76079935" w14:textId="77777777" w:rsidR="00BC4043" w:rsidRPr="000B0B9C" w:rsidRDefault="00BC4043" w:rsidP="00BC4043">
      <w:pPr>
        <w:jc w:val="both"/>
        <w:rPr>
          <w:sz w:val="28"/>
          <w:szCs w:val="28"/>
          <w:lang w:val="de-AT"/>
        </w:rPr>
      </w:pPr>
      <w:r w:rsidRPr="000B0B9C">
        <w:rPr>
          <w:sz w:val="28"/>
          <w:szCs w:val="28"/>
          <w:lang w:val="de-AT"/>
        </w:rPr>
        <w:t>A. Ublažavanje</w:t>
      </w:r>
    </w:p>
    <w:p w14:paraId="1C8D6EDB" w14:textId="77777777" w:rsidR="00BC4043" w:rsidRPr="000B0B9C" w:rsidRDefault="00BC4043" w:rsidP="00BC4043">
      <w:pPr>
        <w:jc w:val="both"/>
        <w:rPr>
          <w:sz w:val="28"/>
          <w:szCs w:val="28"/>
          <w:lang w:val="de-AT"/>
        </w:rPr>
      </w:pPr>
      <w:r w:rsidRPr="000B0B9C">
        <w:rPr>
          <w:sz w:val="28"/>
          <w:szCs w:val="28"/>
          <w:lang w:val="de-AT"/>
        </w:rPr>
        <w:t>B. Remedijacija</w:t>
      </w:r>
    </w:p>
    <w:p w14:paraId="78E290E9" w14:textId="77777777" w:rsidR="00BC4043" w:rsidRPr="000B0B9C" w:rsidRDefault="00BC4043" w:rsidP="00BC4043">
      <w:pPr>
        <w:jc w:val="both"/>
        <w:rPr>
          <w:sz w:val="28"/>
          <w:szCs w:val="28"/>
          <w:lang w:val="de-AT"/>
        </w:rPr>
      </w:pPr>
      <w:r w:rsidRPr="000B0B9C">
        <w:rPr>
          <w:sz w:val="28"/>
          <w:szCs w:val="28"/>
          <w:lang w:val="de-AT"/>
        </w:rPr>
        <w:t>C. Čuvanje</w:t>
      </w:r>
    </w:p>
    <w:p w14:paraId="26DE342E" w14:textId="77777777" w:rsidR="00BC4043" w:rsidRDefault="00BC4043" w:rsidP="00BC4043">
      <w:pPr>
        <w:jc w:val="both"/>
        <w:rPr>
          <w:sz w:val="28"/>
          <w:szCs w:val="28"/>
          <w:lang w:val="fr-FR"/>
        </w:rPr>
      </w:pPr>
      <w:r w:rsidRPr="000B0B9C">
        <w:rPr>
          <w:sz w:val="28"/>
          <w:szCs w:val="28"/>
          <w:lang w:val="fr-FR"/>
        </w:rPr>
        <w:t>D. Restauracija</w:t>
      </w:r>
    </w:p>
    <w:p w14:paraId="3584942A" w14:textId="77777777" w:rsidR="001A1773" w:rsidRPr="000B0B9C" w:rsidRDefault="001A1773" w:rsidP="00BC4043">
      <w:pPr>
        <w:jc w:val="both"/>
        <w:rPr>
          <w:sz w:val="28"/>
          <w:szCs w:val="28"/>
          <w:lang w:val="fr-FR"/>
        </w:rPr>
      </w:pPr>
    </w:p>
    <w:p w14:paraId="298A5A5C" w14:textId="77777777" w:rsidR="00BC4043" w:rsidRDefault="001A1036" w:rsidP="00BC4043">
      <w:pPr>
        <w:jc w:val="both"/>
        <w:rPr>
          <w:b/>
          <w:sz w:val="28"/>
          <w:szCs w:val="28"/>
          <w:lang w:val="fr-FR"/>
        </w:rPr>
      </w:pPr>
      <w:r w:rsidRPr="000B0B9C">
        <w:rPr>
          <w:b/>
          <w:sz w:val="28"/>
          <w:szCs w:val="28"/>
          <w:lang w:val="fr-FR"/>
        </w:rPr>
        <w:t>439</w:t>
      </w:r>
      <w:r w:rsidR="00BC4043" w:rsidRPr="000B0B9C">
        <w:rPr>
          <w:b/>
          <w:sz w:val="28"/>
          <w:szCs w:val="28"/>
          <w:lang w:val="fr-FR"/>
        </w:rPr>
        <w:t>. Čišćenje hemikalija u zagađenom području predstavlja koji proces?</w:t>
      </w:r>
    </w:p>
    <w:p w14:paraId="3BB954BD" w14:textId="77777777" w:rsidR="001A1773" w:rsidRPr="000B0B9C" w:rsidRDefault="001A1773" w:rsidP="00BC4043">
      <w:pPr>
        <w:jc w:val="both"/>
        <w:rPr>
          <w:b/>
          <w:sz w:val="28"/>
          <w:szCs w:val="28"/>
          <w:lang w:val="fr-FR"/>
        </w:rPr>
      </w:pPr>
    </w:p>
    <w:p w14:paraId="4FF49DEB" w14:textId="77777777" w:rsidR="00BC4043" w:rsidRPr="000B0B9C" w:rsidRDefault="00BC4043" w:rsidP="00BC4043">
      <w:pPr>
        <w:jc w:val="both"/>
        <w:rPr>
          <w:sz w:val="28"/>
          <w:szCs w:val="28"/>
          <w:lang w:val="fr-FR"/>
        </w:rPr>
      </w:pPr>
      <w:r w:rsidRPr="000B0B9C">
        <w:rPr>
          <w:sz w:val="28"/>
          <w:szCs w:val="28"/>
          <w:lang w:val="fr-FR"/>
        </w:rPr>
        <w:t>A. Restauracija</w:t>
      </w:r>
    </w:p>
    <w:p w14:paraId="765B103E" w14:textId="77777777" w:rsidR="00BC4043" w:rsidRPr="000B0B9C" w:rsidRDefault="00BC4043" w:rsidP="00BC4043">
      <w:pPr>
        <w:jc w:val="both"/>
        <w:rPr>
          <w:sz w:val="28"/>
          <w:szCs w:val="28"/>
          <w:lang w:val="fr-FR"/>
        </w:rPr>
      </w:pPr>
      <w:r w:rsidRPr="000B0B9C">
        <w:rPr>
          <w:sz w:val="28"/>
          <w:szCs w:val="28"/>
          <w:lang w:val="fr-FR"/>
        </w:rPr>
        <w:t>B. Remedijacija</w:t>
      </w:r>
    </w:p>
    <w:p w14:paraId="1E8B0C7E" w14:textId="77777777" w:rsidR="00BC4043" w:rsidRPr="000B0B9C" w:rsidRDefault="00BC4043" w:rsidP="00BC4043">
      <w:pPr>
        <w:jc w:val="both"/>
        <w:rPr>
          <w:sz w:val="28"/>
          <w:szCs w:val="28"/>
          <w:lang w:val="fr-FR"/>
        </w:rPr>
      </w:pPr>
      <w:r w:rsidRPr="000B0B9C">
        <w:rPr>
          <w:sz w:val="28"/>
          <w:szCs w:val="28"/>
          <w:lang w:val="fr-FR"/>
        </w:rPr>
        <w:t>C. Čuvanje</w:t>
      </w:r>
    </w:p>
    <w:p w14:paraId="576AFBE3" w14:textId="77777777" w:rsidR="00BC4043" w:rsidRDefault="00BC4043" w:rsidP="00BC4043">
      <w:pPr>
        <w:jc w:val="both"/>
        <w:rPr>
          <w:sz w:val="28"/>
          <w:szCs w:val="28"/>
          <w:lang w:val="fr-FR"/>
        </w:rPr>
      </w:pPr>
      <w:r w:rsidRPr="000B0B9C">
        <w:rPr>
          <w:sz w:val="28"/>
          <w:szCs w:val="28"/>
          <w:lang w:val="fr-FR"/>
        </w:rPr>
        <w:t>D. Ublažavanje</w:t>
      </w:r>
    </w:p>
    <w:p w14:paraId="3E4E238F" w14:textId="77777777" w:rsidR="001A1773" w:rsidRPr="000B0B9C" w:rsidRDefault="001A1773" w:rsidP="00BC4043">
      <w:pPr>
        <w:jc w:val="both"/>
        <w:rPr>
          <w:sz w:val="28"/>
          <w:szCs w:val="28"/>
          <w:lang w:val="fr-FR"/>
        </w:rPr>
      </w:pPr>
    </w:p>
    <w:p w14:paraId="08DAA2BD" w14:textId="77777777" w:rsidR="00BC4043" w:rsidRDefault="001A1036" w:rsidP="00BC4043">
      <w:pPr>
        <w:jc w:val="both"/>
        <w:rPr>
          <w:b/>
          <w:sz w:val="28"/>
          <w:szCs w:val="28"/>
          <w:lang w:val="fr-FR"/>
        </w:rPr>
      </w:pPr>
      <w:r w:rsidRPr="000B0B9C">
        <w:rPr>
          <w:b/>
          <w:sz w:val="28"/>
          <w:szCs w:val="28"/>
          <w:lang w:val="fr-FR"/>
        </w:rPr>
        <w:t>440</w:t>
      </w:r>
      <w:r w:rsidR="00BC4043" w:rsidRPr="000B0B9C">
        <w:rPr>
          <w:b/>
          <w:sz w:val="28"/>
          <w:szCs w:val="28"/>
          <w:lang w:val="fr-FR"/>
        </w:rPr>
        <w:t>. Nastoji da se održi podložna okolina ili populacija organizama najviše liče na koju vrstu ljudske ekološke akcije?</w:t>
      </w:r>
    </w:p>
    <w:p w14:paraId="46A1F4F7" w14:textId="77777777" w:rsidR="009140E7" w:rsidRPr="000B0B9C" w:rsidRDefault="009140E7" w:rsidP="00BC4043">
      <w:pPr>
        <w:jc w:val="both"/>
        <w:rPr>
          <w:b/>
          <w:sz w:val="28"/>
          <w:szCs w:val="28"/>
          <w:lang w:val="fr-FR"/>
        </w:rPr>
      </w:pPr>
    </w:p>
    <w:p w14:paraId="4E3F8C6F" w14:textId="77777777" w:rsidR="00BC4043" w:rsidRPr="000B0B9C" w:rsidRDefault="00BC4043" w:rsidP="00BC4043">
      <w:pPr>
        <w:jc w:val="both"/>
        <w:rPr>
          <w:sz w:val="28"/>
          <w:szCs w:val="28"/>
          <w:lang w:val="fr-FR"/>
        </w:rPr>
      </w:pPr>
      <w:r w:rsidRPr="000B0B9C">
        <w:rPr>
          <w:sz w:val="28"/>
          <w:szCs w:val="28"/>
          <w:lang w:val="fr-FR"/>
        </w:rPr>
        <w:t>A. Ublažavanje</w:t>
      </w:r>
    </w:p>
    <w:p w14:paraId="76FB5CF5" w14:textId="77777777" w:rsidR="00BC4043" w:rsidRPr="000B0B9C" w:rsidRDefault="00BC4043" w:rsidP="00BC4043">
      <w:pPr>
        <w:jc w:val="both"/>
        <w:rPr>
          <w:sz w:val="28"/>
          <w:szCs w:val="28"/>
          <w:lang w:val="fr-FR"/>
        </w:rPr>
      </w:pPr>
      <w:r w:rsidRPr="000B0B9C">
        <w:rPr>
          <w:sz w:val="28"/>
          <w:szCs w:val="28"/>
          <w:lang w:val="fr-FR"/>
        </w:rPr>
        <w:t>B. Remedijacija</w:t>
      </w:r>
    </w:p>
    <w:p w14:paraId="242A0CA8" w14:textId="627D284B" w:rsidR="00BC4043" w:rsidRPr="000B0B9C" w:rsidRDefault="00822137" w:rsidP="00BC4043">
      <w:pPr>
        <w:jc w:val="both"/>
        <w:rPr>
          <w:sz w:val="28"/>
          <w:szCs w:val="28"/>
          <w:lang w:val="fr-FR"/>
        </w:rPr>
      </w:pPr>
      <w:r>
        <w:rPr>
          <w:sz w:val="28"/>
          <w:szCs w:val="28"/>
          <w:lang w:val="fr-FR"/>
        </w:rPr>
        <w:t>C. Oč</w:t>
      </w:r>
      <w:r w:rsidR="00BC4043" w:rsidRPr="000B0B9C">
        <w:rPr>
          <w:sz w:val="28"/>
          <w:szCs w:val="28"/>
          <w:lang w:val="fr-FR"/>
        </w:rPr>
        <w:t>uvanje</w:t>
      </w:r>
    </w:p>
    <w:p w14:paraId="7C344100" w14:textId="77777777" w:rsidR="00BC4043" w:rsidRDefault="00BC4043" w:rsidP="00BC4043">
      <w:pPr>
        <w:jc w:val="both"/>
        <w:rPr>
          <w:sz w:val="28"/>
          <w:szCs w:val="28"/>
          <w:lang w:val="fr-FR"/>
        </w:rPr>
      </w:pPr>
      <w:r w:rsidRPr="000B0B9C">
        <w:rPr>
          <w:sz w:val="28"/>
          <w:szCs w:val="28"/>
          <w:lang w:val="fr-FR"/>
        </w:rPr>
        <w:t>D. Restauracija</w:t>
      </w:r>
    </w:p>
    <w:p w14:paraId="7BAE9123" w14:textId="77777777" w:rsidR="001A1773" w:rsidRPr="000B0B9C" w:rsidRDefault="001A1773" w:rsidP="00BC4043">
      <w:pPr>
        <w:jc w:val="both"/>
        <w:rPr>
          <w:sz w:val="28"/>
          <w:szCs w:val="28"/>
          <w:lang w:val="fr-FR"/>
        </w:rPr>
      </w:pPr>
    </w:p>
    <w:p w14:paraId="6E513694" w14:textId="77777777" w:rsidR="00BC4043" w:rsidRDefault="001A1036" w:rsidP="00BC4043">
      <w:pPr>
        <w:jc w:val="both"/>
        <w:rPr>
          <w:b/>
          <w:sz w:val="28"/>
          <w:szCs w:val="28"/>
          <w:lang w:val="fr-FR"/>
        </w:rPr>
      </w:pPr>
      <w:r w:rsidRPr="000B0B9C">
        <w:rPr>
          <w:b/>
          <w:sz w:val="28"/>
          <w:szCs w:val="28"/>
          <w:lang w:val="fr-FR"/>
        </w:rPr>
        <w:t>441</w:t>
      </w:r>
      <w:r w:rsidR="00BC4043" w:rsidRPr="000B0B9C">
        <w:rPr>
          <w:b/>
          <w:sz w:val="28"/>
          <w:szCs w:val="28"/>
          <w:lang w:val="fr-FR"/>
        </w:rPr>
        <w:t>. Napori da se suvo korito reke pretvori u tekući izvor vode primer su kakvog ljudskog ekološkog delovanja?</w:t>
      </w:r>
    </w:p>
    <w:p w14:paraId="3CA7CC6B" w14:textId="77777777" w:rsidR="00EA32F4" w:rsidRPr="000B0B9C" w:rsidRDefault="00EA32F4" w:rsidP="00BC4043">
      <w:pPr>
        <w:jc w:val="both"/>
        <w:rPr>
          <w:b/>
          <w:sz w:val="28"/>
          <w:szCs w:val="28"/>
          <w:lang w:val="fr-FR"/>
        </w:rPr>
      </w:pPr>
    </w:p>
    <w:p w14:paraId="0C59FA11" w14:textId="77777777" w:rsidR="00BC4043" w:rsidRPr="000B0B9C" w:rsidRDefault="00BC4043" w:rsidP="00BC4043">
      <w:pPr>
        <w:jc w:val="both"/>
        <w:rPr>
          <w:sz w:val="28"/>
          <w:szCs w:val="28"/>
          <w:lang w:val="fr-FR"/>
        </w:rPr>
      </w:pPr>
      <w:r w:rsidRPr="000B0B9C">
        <w:rPr>
          <w:sz w:val="28"/>
          <w:szCs w:val="28"/>
          <w:lang w:val="fr-FR"/>
        </w:rPr>
        <w:t>A. Restauracija</w:t>
      </w:r>
    </w:p>
    <w:p w14:paraId="72DB25CE" w14:textId="77777777" w:rsidR="00BC4043" w:rsidRPr="000B0B9C" w:rsidRDefault="00BC4043" w:rsidP="00BC4043">
      <w:pPr>
        <w:jc w:val="both"/>
        <w:rPr>
          <w:sz w:val="28"/>
          <w:szCs w:val="28"/>
          <w:lang w:val="fr-FR"/>
        </w:rPr>
      </w:pPr>
      <w:r w:rsidRPr="000B0B9C">
        <w:rPr>
          <w:sz w:val="28"/>
          <w:szCs w:val="28"/>
          <w:lang w:val="fr-FR"/>
        </w:rPr>
        <w:t>B. Ublažavanje</w:t>
      </w:r>
    </w:p>
    <w:p w14:paraId="5C46428D" w14:textId="77777777" w:rsidR="00BC4043" w:rsidRPr="000B0B9C" w:rsidRDefault="00BC4043" w:rsidP="00BC4043">
      <w:pPr>
        <w:jc w:val="both"/>
        <w:rPr>
          <w:sz w:val="28"/>
          <w:szCs w:val="28"/>
          <w:lang w:val="fr-FR"/>
        </w:rPr>
      </w:pPr>
      <w:r w:rsidRPr="000B0B9C">
        <w:rPr>
          <w:sz w:val="28"/>
          <w:szCs w:val="28"/>
          <w:lang w:val="fr-FR"/>
        </w:rPr>
        <w:t>C. Čuvanje</w:t>
      </w:r>
    </w:p>
    <w:p w14:paraId="0E73F8A9" w14:textId="77777777" w:rsidR="00BC4043" w:rsidRDefault="00BC4043" w:rsidP="00BC4043">
      <w:pPr>
        <w:jc w:val="both"/>
        <w:rPr>
          <w:sz w:val="28"/>
          <w:szCs w:val="28"/>
          <w:lang w:val="fr-FR"/>
        </w:rPr>
      </w:pPr>
      <w:r w:rsidRPr="000B0B9C">
        <w:rPr>
          <w:sz w:val="28"/>
          <w:szCs w:val="28"/>
          <w:lang w:val="fr-FR"/>
        </w:rPr>
        <w:t>D. Remedijacija</w:t>
      </w:r>
    </w:p>
    <w:p w14:paraId="12173248" w14:textId="10073AFD" w:rsidR="00EA32F4" w:rsidRDefault="00EA32F4" w:rsidP="00BC4043">
      <w:pPr>
        <w:jc w:val="both"/>
        <w:rPr>
          <w:sz w:val="28"/>
          <w:szCs w:val="28"/>
          <w:lang w:val="fr-FR"/>
        </w:rPr>
      </w:pPr>
    </w:p>
    <w:p w14:paraId="006EA75F" w14:textId="469C3200" w:rsidR="00975DCF" w:rsidRDefault="00975DCF" w:rsidP="00BC4043">
      <w:pPr>
        <w:jc w:val="both"/>
        <w:rPr>
          <w:sz w:val="28"/>
          <w:szCs w:val="28"/>
          <w:lang w:val="fr-FR"/>
        </w:rPr>
      </w:pPr>
    </w:p>
    <w:p w14:paraId="71370290" w14:textId="77777777" w:rsidR="00975DCF" w:rsidRPr="000B0B9C" w:rsidRDefault="00975DCF" w:rsidP="00BC4043">
      <w:pPr>
        <w:jc w:val="both"/>
        <w:rPr>
          <w:sz w:val="28"/>
          <w:szCs w:val="28"/>
          <w:lang w:val="fr-FR"/>
        </w:rPr>
      </w:pPr>
    </w:p>
    <w:p w14:paraId="6C454DB6" w14:textId="77777777" w:rsidR="00BC4043" w:rsidRDefault="001A1036" w:rsidP="00BC4043">
      <w:pPr>
        <w:jc w:val="both"/>
        <w:rPr>
          <w:b/>
          <w:sz w:val="28"/>
          <w:szCs w:val="28"/>
          <w:lang w:val="fr-FR"/>
        </w:rPr>
      </w:pPr>
      <w:r w:rsidRPr="000B0B9C">
        <w:rPr>
          <w:b/>
          <w:sz w:val="28"/>
          <w:szCs w:val="28"/>
          <w:lang w:val="fr-FR"/>
        </w:rPr>
        <w:t>442</w:t>
      </w:r>
      <w:r w:rsidR="00BC4043" w:rsidRPr="000B0B9C">
        <w:rPr>
          <w:b/>
          <w:sz w:val="28"/>
          <w:szCs w:val="28"/>
          <w:lang w:val="fr-FR"/>
        </w:rPr>
        <w:t>. Poznato je da zagađenje može imati negativan uticaj na ljudsko zdravlje, ekonomiju i ekološke zajednice. Šta od sledećeg nije posledica zagađenja?</w:t>
      </w:r>
    </w:p>
    <w:p w14:paraId="39C33488" w14:textId="77777777" w:rsidR="00EA32F4" w:rsidRPr="000B0B9C" w:rsidRDefault="00EA32F4" w:rsidP="00BC4043">
      <w:pPr>
        <w:jc w:val="both"/>
        <w:rPr>
          <w:b/>
          <w:sz w:val="28"/>
          <w:szCs w:val="28"/>
          <w:lang w:val="fr-FR"/>
        </w:rPr>
      </w:pPr>
    </w:p>
    <w:p w14:paraId="10C31129" w14:textId="77777777" w:rsidR="00BC4043" w:rsidRPr="000B0B9C" w:rsidRDefault="00BC4043" w:rsidP="00BC4043">
      <w:pPr>
        <w:jc w:val="both"/>
        <w:rPr>
          <w:sz w:val="28"/>
          <w:szCs w:val="28"/>
          <w:lang w:val="fr-FR"/>
        </w:rPr>
      </w:pPr>
      <w:r w:rsidRPr="000B0B9C">
        <w:rPr>
          <w:sz w:val="28"/>
          <w:szCs w:val="28"/>
          <w:lang w:val="fr-FR"/>
        </w:rPr>
        <w:t>A. Očuvanje biodiverziteta</w:t>
      </w:r>
    </w:p>
    <w:p w14:paraId="26761DE0" w14:textId="77777777" w:rsidR="00BC4043" w:rsidRPr="000B0B9C" w:rsidRDefault="00BC4043" w:rsidP="00BC4043">
      <w:pPr>
        <w:jc w:val="both"/>
        <w:rPr>
          <w:sz w:val="28"/>
          <w:szCs w:val="28"/>
          <w:lang w:val="fr-FR"/>
        </w:rPr>
      </w:pPr>
      <w:r w:rsidRPr="000B0B9C">
        <w:rPr>
          <w:sz w:val="28"/>
          <w:szCs w:val="28"/>
          <w:lang w:val="fr-FR"/>
        </w:rPr>
        <w:t>B. Oštećenje ozona</w:t>
      </w:r>
    </w:p>
    <w:p w14:paraId="1C64D4E6" w14:textId="77777777" w:rsidR="00BC4043" w:rsidRPr="000B0B9C" w:rsidRDefault="00BC4043" w:rsidP="00BC4043">
      <w:pPr>
        <w:jc w:val="both"/>
        <w:rPr>
          <w:sz w:val="28"/>
          <w:szCs w:val="28"/>
          <w:lang w:val="fr-FR"/>
        </w:rPr>
      </w:pPr>
      <w:r w:rsidRPr="000B0B9C">
        <w:rPr>
          <w:sz w:val="28"/>
          <w:szCs w:val="28"/>
          <w:lang w:val="fr-FR"/>
        </w:rPr>
        <w:t>C. Kisela kiša</w:t>
      </w:r>
    </w:p>
    <w:p w14:paraId="634829B5" w14:textId="77777777" w:rsidR="00BC4043" w:rsidRDefault="00BC4043" w:rsidP="00BC4043">
      <w:pPr>
        <w:jc w:val="both"/>
        <w:rPr>
          <w:sz w:val="28"/>
          <w:szCs w:val="28"/>
          <w:lang w:val="fr-FR"/>
        </w:rPr>
      </w:pPr>
      <w:r w:rsidRPr="000B0B9C">
        <w:rPr>
          <w:sz w:val="28"/>
          <w:szCs w:val="28"/>
          <w:lang w:val="fr-FR"/>
        </w:rPr>
        <w:t>D. Kontaminirane vode</w:t>
      </w:r>
    </w:p>
    <w:p w14:paraId="627500C2" w14:textId="77777777" w:rsidR="00EA32F4" w:rsidRPr="000B0B9C" w:rsidRDefault="00EA32F4" w:rsidP="00BC4043">
      <w:pPr>
        <w:jc w:val="both"/>
        <w:rPr>
          <w:sz w:val="28"/>
          <w:szCs w:val="28"/>
          <w:lang w:val="fr-FR"/>
        </w:rPr>
      </w:pPr>
    </w:p>
    <w:p w14:paraId="40068B86" w14:textId="77777777" w:rsidR="00BC4043" w:rsidRDefault="001A1036" w:rsidP="00BC4043">
      <w:pPr>
        <w:jc w:val="both"/>
        <w:rPr>
          <w:b/>
          <w:sz w:val="28"/>
          <w:szCs w:val="28"/>
          <w:lang w:val="fr-FR"/>
        </w:rPr>
      </w:pPr>
      <w:r w:rsidRPr="000B0B9C">
        <w:rPr>
          <w:b/>
          <w:sz w:val="28"/>
          <w:szCs w:val="28"/>
          <w:lang w:val="fr-FR"/>
        </w:rPr>
        <w:t>443</w:t>
      </w:r>
      <w:r w:rsidR="00BC4043" w:rsidRPr="000B0B9C">
        <w:rPr>
          <w:b/>
          <w:sz w:val="28"/>
          <w:szCs w:val="28"/>
          <w:lang w:val="fr-FR"/>
        </w:rPr>
        <w:t>. Šta od sledećeg najtačnije opisuje dominantnu temu knjige Rejčel Karson „Tiho proleće“?</w:t>
      </w:r>
    </w:p>
    <w:p w14:paraId="56235CCF" w14:textId="77777777" w:rsidR="00EA32F4" w:rsidRPr="000B0B9C" w:rsidRDefault="00EA32F4" w:rsidP="00BC4043">
      <w:pPr>
        <w:jc w:val="both"/>
        <w:rPr>
          <w:b/>
          <w:sz w:val="28"/>
          <w:szCs w:val="28"/>
          <w:lang w:val="fr-FR"/>
        </w:rPr>
      </w:pPr>
    </w:p>
    <w:p w14:paraId="25AC55D4" w14:textId="77777777" w:rsidR="00BC4043" w:rsidRPr="000B0B9C" w:rsidRDefault="00BC4043" w:rsidP="00BC4043">
      <w:pPr>
        <w:jc w:val="both"/>
        <w:rPr>
          <w:sz w:val="28"/>
          <w:szCs w:val="28"/>
          <w:lang w:val="fr-FR"/>
        </w:rPr>
      </w:pPr>
      <w:r w:rsidRPr="000B0B9C">
        <w:rPr>
          <w:sz w:val="28"/>
          <w:szCs w:val="28"/>
          <w:lang w:val="fr-FR"/>
        </w:rPr>
        <w:t>A. Zalaganje za zakonodavstvo za zaštitu populacije divljih životinja i njihovog staništa u opadanju</w:t>
      </w:r>
    </w:p>
    <w:p w14:paraId="5F657DAE" w14:textId="77777777" w:rsidR="00BC4043" w:rsidRPr="000B0B9C" w:rsidRDefault="00BC4043" w:rsidP="00BC4043">
      <w:pPr>
        <w:jc w:val="both"/>
        <w:rPr>
          <w:sz w:val="28"/>
          <w:szCs w:val="28"/>
          <w:lang w:val="fr-FR"/>
        </w:rPr>
      </w:pPr>
      <w:r w:rsidRPr="000B0B9C">
        <w:rPr>
          <w:sz w:val="28"/>
          <w:szCs w:val="28"/>
          <w:lang w:val="fr-FR"/>
        </w:rPr>
        <w:t>B. Štetan uticaj upotrebe pesticida na ekosistem, posebno na populacije ptica pevačica</w:t>
      </w:r>
    </w:p>
    <w:p w14:paraId="539369FB" w14:textId="77777777" w:rsidR="00BC4043" w:rsidRPr="000B0B9C" w:rsidRDefault="00BC4043" w:rsidP="00BC4043">
      <w:pPr>
        <w:jc w:val="both"/>
        <w:rPr>
          <w:sz w:val="28"/>
          <w:szCs w:val="28"/>
          <w:lang w:val="fr-FR"/>
        </w:rPr>
      </w:pPr>
      <w:r w:rsidRPr="000B0B9C">
        <w:rPr>
          <w:sz w:val="28"/>
          <w:szCs w:val="28"/>
          <w:lang w:val="fr-FR"/>
        </w:rPr>
        <w:t>C. Potencijalni rizik od primene pesticida po zdravlje ljudi, posebno po kvalitet vazduha i vode za piće</w:t>
      </w:r>
    </w:p>
    <w:p w14:paraId="59559FFE" w14:textId="77777777" w:rsidR="00BC4043" w:rsidRPr="000B0B9C" w:rsidRDefault="00BC4043" w:rsidP="00BC4043">
      <w:pPr>
        <w:jc w:val="both"/>
        <w:rPr>
          <w:sz w:val="28"/>
          <w:szCs w:val="28"/>
          <w:lang w:val="fr-FR"/>
        </w:rPr>
      </w:pPr>
      <w:r w:rsidRPr="000B0B9C">
        <w:rPr>
          <w:sz w:val="28"/>
          <w:szCs w:val="28"/>
          <w:lang w:val="fr-FR"/>
        </w:rPr>
        <w:t>D. Potencijalni gubitak biodiverziteta, posebno vrsta ptica kao rezultat klimatskih promena</w:t>
      </w:r>
    </w:p>
    <w:p w14:paraId="44E7BCFF" w14:textId="77777777" w:rsidR="00BC4043" w:rsidRDefault="00BC4043" w:rsidP="00BC4043">
      <w:pPr>
        <w:jc w:val="both"/>
        <w:rPr>
          <w:sz w:val="28"/>
          <w:szCs w:val="28"/>
          <w:lang w:val="fr-FR"/>
        </w:rPr>
      </w:pPr>
      <w:r w:rsidRPr="000B0B9C">
        <w:rPr>
          <w:sz w:val="28"/>
          <w:szCs w:val="28"/>
          <w:lang w:val="fr-FR"/>
        </w:rPr>
        <w:t>E. Štetni uticaj gubitka staništa usled razvoja i seče na populacije ptica selica</w:t>
      </w:r>
    </w:p>
    <w:p w14:paraId="094A67CB" w14:textId="77777777" w:rsidR="00EA32F4" w:rsidRPr="000B0B9C" w:rsidRDefault="00EA32F4" w:rsidP="00BC4043">
      <w:pPr>
        <w:jc w:val="both"/>
        <w:rPr>
          <w:sz w:val="28"/>
          <w:szCs w:val="28"/>
          <w:lang w:val="fr-FR"/>
        </w:rPr>
      </w:pPr>
    </w:p>
    <w:p w14:paraId="431F89DD" w14:textId="77777777" w:rsidR="00BC4043" w:rsidRDefault="001A1036" w:rsidP="00BC4043">
      <w:pPr>
        <w:jc w:val="both"/>
        <w:rPr>
          <w:b/>
          <w:sz w:val="28"/>
          <w:szCs w:val="28"/>
          <w:lang w:val="de-AT"/>
        </w:rPr>
      </w:pPr>
      <w:r w:rsidRPr="000B0B9C">
        <w:rPr>
          <w:b/>
          <w:sz w:val="28"/>
          <w:szCs w:val="28"/>
          <w:lang w:val="de-AT"/>
        </w:rPr>
        <w:t>444</w:t>
      </w:r>
      <w:r w:rsidR="00BC4043" w:rsidRPr="000B0B9C">
        <w:rPr>
          <w:b/>
          <w:sz w:val="28"/>
          <w:szCs w:val="28"/>
          <w:lang w:val="de-AT"/>
        </w:rPr>
        <w:t>. Šta je potencijalni rezultat oticanja đubriva u potoke i reke?</w:t>
      </w:r>
    </w:p>
    <w:p w14:paraId="2BF8C2F8" w14:textId="77777777" w:rsidR="00EA32F4" w:rsidRPr="000B0B9C" w:rsidRDefault="00EA32F4" w:rsidP="00BC4043">
      <w:pPr>
        <w:jc w:val="both"/>
        <w:rPr>
          <w:b/>
          <w:sz w:val="28"/>
          <w:szCs w:val="28"/>
          <w:lang w:val="de-AT"/>
        </w:rPr>
      </w:pPr>
    </w:p>
    <w:p w14:paraId="015C7C37" w14:textId="77777777" w:rsidR="00BC4043" w:rsidRPr="000B0B9C" w:rsidRDefault="00BC4043" w:rsidP="00BC4043">
      <w:pPr>
        <w:jc w:val="both"/>
        <w:rPr>
          <w:sz w:val="28"/>
          <w:szCs w:val="28"/>
          <w:lang w:val="de-AT"/>
        </w:rPr>
      </w:pPr>
      <w:r w:rsidRPr="000B0B9C">
        <w:rPr>
          <w:sz w:val="28"/>
          <w:szCs w:val="28"/>
          <w:lang w:val="de-AT"/>
        </w:rPr>
        <w:t>A. Eutrofikacija i pojačano cvetanje algi</w:t>
      </w:r>
    </w:p>
    <w:p w14:paraId="5415EE78" w14:textId="77777777" w:rsidR="00BC4043" w:rsidRPr="000B0B9C" w:rsidRDefault="00BC4043" w:rsidP="00BC4043">
      <w:pPr>
        <w:jc w:val="both"/>
        <w:rPr>
          <w:sz w:val="28"/>
          <w:szCs w:val="28"/>
        </w:rPr>
      </w:pPr>
      <w:r w:rsidRPr="000B0B9C">
        <w:rPr>
          <w:sz w:val="28"/>
          <w:szCs w:val="28"/>
        </w:rPr>
        <w:t>B. Besplatno đubrivo za nizvodne farmere</w:t>
      </w:r>
    </w:p>
    <w:p w14:paraId="686A5D0A" w14:textId="77777777" w:rsidR="00BC4043" w:rsidRPr="000B0B9C" w:rsidRDefault="00BC4043" w:rsidP="00BC4043">
      <w:pPr>
        <w:jc w:val="both"/>
        <w:rPr>
          <w:sz w:val="28"/>
          <w:szCs w:val="28"/>
        </w:rPr>
      </w:pPr>
      <w:r w:rsidRPr="000B0B9C">
        <w:rPr>
          <w:sz w:val="28"/>
          <w:szCs w:val="28"/>
        </w:rPr>
        <w:t>C. Trovanje vodenih beskičmenjaka pesticidima</w:t>
      </w:r>
    </w:p>
    <w:p w14:paraId="53804011" w14:textId="77777777" w:rsidR="00BC4043" w:rsidRPr="000B0B9C" w:rsidRDefault="00BC4043" w:rsidP="00BC4043">
      <w:pPr>
        <w:jc w:val="both"/>
        <w:rPr>
          <w:sz w:val="28"/>
          <w:szCs w:val="28"/>
        </w:rPr>
      </w:pPr>
      <w:r w:rsidRPr="000B0B9C">
        <w:rPr>
          <w:sz w:val="28"/>
          <w:szCs w:val="28"/>
        </w:rPr>
        <w:t>D. Povećana plodnost jezera i reka</w:t>
      </w:r>
    </w:p>
    <w:p w14:paraId="7A26BA8B" w14:textId="77777777" w:rsidR="00BC4043" w:rsidRDefault="00BC4043" w:rsidP="00BC4043">
      <w:pPr>
        <w:jc w:val="both"/>
        <w:rPr>
          <w:sz w:val="28"/>
          <w:szCs w:val="28"/>
        </w:rPr>
      </w:pPr>
      <w:r w:rsidRPr="000B0B9C">
        <w:rPr>
          <w:sz w:val="28"/>
          <w:szCs w:val="28"/>
        </w:rPr>
        <w:t>E. Povećati drveće nizvodno</w:t>
      </w:r>
    </w:p>
    <w:p w14:paraId="3ACF55B1" w14:textId="77777777" w:rsidR="00EA32F4" w:rsidRPr="000B0B9C" w:rsidRDefault="00EA32F4" w:rsidP="00BC4043">
      <w:pPr>
        <w:jc w:val="both"/>
        <w:rPr>
          <w:sz w:val="28"/>
          <w:szCs w:val="28"/>
        </w:rPr>
      </w:pPr>
    </w:p>
    <w:p w14:paraId="3764868E" w14:textId="77777777" w:rsidR="00BC4043" w:rsidRDefault="001A1036" w:rsidP="00BC4043">
      <w:pPr>
        <w:jc w:val="both"/>
        <w:rPr>
          <w:b/>
          <w:sz w:val="28"/>
          <w:szCs w:val="28"/>
        </w:rPr>
      </w:pPr>
      <w:r w:rsidRPr="000B0B9C">
        <w:rPr>
          <w:b/>
          <w:sz w:val="28"/>
          <w:szCs w:val="28"/>
        </w:rPr>
        <w:t>445</w:t>
      </w:r>
      <w:r w:rsidR="00BC4043" w:rsidRPr="000B0B9C">
        <w:rPr>
          <w:b/>
          <w:sz w:val="28"/>
          <w:szCs w:val="28"/>
        </w:rPr>
        <w:t>. Šta od sledećeg je dominantan izvor zagađivača SO</w:t>
      </w:r>
      <w:r w:rsidR="00BC4043" w:rsidRPr="000B0B9C">
        <w:rPr>
          <w:b/>
          <w:sz w:val="28"/>
          <w:szCs w:val="28"/>
          <w:vertAlign w:val="subscript"/>
        </w:rPr>
        <w:t>2</w:t>
      </w:r>
      <w:r w:rsidR="00BC4043" w:rsidRPr="000B0B9C">
        <w:rPr>
          <w:b/>
          <w:sz w:val="28"/>
          <w:szCs w:val="28"/>
        </w:rPr>
        <w:t>?</w:t>
      </w:r>
    </w:p>
    <w:p w14:paraId="268AD1C0" w14:textId="77777777" w:rsidR="00EA32F4" w:rsidRPr="000B0B9C" w:rsidRDefault="00EA32F4" w:rsidP="00BC4043">
      <w:pPr>
        <w:jc w:val="both"/>
        <w:rPr>
          <w:b/>
          <w:sz w:val="28"/>
          <w:szCs w:val="28"/>
        </w:rPr>
      </w:pPr>
    </w:p>
    <w:p w14:paraId="369D7643" w14:textId="77777777" w:rsidR="00BC4043" w:rsidRPr="000B0B9C" w:rsidRDefault="00BC4043" w:rsidP="00BC4043">
      <w:pPr>
        <w:jc w:val="both"/>
        <w:rPr>
          <w:sz w:val="28"/>
          <w:szCs w:val="28"/>
        </w:rPr>
      </w:pPr>
      <w:r w:rsidRPr="000B0B9C">
        <w:rPr>
          <w:sz w:val="28"/>
          <w:szCs w:val="28"/>
        </w:rPr>
        <w:t>A. Nuklearna energija</w:t>
      </w:r>
    </w:p>
    <w:p w14:paraId="51CEB511" w14:textId="77777777" w:rsidR="00BC4043" w:rsidRPr="000B0B9C" w:rsidRDefault="00BC4043" w:rsidP="00BC4043">
      <w:pPr>
        <w:jc w:val="both"/>
        <w:rPr>
          <w:sz w:val="28"/>
          <w:szCs w:val="28"/>
        </w:rPr>
      </w:pPr>
      <w:r w:rsidRPr="000B0B9C">
        <w:rPr>
          <w:sz w:val="28"/>
          <w:szCs w:val="28"/>
        </w:rPr>
        <w:t>B. Rashladna sredstva</w:t>
      </w:r>
    </w:p>
    <w:p w14:paraId="02052705" w14:textId="77777777" w:rsidR="00BC4043" w:rsidRPr="000B0B9C" w:rsidRDefault="00BC4043" w:rsidP="00BC4043">
      <w:pPr>
        <w:jc w:val="both"/>
        <w:rPr>
          <w:sz w:val="28"/>
          <w:szCs w:val="28"/>
        </w:rPr>
      </w:pPr>
      <w:r w:rsidRPr="000B0B9C">
        <w:rPr>
          <w:sz w:val="28"/>
          <w:szCs w:val="28"/>
        </w:rPr>
        <w:t>C. Prirodni gas</w:t>
      </w:r>
    </w:p>
    <w:p w14:paraId="69AA2304" w14:textId="660CE93C" w:rsidR="00BC4043" w:rsidRDefault="00975DCF" w:rsidP="00BC4043">
      <w:pPr>
        <w:jc w:val="both"/>
        <w:rPr>
          <w:sz w:val="28"/>
          <w:szCs w:val="28"/>
        </w:rPr>
      </w:pPr>
      <w:r>
        <w:rPr>
          <w:sz w:val="28"/>
          <w:szCs w:val="28"/>
        </w:rPr>
        <w:t>D. Ugalj i sirova nafta</w:t>
      </w:r>
    </w:p>
    <w:p w14:paraId="3F0E35AE" w14:textId="77777777" w:rsidR="00EA32F4" w:rsidRPr="000B0B9C" w:rsidRDefault="00EA32F4" w:rsidP="00BC4043">
      <w:pPr>
        <w:jc w:val="both"/>
        <w:rPr>
          <w:sz w:val="28"/>
          <w:szCs w:val="28"/>
        </w:rPr>
      </w:pPr>
    </w:p>
    <w:p w14:paraId="27DE10EB" w14:textId="77777777" w:rsidR="00BC4043" w:rsidRDefault="001A1036" w:rsidP="00BC4043">
      <w:pPr>
        <w:jc w:val="both"/>
        <w:rPr>
          <w:b/>
          <w:sz w:val="28"/>
          <w:szCs w:val="28"/>
        </w:rPr>
      </w:pPr>
      <w:r w:rsidRPr="000B0B9C">
        <w:rPr>
          <w:b/>
          <w:sz w:val="28"/>
          <w:szCs w:val="28"/>
        </w:rPr>
        <w:t>446</w:t>
      </w:r>
      <w:r w:rsidR="00BC4043" w:rsidRPr="000B0B9C">
        <w:rPr>
          <w:b/>
          <w:sz w:val="28"/>
          <w:szCs w:val="28"/>
        </w:rPr>
        <w:t xml:space="preserve">. Zaliv Česapik je najveći estuar u Sjedinjenim Državama. Pošto je plitko, samo oko </w:t>
      </w:r>
      <w:r w:rsidR="009140E7">
        <w:rPr>
          <w:b/>
          <w:sz w:val="28"/>
          <w:szCs w:val="28"/>
        </w:rPr>
        <w:t xml:space="preserve">1% zagađivača stiže u Atlantik. </w:t>
      </w:r>
      <w:r w:rsidR="00BC4043" w:rsidRPr="000B0B9C">
        <w:rPr>
          <w:b/>
          <w:sz w:val="28"/>
          <w:szCs w:val="28"/>
        </w:rPr>
        <w:t>Zagađivači vazduha čine skoro __________ azotnih zagađivača u zalivu Česapik.</w:t>
      </w:r>
    </w:p>
    <w:p w14:paraId="0D3BE0EA" w14:textId="77777777" w:rsidR="00EA32F4" w:rsidRPr="000B0B9C" w:rsidRDefault="00EA32F4" w:rsidP="00BC4043">
      <w:pPr>
        <w:jc w:val="both"/>
        <w:rPr>
          <w:b/>
          <w:sz w:val="28"/>
          <w:szCs w:val="28"/>
        </w:rPr>
      </w:pPr>
    </w:p>
    <w:p w14:paraId="4D3026CE" w14:textId="77777777" w:rsidR="00BC4043" w:rsidRPr="000B0B9C" w:rsidRDefault="00BC4043" w:rsidP="00BC4043">
      <w:pPr>
        <w:jc w:val="both"/>
        <w:rPr>
          <w:sz w:val="28"/>
          <w:szCs w:val="28"/>
          <w:lang w:val="fr-FR"/>
        </w:rPr>
      </w:pPr>
      <w:r w:rsidRPr="000B0B9C">
        <w:rPr>
          <w:sz w:val="28"/>
          <w:szCs w:val="28"/>
          <w:lang w:val="fr-FR"/>
        </w:rPr>
        <w:t>A. 35%</w:t>
      </w:r>
    </w:p>
    <w:p w14:paraId="4B4D96B6" w14:textId="77777777" w:rsidR="00BC4043" w:rsidRPr="000B0B9C" w:rsidRDefault="00BC4043" w:rsidP="00BC4043">
      <w:pPr>
        <w:jc w:val="both"/>
        <w:rPr>
          <w:sz w:val="28"/>
          <w:szCs w:val="28"/>
          <w:lang w:val="fr-FR"/>
        </w:rPr>
      </w:pPr>
      <w:r w:rsidRPr="000B0B9C">
        <w:rPr>
          <w:sz w:val="28"/>
          <w:szCs w:val="28"/>
          <w:lang w:val="fr-FR"/>
        </w:rPr>
        <w:t>B. 5%</w:t>
      </w:r>
    </w:p>
    <w:p w14:paraId="7A9B90D7" w14:textId="77777777" w:rsidR="00BC4043" w:rsidRPr="000B0B9C" w:rsidRDefault="00BC4043" w:rsidP="00BC4043">
      <w:pPr>
        <w:jc w:val="both"/>
        <w:rPr>
          <w:sz w:val="28"/>
          <w:szCs w:val="28"/>
          <w:lang w:val="fr-FR"/>
        </w:rPr>
      </w:pPr>
      <w:r w:rsidRPr="000B0B9C">
        <w:rPr>
          <w:sz w:val="28"/>
          <w:szCs w:val="28"/>
          <w:lang w:val="fr-FR"/>
        </w:rPr>
        <w:t>C. 20%</w:t>
      </w:r>
    </w:p>
    <w:p w14:paraId="3D10884F" w14:textId="77777777" w:rsidR="00BC4043" w:rsidRDefault="00BC4043" w:rsidP="00BC4043">
      <w:pPr>
        <w:jc w:val="both"/>
        <w:rPr>
          <w:sz w:val="28"/>
          <w:szCs w:val="28"/>
          <w:lang w:val="fr-FR"/>
        </w:rPr>
      </w:pPr>
      <w:r w:rsidRPr="000B0B9C">
        <w:rPr>
          <w:sz w:val="28"/>
          <w:szCs w:val="28"/>
          <w:lang w:val="fr-FR"/>
        </w:rPr>
        <w:t>D. 7%</w:t>
      </w:r>
    </w:p>
    <w:p w14:paraId="58ABC297" w14:textId="77777777" w:rsidR="00A27362" w:rsidRDefault="00A27362" w:rsidP="00BC4043">
      <w:pPr>
        <w:jc w:val="both"/>
        <w:rPr>
          <w:sz w:val="28"/>
          <w:szCs w:val="28"/>
          <w:lang w:val="fr-FR"/>
        </w:rPr>
      </w:pPr>
    </w:p>
    <w:p w14:paraId="45170183" w14:textId="270A7EB6" w:rsidR="00BC4043" w:rsidRDefault="001A1036" w:rsidP="00BC4043">
      <w:pPr>
        <w:jc w:val="both"/>
        <w:rPr>
          <w:b/>
          <w:sz w:val="28"/>
          <w:szCs w:val="28"/>
          <w:lang w:val="fr-FR"/>
        </w:rPr>
      </w:pPr>
      <w:r w:rsidRPr="000B0B9C">
        <w:rPr>
          <w:b/>
          <w:sz w:val="28"/>
          <w:szCs w:val="28"/>
          <w:lang w:val="fr-FR"/>
        </w:rPr>
        <w:t>447</w:t>
      </w:r>
      <w:r w:rsidR="00BC4043" w:rsidRPr="000B0B9C">
        <w:rPr>
          <w:b/>
          <w:sz w:val="28"/>
          <w:szCs w:val="28"/>
          <w:lang w:val="fr-FR"/>
        </w:rPr>
        <w:t>. Svako od sledećeg je primer bolesti koja se prenosi vodom OSIM:</w:t>
      </w:r>
    </w:p>
    <w:p w14:paraId="1EA1CADF" w14:textId="77777777" w:rsidR="00EA32F4" w:rsidRPr="000B0B9C" w:rsidRDefault="00EA32F4" w:rsidP="00BC4043">
      <w:pPr>
        <w:jc w:val="both"/>
        <w:rPr>
          <w:b/>
          <w:sz w:val="28"/>
          <w:szCs w:val="28"/>
          <w:lang w:val="fr-FR"/>
        </w:rPr>
      </w:pPr>
    </w:p>
    <w:p w14:paraId="3FF07D0B" w14:textId="77777777" w:rsidR="00BC4043" w:rsidRPr="000B0B9C" w:rsidRDefault="00BC4043" w:rsidP="00BC4043">
      <w:pPr>
        <w:jc w:val="both"/>
        <w:rPr>
          <w:sz w:val="28"/>
          <w:szCs w:val="28"/>
        </w:rPr>
      </w:pPr>
      <w:r w:rsidRPr="000B0B9C">
        <w:rPr>
          <w:sz w:val="28"/>
          <w:szCs w:val="28"/>
        </w:rPr>
        <w:t>A. Meningitis</w:t>
      </w:r>
    </w:p>
    <w:p w14:paraId="07F9D309" w14:textId="77777777" w:rsidR="00BC4043" w:rsidRPr="000B0B9C" w:rsidRDefault="00BC4043" w:rsidP="00BC4043">
      <w:pPr>
        <w:jc w:val="both"/>
        <w:rPr>
          <w:sz w:val="28"/>
          <w:szCs w:val="28"/>
        </w:rPr>
      </w:pPr>
      <w:r w:rsidRPr="000B0B9C">
        <w:rPr>
          <w:sz w:val="28"/>
          <w:szCs w:val="28"/>
        </w:rPr>
        <w:t>B. Lupus</w:t>
      </w:r>
    </w:p>
    <w:p w14:paraId="1621B10D" w14:textId="77777777" w:rsidR="00BC4043" w:rsidRPr="000B0B9C" w:rsidRDefault="00BC4043" w:rsidP="00BC4043">
      <w:pPr>
        <w:jc w:val="both"/>
        <w:rPr>
          <w:sz w:val="28"/>
          <w:szCs w:val="28"/>
        </w:rPr>
      </w:pPr>
      <w:r w:rsidRPr="000B0B9C">
        <w:rPr>
          <w:sz w:val="28"/>
          <w:szCs w:val="28"/>
        </w:rPr>
        <w:t>C. Tuberkuloza</w:t>
      </w:r>
    </w:p>
    <w:p w14:paraId="2591FCB7" w14:textId="77777777" w:rsidR="00BC4043" w:rsidRPr="000B0B9C" w:rsidRDefault="00BC4043" w:rsidP="00BC4043">
      <w:pPr>
        <w:jc w:val="both"/>
        <w:rPr>
          <w:sz w:val="28"/>
          <w:szCs w:val="28"/>
        </w:rPr>
      </w:pPr>
      <w:r w:rsidRPr="000B0B9C">
        <w:rPr>
          <w:sz w:val="28"/>
          <w:szCs w:val="28"/>
        </w:rPr>
        <w:t>D. Tifus</w:t>
      </w:r>
    </w:p>
    <w:p w14:paraId="6C98CCC6" w14:textId="77777777" w:rsidR="00BC4043" w:rsidRDefault="00BC4043" w:rsidP="00BC4043">
      <w:pPr>
        <w:jc w:val="both"/>
        <w:rPr>
          <w:sz w:val="28"/>
          <w:szCs w:val="28"/>
        </w:rPr>
      </w:pPr>
      <w:r w:rsidRPr="000B0B9C">
        <w:rPr>
          <w:sz w:val="28"/>
          <w:szCs w:val="28"/>
        </w:rPr>
        <w:t>E. Kolera</w:t>
      </w:r>
    </w:p>
    <w:p w14:paraId="3CF4AF08" w14:textId="77777777" w:rsidR="00EA32F4" w:rsidRPr="000B0B9C" w:rsidRDefault="00EA32F4" w:rsidP="00BC4043">
      <w:pPr>
        <w:jc w:val="both"/>
        <w:rPr>
          <w:sz w:val="28"/>
          <w:szCs w:val="28"/>
        </w:rPr>
      </w:pPr>
    </w:p>
    <w:p w14:paraId="03D8BFE7" w14:textId="77777777" w:rsidR="00BC4043" w:rsidRDefault="001A1036" w:rsidP="00BC4043">
      <w:pPr>
        <w:jc w:val="both"/>
        <w:rPr>
          <w:b/>
          <w:sz w:val="28"/>
          <w:szCs w:val="28"/>
          <w:lang w:val="fr-FR"/>
        </w:rPr>
      </w:pPr>
      <w:r w:rsidRPr="000B0B9C">
        <w:rPr>
          <w:b/>
          <w:sz w:val="28"/>
          <w:szCs w:val="28"/>
          <w:lang w:val="fr-FR"/>
        </w:rPr>
        <w:t>448</w:t>
      </w:r>
      <w:r w:rsidR="00BC4043" w:rsidRPr="000B0B9C">
        <w:rPr>
          <w:b/>
          <w:sz w:val="28"/>
          <w:szCs w:val="28"/>
          <w:lang w:val="fr-FR"/>
        </w:rPr>
        <w:t>. Šta od sledećeg NIJE primer bioakumulacije?</w:t>
      </w:r>
    </w:p>
    <w:p w14:paraId="2D46ACE7" w14:textId="77777777" w:rsidR="00EA32F4" w:rsidRPr="000B0B9C" w:rsidRDefault="00EA32F4" w:rsidP="00BC4043">
      <w:pPr>
        <w:jc w:val="both"/>
        <w:rPr>
          <w:b/>
          <w:sz w:val="28"/>
          <w:szCs w:val="28"/>
          <w:lang w:val="fr-FR"/>
        </w:rPr>
      </w:pPr>
    </w:p>
    <w:p w14:paraId="0B63E54D" w14:textId="77777777" w:rsidR="00BC4043" w:rsidRPr="000B0B9C" w:rsidRDefault="00BC4043" w:rsidP="00BC4043">
      <w:pPr>
        <w:jc w:val="both"/>
        <w:rPr>
          <w:sz w:val="28"/>
          <w:szCs w:val="28"/>
          <w:lang w:val="fr-FR"/>
        </w:rPr>
      </w:pPr>
      <w:r w:rsidRPr="000B0B9C">
        <w:rPr>
          <w:sz w:val="28"/>
          <w:szCs w:val="28"/>
          <w:lang w:val="fr-FR"/>
        </w:rPr>
        <w:t>A. Sve do 1980-ih, lovci su koristili olovnu sačmu za lov na vodene ptice, a olovo su konzumirale vodene ptice, akumulirajući se u njihovim tkivima i povećavajući rizik od trovanja olovom.</w:t>
      </w:r>
    </w:p>
    <w:p w14:paraId="1260641D" w14:textId="77777777" w:rsidR="00BC4043" w:rsidRPr="000B0B9C" w:rsidRDefault="00BC4043" w:rsidP="00BC4043">
      <w:pPr>
        <w:jc w:val="both"/>
        <w:rPr>
          <w:sz w:val="28"/>
          <w:szCs w:val="28"/>
          <w:lang w:val="fr-FR"/>
        </w:rPr>
      </w:pPr>
      <w:r w:rsidRPr="000B0B9C">
        <w:rPr>
          <w:sz w:val="28"/>
          <w:szCs w:val="28"/>
          <w:lang w:val="fr-FR"/>
        </w:rPr>
        <w:t>B. Većina komercijalnih proizvođača voća i povrća prskaju hemijske herbicide, koji se akumuliraju u ljudskim potrošačima kada ne operemo naše proizvode pre nego što ih pojedemo.</w:t>
      </w:r>
    </w:p>
    <w:p w14:paraId="16ED554D" w14:textId="77777777" w:rsidR="00BC4043" w:rsidRPr="000B0B9C" w:rsidRDefault="00BC4043" w:rsidP="00BC4043">
      <w:pPr>
        <w:jc w:val="both"/>
        <w:rPr>
          <w:sz w:val="28"/>
          <w:szCs w:val="28"/>
          <w:lang w:val="fr-FR"/>
        </w:rPr>
      </w:pPr>
      <w:r w:rsidRPr="000B0B9C">
        <w:rPr>
          <w:sz w:val="28"/>
          <w:szCs w:val="28"/>
          <w:lang w:val="fr-FR"/>
        </w:rPr>
        <w:t>C. Nuklearni ispadi iz testova atomskog oružja sprovedenih u južnom Pacifiku pronađeni su u uzorcima lokalnih kokosovih oraha i ribljih populacija, ostavljajući nekoliko ostrva nenaseljenim.</w:t>
      </w:r>
    </w:p>
    <w:p w14:paraId="29EE1742" w14:textId="77777777" w:rsidR="00BC4043" w:rsidRPr="000B0B9C" w:rsidRDefault="00BC4043" w:rsidP="00BC4043">
      <w:pPr>
        <w:jc w:val="both"/>
        <w:rPr>
          <w:sz w:val="28"/>
          <w:szCs w:val="28"/>
          <w:lang w:val="fr-FR"/>
        </w:rPr>
      </w:pPr>
      <w:r w:rsidRPr="000B0B9C">
        <w:rPr>
          <w:sz w:val="28"/>
          <w:szCs w:val="28"/>
          <w:lang w:val="fr-FR"/>
        </w:rPr>
        <w:t>D. Živa koja se nalazi u industrijskom otpadu ulazi u okean, gde je apsorbuje plankton, a zatim je apsorbuju ribe koje jedu plankton, i veće ribe koje jedu manje ribe. Tako se akumulira na višim trofičkim nivoima.</w:t>
      </w:r>
    </w:p>
    <w:p w14:paraId="2DFEFFDE" w14:textId="77777777" w:rsidR="00BC4043" w:rsidRDefault="00BC4043" w:rsidP="00BC4043">
      <w:pPr>
        <w:jc w:val="both"/>
        <w:rPr>
          <w:sz w:val="28"/>
          <w:szCs w:val="28"/>
          <w:lang w:val="fr-FR"/>
        </w:rPr>
      </w:pPr>
      <w:r w:rsidRPr="000B0B9C">
        <w:rPr>
          <w:sz w:val="28"/>
          <w:szCs w:val="28"/>
          <w:lang w:val="fr-FR"/>
        </w:rPr>
        <w:t>E. Pogrešno rukovana ili pokvarena hrana može sadržati toksine koji dovode do bolesti i izazivaju povraćanje i dijareju, prirodni metod tela za izbacivanje navedenih toksina.</w:t>
      </w:r>
    </w:p>
    <w:p w14:paraId="2AAAA6AA" w14:textId="77777777" w:rsidR="00EA32F4" w:rsidRPr="000B0B9C" w:rsidRDefault="00EA32F4" w:rsidP="00BC4043">
      <w:pPr>
        <w:jc w:val="both"/>
        <w:rPr>
          <w:sz w:val="28"/>
          <w:szCs w:val="28"/>
          <w:lang w:val="fr-FR"/>
        </w:rPr>
      </w:pPr>
    </w:p>
    <w:p w14:paraId="23E44323" w14:textId="77777777" w:rsidR="00BC4043" w:rsidRDefault="001A1036" w:rsidP="00BC4043">
      <w:pPr>
        <w:jc w:val="both"/>
        <w:rPr>
          <w:b/>
          <w:sz w:val="28"/>
          <w:szCs w:val="28"/>
          <w:lang w:val="de-AT"/>
        </w:rPr>
      </w:pPr>
      <w:r w:rsidRPr="000B0B9C">
        <w:rPr>
          <w:b/>
          <w:sz w:val="28"/>
          <w:szCs w:val="28"/>
          <w:lang w:val="de-AT"/>
        </w:rPr>
        <w:t>449</w:t>
      </w:r>
      <w:r w:rsidR="00BC4043" w:rsidRPr="000B0B9C">
        <w:rPr>
          <w:b/>
          <w:sz w:val="28"/>
          <w:szCs w:val="28"/>
          <w:lang w:val="de-AT"/>
        </w:rPr>
        <w:t>. Šta od sledećeg NIJE primarni zagađivač?</w:t>
      </w:r>
    </w:p>
    <w:p w14:paraId="06F05C4D" w14:textId="77777777" w:rsidR="00EA32F4" w:rsidRPr="000B0B9C" w:rsidRDefault="00EA32F4" w:rsidP="00BC4043">
      <w:pPr>
        <w:jc w:val="both"/>
        <w:rPr>
          <w:b/>
          <w:sz w:val="28"/>
          <w:szCs w:val="28"/>
          <w:lang w:val="de-AT"/>
        </w:rPr>
      </w:pPr>
    </w:p>
    <w:p w14:paraId="4E11AD7E" w14:textId="77777777" w:rsidR="00BC4043" w:rsidRPr="000B0B9C" w:rsidRDefault="00BC4043" w:rsidP="00BC4043">
      <w:pPr>
        <w:jc w:val="both"/>
        <w:rPr>
          <w:sz w:val="28"/>
          <w:szCs w:val="28"/>
        </w:rPr>
      </w:pPr>
      <w:r w:rsidRPr="000B0B9C">
        <w:rPr>
          <w:sz w:val="28"/>
          <w:szCs w:val="28"/>
        </w:rPr>
        <w:t>A. CO</w:t>
      </w:r>
      <w:r w:rsidRPr="000B0B9C">
        <w:rPr>
          <w:sz w:val="28"/>
          <w:szCs w:val="28"/>
          <w:vertAlign w:val="subscript"/>
        </w:rPr>
        <w:t>2</w:t>
      </w:r>
    </w:p>
    <w:p w14:paraId="1739AB78" w14:textId="77777777" w:rsidR="00BC4043" w:rsidRPr="000B0B9C" w:rsidRDefault="00BC4043" w:rsidP="00BC4043">
      <w:pPr>
        <w:jc w:val="both"/>
        <w:rPr>
          <w:sz w:val="28"/>
          <w:szCs w:val="28"/>
        </w:rPr>
      </w:pPr>
      <w:r w:rsidRPr="000B0B9C">
        <w:rPr>
          <w:sz w:val="28"/>
          <w:szCs w:val="28"/>
        </w:rPr>
        <w:t>B. H</w:t>
      </w:r>
      <w:r w:rsidRPr="000B0B9C">
        <w:rPr>
          <w:sz w:val="28"/>
          <w:szCs w:val="28"/>
          <w:vertAlign w:val="subscript"/>
        </w:rPr>
        <w:t>2</w:t>
      </w:r>
      <w:r w:rsidRPr="000B0B9C">
        <w:rPr>
          <w:sz w:val="28"/>
          <w:szCs w:val="28"/>
        </w:rPr>
        <w:t>SO</w:t>
      </w:r>
      <w:r w:rsidRPr="000B0B9C">
        <w:rPr>
          <w:sz w:val="28"/>
          <w:szCs w:val="28"/>
          <w:vertAlign w:val="subscript"/>
        </w:rPr>
        <w:t>4</w:t>
      </w:r>
    </w:p>
    <w:p w14:paraId="1A73D544" w14:textId="77777777" w:rsidR="00BC4043" w:rsidRPr="000B0B9C" w:rsidRDefault="00BC4043" w:rsidP="00BC4043">
      <w:pPr>
        <w:jc w:val="both"/>
        <w:rPr>
          <w:sz w:val="28"/>
          <w:szCs w:val="28"/>
        </w:rPr>
      </w:pPr>
      <w:r w:rsidRPr="000B0B9C">
        <w:rPr>
          <w:sz w:val="28"/>
          <w:szCs w:val="28"/>
        </w:rPr>
        <w:t>C. NO</w:t>
      </w:r>
      <w:r w:rsidRPr="000B0B9C">
        <w:rPr>
          <w:sz w:val="28"/>
          <w:szCs w:val="28"/>
          <w:vertAlign w:val="subscript"/>
        </w:rPr>
        <w:t>2</w:t>
      </w:r>
    </w:p>
    <w:p w14:paraId="68C94DCB" w14:textId="77777777" w:rsidR="00BC4043" w:rsidRPr="000B0B9C" w:rsidRDefault="00BC4043" w:rsidP="00BC4043">
      <w:pPr>
        <w:jc w:val="both"/>
        <w:rPr>
          <w:sz w:val="28"/>
          <w:szCs w:val="28"/>
          <w:lang w:val="de-AT"/>
        </w:rPr>
      </w:pPr>
      <w:r w:rsidRPr="000B0B9C">
        <w:rPr>
          <w:sz w:val="28"/>
          <w:szCs w:val="28"/>
          <w:lang w:val="de-AT"/>
        </w:rPr>
        <w:t>D. SO</w:t>
      </w:r>
      <w:r w:rsidRPr="000B0B9C">
        <w:rPr>
          <w:sz w:val="28"/>
          <w:szCs w:val="28"/>
          <w:vertAlign w:val="subscript"/>
          <w:lang w:val="de-AT"/>
        </w:rPr>
        <w:t>2</w:t>
      </w:r>
    </w:p>
    <w:p w14:paraId="0DBA5884" w14:textId="77777777" w:rsidR="00BC4043" w:rsidRDefault="00BC4043" w:rsidP="00BC4043">
      <w:pPr>
        <w:jc w:val="both"/>
        <w:rPr>
          <w:sz w:val="28"/>
          <w:szCs w:val="28"/>
          <w:lang w:val="de-AT"/>
        </w:rPr>
      </w:pPr>
      <w:r w:rsidRPr="000B0B9C">
        <w:rPr>
          <w:sz w:val="28"/>
          <w:szCs w:val="28"/>
          <w:lang w:val="de-AT"/>
        </w:rPr>
        <w:t>E. CFCs</w:t>
      </w:r>
    </w:p>
    <w:p w14:paraId="40E2656B" w14:textId="77777777" w:rsidR="00EA32F4" w:rsidRPr="000B0B9C" w:rsidRDefault="00EA32F4" w:rsidP="00BC4043">
      <w:pPr>
        <w:jc w:val="both"/>
        <w:rPr>
          <w:sz w:val="28"/>
          <w:szCs w:val="28"/>
          <w:lang w:val="de-AT"/>
        </w:rPr>
      </w:pPr>
    </w:p>
    <w:p w14:paraId="37B7511B" w14:textId="77777777" w:rsidR="00BC4043" w:rsidRDefault="001A1036" w:rsidP="00BC4043">
      <w:pPr>
        <w:jc w:val="both"/>
        <w:rPr>
          <w:b/>
          <w:sz w:val="28"/>
          <w:szCs w:val="28"/>
        </w:rPr>
      </w:pPr>
      <w:r w:rsidRPr="000B0B9C">
        <w:rPr>
          <w:b/>
          <w:sz w:val="28"/>
          <w:szCs w:val="28"/>
        </w:rPr>
        <w:t>450</w:t>
      </w:r>
      <w:r w:rsidR="00BC4043" w:rsidRPr="000B0B9C">
        <w:rPr>
          <w:b/>
          <w:sz w:val="28"/>
          <w:szCs w:val="28"/>
        </w:rPr>
        <w:t>. Smog se prvenstveno sastoji od __________.</w:t>
      </w:r>
    </w:p>
    <w:p w14:paraId="0EAF46D0" w14:textId="77777777" w:rsidR="00EA32F4" w:rsidRPr="000B0B9C" w:rsidRDefault="00EA32F4" w:rsidP="00BC4043">
      <w:pPr>
        <w:jc w:val="both"/>
        <w:rPr>
          <w:b/>
          <w:sz w:val="28"/>
          <w:szCs w:val="28"/>
        </w:rPr>
      </w:pPr>
    </w:p>
    <w:p w14:paraId="753C5068" w14:textId="77777777" w:rsidR="00BC4043" w:rsidRPr="000B0B9C" w:rsidRDefault="00BC4043" w:rsidP="00BC4043">
      <w:pPr>
        <w:jc w:val="both"/>
        <w:rPr>
          <w:sz w:val="28"/>
          <w:szCs w:val="28"/>
        </w:rPr>
      </w:pPr>
      <w:r w:rsidRPr="000B0B9C">
        <w:rPr>
          <w:sz w:val="28"/>
          <w:szCs w:val="28"/>
        </w:rPr>
        <w:t>A. Ugljen monoksid</w:t>
      </w:r>
    </w:p>
    <w:p w14:paraId="25E5A47D" w14:textId="77777777" w:rsidR="00BC4043" w:rsidRPr="000B0B9C" w:rsidRDefault="00BC4043" w:rsidP="00BC4043">
      <w:pPr>
        <w:jc w:val="both"/>
        <w:rPr>
          <w:sz w:val="28"/>
          <w:szCs w:val="28"/>
        </w:rPr>
      </w:pPr>
      <w:r w:rsidRPr="000B0B9C">
        <w:rPr>
          <w:sz w:val="28"/>
          <w:szCs w:val="28"/>
        </w:rPr>
        <w:t>B. Azotnih oksida</w:t>
      </w:r>
    </w:p>
    <w:p w14:paraId="75E408E1" w14:textId="77777777" w:rsidR="00BC4043" w:rsidRPr="000B0B9C" w:rsidRDefault="00BC4043" w:rsidP="00BC4043">
      <w:pPr>
        <w:jc w:val="both"/>
        <w:rPr>
          <w:sz w:val="28"/>
          <w:szCs w:val="28"/>
        </w:rPr>
      </w:pPr>
      <w:r w:rsidRPr="000B0B9C">
        <w:rPr>
          <w:sz w:val="28"/>
          <w:szCs w:val="28"/>
        </w:rPr>
        <w:t>C. Ugljen dioksid</w:t>
      </w:r>
    </w:p>
    <w:p w14:paraId="483585CA" w14:textId="2BF3BC99" w:rsidR="00BC4043" w:rsidRDefault="00BC4043" w:rsidP="00BC4043">
      <w:pPr>
        <w:jc w:val="both"/>
        <w:rPr>
          <w:sz w:val="28"/>
          <w:szCs w:val="28"/>
        </w:rPr>
      </w:pPr>
      <w:r w:rsidRPr="000B0B9C">
        <w:rPr>
          <w:sz w:val="28"/>
          <w:szCs w:val="28"/>
        </w:rPr>
        <w:t>D. Ozona</w:t>
      </w:r>
    </w:p>
    <w:p w14:paraId="4097052F" w14:textId="77777777" w:rsidR="00975DCF" w:rsidRDefault="00975DCF" w:rsidP="00BC4043">
      <w:pPr>
        <w:jc w:val="both"/>
        <w:rPr>
          <w:sz w:val="28"/>
          <w:szCs w:val="28"/>
        </w:rPr>
      </w:pPr>
    </w:p>
    <w:p w14:paraId="34BB06B0" w14:textId="77777777" w:rsidR="00EA32F4" w:rsidRPr="000B0B9C" w:rsidRDefault="00EA32F4" w:rsidP="00BC4043">
      <w:pPr>
        <w:jc w:val="both"/>
        <w:rPr>
          <w:sz w:val="28"/>
          <w:szCs w:val="28"/>
        </w:rPr>
      </w:pPr>
    </w:p>
    <w:p w14:paraId="05FC6D53" w14:textId="77777777" w:rsidR="00BC4043" w:rsidRDefault="001A1036" w:rsidP="00BC4043">
      <w:pPr>
        <w:jc w:val="both"/>
        <w:rPr>
          <w:b/>
          <w:sz w:val="28"/>
          <w:szCs w:val="28"/>
          <w:lang w:val="fr-FR"/>
        </w:rPr>
      </w:pPr>
      <w:r w:rsidRPr="000B0B9C">
        <w:rPr>
          <w:b/>
          <w:sz w:val="28"/>
          <w:szCs w:val="28"/>
          <w:lang w:val="fr-FR"/>
        </w:rPr>
        <w:t>451</w:t>
      </w:r>
      <w:r w:rsidR="00BC4043" w:rsidRPr="000B0B9C">
        <w:rPr>
          <w:b/>
          <w:sz w:val="28"/>
          <w:szCs w:val="28"/>
          <w:lang w:val="fr-FR"/>
        </w:rPr>
        <w:t>. Ovaj zagađivač se ne izlučuje lako. Akumulacije ovog zagađivača u telu mogu uticati na bubrege, jetru i nervni sistem. Najveće koncentracije ovog zagađivača nalaze se u blizini akumulatorskih postrojenja i topionica.</w:t>
      </w:r>
    </w:p>
    <w:p w14:paraId="3FFAC565" w14:textId="77777777" w:rsidR="00EA32F4" w:rsidRPr="000B0B9C" w:rsidRDefault="00EA32F4" w:rsidP="00BC4043">
      <w:pPr>
        <w:jc w:val="both"/>
        <w:rPr>
          <w:b/>
          <w:sz w:val="28"/>
          <w:szCs w:val="28"/>
          <w:lang w:val="fr-FR"/>
        </w:rPr>
      </w:pPr>
    </w:p>
    <w:p w14:paraId="12738F08" w14:textId="77777777" w:rsidR="00BC4043" w:rsidRPr="000B0B9C" w:rsidRDefault="00BC4043" w:rsidP="00BC4043">
      <w:pPr>
        <w:jc w:val="both"/>
        <w:rPr>
          <w:sz w:val="28"/>
          <w:szCs w:val="28"/>
        </w:rPr>
      </w:pPr>
      <w:r w:rsidRPr="000B0B9C">
        <w:rPr>
          <w:sz w:val="28"/>
          <w:szCs w:val="28"/>
        </w:rPr>
        <w:t>A. Olovo</w:t>
      </w:r>
    </w:p>
    <w:p w14:paraId="7642E97D" w14:textId="77777777" w:rsidR="00BC4043" w:rsidRPr="000B0B9C" w:rsidRDefault="00BC4043" w:rsidP="00BC4043">
      <w:pPr>
        <w:jc w:val="both"/>
        <w:rPr>
          <w:sz w:val="28"/>
          <w:szCs w:val="28"/>
        </w:rPr>
      </w:pPr>
      <w:r w:rsidRPr="000B0B9C">
        <w:rPr>
          <w:sz w:val="28"/>
          <w:szCs w:val="28"/>
        </w:rPr>
        <w:t>B. Ugljen monoksid</w:t>
      </w:r>
    </w:p>
    <w:p w14:paraId="00045A79" w14:textId="77777777" w:rsidR="00BC4043" w:rsidRPr="000B0B9C" w:rsidRDefault="00BC4043" w:rsidP="00BC4043">
      <w:pPr>
        <w:jc w:val="both"/>
        <w:rPr>
          <w:sz w:val="28"/>
          <w:szCs w:val="28"/>
        </w:rPr>
      </w:pPr>
      <w:r w:rsidRPr="000B0B9C">
        <w:rPr>
          <w:sz w:val="28"/>
          <w:szCs w:val="28"/>
        </w:rPr>
        <w:t>C. Ozon</w:t>
      </w:r>
    </w:p>
    <w:p w14:paraId="420F8363" w14:textId="77777777" w:rsidR="00EA32F4" w:rsidRDefault="00BC4043" w:rsidP="00BC4043">
      <w:pPr>
        <w:jc w:val="both"/>
        <w:rPr>
          <w:sz w:val="28"/>
          <w:szCs w:val="28"/>
        </w:rPr>
      </w:pPr>
      <w:r w:rsidRPr="000B0B9C">
        <w:rPr>
          <w:sz w:val="28"/>
          <w:szCs w:val="28"/>
        </w:rPr>
        <w:t>D. Gvožđe</w:t>
      </w:r>
    </w:p>
    <w:p w14:paraId="683045FB" w14:textId="77777777" w:rsidR="009140E7" w:rsidRPr="000B0B9C" w:rsidRDefault="009140E7" w:rsidP="00BC4043">
      <w:pPr>
        <w:jc w:val="both"/>
        <w:rPr>
          <w:sz w:val="28"/>
          <w:szCs w:val="28"/>
        </w:rPr>
      </w:pPr>
    </w:p>
    <w:p w14:paraId="0B196A5C" w14:textId="6A515DAF" w:rsidR="00BC4043" w:rsidRDefault="001A1036" w:rsidP="00BC4043">
      <w:pPr>
        <w:jc w:val="both"/>
        <w:rPr>
          <w:b/>
          <w:sz w:val="28"/>
          <w:szCs w:val="28"/>
          <w:lang w:val="fr-FR"/>
        </w:rPr>
      </w:pPr>
      <w:r w:rsidRPr="000B0B9C">
        <w:rPr>
          <w:b/>
          <w:sz w:val="28"/>
          <w:szCs w:val="28"/>
          <w:lang w:val="fr-FR"/>
        </w:rPr>
        <w:t>452</w:t>
      </w:r>
      <w:r w:rsidR="00BC4043" w:rsidRPr="000B0B9C">
        <w:rPr>
          <w:b/>
          <w:sz w:val="28"/>
          <w:szCs w:val="28"/>
          <w:lang w:val="fr-FR"/>
        </w:rPr>
        <w:t>. Ovaj zagađivač je obično zaslužan za unapređenje zdravlja zuba, ali u vodi u velikim količinama, utic</w:t>
      </w:r>
      <w:r w:rsidR="00D10DE2">
        <w:rPr>
          <w:b/>
          <w:sz w:val="28"/>
          <w:szCs w:val="28"/>
          <w:lang w:val="fr-FR"/>
        </w:rPr>
        <w:t>aji na zdravlje uključuju požut</w:t>
      </w:r>
      <w:r w:rsidR="00BC4043" w:rsidRPr="000B0B9C">
        <w:rPr>
          <w:b/>
          <w:sz w:val="28"/>
          <w:szCs w:val="28"/>
          <w:lang w:val="fr-FR"/>
        </w:rPr>
        <w:t>ele zube i oštećenje kičmene moždine.</w:t>
      </w:r>
    </w:p>
    <w:p w14:paraId="6911FCB9" w14:textId="77777777" w:rsidR="00EA32F4" w:rsidRPr="000B0B9C" w:rsidRDefault="00EA32F4" w:rsidP="00BC4043">
      <w:pPr>
        <w:jc w:val="both"/>
        <w:rPr>
          <w:b/>
          <w:sz w:val="28"/>
          <w:szCs w:val="28"/>
          <w:lang w:val="fr-FR"/>
        </w:rPr>
      </w:pPr>
    </w:p>
    <w:p w14:paraId="721932F9" w14:textId="77777777" w:rsidR="00BC4043" w:rsidRPr="000B0B9C" w:rsidRDefault="00BC4043" w:rsidP="00BC4043">
      <w:pPr>
        <w:jc w:val="both"/>
        <w:rPr>
          <w:sz w:val="28"/>
          <w:szCs w:val="28"/>
          <w:lang w:val="fr-FR"/>
        </w:rPr>
      </w:pPr>
      <w:r w:rsidRPr="000B0B9C">
        <w:rPr>
          <w:sz w:val="28"/>
          <w:szCs w:val="28"/>
          <w:lang w:val="fr-FR"/>
        </w:rPr>
        <w:t>A. Nitrata</w:t>
      </w:r>
    </w:p>
    <w:p w14:paraId="4BC57EA1" w14:textId="0C53D117" w:rsidR="00BC4043" w:rsidRPr="000B0B9C" w:rsidRDefault="00D10DE2" w:rsidP="00BC4043">
      <w:pPr>
        <w:jc w:val="both"/>
        <w:rPr>
          <w:sz w:val="28"/>
          <w:szCs w:val="28"/>
          <w:lang w:val="fr-FR"/>
        </w:rPr>
      </w:pPr>
      <w:r>
        <w:rPr>
          <w:sz w:val="28"/>
          <w:szCs w:val="28"/>
          <w:lang w:val="fr-FR"/>
        </w:rPr>
        <w:t>B. Arsen</w:t>
      </w:r>
    </w:p>
    <w:p w14:paraId="7297D036" w14:textId="77777777" w:rsidR="00BC4043" w:rsidRPr="000B0B9C" w:rsidRDefault="00BC4043" w:rsidP="00BC4043">
      <w:pPr>
        <w:jc w:val="both"/>
        <w:rPr>
          <w:sz w:val="28"/>
          <w:szCs w:val="28"/>
          <w:lang w:val="fr-FR"/>
        </w:rPr>
      </w:pPr>
      <w:r w:rsidRPr="000B0B9C">
        <w:rPr>
          <w:sz w:val="28"/>
          <w:szCs w:val="28"/>
          <w:lang w:val="fr-FR"/>
        </w:rPr>
        <w:t>C. Fluorida</w:t>
      </w:r>
    </w:p>
    <w:p w14:paraId="451B8CC5" w14:textId="16D56EAA" w:rsidR="00BC4043" w:rsidRDefault="00BC4043" w:rsidP="00BC4043">
      <w:pPr>
        <w:jc w:val="both"/>
        <w:rPr>
          <w:sz w:val="28"/>
          <w:szCs w:val="28"/>
          <w:lang w:val="fr-FR"/>
        </w:rPr>
      </w:pPr>
      <w:r w:rsidRPr="000B0B9C">
        <w:rPr>
          <w:sz w:val="28"/>
          <w:szCs w:val="28"/>
          <w:lang w:val="fr-FR"/>
        </w:rPr>
        <w:t>D. Flor</w:t>
      </w:r>
    </w:p>
    <w:p w14:paraId="15032C9A" w14:textId="77777777" w:rsidR="00975DCF" w:rsidRDefault="00975DCF" w:rsidP="00BC4043">
      <w:pPr>
        <w:jc w:val="both"/>
        <w:rPr>
          <w:sz w:val="28"/>
          <w:szCs w:val="28"/>
          <w:lang w:val="fr-FR"/>
        </w:rPr>
      </w:pPr>
    </w:p>
    <w:p w14:paraId="361046A6" w14:textId="77777777" w:rsidR="00BC4043" w:rsidRDefault="001A1036" w:rsidP="00BC4043">
      <w:pPr>
        <w:jc w:val="both"/>
        <w:rPr>
          <w:b/>
          <w:sz w:val="28"/>
          <w:szCs w:val="28"/>
          <w:lang w:val="fr-FR"/>
        </w:rPr>
      </w:pPr>
      <w:r w:rsidRPr="000B0B9C">
        <w:rPr>
          <w:b/>
          <w:sz w:val="28"/>
          <w:szCs w:val="28"/>
          <w:lang w:val="fr-FR"/>
        </w:rPr>
        <w:t>453</w:t>
      </w:r>
      <w:r w:rsidR="00BC4043" w:rsidRPr="000B0B9C">
        <w:rPr>
          <w:b/>
          <w:sz w:val="28"/>
          <w:szCs w:val="28"/>
          <w:lang w:val="fr-FR"/>
        </w:rPr>
        <w:t>. Prekomerna upotreba đubriva stvara obilje __________ u zemljištu i podzemnim vodama.</w:t>
      </w:r>
    </w:p>
    <w:p w14:paraId="2973162A" w14:textId="77777777" w:rsidR="00EA32F4" w:rsidRPr="000B0B9C" w:rsidRDefault="00EA32F4" w:rsidP="00BC4043">
      <w:pPr>
        <w:jc w:val="both"/>
        <w:rPr>
          <w:b/>
          <w:sz w:val="28"/>
          <w:szCs w:val="28"/>
          <w:lang w:val="fr-FR"/>
        </w:rPr>
      </w:pPr>
    </w:p>
    <w:p w14:paraId="3F260427" w14:textId="5683889F" w:rsidR="00BC4043" w:rsidRPr="000B0B9C" w:rsidRDefault="00D10DE2" w:rsidP="00BC4043">
      <w:pPr>
        <w:jc w:val="both"/>
        <w:rPr>
          <w:sz w:val="28"/>
          <w:szCs w:val="28"/>
          <w:lang w:val="fr-FR"/>
        </w:rPr>
      </w:pPr>
      <w:r>
        <w:rPr>
          <w:sz w:val="28"/>
          <w:szCs w:val="28"/>
          <w:lang w:val="fr-FR"/>
        </w:rPr>
        <w:t>A. Arsen</w:t>
      </w:r>
    </w:p>
    <w:p w14:paraId="307A1D2B" w14:textId="77777777" w:rsidR="00BC4043" w:rsidRPr="000B0B9C" w:rsidRDefault="00BC4043" w:rsidP="00BC4043">
      <w:pPr>
        <w:jc w:val="both"/>
        <w:rPr>
          <w:sz w:val="28"/>
          <w:szCs w:val="28"/>
          <w:lang w:val="fr-FR"/>
        </w:rPr>
      </w:pPr>
      <w:r w:rsidRPr="000B0B9C">
        <w:rPr>
          <w:sz w:val="28"/>
          <w:szCs w:val="28"/>
          <w:lang w:val="fr-FR"/>
        </w:rPr>
        <w:t>B. Hlorisani rastvarači</w:t>
      </w:r>
    </w:p>
    <w:p w14:paraId="57BDBBA8" w14:textId="77777777" w:rsidR="00BC4043" w:rsidRPr="000B0B9C" w:rsidRDefault="00BC4043" w:rsidP="00BC4043">
      <w:pPr>
        <w:jc w:val="both"/>
        <w:rPr>
          <w:sz w:val="28"/>
          <w:szCs w:val="28"/>
          <w:lang w:val="fr-FR"/>
        </w:rPr>
      </w:pPr>
      <w:r w:rsidRPr="000B0B9C">
        <w:rPr>
          <w:sz w:val="28"/>
          <w:szCs w:val="28"/>
          <w:lang w:val="fr-FR"/>
        </w:rPr>
        <w:t>C. Nitrati</w:t>
      </w:r>
    </w:p>
    <w:p w14:paraId="24D50F59" w14:textId="77777777" w:rsidR="00BC4043" w:rsidRDefault="00BC4043" w:rsidP="00BC4043">
      <w:pPr>
        <w:jc w:val="both"/>
        <w:rPr>
          <w:sz w:val="28"/>
          <w:szCs w:val="28"/>
          <w:lang w:val="de-AT"/>
        </w:rPr>
      </w:pPr>
      <w:r w:rsidRPr="000B0B9C">
        <w:rPr>
          <w:sz w:val="28"/>
          <w:szCs w:val="28"/>
          <w:lang w:val="de-AT"/>
        </w:rPr>
        <w:t>D. Kanalizacija</w:t>
      </w:r>
    </w:p>
    <w:p w14:paraId="1CBA91B7" w14:textId="77777777" w:rsidR="00EA32F4" w:rsidRPr="000B0B9C" w:rsidRDefault="00EA32F4" w:rsidP="00BC4043">
      <w:pPr>
        <w:jc w:val="both"/>
        <w:rPr>
          <w:sz w:val="28"/>
          <w:szCs w:val="28"/>
          <w:lang w:val="de-AT"/>
        </w:rPr>
      </w:pPr>
    </w:p>
    <w:p w14:paraId="6E99D38D" w14:textId="77777777" w:rsidR="00BC4043" w:rsidRDefault="001A1036" w:rsidP="00BC4043">
      <w:pPr>
        <w:jc w:val="both"/>
        <w:rPr>
          <w:b/>
          <w:sz w:val="28"/>
          <w:szCs w:val="28"/>
          <w:lang w:val="de-AT"/>
        </w:rPr>
      </w:pPr>
      <w:r w:rsidRPr="000B0B9C">
        <w:rPr>
          <w:b/>
          <w:sz w:val="28"/>
          <w:szCs w:val="28"/>
          <w:lang w:val="de-AT"/>
        </w:rPr>
        <w:t>454</w:t>
      </w:r>
      <w:r w:rsidR="00BC4043" w:rsidRPr="000B0B9C">
        <w:rPr>
          <w:b/>
          <w:sz w:val="28"/>
          <w:szCs w:val="28"/>
          <w:lang w:val="de-AT"/>
        </w:rPr>
        <w:t>. Simbol lobanje i ukrštenih kostiju na kontejneru označava da je sadržaj __________.</w:t>
      </w:r>
    </w:p>
    <w:p w14:paraId="1E55C0EF" w14:textId="77777777" w:rsidR="00EA32F4" w:rsidRPr="000B0B9C" w:rsidRDefault="00EA32F4" w:rsidP="00BC4043">
      <w:pPr>
        <w:jc w:val="both"/>
        <w:rPr>
          <w:b/>
          <w:sz w:val="28"/>
          <w:szCs w:val="28"/>
          <w:lang w:val="de-AT"/>
        </w:rPr>
      </w:pPr>
    </w:p>
    <w:p w14:paraId="5AD75C47" w14:textId="77777777" w:rsidR="00BC4043" w:rsidRPr="000B0B9C" w:rsidRDefault="00BC4043" w:rsidP="00BC4043">
      <w:pPr>
        <w:jc w:val="both"/>
        <w:rPr>
          <w:sz w:val="28"/>
          <w:szCs w:val="28"/>
          <w:lang w:val="de-AT"/>
        </w:rPr>
      </w:pPr>
      <w:r w:rsidRPr="000B0B9C">
        <w:rPr>
          <w:sz w:val="28"/>
          <w:szCs w:val="28"/>
          <w:lang w:val="de-AT"/>
        </w:rPr>
        <w:t>A. Otrovan</w:t>
      </w:r>
    </w:p>
    <w:p w14:paraId="12FBE643" w14:textId="77777777" w:rsidR="00BC4043" w:rsidRPr="000B0B9C" w:rsidRDefault="00BC4043" w:rsidP="00BC4043">
      <w:pPr>
        <w:jc w:val="both"/>
        <w:rPr>
          <w:sz w:val="28"/>
          <w:szCs w:val="28"/>
          <w:lang w:val="de-AT"/>
        </w:rPr>
      </w:pPr>
      <w:r w:rsidRPr="000B0B9C">
        <w:rPr>
          <w:sz w:val="28"/>
          <w:szCs w:val="28"/>
          <w:lang w:val="de-AT"/>
        </w:rPr>
        <w:t>B. Zapaljiv</w:t>
      </w:r>
    </w:p>
    <w:p w14:paraId="64BD6357" w14:textId="77777777" w:rsidR="00BC4043" w:rsidRPr="000B0B9C" w:rsidRDefault="00BC4043" w:rsidP="00BC4043">
      <w:pPr>
        <w:jc w:val="both"/>
        <w:rPr>
          <w:sz w:val="28"/>
          <w:szCs w:val="28"/>
          <w:lang w:val="de-AT"/>
        </w:rPr>
      </w:pPr>
      <w:r w:rsidRPr="000B0B9C">
        <w:rPr>
          <w:sz w:val="28"/>
          <w:szCs w:val="28"/>
          <w:lang w:val="de-AT"/>
        </w:rPr>
        <w:t>C. Eksplozivan</w:t>
      </w:r>
    </w:p>
    <w:p w14:paraId="5098F9FD" w14:textId="77777777" w:rsidR="00BC4043" w:rsidRDefault="00BC4043" w:rsidP="00BC4043">
      <w:pPr>
        <w:jc w:val="both"/>
        <w:rPr>
          <w:sz w:val="28"/>
          <w:szCs w:val="28"/>
        </w:rPr>
      </w:pPr>
      <w:r w:rsidRPr="000B0B9C">
        <w:rPr>
          <w:sz w:val="28"/>
          <w:szCs w:val="28"/>
        </w:rPr>
        <w:t>D. Korozivan</w:t>
      </w:r>
    </w:p>
    <w:p w14:paraId="17BB42A4" w14:textId="77777777" w:rsidR="00EA32F4" w:rsidRPr="000B0B9C" w:rsidRDefault="00EA32F4" w:rsidP="00BC4043">
      <w:pPr>
        <w:jc w:val="both"/>
        <w:rPr>
          <w:sz w:val="28"/>
          <w:szCs w:val="28"/>
        </w:rPr>
      </w:pPr>
    </w:p>
    <w:p w14:paraId="0DAAA763" w14:textId="77777777" w:rsidR="00BC4043" w:rsidRDefault="001A1036" w:rsidP="00BC4043">
      <w:pPr>
        <w:jc w:val="both"/>
        <w:rPr>
          <w:b/>
          <w:sz w:val="28"/>
          <w:szCs w:val="28"/>
        </w:rPr>
      </w:pPr>
      <w:r w:rsidRPr="000B0B9C">
        <w:rPr>
          <w:b/>
          <w:sz w:val="28"/>
          <w:szCs w:val="28"/>
        </w:rPr>
        <w:t>455</w:t>
      </w:r>
      <w:r w:rsidR="00BC4043" w:rsidRPr="000B0B9C">
        <w:rPr>
          <w:b/>
          <w:sz w:val="28"/>
          <w:szCs w:val="28"/>
        </w:rPr>
        <w:t>. Ugljenmonoksid ograničava isporuku kiseonika u organe i tkiva tela. 95% emisije ugljen-monoksida u gradovima dolazi iz __________.</w:t>
      </w:r>
    </w:p>
    <w:p w14:paraId="66E43F14" w14:textId="77777777" w:rsidR="00EA32F4" w:rsidRPr="000B0B9C" w:rsidRDefault="00EA32F4" w:rsidP="00BC4043">
      <w:pPr>
        <w:jc w:val="both"/>
        <w:rPr>
          <w:b/>
          <w:sz w:val="28"/>
          <w:szCs w:val="28"/>
        </w:rPr>
      </w:pPr>
    </w:p>
    <w:p w14:paraId="5D54D25B" w14:textId="77777777" w:rsidR="00BC4043" w:rsidRPr="000B0B9C" w:rsidRDefault="00BC4043" w:rsidP="00BC4043">
      <w:pPr>
        <w:jc w:val="both"/>
        <w:rPr>
          <w:sz w:val="28"/>
          <w:szCs w:val="28"/>
        </w:rPr>
      </w:pPr>
      <w:r w:rsidRPr="000B0B9C">
        <w:rPr>
          <w:sz w:val="28"/>
          <w:szCs w:val="28"/>
        </w:rPr>
        <w:t>A. Industrijskih objekata</w:t>
      </w:r>
    </w:p>
    <w:p w14:paraId="1A16E313" w14:textId="77777777" w:rsidR="00BC4043" w:rsidRPr="000B0B9C" w:rsidRDefault="00BC4043" w:rsidP="00BC4043">
      <w:pPr>
        <w:jc w:val="both"/>
        <w:rPr>
          <w:sz w:val="28"/>
          <w:szCs w:val="28"/>
        </w:rPr>
      </w:pPr>
      <w:r w:rsidRPr="000B0B9C">
        <w:rPr>
          <w:sz w:val="28"/>
          <w:szCs w:val="28"/>
        </w:rPr>
        <w:t>B. Sagorevanje uglja</w:t>
      </w:r>
    </w:p>
    <w:p w14:paraId="7B120699" w14:textId="77777777" w:rsidR="00BC4043" w:rsidRPr="000B0B9C" w:rsidRDefault="00BC4043" w:rsidP="00BC4043">
      <w:pPr>
        <w:jc w:val="both"/>
        <w:rPr>
          <w:sz w:val="28"/>
          <w:szCs w:val="28"/>
        </w:rPr>
      </w:pPr>
      <w:r w:rsidRPr="000B0B9C">
        <w:rPr>
          <w:sz w:val="28"/>
          <w:szCs w:val="28"/>
        </w:rPr>
        <w:t>C. Automobilski ispusti</w:t>
      </w:r>
    </w:p>
    <w:p w14:paraId="7D940C58" w14:textId="47399680" w:rsidR="00BC4043" w:rsidRDefault="00BC4043" w:rsidP="00BC4043">
      <w:pPr>
        <w:jc w:val="both"/>
        <w:rPr>
          <w:sz w:val="28"/>
          <w:szCs w:val="28"/>
        </w:rPr>
      </w:pPr>
      <w:r w:rsidRPr="000B0B9C">
        <w:rPr>
          <w:sz w:val="28"/>
          <w:szCs w:val="28"/>
        </w:rPr>
        <w:t>D. Nijedan od ponuđenih</w:t>
      </w:r>
    </w:p>
    <w:p w14:paraId="074F9255" w14:textId="6BABCE1F" w:rsidR="00975DCF" w:rsidRDefault="00975DCF" w:rsidP="00BC4043">
      <w:pPr>
        <w:jc w:val="both"/>
        <w:rPr>
          <w:sz w:val="28"/>
          <w:szCs w:val="28"/>
        </w:rPr>
      </w:pPr>
    </w:p>
    <w:p w14:paraId="390F66B6" w14:textId="77777777" w:rsidR="00975DCF" w:rsidRDefault="00975DCF" w:rsidP="00BC4043">
      <w:pPr>
        <w:jc w:val="both"/>
        <w:rPr>
          <w:sz w:val="28"/>
          <w:szCs w:val="28"/>
        </w:rPr>
      </w:pPr>
    </w:p>
    <w:p w14:paraId="33AA9A69" w14:textId="77777777" w:rsidR="00EA32F4" w:rsidRPr="000B0B9C" w:rsidRDefault="00EA32F4" w:rsidP="00BC4043">
      <w:pPr>
        <w:jc w:val="both"/>
        <w:rPr>
          <w:sz w:val="28"/>
          <w:szCs w:val="28"/>
        </w:rPr>
      </w:pPr>
    </w:p>
    <w:p w14:paraId="4E0758CC" w14:textId="77777777" w:rsidR="00BC4043" w:rsidRDefault="001A1036" w:rsidP="00BC4043">
      <w:pPr>
        <w:jc w:val="both"/>
        <w:rPr>
          <w:b/>
          <w:bCs/>
          <w:sz w:val="28"/>
          <w:szCs w:val="28"/>
        </w:rPr>
      </w:pPr>
      <w:r w:rsidRPr="000B0B9C">
        <w:rPr>
          <w:b/>
          <w:bCs/>
          <w:sz w:val="28"/>
          <w:szCs w:val="28"/>
        </w:rPr>
        <w:t>456</w:t>
      </w:r>
      <w:r w:rsidR="00BC4043" w:rsidRPr="000B0B9C">
        <w:rPr>
          <w:b/>
          <w:bCs/>
          <w:sz w:val="28"/>
          <w:szCs w:val="28"/>
        </w:rPr>
        <w:t xml:space="preserve">. Koji je autor prvi izneo pitanje bioakumulacije u </w:t>
      </w:r>
      <w:r w:rsidR="00EA32F4">
        <w:rPr>
          <w:b/>
          <w:bCs/>
          <w:sz w:val="28"/>
          <w:szCs w:val="28"/>
        </w:rPr>
        <w:t>javnost</w:t>
      </w:r>
      <w:r w:rsidR="00BC4043" w:rsidRPr="000B0B9C">
        <w:rPr>
          <w:b/>
          <w:bCs/>
          <w:sz w:val="28"/>
          <w:szCs w:val="28"/>
        </w:rPr>
        <w:t>?</w:t>
      </w:r>
    </w:p>
    <w:p w14:paraId="0AE65890" w14:textId="77777777" w:rsidR="00EA32F4" w:rsidRPr="000B0B9C" w:rsidRDefault="00EA32F4" w:rsidP="00BC4043">
      <w:pPr>
        <w:jc w:val="both"/>
        <w:rPr>
          <w:b/>
          <w:bCs/>
          <w:sz w:val="28"/>
          <w:szCs w:val="28"/>
        </w:rPr>
      </w:pPr>
    </w:p>
    <w:p w14:paraId="41E0469B" w14:textId="77777777" w:rsidR="00BC4043" w:rsidRPr="000B0B9C" w:rsidRDefault="00BC4043" w:rsidP="00BC4043">
      <w:pPr>
        <w:jc w:val="both"/>
        <w:rPr>
          <w:sz w:val="28"/>
          <w:szCs w:val="28"/>
        </w:rPr>
      </w:pPr>
      <w:r w:rsidRPr="000B0B9C">
        <w:rPr>
          <w:sz w:val="28"/>
          <w:szCs w:val="28"/>
        </w:rPr>
        <w:t>A. Vilijam Dženings</w:t>
      </w:r>
    </w:p>
    <w:p w14:paraId="54018E49" w14:textId="77777777" w:rsidR="00BC4043" w:rsidRPr="000B0B9C" w:rsidRDefault="00BC4043" w:rsidP="00BC4043">
      <w:pPr>
        <w:jc w:val="both"/>
        <w:rPr>
          <w:sz w:val="28"/>
          <w:szCs w:val="28"/>
        </w:rPr>
      </w:pPr>
      <w:r w:rsidRPr="000B0B9C">
        <w:rPr>
          <w:sz w:val="28"/>
          <w:szCs w:val="28"/>
        </w:rPr>
        <w:t>B. Rachel Carson</w:t>
      </w:r>
    </w:p>
    <w:p w14:paraId="5ABC6886" w14:textId="77777777" w:rsidR="00BC4043" w:rsidRPr="000B0B9C" w:rsidRDefault="00BC4043" w:rsidP="00BC4043">
      <w:pPr>
        <w:jc w:val="both"/>
        <w:rPr>
          <w:sz w:val="28"/>
          <w:szCs w:val="28"/>
        </w:rPr>
      </w:pPr>
      <w:r w:rsidRPr="000B0B9C">
        <w:rPr>
          <w:sz w:val="28"/>
          <w:szCs w:val="28"/>
        </w:rPr>
        <w:t>C. Henri David Thoreau</w:t>
      </w:r>
    </w:p>
    <w:p w14:paraId="0902CD00" w14:textId="77777777" w:rsidR="00BC4043" w:rsidRDefault="00BC4043" w:rsidP="00BC4043">
      <w:pPr>
        <w:jc w:val="both"/>
        <w:rPr>
          <w:sz w:val="28"/>
          <w:szCs w:val="28"/>
        </w:rPr>
      </w:pPr>
      <w:r w:rsidRPr="000B0B9C">
        <w:rPr>
          <w:sz w:val="28"/>
          <w:szCs w:val="28"/>
        </w:rPr>
        <w:t>D. Al Gore</w:t>
      </w:r>
    </w:p>
    <w:p w14:paraId="4B7F3731" w14:textId="77777777" w:rsidR="00EA32F4" w:rsidRPr="000B0B9C" w:rsidRDefault="00EA32F4" w:rsidP="00BC4043">
      <w:pPr>
        <w:jc w:val="both"/>
        <w:rPr>
          <w:sz w:val="28"/>
          <w:szCs w:val="28"/>
        </w:rPr>
      </w:pPr>
    </w:p>
    <w:p w14:paraId="735AD63F" w14:textId="77777777" w:rsidR="00BC4043" w:rsidRDefault="001A1036" w:rsidP="00BC4043">
      <w:pPr>
        <w:jc w:val="both"/>
        <w:rPr>
          <w:b/>
          <w:sz w:val="28"/>
          <w:szCs w:val="28"/>
          <w:lang w:val="fr-FR"/>
        </w:rPr>
      </w:pPr>
      <w:r w:rsidRPr="000B0B9C">
        <w:rPr>
          <w:b/>
          <w:sz w:val="28"/>
          <w:szCs w:val="28"/>
          <w:lang w:val="fr-FR"/>
        </w:rPr>
        <w:t>457</w:t>
      </w:r>
      <w:r w:rsidR="00BC4043" w:rsidRPr="000B0B9C">
        <w:rPr>
          <w:b/>
          <w:sz w:val="28"/>
          <w:szCs w:val="28"/>
          <w:lang w:val="fr-FR"/>
        </w:rPr>
        <w:t>. Koja je razlika između hronične i akutne izloženosti?</w:t>
      </w:r>
    </w:p>
    <w:p w14:paraId="7EDA116A" w14:textId="77777777" w:rsidR="00EA32F4" w:rsidRPr="000B0B9C" w:rsidRDefault="00EA32F4" w:rsidP="00BC4043">
      <w:pPr>
        <w:jc w:val="both"/>
        <w:rPr>
          <w:b/>
          <w:sz w:val="28"/>
          <w:szCs w:val="28"/>
          <w:lang w:val="fr-FR"/>
        </w:rPr>
      </w:pPr>
    </w:p>
    <w:p w14:paraId="0EDB0A52" w14:textId="77777777" w:rsidR="00BC4043" w:rsidRPr="000B0B9C" w:rsidRDefault="00BC4043" w:rsidP="00BC4043">
      <w:pPr>
        <w:jc w:val="both"/>
        <w:rPr>
          <w:sz w:val="28"/>
          <w:szCs w:val="28"/>
          <w:lang w:val="de-AT"/>
        </w:rPr>
      </w:pPr>
      <w:r w:rsidRPr="000B0B9C">
        <w:rPr>
          <w:sz w:val="28"/>
          <w:szCs w:val="28"/>
          <w:lang w:val="de-AT"/>
        </w:rPr>
        <w:t>A. Akutna izloženost je opasnija</w:t>
      </w:r>
    </w:p>
    <w:p w14:paraId="0427942E" w14:textId="77777777" w:rsidR="00BC4043" w:rsidRPr="000B0B9C" w:rsidRDefault="00BC4043" w:rsidP="00BC4043">
      <w:pPr>
        <w:jc w:val="both"/>
        <w:rPr>
          <w:sz w:val="28"/>
          <w:szCs w:val="28"/>
          <w:lang w:val="de-AT"/>
        </w:rPr>
      </w:pPr>
      <w:r w:rsidRPr="000B0B9C">
        <w:rPr>
          <w:sz w:val="28"/>
          <w:szCs w:val="28"/>
          <w:lang w:val="de-AT"/>
        </w:rPr>
        <w:t>B. Akutna izloženost je trajnija</w:t>
      </w:r>
    </w:p>
    <w:p w14:paraId="7D6C5883" w14:textId="77777777" w:rsidR="00BC4043" w:rsidRPr="000B0B9C" w:rsidRDefault="00BC4043" w:rsidP="00BC4043">
      <w:pPr>
        <w:jc w:val="both"/>
        <w:rPr>
          <w:sz w:val="28"/>
          <w:szCs w:val="28"/>
          <w:lang w:val="de-AT"/>
        </w:rPr>
      </w:pPr>
      <w:r w:rsidRPr="000B0B9C">
        <w:rPr>
          <w:sz w:val="28"/>
          <w:szCs w:val="28"/>
          <w:lang w:val="de-AT"/>
        </w:rPr>
        <w:t>C. Koncentracija i vreme izloženosti</w:t>
      </w:r>
    </w:p>
    <w:p w14:paraId="408C9572" w14:textId="77777777" w:rsidR="00BC4043" w:rsidRDefault="00BC4043" w:rsidP="00BC4043">
      <w:pPr>
        <w:jc w:val="both"/>
        <w:rPr>
          <w:sz w:val="28"/>
          <w:szCs w:val="28"/>
          <w:lang w:val="de-AT"/>
        </w:rPr>
      </w:pPr>
      <w:r w:rsidRPr="000B0B9C">
        <w:rPr>
          <w:sz w:val="28"/>
          <w:szCs w:val="28"/>
          <w:lang w:val="de-AT"/>
        </w:rPr>
        <w:t>D. Hronična izloženost je toksičnija</w:t>
      </w:r>
    </w:p>
    <w:p w14:paraId="6C4E19FE" w14:textId="77777777" w:rsidR="00EA32F4" w:rsidRDefault="00EA32F4" w:rsidP="00BC4043">
      <w:pPr>
        <w:jc w:val="both"/>
        <w:rPr>
          <w:sz w:val="28"/>
          <w:szCs w:val="28"/>
          <w:lang w:val="de-AT"/>
        </w:rPr>
      </w:pPr>
    </w:p>
    <w:p w14:paraId="6AF602AC" w14:textId="77777777" w:rsidR="00BC4043" w:rsidRDefault="001A1036" w:rsidP="00BC4043">
      <w:pPr>
        <w:jc w:val="both"/>
        <w:rPr>
          <w:b/>
          <w:sz w:val="28"/>
          <w:szCs w:val="28"/>
          <w:lang w:val="de-AT"/>
        </w:rPr>
      </w:pPr>
      <w:r w:rsidRPr="000B0B9C">
        <w:rPr>
          <w:b/>
          <w:sz w:val="28"/>
          <w:szCs w:val="28"/>
          <w:lang w:val="de-AT"/>
        </w:rPr>
        <w:t>458</w:t>
      </w:r>
      <w:r w:rsidR="00BC4043" w:rsidRPr="000B0B9C">
        <w:rPr>
          <w:b/>
          <w:sz w:val="28"/>
          <w:szCs w:val="28"/>
          <w:lang w:val="de-AT"/>
        </w:rPr>
        <w:t>. Ovaj oblik smoga ima tendenciju da bude na bazi sumpora (poznat i kao sivi smog):</w:t>
      </w:r>
    </w:p>
    <w:p w14:paraId="7AD161BD" w14:textId="77777777" w:rsidR="00EA32F4" w:rsidRPr="000B0B9C" w:rsidRDefault="00EA32F4" w:rsidP="00BC4043">
      <w:pPr>
        <w:jc w:val="both"/>
        <w:rPr>
          <w:b/>
          <w:sz w:val="28"/>
          <w:szCs w:val="28"/>
          <w:lang w:val="de-AT"/>
        </w:rPr>
      </w:pPr>
    </w:p>
    <w:p w14:paraId="4D9F872C" w14:textId="77777777" w:rsidR="00BC4043" w:rsidRPr="000B0B9C" w:rsidRDefault="00BC4043" w:rsidP="00BC4043">
      <w:pPr>
        <w:jc w:val="both"/>
        <w:rPr>
          <w:sz w:val="28"/>
          <w:szCs w:val="28"/>
          <w:lang w:val="de-AT"/>
        </w:rPr>
      </w:pPr>
      <w:r w:rsidRPr="000B0B9C">
        <w:rPr>
          <w:sz w:val="28"/>
          <w:szCs w:val="28"/>
          <w:lang w:val="de-AT"/>
        </w:rPr>
        <w:t>A. Urbani smog</w:t>
      </w:r>
    </w:p>
    <w:p w14:paraId="7C117208" w14:textId="77777777" w:rsidR="00BC4043" w:rsidRPr="000B0B9C" w:rsidRDefault="00BC4043" w:rsidP="00BC4043">
      <w:pPr>
        <w:jc w:val="both"/>
        <w:rPr>
          <w:sz w:val="28"/>
          <w:szCs w:val="28"/>
        </w:rPr>
      </w:pPr>
      <w:r w:rsidRPr="000B0B9C">
        <w:rPr>
          <w:sz w:val="28"/>
          <w:szCs w:val="28"/>
        </w:rPr>
        <w:t>B. Organski smog</w:t>
      </w:r>
    </w:p>
    <w:p w14:paraId="44508EF2" w14:textId="77777777" w:rsidR="00BC4043" w:rsidRPr="000B0B9C" w:rsidRDefault="00BC4043" w:rsidP="00BC4043">
      <w:pPr>
        <w:jc w:val="both"/>
        <w:rPr>
          <w:sz w:val="28"/>
          <w:szCs w:val="28"/>
        </w:rPr>
      </w:pPr>
      <w:r w:rsidRPr="000B0B9C">
        <w:rPr>
          <w:sz w:val="28"/>
          <w:szCs w:val="28"/>
        </w:rPr>
        <w:t>C. Fotohemijski smog</w:t>
      </w:r>
    </w:p>
    <w:p w14:paraId="6188C56F" w14:textId="77777777" w:rsidR="00BC4043" w:rsidRDefault="00BC4043" w:rsidP="00BC4043">
      <w:pPr>
        <w:jc w:val="both"/>
        <w:rPr>
          <w:sz w:val="28"/>
          <w:szCs w:val="28"/>
        </w:rPr>
      </w:pPr>
      <w:r w:rsidRPr="000B0B9C">
        <w:rPr>
          <w:sz w:val="28"/>
          <w:szCs w:val="28"/>
        </w:rPr>
        <w:t>D. Industrijski smog</w:t>
      </w:r>
    </w:p>
    <w:p w14:paraId="570B2643" w14:textId="77777777" w:rsidR="00EA32F4" w:rsidRPr="000B0B9C" w:rsidRDefault="00EA32F4" w:rsidP="00BC4043">
      <w:pPr>
        <w:jc w:val="both"/>
        <w:rPr>
          <w:sz w:val="28"/>
          <w:szCs w:val="28"/>
        </w:rPr>
      </w:pPr>
    </w:p>
    <w:p w14:paraId="0592E52B" w14:textId="77777777" w:rsidR="00BC4043" w:rsidRDefault="001A1036" w:rsidP="00BC4043">
      <w:pPr>
        <w:jc w:val="both"/>
        <w:rPr>
          <w:b/>
          <w:sz w:val="28"/>
          <w:szCs w:val="28"/>
        </w:rPr>
      </w:pPr>
      <w:r w:rsidRPr="000B0B9C">
        <w:rPr>
          <w:b/>
          <w:sz w:val="28"/>
          <w:szCs w:val="28"/>
        </w:rPr>
        <w:t>459</w:t>
      </w:r>
      <w:r w:rsidR="00BC4043" w:rsidRPr="000B0B9C">
        <w:rPr>
          <w:b/>
          <w:sz w:val="28"/>
          <w:szCs w:val="28"/>
        </w:rPr>
        <w:t>. Šta je od sledećeg EPA (</w:t>
      </w:r>
      <w:r w:rsidR="00BC4043" w:rsidRPr="000B0B9C">
        <w:rPr>
          <w:rFonts w:eastAsia="Times New Roman" w:cs="Arial"/>
          <w:b/>
          <w:bCs/>
          <w:color w:val="000000"/>
          <w:sz w:val="28"/>
          <w:szCs w:val="28"/>
        </w:rPr>
        <w:t xml:space="preserve">Environmental Protection Agency) </w:t>
      </w:r>
      <w:r w:rsidR="00BC4043" w:rsidRPr="000B0B9C">
        <w:rPr>
          <w:b/>
          <w:sz w:val="28"/>
          <w:szCs w:val="28"/>
        </w:rPr>
        <w:t>klasifikovala kao kriterijume zagađivača vazduha?</w:t>
      </w:r>
    </w:p>
    <w:p w14:paraId="6F6E60F5" w14:textId="77777777" w:rsidR="00EA32F4" w:rsidRPr="000B0B9C" w:rsidRDefault="00EA32F4" w:rsidP="00BC4043">
      <w:pPr>
        <w:jc w:val="both"/>
        <w:rPr>
          <w:b/>
          <w:sz w:val="28"/>
          <w:szCs w:val="28"/>
        </w:rPr>
      </w:pPr>
    </w:p>
    <w:p w14:paraId="788A9C00" w14:textId="77777777" w:rsidR="00BC4043" w:rsidRPr="000B0B9C" w:rsidRDefault="00BC4043" w:rsidP="00BC4043">
      <w:pPr>
        <w:jc w:val="both"/>
        <w:rPr>
          <w:sz w:val="28"/>
          <w:szCs w:val="28"/>
        </w:rPr>
      </w:pPr>
      <w:r w:rsidRPr="000B0B9C">
        <w:rPr>
          <w:sz w:val="28"/>
          <w:szCs w:val="28"/>
        </w:rPr>
        <w:t>A. Svi su klasifikovani kao kriterijumi zagađivači vazduha</w:t>
      </w:r>
    </w:p>
    <w:p w14:paraId="788F95B8" w14:textId="77777777" w:rsidR="00BC4043" w:rsidRPr="000B0B9C" w:rsidRDefault="00BC4043" w:rsidP="00BC4043">
      <w:pPr>
        <w:jc w:val="both"/>
        <w:rPr>
          <w:sz w:val="28"/>
          <w:szCs w:val="28"/>
        </w:rPr>
      </w:pPr>
      <w:r w:rsidRPr="000B0B9C">
        <w:rPr>
          <w:sz w:val="28"/>
          <w:szCs w:val="28"/>
        </w:rPr>
        <w:t>B. Čestice</w:t>
      </w:r>
    </w:p>
    <w:p w14:paraId="376FBF70" w14:textId="77777777" w:rsidR="00BC4043" w:rsidRPr="000B0B9C" w:rsidRDefault="00BC4043" w:rsidP="00BC4043">
      <w:pPr>
        <w:jc w:val="both"/>
        <w:rPr>
          <w:sz w:val="28"/>
          <w:szCs w:val="28"/>
        </w:rPr>
      </w:pPr>
      <w:r w:rsidRPr="000B0B9C">
        <w:rPr>
          <w:sz w:val="28"/>
          <w:szCs w:val="28"/>
        </w:rPr>
        <w:t>C. Sumpor-dioksid</w:t>
      </w:r>
    </w:p>
    <w:p w14:paraId="550FEE73" w14:textId="77777777" w:rsidR="00BC4043" w:rsidRPr="000B0B9C" w:rsidRDefault="00BC4043" w:rsidP="00BC4043">
      <w:pPr>
        <w:jc w:val="both"/>
        <w:rPr>
          <w:sz w:val="28"/>
          <w:szCs w:val="28"/>
        </w:rPr>
      </w:pPr>
      <w:r w:rsidRPr="000B0B9C">
        <w:rPr>
          <w:sz w:val="28"/>
          <w:szCs w:val="28"/>
        </w:rPr>
        <w:t>D. Azot-dioksid</w:t>
      </w:r>
    </w:p>
    <w:p w14:paraId="5F3B858C" w14:textId="77777777" w:rsidR="00BC4043" w:rsidRDefault="00BC4043" w:rsidP="00BC4043">
      <w:pPr>
        <w:jc w:val="both"/>
        <w:rPr>
          <w:sz w:val="28"/>
          <w:szCs w:val="28"/>
        </w:rPr>
      </w:pPr>
      <w:r w:rsidRPr="000B0B9C">
        <w:rPr>
          <w:sz w:val="28"/>
          <w:szCs w:val="28"/>
        </w:rPr>
        <w:t>E. Ugljen monoksid</w:t>
      </w:r>
    </w:p>
    <w:p w14:paraId="097F288D" w14:textId="77777777" w:rsidR="00EA32F4" w:rsidRPr="000B0B9C" w:rsidRDefault="00EA32F4" w:rsidP="00BC4043">
      <w:pPr>
        <w:jc w:val="both"/>
        <w:rPr>
          <w:sz w:val="28"/>
          <w:szCs w:val="28"/>
        </w:rPr>
      </w:pPr>
    </w:p>
    <w:p w14:paraId="6A3EFCCC" w14:textId="77777777" w:rsidR="00BC4043" w:rsidRDefault="001A1036" w:rsidP="00BC4043">
      <w:pPr>
        <w:jc w:val="both"/>
        <w:rPr>
          <w:b/>
          <w:sz w:val="28"/>
          <w:szCs w:val="28"/>
        </w:rPr>
      </w:pPr>
      <w:r w:rsidRPr="000B0B9C">
        <w:rPr>
          <w:b/>
          <w:sz w:val="28"/>
          <w:szCs w:val="28"/>
        </w:rPr>
        <w:t>460</w:t>
      </w:r>
      <w:r w:rsidR="00BC4043" w:rsidRPr="000B0B9C">
        <w:rPr>
          <w:b/>
          <w:sz w:val="28"/>
          <w:szCs w:val="28"/>
        </w:rPr>
        <w:t>. Koje vrste zagađivača izazivaju zakiseljavanje površinskih voda jezera i akumulacija?</w:t>
      </w:r>
    </w:p>
    <w:p w14:paraId="0D75048A" w14:textId="77777777" w:rsidR="00EA32F4" w:rsidRPr="000B0B9C" w:rsidRDefault="00EA32F4" w:rsidP="00BC4043">
      <w:pPr>
        <w:jc w:val="both"/>
        <w:rPr>
          <w:b/>
          <w:sz w:val="28"/>
          <w:szCs w:val="28"/>
        </w:rPr>
      </w:pPr>
    </w:p>
    <w:p w14:paraId="5D3BE139" w14:textId="77777777" w:rsidR="00BC4043" w:rsidRPr="000B0B9C" w:rsidRDefault="00BC4043" w:rsidP="00BC4043">
      <w:pPr>
        <w:jc w:val="both"/>
        <w:rPr>
          <w:sz w:val="28"/>
          <w:szCs w:val="28"/>
        </w:rPr>
      </w:pPr>
      <w:r w:rsidRPr="000B0B9C">
        <w:rPr>
          <w:sz w:val="28"/>
          <w:szCs w:val="28"/>
        </w:rPr>
        <w:t>A. Samo zagađivači vode</w:t>
      </w:r>
    </w:p>
    <w:p w14:paraId="5D3C1F4C" w14:textId="77777777" w:rsidR="00BC4043" w:rsidRPr="000B0B9C" w:rsidRDefault="00BC4043" w:rsidP="00BC4043">
      <w:pPr>
        <w:jc w:val="both"/>
        <w:rPr>
          <w:sz w:val="28"/>
          <w:szCs w:val="28"/>
        </w:rPr>
      </w:pPr>
      <w:r w:rsidRPr="000B0B9C">
        <w:rPr>
          <w:sz w:val="28"/>
          <w:szCs w:val="28"/>
        </w:rPr>
        <w:t>B. Zagađivači vazduha i vode</w:t>
      </w:r>
    </w:p>
    <w:p w14:paraId="66898D69" w14:textId="77777777" w:rsidR="00BC4043" w:rsidRPr="000B0B9C" w:rsidRDefault="00BC4043" w:rsidP="00BC4043">
      <w:pPr>
        <w:jc w:val="both"/>
        <w:rPr>
          <w:sz w:val="28"/>
          <w:szCs w:val="28"/>
        </w:rPr>
      </w:pPr>
      <w:r w:rsidRPr="000B0B9C">
        <w:rPr>
          <w:sz w:val="28"/>
          <w:szCs w:val="28"/>
        </w:rPr>
        <w:t>C. Samo zagađivači vazduha</w:t>
      </w:r>
    </w:p>
    <w:p w14:paraId="4602D713" w14:textId="1465CDAB" w:rsidR="00BC4043" w:rsidRDefault="00BC4043" w:rsidP="00BC4043">
      <w:pPr>
        <w:jc w:val="both"/>
        <w:rPr>
          <w:sz w:val="28"/>
          <w:szCs w:val="28"/>
        </w:rPr>
      </w:pPr>
      <w:r w:rsidRPr="000B0B9C">
        <w:rPr>
          <w:sz w:val="28"/>
          <w:szCs w:val="28"/>
        </w:rPr>
        <w:t>D. Nijedan od navedenih</w:t>
      </w:r>
    </w:p>
    <w:p w14:paraId="208FCEC6" w14:textId="568823EC" w:rsidR="00975DCF" w:rsidRDefault="00975DCF" w:rsidP="00BC4043">
      <w:pPr>
        <w:jc w:val="both"/>
        <w:rPr>
          <w:sz w:val="28"/>
          <w:szCs w:val="28"/>
        </w:rPr>
      </w:pPr>
    </w:p>
    <w:p w14:paraId="3FD6FD09" w14:textId="359795D5" w:rsidR="00975DCF" w:rsidRDefault="00975DCF" w:rsidP="00BC4043">
      <w:pPr>
        <w:jc w:val="both"/>
        <w:rPr>
          <w:sz w:val="28"/>
          <w:szCs w:val="28"/>
        </w:rPr>
      </w:pPr>
    </w:p>
    <w:p w14:paraId="135BCE05" w14:textId="77777777" w:rsidR="00975DCF" w:rsidRDefault="00975DCF" w:rsidP="00BC4043">
      <w:pPr>
        <w:jc w:val="both"/>
        <w:rPr>
          <w:sz w:val="28"/>
          <w:szCs w:val="28"/>
        </w:rPr>
      </w:pPr>
    </w:p>
    <w:p w14:paraId="0148B725" w14:textId="77777777" w:rsidR="00BC4043" w:rsidRPr="000B0B9C" w:rsidRDefault="00BC4043" w:rsidP="00BC4043">
      <w:pPr>
        <w:jc w:val="both"/>
        <w:rPr>
          <w:sz w:val="28"/>
          <w:szCs w:val="28"/>
        </w:rPr>
      </w:pPr>
    </w:p>
    <w:p w14:paraId="5DA6C5FB" w14:textId="77777777" w:rsidR="00BC4043" w:rsidRDefault="001A1036" w:rsidP="00BC4043">
      <w:pPr>
        <w:jc w:val="both"/>
        <w:rPr>
          <w:b/>
          <w:sz w:val="28"/>
          <w:szCs w:val="28"/>
        </w:rPr>
      </w:pPr>
      <w:r w:rsidRPr="000B0B9C">
        <w:rPr>
          <w:b/>
          <w:sz w:val="28"/>
          <w:szCs w:val="28"/>
        </w:rPr>
        <w:t>461</w:t>
      </w:r>
      <w:r w:rsidR="00BC4043" w:rsidRPr="000B0B9C">
        <w:rPr>
          <w:b/>
          <w:sz w:val="28"/>
          <w:szCs w:val="28"/>
        </w:rPr>
        <w:t>. Ova vrsta zagađenja manje utiče na ljude nego na morske kornjače, koje traže mračne, osamljene plaže da bi položile jaja. Gnezdi, kada se jednom izlegu, moraju da plove do mora iz svog gnezda.</w:t>
      </w:r>
    </w:p>
    <w:p w14:paraId="62060939" w14:textId="77777777" w:rsidR="00EA32F4" w:rsidRPr="000B0B9C" w:rsidRDefault="00EA32F4" w:rsidP="00BC4043">
      <w:pPr>
        <w:jc w:val="both"/>
        <w:rPr>
          <w:b/>
          <w:sz w:val="28"/>
          <w:szCs w:val="28"/>
        </w:rPr>
      </w:pPr>
    </w:p>
    <w:p w14:paraId="1C9CA940" w14:textId="77777777" w:rsidR="00BC4043" w:rsidRPr="000B0B9C" w:rsidRDefault="00BC4043" w:rsidP="00BC4043">
      <w:pPr>
        <w:jc w:val="both"/>
        <w:rPr>
          <w:sz w:val="28"/>
          <w:szCs w:val="28"/>
        </w:rPr>
      </w:pPr>
      <w:r w:rsidRPr="000B0B9C">
        <w:rPr>
          <w:sz w:val="28"/>
          <w:szCs w:val="28"/>
        </w:rPr>
        <w:t>A. Buka</w:t>
      </w:r>
    </w:p>
    <w:p w14:paraId="4115B20C" w14:textId="77777777" w:rsidR="00BC4043" w:rsidRPr="000B0B9C" w:rsidRDefault="00BC4043" w:rsidP="00BC4043">
      <w:pPr>
        <w:jc w:val="both"/>
        <w:rPr>
          <w:sz w:val="28"/>
          <w:szCs w:val="28"/>
        </w:rPr>
      </w:pPr>
      <w:r w:rsidRPr="000B0B9C">
        <w:rPr>
          <w:sz w:val="28"/>
          <w:szCs w:val="28"/>
        </w:rPr>
        <w:t>B. Zagađenje nutrijentima</w:t>
      </w:r>
    </w:p>
    <w:p w14:paraId="785C603B" w14:textId="77777777" w:rsidR="00BC4043" w:rsidRPr="000B0B9C" w:rsidRDefault="00BC4043" w:rsidP="00BC4043">
      <w:pPr>
        <w:jc w:val="both"/>
        <w:rPr>
          <w:sz w:val="28"/>
          <w:szCs w:val="28"/>
        </w:rPr>
      </w:pPr>
      <w:r w:rsidRPr="000B0B9C">
        <w:rPr>
          <w:sz w:val="28"/>
          <w:szCs w:val="28"/>
        </w:rPr>
        <w:t>C. Svetlosno zagađenje</w:t>
      </w:r>
    </w:p>
    <w:p w14:paraId="0AE4AA87" w14:textId="77777777" w:rsidR="00BC4043" w:rsidRDefault="00BC4043" w:rsidP="00BC4043">
      <w:pPr>
        <w:jc w:val="both"/>
        <w:rPr>
          <w:sz w:val="28"/>
          <w:szCs w:val="28"/>
        </w:rPr>
      </w:pPr>
      <w:r w:rsidRPr="000B0B9C">
        <w:rPr>
          <w:sz w:val="28"/>
          <w:szCs w:val="28"/>
        </w:rPr>
        <w:t>D. Zagađenje vode</w:t>
      </w:r>
    </w:p>
    <w:p w14:paraId="016EB086" w14:textId="77777777" w:rsidR="00EA32F4" w:rsidRPr="000B0B9C" w:rsidRDefault="00EA32F4" w:rsidP="00BC4043">
      <w:pPr>
        <w:jc w:val="both"/>
        <w:rPr>
          <w:sz w:val="28"/>
          <w:szCs w:val="28"/>
        </w:rPr>
      </w:pPr>
    </w:p>
    <w:p w14:paraId="618CA14D" w14:textId="77777777" w:rsidR="00BC4043" w:rsidRPr="000B0B9C" w:rsidRDefault="001A1036" w:rsidP="00BC4043">
      <w:pPr>
        <w:jc w:val="both"/>
        <w:rPr>
          <w:b/>
          <w:sz w:val="28"/>
          <w:szCs w:val="28"/>
        </w:rPr>
      </w:pPr>
      <w:r w:rsidRPr="000B0B9C">
        <w:rPr>
          <w:b/>
          <w:sz w:val="28"/>
          <w:szCs w:val="28"/>
        </w:rPr>
        <w:t>462</w:t>
      </w:r>
      <w:r w:rsidR="00BC4043" w:rsidRPr="000B0B9C">
        <w:rPr>
          <w:b/>
          <w:sz w:val="28"/>
          <w:szCs w:val="28"/>
        </w:rPr>
        <w:t>. Šta od sledećeg ima najmanje šanse da bude opasna posledica procednih voda sa sanitarne deponije?</w:t>
      </w:r>
    </w:p>
    <w:p w14:paraId="6B14FE8E" w14:textId="77777777" w:rsidR="00BC4043" w:rsidRPr="000B0B9C" w:rsidRDefault="00BC4043" w:rsidP="00BC4043">
      <w:pPr>
        <w:jc w:val="both"/>
        <w:rPr>
          <w:sz w:val="28"/>
          <w:szCs w:val="28"/>
        </w:rPr>
      </w:pPr>
    </w:p>
    <w:p w14:paraId="1F7689E5" w14:textId="77777777" w:rsidR="00BC4043" w:rsidRPr="000B0B9C" w:rsidRDefault="00BC4043" w:rsidP="00BC4043">
      <w:pPr>
        <w:jc w:val="both"/>
        <w:rPr>
          <w:sz w:val="28"/>
          <w:szCs w:val="28"/>
        </w:rPr>
      </w:pPr>
      <w:r w:rsidRPr="000B0B9C">
        <w:rPr>
          <w:sz w:val="28"/>
          <w:szCs w:val="28"/>
        </w:rPr>
        <w:t>A. Procedna vod</w:t>
      </w:r>
      <w:r w:rsidR="009140E7">
        <w:rPr>
          <w:sz w:val="28"/>
          <w:szCs w:val="28"/>
        </w:rPr>
        <w:t>a može da procuri u obližnja zemljišta</w:t>
      </w:r>
    </w:p>
    <w:p w14:paraId="2194D6DB" w14:textId="77777777" w:rsidR="00BC4043" w:rsidRPr="000B0B9C" w:rsidRDefault="00BC4043" w:rsidP="00BC4043">
      <w:pPr>
        <w:jc w:val="both"/>
        <w:rPr>
          <w:sz w:val="28"/>
          <w:szCs w:val="28"/>
        </w:rPr>
      </w:pPr>
      <w:r w:rsidRPr="000B0B9C">
        <w:rPr>
          <w:sz w:val="28"/>
          <w:szCs w:val="28"/>
        </w:rPr>
        <w:t>B. Procedna voda može sadržati toksična metalna jedinjenja</w:t>
      </w:r>
    </w:p>
    <w:p w14:paraId="66036008" w14:textId="77777777" w:rsidR="00BC4043" w:rsidRPr="000B0B9C" w:rsidRDefault="00BC4043" w:rsidP="00BC4043">
      <w:pPr>
        <w:jc w:val="both"/>
        <w:rPr>
          <w:sz w:val="28"/>
          <w:szCs w:val="28"/>
        </w:rPr>
      </w:pPr>
      <w:r w:rsidRPr="000B0B9C">
        <w:rPr>
          <w:sz w:val="28"/>
          <w:szCs w:val="28"/>
        </w:rPr>
        <w:t>C. Procedne vode mogu da iscure u podzemne vode</w:t>
      </w:r>
    </w:p>
    <w:p w14:paraId="2A87EFE5" w14:textId="77777777" w:rsidR="00EA32F4" w:rsidRPr="000B0B9C" w:rsidRDefault="00BC4043" w:rsidP="00BC4043">
      <w:pPr>
        <w:jc w:val="both"/>
        <w:rPr>
          <w:sz w:val="28"/>
          <w:szCs w:val="28"/>
        </w:rPr>
      </w:pPr>
      <w:r w:rsidRPr="000B0B9C">
        <w:rPr>
          <w:sz w:val="28"/>
          <w:szCs w:val="28"/>
        </w:rPr>
        <w:t xml:space="preserve">D. Procedna voda može biti na visokoj </w:t>
      </w:r>
      <w:r w:rsidR="009140E7">
        <w:rPr>
          <w:sz w:val="28"/>
          <w:szCs w:val="28"/>
        </w:rPr>
        <w:t>temperaturi</w:t>
      </w:r>
    </w:p>
    <w:p w14:paraId="3C0AE7A1" w14:textId="77777777" w:rsidR="00BC4043" w:rsidRDefault="00BC4043" w:rsidP="00BC4043">
      <w:pPr>
        <w:jc w:val="both"/>
        <w:rPr>
          <w:sz w:val="28"/>
          <w:szCs w:val="28"/>
        </w:rPr>
      </w:pPr>
      <w:r w:rsidRPr="000B0B9C">
        <w:rPr>
          <w:sz w:val="28"/>
          <w:szCs w:val="28"/>
        </w:rPr>
        <w:t>E. Procedne vode se mogu klasifikovati kao toksični otpad i moraju se tretirati na odgovarajući način</w:t>
      </w:r>
    </w:p>
    <w:p w14:paraId="0964D140" w14:textId="77777777" w:rsidR="00EA32F4" w:rsidRPr="000B0B9C" w:rsidRDefault="00EA32F4" w:rsidP="00BC4043">
      <w:pPr>
        <w:jc w:val="both"/>
        <w:rPr>
          <w:sz w:val="28"/>
          <w:szCs w:val="28"/>
        </w:rPr>
      </w:pPr>
    </w:p>
    <w:p w14:paraId="3D7F3E26" w14:textId="77777777" w:rsidR="00BC4043" w:rsidRDefault="001A1036" w:rsidP="00BC4043">
      <w:pPr>
        <w:jc w:val="both"/>
        <w:rPr>
          <w:b/>
          <w:sz w:val="28"/>
          <w:szCs w:val="28"/>
        </w:rPr>
      </w:pPr>
      <w:r w:rsidRPr="000B0B9C">
        <w:rPr>
          <w:b/>
          <w:sz w:val="28"/>
          <w:szCs w:val="28"/>
        </w:rPr>
        <w:t>463</w:t>
      </w:r>
      <w:r w:rsidR="00BC4043" w:rsidRPr="000B0B9C">
        <w:rPr>
          <w:b/>
          <w:sz w:val="28"/>
          <w:szCs w:val="28"/>
        </w:rPr>
        <w:t>. Koji zloglasni lokalitet je privukao pažnju javnosti iznevši na videlo opasne posledice odlaganja toksičnih hemikalija pod zemljom?</w:t>
      </w:r>
    </w:p>
    <w:p w14:paraId="5580098D" w14:textId="77777777" w:rsidR="00EA32F4" w:rsidRPr="000B0B9C" w:rsidRDefault="00EA32F4" w:rsidP="00BC4043">
      <w:pPr>
        <w:jc w:val="both"/>
        <w:rPr>
          <w:b/>
          <w:sz w:val="28"/>
          <w:szCs w:val="28"/>
        </w:rPr>
      </w:pPr>
    </w:p>
    <w:p w14:paraId="2BFB4695" w14:textId="77777777" w:rsidR="00BC4043" w:rsidRPr="000B0B9C" w:rsidRDefault="00BC4043" w:rsidP="00BC4043">
      <w:pPr>
        <w:jc w:val="both"/>
        <w:rPr>
          <w:sz w:val="28"/>
          <w:szCs w:val="28"/>
        </w:rPr>
      </w:pPr>
      <w:r w:rsidRPr="000B0B9C">
        <w:rPr>
          <w:sz w:val="28"/>
          <w:szCs w:val="28"/>
        </w:rPr>
        <w:t>A. Ostrvo Tri milje, Pensilvanija</w:t>
      </w:r>
    </w:p>
    <w:p w14:paraId="61CF8C3B" w14:textId="77777777" w:rsidR="00BC4043" w:rsidRPr="000B0B9C" w:rsidRDefault="00BC4043" w:rsidP="00BC4043">
      <w:pPr>
        <w:jc w:val="both"/>
        <w:rPr>
          <w:sz w:val="28"/>
          <w:szCs w:val="28"/>
        </w:rPr>
      </w:pPr>
      <w:r w:rsidRPr="000B0B9C">
        <w:rPr>
          <w:sz w:val="28"/>
          <w:szCs w:val="28"/>
        </w:rPr>
        <w:t>B. Love Canal, Njujork</w:t>
      </w:r>
    </w:p>
    <w:p w14:paraId="7243A5EC" w14:textId="77777777" w:rsidR="00BC4043" w:rsidRPr="000B0B9C" w:rsidRDefault="00BC4043" w:rsidP="00BC4043">
      <w:pPr>
        <w:jc w:val="both"/>
        <w:rPr>
          <w:sz w:val="28"/>
          <w:szCs w:val="28"/>
        </w:rPr>
      </w:pPr>
      <w:r w:rsidRPr="000B0B9C">
        <w:rPr>
          <w:sz w:val="28"/>
          <w:szCs w:val="28"/>
        </w:rPr>
        <w:t>C. Černobil, Ukrajina</w:t>
      </w:r>
    </w:p>
    <w:p w14:paraId="28413D8E" w14:textId="77777777" w:rsidR="00BC4043" w:rsidRPr="000B0B9C" w:rsidRDefault="00BC4043" w:rsidP="00BC4043">
      <w:pPr>
        <w:jc w:val="both"/>
        <w:rPr>
          <w:sz w:val="28"/>
          <w:szCs w:val="28"/>
        </w:rPr>
      </w:pPr>
      <w:r w:rsidRPr="000B0B9C">
        <w:rPr>
          <w:sz w:val="28"/>
          <w:szCs w:val="28"/>
        </w:rPr>
        <w:t>D. Minamata, Japan</w:t>
      </w:r>
    </w:p>
    <w:p w14:paraId="69E33CF0" w14:textId="77777777" w:rsidR="00EA32F4" w:rsidRPr="000B0B9C" w:rsidRDefault="00EA32F4" w:rsidP="00BC4043">
      <w:pPr>
        <w:jc w:val="both"/>
        <w:rPr>
          <w:sz w:val="28"/>
          <w:szCs w:val="28"/>
        </w:rPr>
      </w:pPr>
    </w:p>
    <w:p w14:paraId="2B87C117" w14:textId="77777777" w:rsidR="00BC4043" w:rsidRDefault="001A1036" w:rsidP="00BC4043">
      <w:pPr>
        <w:jc w:val="both"/>
        <w:rPr>
          <w:b/>
          <w:sz w:val="28"/>
          <w:szCs w:val="28"/>
        </w:rPr>
      </w:pPr>
      <w:r w:rsidRPr="000B0B9C">
        <w:rPr>
          <w:b/>
          <w:sz w:val="28"/>
          <w:szCs w:val="28"/>
        </w:rPr>
        <w:t>464</w:t>
      </w:r>
      <w:r w:rsidR="00BC4043" w:rsidRPr="000B0B9C">
        <w:rPr>
          <w:b/>
          <w:sz w:val="28"/>
          <w:szCs w:val="28"/>
        </w:rPr>
        <w:t>. Šta od sledećeg nije vrsta zagađenja vode?</w:t>
      </w:r>
    </w:p>
    <w:p w14:paraId="12075531" w14:textId="77777777" w:rsidR="00EA32F4" w:rsidRPr="000B0B9C" w:rsidRDefault="00EA32F4" w:rsidP="00BC4043">
      <w:pPr>
        <w:jc w:val="both"/>
        <w:rPr>
          <w:b/>
          <w:sz w:val="28"/>
          <w:szCs w:val="28"/>
        </w:rPr>
      </w:pPr>
    </w:p>
    <w:p w14:paraId="3E5BF75E" w14:textId="77777777" w:rsidR="00BC4043" w:rsidRPr="000B0B9C" w:rsidRDefault="00BC4043" w:rsidP="00BC4043">
      <w:pPr>
        <w:jc w:val="both"/>
        <w:rPr>
          <w:sz w:val="28"/>
          <w:szCs w:val="28"/>
        </w:rPr>
      </w:pPr>
      <w:r w:rsidRPr="000B0B9C">
        <w:rPr>
          <w:sz w:val="28"/>
          <w:szCs w:val="28"/>
        </w:rPr>
        <w:t>A. Zagađenje nutrijentima</w:t>
      </w:r>
    </w:p>
    <w:p w14:paraId="692D9E53" w14:textId="77777777" w:rsidR="00BC4043" w:rsidRPr="000B0B9C" w:rsidRDefault="00BC4043" w:rsidP="00BC4043">
      <w:pPr>
        <w:jc w:val="both"/>
        <w:rPr>
          <w:sz w:val="28"/>
          <w:szCs w:val="28"/>
        </w:rPr>
      </w:pPr>
      <w:r w:rsidRPr="000B0B9C">
        <w:rPr>
          <w:sz w:val="28"/>
          <w:szCs w:val="28"/>
        </w:rPr>
        <w:t>B. Zagađenje sedimentima</w:t>
      </w:r>
    </w:p>
    <w:p w14:paraId="161FB371" w14:textId="77777777" w:rsidR="00BC4043" w:rsidRPr="000B0B9C" w:rsidRDefault="00BC4043" w:rsidP="00BC4043">
      <w:pPr>
        <w:jc w:val="both"/>
        <w:rPr>
          <w:sz w:val="28"/>
          <w:szCs w:val="28"/>
        </w:rPr>
      </w:pPr>
      <w:r w:rsidRPr="000B0B9C">
        <w:rPr>
          <w:sz w:val="28"/>
          <w:szCs w:val="28"/>
        </w:rPr>
        <w:t>C. Toksično hemijsko zagađenje</w:t>
      </w:r>
    </w:p>
    <w:p w14:paraId="5933AEFF" w14:textId="77777777" w:rsidR="00BC4043" w:rsidRPr="000B0B9C" w:rsidRDefault="00BC4043" w:rsidP="00BC4043">
      <w:pPr>
        <w:jc w:val="both"/>
        <w:rPr>
          <w:sz w:val="28"/>
          <w:szCs w:val="28"/>
        </w:rPr>
      </w:pPr>
      <w:r w:rsidRPr="000B0B9C">
        <w:rPr>
          <w:sz w:val="28"/>
          <w:szCs w:val="28"/>
        </w:rPr>
        <w:t>D. Bolesti i zagađenje patogenima</w:t>
      </w:r>
    </w:p>
    <w:p w14:paraId="2ECD4847" w14:textId="77777777" w:rsidR="00BC4043" w:rsidRDefault="00BC4043" w:rsidP="00BC4043">
      <w:pPr>
        <w:jc w:val="both"/>
        <w:rPr>
          <w:sz w:val="28"/>
          <w:szCs w:val="28"/>
          <w:lang w:val="fr-FR"/>
        </w:rPr>
      </w:pPr>
      <w:r w:rsidRPr="000B0B9C">
        <w:rPr>
          <w:sz w:val="28"/>
          <w:szCs w:val="28"/>
          <w:lang w:val="fr-FR"/>
        </w:rPr>
        <w:t>E. Sve su to vrste zagađenja vode</w:t>
      </w:r>
    </w:p>
    <w:p w14:paraId="145A84E4" w14:textId="77777777" w:rsidR="00EA32F4" w:rsidRPr="000B0B9C" w:rsidRDefault="00EA32F4" w:rsidP="00BC4043">
      <w:pPr>
        <w:jc w:val="both"/>
        <w:rPr>
          <w:sz w:val="28"/>
          <w:szCs w:val="28"/>
          <w:lang w:val="fr-FR"/>
        </w:rPr>
      </w:pPr>
    </w:p>
    <w:p w14:paraId="23FB5906" w14:textId="77777777" w:rsidR="009140E7" w:rsidRDefault="001A1036" w:rsidP="00BC4043">
      <w:pPr>
        <w:jc w:val="both"/>
        <w:rPr>
          <w:b/>
          <w:sz w:val="28"/>
          <w:szCs w:val="28"/>
          <w:lang w:val="fr-FR"/>
        </w:rPr>
      </w:pPr>
      <w:r w:rsidRPr="000B0B9C">
        <w:rPr>
          <w:b/>
          <w:sz w:val="28"/>
          <w:szCs w:val="28"/>
          <w:lang w:val="fr-FR"/>
        </w:rPr>
        <w:t>465.</w:t>
      </w:r>
      <w:r w:rsidR="00BC4043" w:rsidRPr="000B0B9C">
        <w:rPr>
          <w:b/>
          <w:sz w:val="28"/>
          <w:szCs w:val="28"/>
          <w:lang w:val="fr-FR"/>
        </w:rPr>
        <w:t xml:space="preserve"> Šta od sledećeg je sekundarni zagađivač vazduha?</w:t>
      </w:r>
    </w:p>
    <w:p w14:paraId="7C931098" w14:textId="77777777" w:rsidR="00EA32F4" w:rsidRPr="000B0B9C" w:rsidRDefault="00EA32F4" w:rsidP="00BC4043">
      <w:pPr>
        <w:jc w:val="both"/>
        <w:rPr>
          <w:b/>
          <w:sz w:val="28"/>
          <w:szCs w:val="28"/>
          <w:lang w:val="fr-FR"/>
        </w:rPr>
      </w:pPr>
    </w:p>
    <w:p w14:paraId="30F09A1F" w14:textId="77777777" w:rsidR="00BC4043" w:rsidRPr="000B0B9C" w:rsidRDefault="00BC4043" w:rsidP="00BC4043">
      <w:pPr>
        <w:jc w:val="both"/>
        <w:rPr>
          <w:sz w:val="28"/>
          <w:szCs w:val="28"/>
          <w:lang w:val="fr-FR"/>
        </w:rPr>
      </w:pPr>
      <w:r w:rsidRPr="000B0B9C">
        <w:rPr>
          <w:sz w:val="28"/>
          <w:szCs w:val="28"/>
          <w:lang w:val="fr-FR"/>
        </w:rPr>
        <w:t>A. Azot oksid</w:t>
      </w:r>
    </w:p>
    <w:p w14:paraId="19555754" w14:textId="77777777" w:rsidR="00BC4043" w:rsidRPr="000B0B9C" w:rsidRDefault="00BC4043" w:rsidP="00BC4043">
      <w:pPr>
        <w:jc w:val="both"/>
        <w:rPr>
          <w:sz w:val="28"/>
          <w:szCs w:val="28"/>
          <w:lang w:val="fr-FR"/>
        </w:rPr>
      </w:pPr>
      <w:r w:rsidRPr="000B0B9C">
        <w:rPr>
          <w:sz w:val="28"/>
          <w:szCs w:val="28"/>
          <w:lang w:val="fr-FR"/>
        </w:rPr>
        <w:t>B. Ugljen monoksid</w:t>
      </w:r>
    </w:p>
    <w:p w14:paraId="7A03F09A" w14:textId="77777777" w:rsidR="00BC4043" w:rsidRPr="000B0B9C" w:rsidRDefault="00BC4043" w:rsidP="00BC4043">
      <w:pPr>
        <w:jc w:val="both"/>
        <w:rPr>
          <w:sz w:val="28"/>
          <w:szCs w:val="28"/>
          <w:lang w:val="fr-FR"/>
        </w:rPr>
      </w:pPr>
      <w:r w:rsidRPr="000B0B9C">
        <w:rPr>
          <w:sz w:val="28"/>
          <w:szCs w:val="28"/>
          <w:lang w:val="fr-FR"/>
        </w:rPr>
        <w:t>C. Sumpor-dioksid</w:t>
      </w:r>
    </w:p>
    <w:p w14:paraId="043241E7" w14:textId="096B9F10" w:rsidR="00BC4043" w:rsidRDefault="00BC4043" w:rsidP="00BC4043">
      <w:pPr>
        <w:jc w:val="both"/>
        <w:rPr>
          <w:sz w:val="28"/>
          <w:szCs w:val="28"/>
          <w:lang w:val="fr-FR"/>
        </w:rPr>
      </w:pPr>
      <w:r w:rsidRPr="000B0B9C">
        <w:rPr>
          <w:sz w:val="28"/>
          <w:szCs w:val="28"/>
          <w:lang w:val="fr-FR"/>
        </w:rPr>
        <w:t>D. Troposferski ozon</w:t>
      </w:r>
    </w:p>
    <w:p w14:paraId="00C1E1E9" w14:textId="7EF72338" w:rsidR="00975DCF" w:rsidRDefault="00975DCF" w:rsidP="00BC4043">
      <w:pPr>
        <w:jc w:val="both"/>
        <w:rPr>
          <w:sz w:val="28"/>
          <w:szCs w:val="28"/>
          <w:lang w:val="fr-FR"/>
        </w:rPr>
      </w:pPr>
    </w:p>
    <w:p w14:paraId="6A0F0956" w14:textId="77777777" w:rsidR="00975DCF" w:rsidRDefault="00975DCF" w:rsidP="00BC4043">
      <w:pPr>
        <w:jc w:val="both"/>
        <w:rPr>
          <w:sz w:val="28"/>
          <w:szCs w:val="28"/>
          <w:lang w:val="fr-FR"/>
        </w:rPr>
      </w:pPr>
    </w:p>
    <w:p w14:paraId="1716FB6F" w14:textId="77777777" w:rsidR="00EA32F4" w:rsidRPr="000B0B9C" w:rsidRDefault="00EA32F4" w:rsidP="00BC4043">
      <w:pPr>
        <w:jc w:val="both"/>
        <w:rPr>
          <w:sz w:val="28"/>
          <w:szCs w:val="28"/>
          <w:lang w:val="fr-FR"/>
        </w:rPr>
      </w:pPr>
    </w:p>
    <w:p w14:paraId="0D55FAFD" w14:textId="77777777" w:rsidR="00BC4043" w:rsidRDefault="00A96C07" w:rsidP="00BC4043">
      <w:pPr>
        <w:jc w:val="both"/>
        <w:rPr>
          <w:b/>
          <w:sz w:val="28"/>
          <w:szCs w:val="28"/>
        </w:rPr>
      </w:pPr>
      <w:r w:rsidRPr="000B0B9C">
        <w:rPr>
          <w:b/>
          <w:sz w:val="28"/>
          <w:szCs w:val="28"/>
        </w:rPr>
        <w:t>466</w:t>
      </w:r>
      <w:r w:rsidR="00BC4043" w:rsidRPr="000B0B9C">
        <w:rPr>
          <w:b/>
          <w:sz w:val="28"/>
          <w:szCs w:val="28"/>
        </w:rPr>
        <w:t>. Zagađivači vode potiču iz prirodnih i ljudskih uzroka i klasif</w:t>
      </w:r>
      <w:r w:rsidR="00DC20D6">
        <w:rPr>
          <w:b/>
          <w:sz w:val="28"/>
          <w:szCs w:val="28"/>
        </w:rPr>
        <w:t xml:space="preserve">ikovani su u dva opšta tipa. </w:t>
      </w:r>
      <w:r w:rsidR="00BC4043" w:rsidRPr="000B0B9C">
        <w:rPr>
          <w:b/>
          <w:sz w:val="28"/>
          <w:szCs w:val="28"/>
        </w:rPr>
        <w:t>Navedite dve vrste izvora zagađenja vode?</w:t>
      </w:r>
    </w:p>
    <w:p w14:paraId="368A6F63" w14:textId="77777777" w:rsidR="00DC20D6" w:rsidRPr="000B0B9C" w:rsidRDefault="00DC20D6" w:rsidP="00BC4043">
      <w:pPr>
        <w:jc w:val="both"/>
        <w:rPr>
          <w:b/>
          <w:sz w:val="28"/>
          <w:szCs w:val="28"/>
        </w:rPr>
      </w:pPr>
    </w:p>
    <w:p w14:paraId="77DFFAA2" w14:textId="77777777" w:rsidR="00BC4043" w:rsidRPr="000B0B9C" w:rsidRDefault="00BC4043" w:rsidP="00BC4043">
      <w:pPr>
        <w:jc w:val="both"/>
        <w:rPr>
          <w:sz w:val="28"/>
          <w:szCs w:val="28"/>
        </w:rPr>
      </w:pPr>
      <w:r w:rsidRPr="000B0B9C">
        <w:rPr>
          <w:sz w:val="28"/>
          <w:szCs w:val="28"/>
        </w:rPr>
        <w:t>A. Poljoprivreda i opštinska</w:t>
      </w:r>
    </w:p>
    <w:p w14:paraId="669F189A" w14:textId="77777777" w:rsidR="00BC4043" w:rsidRPr="000B0B9C" w:rsidRDefault="00BC4043" w:rsidP="00BC4043">
      <w:pPr>
        <w:jc w:val="both"/>
        <w:rPr>
          <w:sz w:val="28"/>
          <w:szCs w:val="28"/>
        </w:rPr>
      </w:pPr>
      <w:r w:rsidRPr="000B0B9C">
        <w:rPr>
          <w:sz w:val="28"/>
          <w:szCs w:val="28"/>
        </w:rPr>
        <w:t>B. Antropogena i ekološka</w:t>
      </w:r>
    </w:p>
    <w:p w14:paraId="007FC09D" w14:textId="77777777" w:rsidR="00BC4043" w:rsidRPr="000B0B9C" w:rsidRDefault="00BC4043" w:rsidP="00BC4043">
      <w:pPr>
        <w:jc w:val="both"/>
        <w:rPr>
          <w:sz w:val="28"/>
          <w:szCs w:val="28"/>
        </w:rPr>
      </w:pPr>
      <w:r w:rsidRPr="000B0B9C">
        <w:rPr>
          <w:sz w:val="28"/>
          <w:szCs w:val="28"/>
        </w:rPr>
        <w:t>C. Industrijski i neindustrijski</w:t>
      </w:r>
    </w:p>
    <w:p w14:paraId="400CF365" w14:textId="77777777" w:rsidR="00BC4043" w:rsidRDefault="00BC4043" w:rsidP="00BC4043">
      <w:pPr>
        <w:jc w:val="both"/>
        <w:rPr>
          <w:sz w:val="28"/>
          <w:szCs w:val="28"/>
        </w:rPr>
      </w:pPr>
      <w:r w:rsidRPr="000B0B9C">
        <w:rPr>
          <w:sz w:val="28"/>
          <w:szCs w:val="28"/>
        </w:rPr>
        <w:t>D. Tačkast izvor zagađenja i zagađenje iz netačkastog izvora</w:t>
      </w:r>
    </w:p>
    <w:p w14:paraId="4BE2318C" w14:textId="77777777" w:rsidR="00DC20D6" w:rsidRPr="000B0B9C" w:rsidRDefault="00DC20D6" w:rsidP="00BC4043">
      <w:pPr>
        <w:jc w:val="both"/>
        <w:rPr>
          <w:sz w:val="28"/>
          <w:szCs w:val="28"/>
        </w:rPr>
      </w:pPr>
    </w:p>
    <w:p w14:paraId="431BF825" w14:textId="77777777" w:rsidR="00BC4043" w:rsidRDefault="00A96C07" w:rsidP="00BC4043">
      <w:pPr>
        <w:jc w:val="both"/>
        <w:rPr>
          <w:b/>
          <w:sz w:val="28"/>
          <w:szCs w:val="28"/>
          <w:lang w:val="fr-FR"/>
        </w:rPr>
      </w:pPr>
      <w:r w:rsidRPr="000B0B9C">
        <w:rPr>
          <w:b/>
          <w:sz w:val="28"/>
          <w:szCs w:val="28"/>
          <w:lang w:val="fr-FR"/>
        </w:rPr>
        <w:t>467</w:t>
      </w:r>
      <w:r w:rsidR="00BC4043" w:rsidRPr="000B0B9C">
        <w:rPr>
          <w:b/>
          <w:sz w:val="28"/>
          <w:szCs w:val="28"/>
          <w:lang w:val="fr-FR"/>
        </w:rPr>
        <w:t>. Mnogo puta eutrofikacija stvara mrtve zone ili hipoksične zone u vodnim telima. Najpoznatija mrtva zona u Severnoj Americi se javlja tamo gde se reka Misisipi uliva u Meksički zaliv. Koji važan resurs mrtve zone nemaju?</w:t>
      </w:r>
    </w:p>
    <w:p w14:paraId="230B69A7" w14:textId="77777777" w:rsidR="00DC20D6" w:rsidRPr="000B0B9C" w:rsidRDefault="00DC20D6" w:rsidP="00BC4043">
      <w:pPr>
        <w:jc w:val="both"/>
        <w:rPr>
          <w:b/>
          <w:sz w:val="28"/>
          <w:szCs w:val="28"/>
          <w:lang w:val="fr-FR"/>
        </w:rPr>
      </w:pPr>
    </w:p>
    <w:p w14:paraId="07E0E6B7" w14:textId="77777777" w:rsidR="00BC4043" w:rsidRPr="000B0B9C" w:rsidRDefault="00BC4043" w:rsidP="00BC4043">
      <w:pPr>
        <w:jc w:val="both"/>
        <w:rPr>
          <w:sz w:val="28"/>
          <w:szCs w:val="28"/>
          <w:lang w:val="fr-FR"/>
        </w:rPr>
      </w:pPr>
      <w:r w:rsidRPr="000B0B9C">
        <w:rPr>
          <w:sz w:val="28"/>
          <w:szCs w:val="28"/>
          <w:lang w:val="fr-FR"/>
        </w:rPr>
        <w:t>A. Kiseonik</w:t>
      </w:r>
    </w:p>
    <w:p w14:paraId="59FFB30D" w14:textId="77777777" w:rsidR="00BC4043" w:rsidRPr="000B0B9C" w:rsidRDefault="00BC4043" w:rsidP="00BC4043">
      <w:pPr>
        <w:jc w:val="both"/>
        <w:rPr>
          <w:sz w:val="28"/>
          <w:szCs w:val="28"/>
          <w:lang w:val="fr-FR"/>
        </w:rPr>
      </w:pPr>
      <w:r w:rsidRPr="000B0B9C">
        <w:rPr>
          <w:sz w:val="28"/>
          <w:szCs w:val="28"/>
          <w:lang w:val="fr-FR"/>
        </w:rPr>
        <w:t>B. Azot</w:t>
      </w:r>
    </w:p>
    <w:p w14:paraId="4184D8E2" w14:textId="77777777" w:rsidR="00BC4043" w:rsidRPr="000B0B9C" w:rsidRDefault="00BC4043" w:rsidP="00BC4043">
      <w:pPr>
        <w:jc w:val="both"/>
        <w:rPr>
          <w:sz w:val="28"/>
          <w:szCs w:val="28"/>
          <w:lang w:val="fr-FR"/>
        </w:rPr>
      </w:pPr>
      <w:r w:rsidRPr="000B0B9C">
        <w:rPr>
          <w:sz w:val="28"/>
          <w:szCs w:val="28"/>
          <w:lang w:val="fr-FR"/>
        </w:rPr>
        <w:t>C. Ugljen dioksid</w:t>
      </w:r>
    </w:p>
    <w:p w14:paraId="208123CE" w14:textId="77777777" w:rsidR="00BC4043" w:rsidRDefault="00BC4043" w:rsidP="00BC4043">
      <w:pPr>
        <w:jc w:val="both"/>
        <w:rPr>
          <w:sz w:val="28"/>
          <w:szCs w:val="28"/>
          <w:lang w:val="de-AT"/>
        </w:rPr>
      </w:pPr>
      <w:r w:rsidRPr="000B0B9C">
        <w:rPr>
          <w:sz w:val="28"/>
          <w:szCs w:val="28"/>
          <w:lang w:val="de-AT"/>
        </w:rPr>
        <w:t>D. Kalijum</w:t>
      </w:r>
    </w:p>
    <w:p w14:paraId="5DB652B1" w14:textId="77777777" w:rsidR="00DC20D6" w:rsidRPr="000B0B9C" w:rsidRDefault="00DC20D6" w:rsidP="00BC4043">
      <w:pPr>
        <w:jc w:val="both"/>
        <w:rPr>
          <w:sz w:val="28"/>
          <w:szCs w:val="28"/>
          <w:lang w:val="de-AT"/>
        </w:rPr>
      </w:pPr>
    </w:p>
    <w:p w14:paraId="368F3F6C" w14:textId="77777777" w:rsidR="00BC4043" w:rsidRDefault="00A96C07" w:rsidP="00BC4043">
      <w:pPr>
        <w:jc w:val="both"/>
        <w:rPr>
          <w:b/>
          <w:sz w:val="28"/>
          <w:szCs w:val="28"/>
          <w:lang w:val="de-AT"/>
        </w:rPr>
      </w:pPr>
      <w:r w:rsidRPr="000B0B9C">
        <w:rPr>
          <w:b/>
          <w:sz w:val="28"/>
          <w:szCs w:val="28"/>
          <w:lang w:val="de-AT"/>
        </w:rPr>
        <w:t>468</w:t>
      </w:r>
      <w:r w:rsidR="00BC4043" w:rsidRPr="000B0B9C">
        <w:rPr>
          <w:b/>
          <w:sz w:val="28"/>
          <w:szCs w:val="28"/>
          <w:lang w:val="de-AT"/>
        </w:rPr>
        <w:t>. Zagađenje je jedan od najvećih ekoloških problema koji pogađaju ljude danas. Urbanizacija je stvorila efekat toplotnog ostrva. Koje vrste zagađenja su toplotna ostrva?</w:t>
      </w:r>
    </w:p>
    <w:p w14:paraId="3080D406" w14:textId="77777777" w:rsidR="00DC20D6" w:rsidRPr="000B0B9C" w:rsidRDefault="00DC20D6" w:rsidP="00BC4043">
      <w:pPr>
        <w:jc w:val="both"/>
        <w:rPr>
          <w:b/>
          <w:sz w:val="28"/>
          <w:szCs w:val="28"/>
          <w:lang w:val="de-AT"/>
        </w:rPr>
      </w:pPr>
    </w:p>
    <w:p w14:paraId="5952B016" w14:textId="77777777" w:rsidR="00BC4043" w:rsidRPr="000B0B9C" w:rsidRDefault="00BC4043" w:rsidP="00BC4043">
      <w:pPr>
        <w:jc w:val="both"/>
        <w:rPr>
          <w:sz w:val="28"/>
          <w:szCs w:val="28"/>
          <w:lang w:val="de-AT"/>
        </w:rPr>
      </w:pPr>
      <w:r w:rsidRPr="000B0B9C">
        <w:rPr>
          <w:sz w:val="28"/>
          <w:szCs w:val="28"/>
          <w:lang w:val="de-AT"/>
        </w:rPr>
        <w:t>A. Hemijsko zagađenje</w:t>
      </w:r>
    </w:p>
    <w:p w14:paraId="543A27E3" w14:textId="77777777" w:rsidR="00BC4043" w:rsidRPr="000B0B9C" w:rsidRDefault="00BC4043" w:rsidP="00BC4043">
      <w:pPr>
        <w:jc w:val="both"/>
        <w:rPr>
          <w:sz w:val="28"/>
          <w:szCs w:val="28"/>
          <w:lang w:val="de-AT"/>
        </w:rPr>
      </w:pPr>
      <w:r w:rsidRPr="000B0B9C">
        <w:rPr>
          <w:sz w:val="28"/>
          <w:szCs w:val="28"/>
          <w:lang w:val="de-AT"/>
        </w:rPr>
        <w:t>B. Termalno zagađenje</w:t>
      </w:r>
    </w:p>
    <w:p w14:paraId="56191EE2" w14:textId="77777777" w:rsidR="00BC4043" w:rsidRPr="000B0B9C" w:rsidRDefault="00BC4043" w:rsidP="00BC4043">
      <w:pPr>
        <w:jc w:val="both"/>
        <w:rPr>
          <w:sz w:val="28"/>
          <w:szCs w:val="28"/>
          <w:lang w:val="de-AT"/>
        </w:rPr>
      </w:pPr>
      <w:r w:rsidRPr="000B0B9C">
        <w:rPr>
          <w:sz w:val="28"/>
          <w:szCs w:val="28"/>
          <w:lang w:val="de-AT"/>
        </w:rPr>
        <w:t>C. Zagađenje vode</w:t>
      </w:r>
    </w:p>
    <w:p w14:paraId="1CC2A1C4" w14:textId="77777777" w:rsidR="00DC20D6" w:rsidRDefault="00BC4043" w:rsidP="00BC4043">
      <w:pPr>
        <w:jc w:val="both"/>
        <w:rPr>
          <w:sz w:val="28"/>
          <w:szCs w:val="28"/>
          <w:lang w:val="de-AT"/>
        </w:rPr>
      </w:pPr>
      <w:r w:rsidRPr="000B0B9C">
        <w:rPr>
          <w:sz w:val="28"/>
          <w:szCs w:val="28"/>
          <w:lang w:val="de-AT"/>
        </w:rPr>
        <w:t>D. Buka</w:t>
      </w:r>
    </w:p>
    <w:p w14:paraId="71C491A0" w14:textId="77777777" w:rsidR="00DC20D6" w:rsidRPr="000B0B9C" w:rsidRDefault="00DC20D6" w:rsidP="00BC4043">
      <w:pPr>
        <w:jc w:val="both"/>
        <w:rPr>
          <w:sz w:val="28"/>
          <w:szCs w:val="28"/>
          <w:lang w:val="de-AT"/>
        </w:rPr>
      </w:pPr>
    </w:p>
    <w:p w14:paraId="2BFE38AE" w14:textId="580D9C03" w:rsidR="00DC20D6" w:rsidRDefault="00A96C07" w:rsidP="00BC4043">
      <w:pPr>
        <w:jc w:val="both"/>
        <w:rPr>
          <w:b/>
          <w:sz w:val="28"/>
          <w:szCs w:val="28"/>
          <w:lang w:val="de-AT"/>
        </w:rPr>
      </w:pPr>
      <w:r w:rsidRPr="000B0B9C">
        <w:rPr>
          <w:b/>
          <w:sz w:val="28"/>
          <w:szCs w:val="28"/>
          <w:lang w:val="de-AT"/>
        </w:rPr>
        <w:t>469</w:t>
      </w:r>
      <w:r w:rsidR="00BC4043" w:rsidRPr="000B0B9C">
        <w:rPr>
          <w:b/>
          <w:sz w:val="28"/>
          <w:szCs w:val="28"/>
          <w:lang w:val="de-AT"/>
        </w:rPr>
        <w:t>. Sve sledeće mogu biti prirodni izvori zagađenja osim __________.</w:t>
      </w:r>
    </w:p>
    <w:p w14:paraId="1D27037F" w14:textId="77777777" w:rsidR="005570CB" w:rsidRPr="000B0B9C" w:rsidRDefault="005570CB" w:rsidP="00BC4043">
      <w:pPr>
        <w:jc w:val="both"/>
        <w:rPr>
          <w:b/>
          <w:sz w:val="28"/>
          <w:szCs w:val="28"/>
          <w:lang w:val="de-AT"/>
        </w:rPr>
      </w:pPr>
    </w:p>
    <w:p w14:paraId="52D14799" w14:textId="77777777" w:rsidR="00BC4043" w:rsidRPr="000B0B9C" w:rsidRDefault="00BC4043" w:rsidP="00BC4043">
      <w:pPr>
        <w:jc w:val="both"/>
        <w:rPr>
          <w:sz w:val="28"/>
          <w:szCs w:val="28"/>
          <w:lang w:val="fr-FR"/>
        </w:rPr>
      </w:pPr>
      <w:r w:rsidRPr="000B0B9C">
        <w:rPr>
          <w:sz w:val="28"/>
          <w:szCs w:val="28"/>
          <w:lang w:val="fr-FR"/>
        </w:rPr>
        <w:t>A. Šumski požari</w:t>
      </w:r>
    </w:p>
    <w:p w14:paraId="41B490FF" w14:textId="77777777" w:rsidR="00BC4043" w:rsidRPr="000B0B9C" w:rsidRDefault="00BC4043" w:rsidP="00BC4043">
      <w:pPr>
        <w:jc w:val="both"/>
        <w:rPr>
          <w:sz w:val="28"/>
          <w:szCs w:val="28"/>
          <w:lang w:val="fr-FR"/>
        </w:rPr>
      </w:pPr>
      <w:r w:rsidRPr="000B0B9C">
        <w:rPr>
          <w:sz w:val="28"/>
          <w:szCs w:val="28"/>
          <w:lang w:val="fr-FR"/>
        </w:rPr>
        <w:t>B. Curenje ulja</w:t>
      </w:r>
    </w:p>
    <w:p w14:paraId="472B6D5D" w14:textId="77777777" w:rsidR="00BC4043" w:rsidRPr="000B0B9C" w:rsidRDefault="00BC4043" w:rsidP="00BC4043">
      <w:pPr>
        <w:jc w:val="both"/>
        <w:rPr>
          <w:sz w:val="28"/>
          <w:szCs w:val="28"/>
          <w:lang w:val="fr-FR"/>
        </w:rPr>
      </w:pPr>
      <w:r w:rsidRPr="000B0B9C">
        <w:rPr>
          <w:sz w:val="28"/>
          <w:szCs w:val="28"/>
          <w:lang w:val="fr-FR"/>
        </w:rPr>
        <w:t>C. Krava koje izbacuju metan</w:t>
      </w:r>
    </w:p>
    <w:p w14:paraId="680F63BF" w14:textId="77777777" w:rsidR="00BC4043" w:rsidRPr="000B0B9C" w:rsidRDefault="00BC4043" w:rsidP="00BC4043">
      <w:pPr>
        <w:jc w:val="both"/>
        <w:rPr>
          <w:sz w:val="28"/>
          <w:szCs w:val="28"/>
          <w:lang w:val="fr-FR"/>
        </w:rPr>
      </w:pPr>
      <w:r w:rsidRPr="000B0B9C">
        <w:rPr>
          <w:sz w:val="28"/>
          <w:szCs w:val="28"/>
          <w:lang w:val="fr-FR"/>
        </w:rPr>
        <w:t>D. Kisela rudnička drenaža</w:t>
      </w:r>
    </w:p>
    <w:p w14:paraId="317283DC" w14:textId="77777777" w:rsidR="00BC4043" w:rsidRDefault="009140E7" w:rsidP="00BC4043">
      <w:pPr>
        <w:jc w:val="both"/>
        <w:rPr>
          <w:sz w:val="28"/>
          <w:szCs w:val="28"/>
          <w:lang w:val="fr-FR"/>
        </w:rPr>
      </w:pPr>
      <w:r>
        <w:rPr>
          <w:sz w:val="28"/>
          <w:szCs w:val="28"/>
          <w:lang w:val="fr-FR"/>
        </w:rPr>
        <w:t>E. V</w:t>
      </w:r>
      <w:r w:rsidR="00BC4043" w:rsidRPr="000B0B9C">
        <w:rPr>
          <w:sz w:val="28"/>
          <w:szCs w:val="28"/>
          <w:lang w:val="fr-FR"/>
        </w:rPr>
        <w:t>ulkanske erupcije</w:t>
      </w:r>
    </w:p>
    <w:p w14:paraId="113950DD" w14:textId="77777777" w:rsidR="00DC20D6" w:rsidRPr="000B0B9C" w:rsidRDefault="00DC20D6" w:rsidP="00BC4043">
      <w:pPr>
        <w:jc w:val="both"/>
        <w:rPr>
          <w:sz w:val="28"/>
          <w:szCs w:val="28"/>
          <w:lang w:val="fr-FR"/>
        </w:rPr>
      </w:pPr>
    </w:p>
    <w:p w14:paraId="204B7D28" w14:textId="76B7BC8E" w:rsidR="00DC20D6" w:rsidRDefault="00A96C07" w:rsidP="00BC4043">
      <w:pPr>
        <w:jc w:val="both"/>
        <w:rPr>
          <w:b/>
          <w:sz w:val="28"/>
          <w:szCs w:val="28"/>
          <w:lang w:val="fr-FR"/>
        </w:rPr>
      </w:pPr>
      <w:r w:rsidRPr="000B0B9C">
        <w:rPr>
          <w:b/>
          <w:sz w:val="28"/>
          <w:szCs w:val="28"/>
          <w:lang w:val="fr-FR"/>
        </w:rPr>
        <w:t>470</w:t>
      </w:r>
      <w:r w:rsidR="00BC4043" w:rsidRPr="000B0B9C">
        <w:rPr>
          <w:b/>
          <w:sz w:val="28"/>
          <w:szCs w:val="28"/>
          <w:lang w:val="fr-FR"/>
        </w:rPr>
        <w:t>. Šta bi od sledećeg bilo najbolje definisano kao sekundarni zagađivač?</w:t>
      </w:r>
    </w:p>
    <w:p w14:paraId="01C981CF" w14:textId="77777777" w:rsidR="005570CB" w:rsidRPr="000B0B9C" w:rsidRDefault="005570CB" w:rsidP="00BC4043">
      <w:pPr>
        <w:jc w:val="both"/>
        <w:rPr>
          <w:b/>
          <w:sz w:val="28"/>
          <w:szCs w:val="28"/>
          <w:lang w:val="fr-FR"/>
        </w:rPr>
      </w:pPr>
    </w:p>
    <w:p w14:paraId="0B0D2B45" w14:textId="01A3AB08" w:rsidR="00BC4043" w:rsidRPr="000B0B9C" w:rsidRDefault="00BC4043" w:rsidP="00BC4043">
      <w:pPr>
        <w:jc w:val="both"/>
        <w:rPr>
          <w:sz w:val="28"/>
          <w:szCs w:val="28"/>
          <w:lang w:val="fr-FR"/>
        </w:rPr>
      </w:pPr>
      <w:r w:rsidRPr="000B0B9C">
        <w:rPr>
          <w:sz w:val="28"/>
          <w:szCs w:val="28"/>
          <w:lang w:val="fr-FR"/>
        </w:rPr>
        <w:t>A. Sumpor dioksid koji se oslobađa u atmosferu sagorevanjem uglja</w:t>
      </w:r>
      <w:r w:rsidR="005570CB">
        <w:rPr>
          <w:sz w:val="28"/>
          <w:szCs w:val="28"/>
          <w:lang w:val="fr-FR"/>
        </w:rPr>
        <w:t xml:space="preserve"> koji ima visok sadržaj sumpora.</w:t>
      </w:r>
    </w:p>
    <w:p w14:paraId="1341B156" w14:textId="1C92FADD" w:rsidR="00BC4043" w:rsidRPr="000B0B9C" w:rsidRDefault="00BC4043" w:rsidP="00BC4043">
      <w:pPr>
        <w:jc w:val="both"/>
        <w:rPr>
          <w:sz w:val="28"/>
          <w:szCs w:val="28"/>
          <w:lang w:val="fr-FR"/>
        </w:rPr>
      </w:pPr>
      <w:r w:rsidRPr="000B0B9C">
        <w:rPr>
          <w:sz w:val="28"/>
          <w:szCs w:val="28"/>
          <w:lang w:val="fr-FR"/>
        </w:rPr>
        <w:t>B. Hemijska đubriva obezbeđuju neophodan izvor azota za uzgoj useva, ali jedna od posledica je da se deo azota oslobađa u atmosferu u obliku az</w:t>
      </w:r>
      <w:r w:rsidR="005570CB">
        <w:rPr>
          <w:sz w:val="28"/>
          <w:szCs w:val="28"/>
          <w:lang w:val="fr-FR"/>
        </w:rPr>
        <w:t>ot-oksida.</w:t>
      </w:r>
    </w:p>
    <w:p w14:paraId="5A3CFDB7" w14:textId="46D3F99E" w:rsidR="00BC4043" w:rsidRPr="000B0B9C" w:rsidRDefault="00BC4043" w:rsidP="00BC4043">
      <w:pPr>
        <w:jc w:val="both"/>
        <w:rPr>
          <w:sz w:val="28"/>
          <w:szCs w:val="28"/>
          <w:lang w:val="fr-FR"/>
        </w:rPr>
      </w:pPr>
      <w:r w:rsidRPr="000B0B9C">
        <w:rPr>
          <w:sz w:val="28"/>
          <w:szCs w:val="28"/>
          <w:lang w:val="fr-FR"/>
        </w:rPr>
        <w:t>C. Automobili sagorevanjem fosilnih goriva ispušt</w:t>
      </w:r>
      <w:r w:rsidR="005570CB">
        <w:rPr>
          <w:sz w:val="28"/>
          <w:szCs w:val="28"/>
          <w:lang w:val="fr-FR"/>
        </w:rPr>
        <w:t>aju ugljen monoksid u atmosferu.</w:t>
      </w:r>
    </w:p>
    <w:p w14:paraId="745E248D" w14:textId="77A26ED2" w:rsidR="00DC20D6" w:rsidRPr="000B0B9C" w:rsidRDefault="00BC4043" w:rsidP="00BC4043">
      <w:pPr>
        <w:jc w:val="both"/>
        <w:rPr>
          <w:sz w:val="28"/>
          <w:szCs w:val="28"/>
          <w:lang w:val="fr-FR"/>
        </w:rPr>
      </w:pPr>
      <w:r w:rsidRPr="000B0B9C">
        <w:rPr>
          <w:sz w:val="28"/>
          <w:szCs w:val="28"/>
          <w:lang w:val="fr-FR"/>
        </w:rPr>
        <w:t>D. Ozon koji se formira u atmosferi kada ugljovodonici i oksidi azota interaguju i formiraju novi molekul kada</w:t>
      </w:r>
      <w:r w:rsidR="005570CB">
        <w:rPr>
          <w:sz w:val="28"/>
          <w:szCs w:val="28"/>
          <w:lang w:val="fr-FR"/>
        </w:rPr>
        <w:t xml:space="preserve"> su izloženi sunčevoj svetlosti.</w:t>
      </w:r>
    </w:p>
    <w:p w14:paraId="1C6A8440" w14:textId="77777777" w:rsidR="00BC4043" w:rsidRDefault="00A96C07" w:rsidP="00BC4043">
      <w:pPr>
        <w:jc w:val="both"/>
        <w:rPr>
          <w:b/>
          <w:sz w:val="28"/>
          <w:szCs w:val="28"/>
          <w:lang w:val="de-AT"/>
        </w:rPr>
      </w:pPr>
      <w:r w:rsidRPr="000B0B9C">
        <w:rPr>
          <w:b/>
          <w:sz w:val="28"/>
          <w:szCs w:val="28"/>
          <w:lang w:val="de-AT"/>
        </w:rPr>
        <w:t>471</w:t>
      </w:r>
      <w:r w:rsidR="00BC4043" w:rsidRPr="000B0B9C">
        <w:rPr>
          <w:b/>
          <w:sz w:val="28"/>
          <w:szCs w:val="28"/>
          <w:lang w:val="de-AT"/>
        </w:rPr>
        <w:t>. Šta bi od sledećeg bio najbolji primer zagađenja iz netačkastog izvora?</w:t>
      </w:r>
    </w:p>
    <w:p w14:paraId="3D605E59" w14:textId="77777777" w:rsidR="00DC20D6" w:rsidRPr="000B0B9C" w:rsidRDefault="00DC20D6" w:rsidP="00BC4043">
      <w:pPr>
        <w:jc w:val="both"/>
        <w:rPr>
          <w:b/>
          <w:sz w:val="28"/>
          <w:szCs w:val="28"/>
          <w:lang w:val="de-AT"/>
        </w:rPr>
      </w:pPr>
    </w:p>
    <w:p w14:paraId="351040AB" w14:textId="77777777" w:rsidR="00BC4043" w:rsidRPr="000B0B9C" w:rsidRDefault="00BC4043" w:rsidP="00BC4043">
      <w:pPr>
        <w:jc w:val="both"/>
        <w:rPr>
          <w:sz w:val="28"/>
          <w:szCs w:val="28"/>
          <w:lang w:val="de-AT"/>
        </w:rPr>
      </w:pPr>
      <w:r w:rsidRPr="000B0B9C">
        <w:rPr>
          <w:sz w:val="28"/>
          <w:szCs w:val="28"/>
          <w:lang w:val="de-AT"/>
        </w:rPr>
        <w:t>A. Milioni opušaka se bacaju na javne plaže, parkove i vodene puteve koji štete ribama i pticama vodama koje ih pogrešno smatraju hranom.</w:t>
      </w:r>
    </w:p>
    <w:p w14:paraId="4B8DACC6" w14:textId="77777777" w:rsidR="00BC4043" w:rsidRPr="000B0B9C" w:rsidRDefault="00BC4043" w:rsidP="00BC4043">
      <w:pPr>
        <w:jc w:val="both"/>
        <w:rPr>
          <w:sz w:val="28"/>
          <w:szCs w:val="28"/>
          <w:lang w:val="de-AT"/>
        </w:rPr>
      </w:pPr>
      <w:r w:rsidRPr="000B0B9C">
        <w:rPr>
          <w:sz w:val="28"/>
          <w:szCs w:val="28"/>
          <w:lang w:val="de-AT"/>
        </w:rPr>
        <w:t>B. Proizvodnja papira u Sjedinjenim Državama uglavnom učestvuje u gradovima istočne obale, gde njihove emisije sumpornih jedinjenja stvaraju užasan miris i pogoršavaju kvalitet vazduha.</w:t>
      </w:r>
    </w:p>
    <w:p w14:paraId="1529FACE" w14:textId="77777777" w:rsidR="00BC4043" w:rsidRPr="000B0B9C" w:rsidRDefault="00BC4043" w:rsidP="00BC4043">
      <w:pPr>
        <w:jc w:val="both"/>
        <w:rPr>
          <w:sz w:val="28"/>
          <w:szCs w:val="28"/>
          <w:lang w:val="de-AT"/>
        </w:rPr>
      </w:pPr>
      <w:r w:rsidRPr="000B0B9C">
        <w:rPr>
          <w:sz w:val="28"/>
          <w:szCs w:val="28"/>
          <w:lang w:val="de-AT"/>
        </w:rPr>
        <w:t>C. Tekstilna kompanija ima ispusnu cev koja izbacuje otpadnu vodu koja sadrži toksične rastvarače u javni vodni put.</w:t>
      </w:r>
    </w:p>
    <w:p w14:paraId="06876045" w14:textId="77777777" w:rsidR="00BC4043" w:rsidRPr="000B0B9C" w:rsidRDefault="00BC4043" w:rsidP="00BC4043">
      <w:pPr>
        <w:jc w:val="both"/>
        <w:rPr>
          <w:sz w:val="28"/>
          <w:szCs w:val="28"/>
          <w:lang w:val="de-AT"/>
        </w:rPr>
      </w:pPr>
      <w:r w:rsidRPr="000B0B9C">
        <w:rPr>
          <w:sz w:val="28"/>
          <w:szCs w:val="28"/>
          <w:lang w:val="de-AT"/>
        </w:rPr>
        <w:t>D. Zagađenje bukom povezano sa poletanjem i sletanjem komercijalnih aviona predstavlja smetnju za stanovnike u blizini međunarodnih i opštinskih aerodroma.</w:t>
      </w:r>
    </w:p>
    <w:p w14:paraId="1284E9B9" w14:textId="77777777" w:rsidR="00BC4043" w:rsidRDefault="00BC4043" w:rsidP="00BC4043">
      <w:pPr>
        <w:jc w:val="both"/>
        <w:rPr>
          <w:sz w:val="28"/>
          <w:szCs w:val="28"/>
          <w:lang w:val="de-AT"/>
        </w:rPr>
      </w:pPr>
      <w:r w:rsidRPr="000B0B9C">
        <w:rPr>
          <w:sz w:val="28"/>
          <w:szCs w:val="28"/>
          <w:lang w:val="de-AT"/>
        </w:rPr>
        <w:t>E. U ranim danima otkrića nafte u Americi (tj. krajem devetnaestog veka), kerozin je bio u velikoj potražnji na tržištu, dok se benzin smatrao nusproizvodom i redovno se bacao u obližnje vododelnice.</w:t>
      </w:r>
    </w:p>
    <w:p w14:paraId="10070998" w14:textId="77777777" w:rsidR="00DC20D6" w:rsidRPr="000B0B9C" w:rsidRDefault="00DC20D6" w:rsidP="00BC4043">
      <w:pPr>
        <w:jc w:val="both"/>
        <w:rPr>
          <w:sz w:val="28"/>
          <w:szCs w:val="28"/>
          <w:lang w:val="de-AT"/>
        </w:rPr>
      </w:pPr>
    </w:p>
    <w:p w14:paraId="5174DC39" w14:textId="77777777" w:rsidR="000B0B9C" w:rsidRDefault="00DC20D6" w:rsidP="000B0B9C">
      <w:pPr>
        <w:rPr>
          <w:b/>
          <w:sz w:val="28"/>
          <w:szCs w:val="28"/>
          <w:lang w:val="de-AT"/>
        </w:rPr>
      </w:pPr>
      <w:r>
        <w:rPr>
          <w:b/>
          <w:sz w:val="28"/>
          <w:szCs w:val="28"/>
          <w:lang w:val="de-AT"/>
        </w:rPr>
        <w:t>473. Morene</w:t>
      </w:r>
      <w:r w:rsidR="000B0B9C" w:rsidRPr="000B0B9C">
        <w:rPr>
          <w:b/>
          <w:sz w:val="28"/>
          <w:szCs w:val="28"/>
          <w:lang w:val="de-AT"/>
        </w:rPr>
        <w:t xml:space="preserve"> su :</w:t>
      </w:r>
    </w:p>
    <w:p w14:paraId="0B315BF0" w14:textId="77777777" w:rsidR="00DC20D6" w:rsidRPr="000B0B9C" w:rsidRDefault="00DC20D6" w:rsidP="000B0B9C">
      <w:pPr>
        <w:rPr>
          <w:b/>
          <w:sz w:val="28"/>
          <w:szCs w:val="28"/>
          <w:lang w:val="de-AT"/>
        </w:rPr>
      </w:pPr>
    </w:p>
    <w:p w14:paraId="7FA0C8DF" w14:textId="77777777" w:rsidR="000B0B9C" w:rsidRPr="000B0B9C" w:rsidRDefault="000B0B9C" w:rsidP="000B0B9C">
      <w:pPr>
        <w:rPr>
          <w:sz w:val="28"/>
          <w:szCs w:val="28"/>
          <w:lang w:val="de-AT"/>
        </w:rPr>
      </w:pPr>
      <w:r>
        <w:rPr>
          <w:sz w:val="28"/>
          <w:szCs w:val="28"/>
          <w:lang w:val="de-AT"/>
        </w:rPr>
        <w:t>A.  B</w:t>
      </w:r>
      <w:r w:rsidRPr="000B0B9C">
        <w:rPr>
          <w:sz w:val="28"/>
          <w:szCs w:val="28"/>
          <w:lang w:val="de-AT"/>
        </w:rPr>
        <w:t>edemi stenovitog mat</w:t>
      </w:r>
      <w:r>
        <w:rPr>
          <w:sz w:val="28"/>
          <w:szCs w:val="28"/>
          <w:lang w:val="de-AT"/>
        </w:rPr>
        <w:t>erijala koji je ostavio lednik</w:t>
      </w:r>
      <w:r w:rsidRPr="000B0B9C">
        <w:rPr>
          <w:sz w:val="28"/>
          <w:szCs w:val="28"/>
          <w:lang w:val="de-AT"/>
        </w:rPr>
        <w:t xml:space="preserve"> </w:t>
      </w:r>
    </w:p>
    <w:p w14:paraId="5647062D" w14:textId="77777777" w:rsidR="000B0B9C" w:rsidRPr="000B0B9C" w:rsidRDefault="000B0B9C" w:rsidP="000B0B9C">
      <w:pPr>
        <w:rPr>
          <w:sz w:val="28"/>
          <w:szCs w:val="28"/>
          <w:lang w:val="de-AT"/>
        </w:rPr>
      </w:pPr>
      <w:r>
        <w:rPr>
          <w:sz w:val="28"/>
          <w:szCs w:val="28"/>
          <w:lang w:val="de-AT"/>
        </w:rPr>
        <w:t>B.  S</w:t>
      </w:r>
      <w:r w:rsidRPr="000B0B9C">
        <w:rPr>
          <w:sz w:val="28"/>
          <w:szCs w:val="28"/>
          <w:lang w:val="de-AT"/>
        </w:rPr>
        <w:t>tene koje nastaju preobražajem stena pod dejstvom visokih pritisaka i temperatura</w:t>
      </w:r>
    </w:p>
    <w:p w14:paraId="7DC4CD3A" w14:textId="77777777" w:rsidR="000B0B9C" w:rsidRPr="000B0B9C" w:rsidRDefault="000B0B9C" w:rsidP="000B0B9C">
      <w:pPr>
        <w:rPr>
          <w:sz w:val="28"/>
          <w:szCs w:val="28"/>
          <w:lang w:val="de-AT"/>
        </w:rPr>
      </w:pPr>
      <w:r>
        <w:rPr>
          <w:sz w:val="28"/>
          <w:szCs w:val="28"/>
          <w:lang w:val="de-AT"/>
        </w:rPr>
        <w:t>C.  P</w:t>
      </w:r>
      <w:r w:rsidRPr="000B0B9C">
        <w:rPr>
          <w:sz w:val="28"/>
          <w:szCs w:val="28"/>
          <w:lang w:val="de-AT"/>
        </w:rPr>
        <w:t>ukotine</w:t>
      </w:r>
      <w:r>
        <w:rPr>
          <w:sz w:val="28"/>
          <w:szCs w:val="28"/>
          <w:lang w:val="de-AT"/>
        </w:rPr>
        <w:t xml:space="preserve"> iz kojih izbija ugljen-dioksid</w:t>
      </w:r>
    </w:p>
    <w:p w14:paraId="020224F5" w14:textId="77777777" w:rsidR="000B0B9C" w:rsidRDefault="000B0B9C" w:rsidP="000B0B9C">
      <w:pPr>
        <w:jc w:val="both"/>
        <w:rPr>
          <w:sz w:val="28"/>
          <w:szCs w:val="28"/>
          <w:lang w:val="de-AT"/>
        </w:rPr>
      </w:pPr>
      <w:r>
        <w:rPr>
          <w:sz w:val="28"/>
          <w:szCs w:val="28"/>
          <w:lang w:val="de-AT"/>
        </w:rPr>
        <w:t>D.  P</w:t>
      </w:r>
      <w:r w:rsidRPr="000B0B9C">
        <w:rPr>
          <w:sz w:val="28"/>
          <w:szCs w:val="28"/>
          <w:lang w:val="de-AT"/>
        </w:rPr>
        <w:t xml:space="preserve">rirodna jedinjenja nastala geološkim  procesima </w:t>
      </w:r>
    </w:p>
    <w:p w14:paraId="6E3C9340" w14:textId="10290EAF" w:rsidR="00A0609C" w:rsidRDefault="00A0609C" w:rsidP="000B0B9C">
      <w:pPr>
        <w:jc w:val="both"/>
        <w:rPr>
          <w:sz w:val="28"/>
          <w:szCs w:val="28"/>
          <w:lang w:val="de-AT"/>
        </w:rPr>
      </w:pPr>
    </w:p>
    <w:p w14:paraId="4BB1B8F2" w14:textId="77115025" w:rsidR="000B0B9C" w:rsidRPr="00DC20D6" w:rsidRDefault="000B0B9C" w:rsidP="000B0B9C">
      <w:pPr>
        <w:jc w:val="both"/>
        <w:rPr>
          <w:b/>
          <w:sz w:val="28"/>
          <w:szCs w:val="28"/>
          <w:lang w:val="de-AT"/>
        </w:rPr>
      </w:pPr>
      <w:r w:rsidRPr="00DC20D6">
        <w:rPr>
          <w:b/>
          <w:sz w:val="28"/>
          <w:szCs w:val="28"/>
          <w:lang w:val="de-AT"/>
        </w:rPr>
        <w:t>474. Period jura pripada kojoj eri:</w:t>
      </w:r>
    </w:p>
    <w:p w14:paraId="7C10EDE2" w14:textId="77777777" w:rsidR="000B0B9C" w:rsidRPr="000B0B9C" w:rsidRDefault="000B0B9C" w:rsidP="000B0B9C">
      <w:pPr>
        <w:jc w:val="both"/>
        <w:rPr>
          <w:b/>
          <w:i/>
          <w:sz w:val="28"/>
          <w:szCs w:val="28"/>
          <w:lang w:val="de-AT"/>
        </w:rPr>
      </w:pPr>
    </w:p>
    <w:p w14:paraId="3082EC5E" w14:textId="77777777" w:rsidR="000B0B9C" w:rsidRPr="000B0B9C" w:rsidRDefault="000B0B9C" w:rsidP="000B0B9C">
      <w:pPr>
        <w:jc w:val="both"/>
        <w:rPr>
          <w:sz w:val="28"/>
          <w:szCs w:val="28"/>
          <w:lang w:val="de-AT"/>
        </w:rPr>
      </w:pPr>
      <w:r>
        <w:rPr>
          <w:sz w:val="28"/>
          <w:szCs w:val="28"/>
          <w:lang w:val="de-AT"/>
        </w:rPr>
        <w:t>A. Mezozoi</w:t>
      </w:r>
      <w:r w:rsidRPr="000B0B9C">
        <w:rPr>
          <w:sz w:val="28"/>
          <w:szCs w:val="28"/>
          <w:lang w:val="de-AT"/>
        </w:rPr>
        <w:t>k</w:t>
      </w:r>
    </w:p>
    <w:p w14:paraId="29B28FF7" w14:textId="77777777" w:rsidR="000B0B9C" w:rsidRPr="000B0B9C" w:rsidRDefault="000B0B9C" w:rsidP="000B0B9C">
      <w:pPr>
        <w:jc w:val="both"/>
        <w:rPr>
          <w:sz w:val="28"/>
          <w:szCs w:val="28"/>
          <w:lang w:val="de-AT"/>
        </w:rPr>
      </w:pPr>
      <w:r w:rsidRPr="000B0B9C">
        <w:rPr>
          <w:sz w:val="28"/>
          <w:szCs w:val="28"/>
          <w:lang w:val="de-AT"/>
        </w:rPr>
        <w:t>B. Kenozoik</w:t>
      </w:r>
    </w:p>
    <w:p w14:paraId="4249CAF3" w14:textId="77777777" w:rsidR="000B0B9C" w:rsidRDefault="000B0B9C" w:rsidP="000B0B9C">
      <w:pPr>
        <w:jc w:val="both"/>
        <w:rPr>
          <w:sz w:val="28"/>
          <w:szCs w:val="28"/>
          <w:lang w:val="de-AT"/>
        </w:rPr>
      </w:pPr>
      <w:r w:rsidRPr="000B0B9C">
        <w:rPr>
          <w:sz w:val="28"/>
          <w:szCs w:val="28"/>
          <w:lang w:val="de-AT"/>
        </w:rPr>
        <w:t>C. Paleozoik</w:t>
      </w:r>
    </w:p>
    <w:p w14:paraId="23FBAC6A" w14:textId="77777777" w:rsidR="000B0B9C" w:rsidRDefault="000B0B9C" w:rsidP="000B0B9C">
      <w:pPr>
        <w:jc w:val="both"/>
        <w:rPr>
          <w:sz w:val="28"/>
          <w:szCs w:val="28"/>
          <w:lang w:val="de-AT"/>
        </w:rPr>
      </w:pPr>
      <w:r>
        <w:rPr>
          <w:sz w:val="28"/>
          <w:szCs w:val="28"/>
          <w:lang w:val="de-AT"/>
        </w:rPr>
        <w:t>D. Antropocen</w:t>
      </w:r>
    </w:p>
    <w:p w14:paraId="091213B6" w14:textId="77777777" w:rsidR="000B0B9C" w:rsidRPr="000B0B9C" w:rsidRDefault="000B0B9C" w:rsidP="000B0B9C">
      <w:pPr>
        <w:jc w:val="both"/>
        <w:rPr>
          <w:sz w:val="28"/>
          <w:szCs w:val="28"/>
          <w:lang w:val="de-AT"/>
        </w:rPr>
      </w:pPr>
    </w:p>
    <w:p w14:paraId="1023AA30" w14:textId="77777777" w:rsidR="000B0B9C" w:rsidRDefault="000B0B9C" w:rsidP="000B0B9C">
      <w:pPr>
        <w:jc w:val="both"/>
        <w:rPr>
          <w:b/>
          <w:sz w:val="28"/>
          <w:szCs w:val="28"/>
          <w:lang w:val="de-AT"/>
        </w:rPr>
      </w:pPr>
      <w:r w:rsidRPr="000B0B9C">
        <w:rPr>
          <w:b/>
          <w:sz w:val="28"/>
          <w:szCs w:val="28"/>
          <w:lang w:val="de-AT"/>
        </w:rPr>
        <w:t>475. Moreuz koji spaja Atlantski okean sa Tihim okeanom, a odvaja Južnu Ameriku od ostrva Ognjene zemlje</w:t>
      </w:r>
      <w:r>
        <w:rPr>
          <w:b/>
          <w:sz w:val="28"/>
          <w:szCs w:val="28"/>
          <w:lang w:val="de-AT"/>
        </w:rPr>
        <w:t xml:space="preserve"> je:</w:t>
      </w:r>
    </w:p>
    <w:p w14:paraId="4344BAEB" w14:textId="77777777" w:rsidR="000B0B9C" w:rsidRPr="000B0B9C" w:rsidRDefault="000B0B9C" w:rsidP="000B0B9C">
      <w:pPr>
        <w:jc w:val="both"/>
        <w:rPr>
          <w:b/>
          <w:sz w:val="28"/>
          <w:szCs w:val="28"/>
          <w:lang w:val="de-AT"/>
        </w:rPr>
      </w:pPr>
    </w:p>
    <w:p w14:paraId="3EC3AE26" w14:textId="77777777" w:rsidR="000B0B9C" w:rsidRPr="000B0B9C" w:rsidRDefault="000B0B9C" w:rsidP="000B0B9C">
      <w:pPr>
        <w:jc w:val="both"/>
        <w:rPr>
          <w:sz w:val="28"/>
          <w:szCs w:val="28"/>
          <w:lang w:val="de-AT"/>
        </w:rPr>
      </w:pPr>
      <w:r w:rsidRPr="000B0B9C">
        <w:rPr>
          <w:sz w:val="28"/>
          <w:szCs w:val="28"/>
          <w:lang w:val="de-AT"/>
        </w:rPr>
        <w:t>A.</w:t>
      </w:r>
      <w:r w:rsidR="000713FF">
        <w:rPr>
          <w:sz w:val="28"/>
          <w:szCs w:val="28"/>
          <w:lang w:val="de-AT"/>
        </w:rPr>
        <w:t xml:space="preserve"> </w:t>
      </w:r>
      <w:r w:rsidRPr="000B0B9C">
        <w:rPr>
          <w:sz w:val="28"/>
          <w:szCs w:val="28"/>
          <w:lang w:val="de-AT"/>
        </w:rPr>
        <w:t>Beringov prolaz</w:t>
      </w:r>
    </w:p>
    <w:p w14:paraId="73FCCD68" w14:textId="77777777" w:rsidR="000B0B9C" w:rsidRPr="000B0B9C" w:rsidRDefault="000B0B9C" w:rsidP="000B0B9C">
      <w:pPr>
        <w:jc w:val="both"/>
        <w:rPr>
          <w:sz w:val="28"/>
          <w:szCs w:val="28"/>
          <w:lang w:val="de-AT"/>
        </w:rPr>
      </w:pPr>
      <w:r w:rsidRPr="000B0B9C">
        <w:rPr>
          <w:sz w:val="28"/>
          <w:szCs w:val="28"/>
          <w:lang w:val="de-AT"/>
        </w:rPr>
        <w:t>B. Bab-el Mandeb</w:t>
      </w:r>
    </w:p>
    <w:p w14:paraId="4460F44F" w14:textId="77777777" w:rsidR="000B0B9C" w:rsidRPr="000B0B9C" w:rsidRDefault="000B0B9C" w:rsidP="000B0B9C">
      <w:pPr>
        <w:jc w:val="both"/>
        <w:rPr>
          <w:sz w:val="28"/>
          <w:szCs w:val="28"/>
          <w:lang w:val="de-AT"/>
        </w:rPr>
      </w:pPr>
      <w:r w:rsidRPr="000B0B9C">
        <w:rPr>
          <w:sz w:val="28"/>
          <w:szCs w:val="28"/>
          <w:lang w:val="de-AT"/>
        </w:rPr>
        <w:t>C. Bosfor</w:t>
      </w:r>
    </w:p>
    <w:p w14:paraId="56895955" w14:textId="77777777" w:rsidR="000B0B9C" w:rsidRDefault="000B0B9C" w:rsidP="000B0B9C">
      <w:pPr>
        <w:jc w:val="both"/>
        <w:rPr>
          <w:sz w:val="28"/>
          <w:szCs w:val="28"/>
          <w:lang w:val="de-AT"/>
        </w:rPr>
      </w:pPr>
      <w:r w:rsidRPr="000B0B9C">
        <w:rPr>
          <w:sz w:val="28"/>
          <w:szCs w:val="28"/>
          <w:lang w:val="de-AT"/>
        </w:rPr>
        <w:t>D. Magelanov prolaz</w:t>
      </w:r>
    </w:p>
    <w:p w14:paraId="6E34FB86" w14:textId="77777777" w:rsidR="000B0B9C" w:rsidRPr="000B0B9C" w:rsidRDefault="000B0B9C" w:rsidP="000B0B9C">
      <w:pPr>
        <w:jc w:val="both"/>
        <w:rPr>
          <w:i/>
          <w:sz w:val="28"/>
          <w:szCs w:val="28"/>
          <w:lang w:val="de-AT"/>
        </w:rPr>
      </w:pPr>
    </w:p>
    <w:p w14:paraId="75EE90D9" w14:textId="77777777" w:rsidR="000B0B9C" w:rsidRPr="009269C7" w:rsidRDefault="000B0B9C" w:rsidP="000B0B9C">
      <w:pPr>
        <w:jc w:val="both"/>
        <w:rPr>
          <w:b/>
          <w:color w:val="7030A0"/>
          <w:sz w:val="28"/>
          <w:szCs w:val="28"/>
          <w:lang w:val="de-AT"/>
        </w:rPr>
      </w:pPr>
      <w:r w:rsidRPr="009269C7">
        <w:rPr>
          <w:b/>
          <w:color w:val="7030A0"/>
          <w:sz w:val="28"/>
          <w:szCs w:val="28"/>
          <w:lang w:val="de-AT"/>
        </w:rPr>
        <w:t>476.</w:t>
      </w:r>
      <w:r w:rsidRPr="009269C7">
        <w:rPr>
          <w:color w:val="7030A0"/>
        </w:rPr>
        <w:t xml:space="preserve"> </w:t>
      </w:r>
      <w:r w:rsidRPr="009269C7">
        <w:rPr>
          <w:b/>
          <w:color w:val="7030A0"/>
          <w:sz w:val="28"/>
          <w:szCs w:val="28"/>
          <w:lang w:val="de-AT"/>
        </w:rPr>
        <w:t>U kom delu Srbije se najviše gaji šećerna repa i proizvodi šećer?</w:t>
      </w:r>
    </w:p>
    <w:p w14:paraId="5C37C021" w14:textId="77777777" w:rsidR="000B0B9C" w:rsidRPr="009269C7" w:rsidRDefault="000B0B9C" w:rsidP="000B0B9C">
      <w:pPr>
        <w:jc w:val="both"/>
        <w:rPr>
          <w:b/>
          <w:color w:val="7030A0"/>
          <w:sz w:val="28"/>
          <w:szCs w:val="28"/>
          <w:lang w:val="de-AT"/>
        </w:rPr>
      </w:pPr>
    </w:p>
    <w:p w14:paraId="61D29006" w14:textId="77777777" w:rsidR="000B0B9C" w:rsidRPr="009269C7" w:rsidRDefault="000B0B9C" w:rsidP="000B0B9C">
      <w:pPr>
        <w:jc w:val="both"/>
        <w:rPr>
          <w:color w:val="7030A0"/>
          <w:sz w:val="28"/>
          <w:szCs w:val="28"/>
          <w:lang w:val="de-AT"/>
        </w:rPr>
      </w:pPr>
      <w:r w:rsidRPr="009269C7">
        <w:rPr>
          <w:color w:val="7030A0"/>
          <w:sz w:val="28"/>
          <w:szCs w:val="28"/>
          <w:lang w:val="de-AT"/>
        </w:rPr>
        <w:t>A. Vojvodina</w:t>
      </w:r>
    </w:p>
    <w:p w14:paraId="65EC0E71" w14:textId="77777777" w:rsidR="000B0B9C" w:rsidRPr="009269C7" w:rsidRDefault="000B0B9C" w:rsidP="000B0B9C">
      <w:pPr>
        <w:jc w:val="both"/>
        <w:rPr>
          <w:color w:val="7030A0"/>
          <w:sz w:val="28"/>
          <w:szCs w:val="28"/>
          <w:lang w:val="de-AT"/>
        </w:rPr>
      </w:pPr>
      <w:r w:rsidRPr="009269C7">
        <w:rPr>
          <w:color w:val="7030A0"/>
          <w:sz w:val="28"/>
          <w:szCs w:val="28"/>
          <w:lang w:val="de-AT"/>
        </w:rPr>
        <w:t>B. Negotinska krajina</w:t>
      </w:r>
    </w:p>
    <w:p w14:paraId="2BF30435" w14:textId="77777777" w:rsidR="000B0B9C" w:rsidRPr="009269C7" w:rsidRDefault="000B0B9C" w:rsidP="000B0B9C">
      <w:pPr>
        <w:jc w:val="both"/>
        <w:rPr>
          <w:color w:val="7030A0"/>
          <w:sz w:val="28"/>
          <w:szCs w:val="28"/>
          <w:lang w:val="de-AT"/>
        </w:rPr>
      </w:pPr>
      <w:r w:rsidRPr="009269C7">
        <w:rPr>
          <w:color w:val="7030A0"/>
          <w:sz w:val="28"/>
          <w:szCs w:val="28"/>
          <w:lang w:val="de-AT"/>
        </w:rPr>
        <w:t>C. Šumadija</w:t>
      </w:r>
    </w:p>
    <w:p w14:paraId="24F52219" w14:textId="77777777" w:rsidR="000B0B9C" w:rsidRPr="009269C7" w:rsidRDefault="000B0B9C" w:rsidP="000B0B9C">
      <w:pPr>
        <w:jc w:val="both"/>
        <w:rPr>
          <w:color w:val="7030A0"/>
          <w:sz w:val="28"/>
          <w:szCs w:val="28"/>
          <w:lang w:val="de-AT"/>
        </w:rPr>
      </w:pPr>
      <w:r w:rsidRPr="009269C7">
        <w:rPr>
          <w:color w:val="7030A0"/>
          <w:sz w:val="28"/>
          <w:szCs w:val="28"/>
          <w:lang w:val="de-AT"/>
        </w:rPr>
        <w:t>D. Podrinje</w:t>
      </w:r>
    </w:p>
    <w:p w14:paraId="6B29DF70" w14:textId="77777777" w:rsidR="000B0B9C" w:rsidRPr="009269C7" w:rsidRDefault="000B0B9C" w:rsidP="000B0B9C">
      <w:pPr>
        <w:jc w:val="both"/>
        <w:rPr>
          <w:b/>
          <w:color w:val="7030A0"/>
          <w:sz w:val="28"/>
          <w:szCs w:val="28"/>
          <w:lang w:val="de-AT"/>
        </w:rPr>
      </w:pPr>
    </w:p>
    <w:p w14:paraId="22CFA53C" w14:textId="77777777" w:rsidR="000B0B9C" w:rsidRDefault="000B0B9C" w:rsidP="000B0B9C">
      <w:pPr>
        <w:jc w:val="both"/>
        <w:rPr>
          <w:b/>
          <w:sz w:val="28"/>
          <w:szCs w:val="28"/>
          <w:lang w:val="de-AT"/>
        </w:rPr>
      </w:pPr>
      <w:r w:rsidRPr="000B0B9C">
        <w:rPr>
          <w:b/>
          <w:sz w:val="28"/>
          <w:szCs w:val="28"/>
          <w:lang w:val="de-AT"/>
        </w:rPr>
        <w:t>477. Koji kontinent je najgušće naseljen ?</w:t>
      </w:r>
    </w:p>
    <w:p w14:paraId="1302AD37" w14:textId="77777777" w:rsidR="000B0B9C" w:rsidRPr="000B0B9C" w:rsidRDefault="000B0B9C" w:rsidP="000B0B9C">
      <w:pPr>
        <w:jc w:val="both"/>
        <w:rPr>
          <w:b/>
          <w:sz w:val="28"/>
          <w:szCs w:val="28"/>
          <w:lang w:val="de-AT"/>
        </w:rPr>
      </w:pPr>
    </w:p>
    <w:p w14:paraId="68BBD638" w14:textId="77777777" w:rsidR="000B0B9C" w:rsidRPr="000B0B9C" w:rsidRDefault="000B0B9C" w:rsidP="000B0B9C">
      <w:pPr>
        <w:jc w:val="both"/>
        <w:rPr>
          <w:sz w:val="28"/>
          <w:szCs w:val="28"/>
          <w:lang w:val="de-AT"/>
        </w:rPr>
      </w:pPr>
      <w:r w:rsidRPr="000B0B9C">
        <w:rPr>
          <w:sz w:val="28"/>
          <w:szCs w:val="28"/>
          <w:lang w:val="de-AT"/>
        </w:rPr>
        <w:t>A. Severna Amerika</w:t>
      </w:r>
    </w:p>
    <w:p w14:paraId="091607E0" w14:textId="77777777" w:rsidR="000B0B9C" w:rsidRPr="000B0B9C" w:rsidRDefault="000B0B9C" w:rsidP="000B0B9C">
      <w:pPr>
        <w:jc w:val="both"/>
        <w:rPr>
          <w:sz w:val="28"/>
          <w:szCs w:val="28"/>
          <w:lang w:val="de-AT"/>
        </w:rPr>
      </w:pPr>
      <w:r w:rsidRPr="000B0B9C">
        <w:rPr>
          <w:sz w:val="28"/>
          <w:szCs w:val="28"/>
          <w:lang w:val="de-AT"/>
        </w:rPr>
        <w:t>B. Evropa</w:t>
      </w:r>
    </w:p>
    <w:p w14:paraId="2D38D493" w14:textId="77777777" w:rsidR="000B0B9C" w:rsidRPr="000B0B9C" w:rsidRDefault="000B0B9C" w:rsidP="000B0B9C">
      <w:pPr>
        <w:jc w:val="both"/>
        <w:rPr>
          <w:sz w:val="28"/>
          <w:szCs w:val="28"/>
          <w:lang w:val="de-AT"/>
        </w:rPr>
      </w:pPr>
      <w:r w:rsidRPr="000B0B9C">
        <w:rPr>
          <w:sz w:val="28"/>
          <w:szCs w:val="28"/>
          <w:lang w:val="de-AT"/>
        </w:rPr>
        <w:t>C. Australija</w:t>
      </w:r>
    </w:p>
    <w:p w14:paraId="783FC7B7" w14:textId="77777777" w:rsidR="000B0B9C" w:rsidRDefault="000B0B9C" w:rsidP="000B0B9C">
      <w:pPr>
        <w:jc w:val="both"/>
        <w:rPr>
          <w:sz w:val="28"/>
          <w:szCs w:val="28"/>
          <w:lang w:val="de-AT"/>
        </w:rPr>
      </w:pPr>
      <w:r w:rsidRPr="000B0B9C">
        <w:rPr>
          <w:sz w:val="28"/>
          <w:szCs w:val="28"/>
          <w:lang w:val="de-AT"/>
        </w:rPr>
        <w:t>D. Afrika</w:t>
      </w:r>
    </w:p>
    <w:p w14:paraId="41DDC026" w14:textId="77777777" w:rsidR="000B0B9C" w:rsidRPr="000B0B9C" w:rsidRDefault="000B0B9C" w:rsidP="000B0B9C">
      <w:pPr>
        <w:jc w:val="both"/>
        <w:rPr>
          <w:sz w:val="28"/>
          <w:szCs w:val="28"/>
          <w:lang w:val="de-AT"/>
        </w:rPr>
      </w:pPr>
    </w:p>
    <w:p w14:paraId="3A7C42D0" w14:textId="77777777" w:rsidR="00175C33" w:rsidRPr="009269C7" w:rsidRDefault="00175C33" w:rsidP="00175C33">
      <w:pPr>
        <w:jc w:val="both"/>
        <w:rPr>
          <w:b/>
          <w:color w:val="7030A0"/>
          <w:sz w:val="28"/>
          <w:szCs w:val="28"/>
          <w:lang w:val="de-AT"/>
        </w:rPr>
      </w:pPr>
      <w:r w:rsidRPr="009269C7">
        <w:rPr>
          <w:b/>
          <w:color w:val="7030A0"/>
          <w:sz w:val="28"/>
          <w:szCs w:val="28"/>
          <w:lang w:val="de-AT"/>
        </w:rPr>
        <w:t>478. Prirodnu granicu između Srbije i Bugarske predstavlja:</w:t>
      </w:r>
    </w:p>
    <w:p w14:paraId="4C1BE686" w14:textId="77777777" w:rsidR="00175C33" w:rsidRPr="009269C7" w:rsidRDefault="00175C33" w:rsidP="00175C33">
      <w:pPr>
        <w:jc w:val="both"/>
        <w:rPr>
          <w:b/>
          <w:color w:val="7030A0"/>
          <w:sz w:val="28"/>
          <w:szCs w:val="28"/>
          <w:lang w:val="de-AT"/>
        </w:rPr>
      </w:pPr>
    </w:p>
    <w:p w14:paraId="65678F06" w14:textId="77777777" w:rsidR="00175C33" w:rsidRPr="009269C7" w:rsidRDefault="00175C33" w:rsidP="00175C33">
      <w:pPr>
        <w:jc w:val="both"/>
        <w:rPr>
          <w:color w:val="7030A0"/>
          <w:sz w:val="28"/>
          <w:szCs w:val="28"/>
          <w:lang w:val="de-AT"/>
        </w:rPr>
      </w:pPr>
      <w:r w:rsidRPr="009269C7">
        <w:rPr>
          <w:color w:val="7030A0"/>
          <w:sz w:val="28"/>
          <w:szCs w:val="28"/>
          <w:lang w:val="de-AT"/>
        </w:rPr>
        <w:t>A. Reka Drina</w:t>
      </w:r>
    </w:p>
    <w:p w14:paraId="50E6CC0B" w14:textId="77777777" w:rsidR="00175C33" w:rsidRPr="009269C7" w:rsidRDefault="00175C33" w:rsidP="00175C33">
      <w:pPr>
        <w:jc w:val="both"/>
        <w:rPr>
          <w:color w:val="7030A0"/>
          <w:sz w:val="28"/>
          <w:szCs w:val="28"/>
          <w:lang w:val="de-AT"/>
        </w:rPr>
      </w:pPr>
      <w:r w:rsidRPr="009269C7">
        <w:rPr>
          <w:color w:val="7030A0"/>
          <w:sz w:val="28"/>
          <w:szCs w:val="28"/>
          <w:lang w:val="de-AT"/>
        </w:rPr>
        <w:t>B. Suva planina</w:t>
      </w:r>
    </w:p>
    <w:p w14:paraId="412EAD4B" w14:textId="77777777" w:rsidR="00175C33" w:rsidRPr="009269C7" w:rsidRDefault="00175C33" w:rsidP="00175C33">
      <w:pPr>
        <w:jc w:val="both"/>
        <w:rPr>
          <w:color w:val="7030A0"/>
          <w:sz w:val="28"/>
          <w:szCs w:val="28"/>
          <w:lang w:val="de-AT"/>
        </w:rPr>
      </w:pPr>
      <w:r w:rsidRPr="009269C7">
        <w:rPr>
          <w:color w:val="7030A0"/>
          <w:sz w:val="28"/>
          <w:szCs w:val="28"/>
          <w:lang w:val="de-AT"/>
        </w:rPr>
        <w:t>C. Stara planina</w:t>
      </w:r>
    </w:p>
    <w:p w14:paraId="36BAF448" w14:textId="77777777" w:rsidR="00175C33" w:rsidRPr="009269C7" w:rsidRDefault="00175C33" w:rsidP="00175C33">
      <w:pPr>
        <w:jc w:val="both"/>
        <w:rPr>
          <w:color w:val="7030A0"/>
          <w:sz w:val="28"/>
          <w:szCs w:val="28"/>
          <w:lang w:val="de-AT"/>
        </w:rPr>
      </w:pPr>
      <w:r w:rsidRPr="009269C7">
        <w:rPr>
          <w:color w:val="7030A0"/>
          <w:sz w:val="28"/>
          <w:szCs w:val="28"/>
          <w:lang w:val="de-AT"/>
        </w:rPr>
        <w:t>D. Reka Sava</w:t>
      </w:r>
    </w:p>
    <w:p w14:paraId="3D3A466C" w14:textId="77777777" w:rsidR="00DC20D6" w:rsidRDefault="00DC20D6" w:rsidP="00175C33">
      <w:pPr>
        <w:jc w:val="both"/>
        <w:rPr>
          <w:sz w:val="28"/>
          <w:szCs w:val="28"/>
          <w:lang w:val="de-AT"/>
        </w:rPr>
      </w:pPr>
    </w:p>
    <w:p w14:paraId="167A4753" w14:textId="77777777" w:rsidR="00175C33" w:rsidRDefault="00175C33" w:rsidP="00175C33">
      <w:pPr>
        <w:jc w:val="both"/>
        <w:rPr>
          <w:b/>
          <w:sz w:val="28"/>
          <w:szCs w:val="28"/>
          <w:lang w:val="de-AT"/>
        </w:rPr>
      </w:pPr>
      <w:r w:rsidRPr="00175C33">
        <w:rPr>
          <w:b/>
          <w:sz w:val="28"/>
          <w:szCs w:val="28"/>
          <w:lang w:val="de-AT"/>
        </w:rPr>
        <w:t>479. Fitoekologija proučava :</w:t>
      </w:r>
    </w:p>
    <w:p w14:paraId="6C0F0421" w14:textId="77777777" w:rsidR="00175C33" w:rsidRPr="00175C33" w:rsidRDefault="00175C33" w:rsidP="00175C33">
      <w:pPr>
        <w:jc w:val="both"/>
        <w:rPr>
          <w:b/>
          <w:sz w:val="28"/>
          <w:szCs w:val="28"/>
          <w:lang w:val="de-AT"/>
        </w:rPr>
      </w:pPr>
    </w:p>
    <w:p w14:paraId="171E630C" w14:textId="77777777" w:rsidR="00175C33" w:rsidRPr="00175C33" w:rsidRDefault="00175C33" w:rsidP="00175C33">
      <w:pPr>
        <w:jc w:val="both"/>
        <w:rPr>
          <w:sz w:val="28"/>
          <w:szCs w:val="28"/>
          <w:lang w:val="de-AT"/>
        </w:rPr>
      </w:pPr>
      <w:r w:rsidRPr="00175C33">
        <w:rPr>
          <w:sz w:val="28"/>
          <w:szCs w:val="28"/>
          <w:lang w:val="de-AT"/>
        </w:rPr>
        <w:t>A. Odnos životne zajednice i spoljašnje sredine</w:t>
      </w:r>
    </w:p>
    <w:p w14:paraId="03CA7CFC" w14:textId="77777777" w:rsidR="00175C33" w:rsidRPr="00175C33" w:rsidRDefault="00175C33" w:rsidP="00175C33">
      <w:pPr>
        <w:jc w:val="both"/>
        <w:rPr>
          <w:sz w:val="28"/>
          <w:szCs w:val="28"/>
          <w:lang w:val="de-AT"/>
        </w:rPr>
      </w:pPr>
      <w:r w:rsidRPr="00175C33">
        <w:rPr>
          <w:sz w:val="28"/>
          <w:szCs w:val="28"/>
          <w:lang w:val="de-AT"/>
        </w:rPr>
        <w:t>B. Odnos biljaka i spoljašnje sredine</w:t>
      </w:r>
    </w:p>
    <w:p w14:paraId="0A2976D0" w14:textId="77777777" w:rsidR="00175C33" w:rsidRPr="00175C33" w:rsidRDefault="00175C33" w:rsidP="00175C33">
      <w:pPr>
        <w:jc w:val="both"/>
        <w:rPr>
          <w:sz w:val="28"/>
          <w:szCs w:val="28"/>
          <w:lang w:val="de-AT"/>
        </w:rPr>
      </w:pPr>
      <w:r w:rsidRPr="00175C33">
        <w:rPr>
          <w:sz w:val="28"/>
          <w:szCs w:val="28"/>
          <w:lang w:val="de-AT"/>
        </w:rPr>
        <w:t>C. Odnos životinja i spoljašnje sredine</w:t>
      </w:r>
    </w:p>
    <w:p w14:paraId="73BFC3EE" w14:textId="77777777" w:rsidR="00175C33" w:rsidRDefault="00175C33" w:rsidP="00175C33">
      <w:pPr>
        <w:jc w:val="both"/>
        <w:rPr>
          <w:sz w:val="28"/>
          <w:szCs w:val="28"/>
          <w:lang w:val="de-AT"/>
        </w:rPr>
      </w:pPr>
      <w:r w:rsidRPr="00175C33">
        <w:rPr>
          <w:sz w:val="28"/>
          <w:szCs w:val="28"/>
          <w:lang w:val="de-AT"/>
        </w:rPr>
        <w:t>D. Ništa od navedenog</w:t>
      </w:r>
    </w:p>
    <w:p w14:paraId="3CA31E9E" w14:textId="05000CA2" w:rsidR="00A0609C" w:rsidRDefault="00A0609C" w:rsidP="00175C33">
      <w:pPr>
        <w:jc w:val="both"/>
        <w:rPr>
          <w:sz w:val="28"/>
          <w:szCs w:val="28"/>
          <w:lang w:val="de-AT"/>
        </w:rPr>
      </w:pPr>
    </w:p>
    <w:p w14:paraId="1986E398" w14:textId="24E9E92D" w:rsidR="00175C33" w:rsidRPr="00175C33" w:rsidRDefault="00175C33" w:rsidP="00175C33">
      <w:pPr>
        <w:jc w:val="both"/>
        <w:rPr>
          <w:b/>
          <w:sz w:val="28"/>
          <w:szCs w:val="28"/>
          <w:lang w:val="de-AT"/>
        </w:rPr>
      </w:pPr>
      <w:r w:rsidRPr="00175C33">
        <w:rPr>
          <w:b/>
          <w:sz w:val="28"/>
          <w:szCs w:val="28"/>
          <w:lang w:val="de-AT"/>
        </w:rPr>
        <w:t>480. Srednje zagađene vode  su :</w:t>
      </w:r>
    </w:p>
    <w:p w14:paraId="66D5FB0F" w14:textId="77777777" w:rsidR="00175C33" w:rsidRPr="00175C33" w:rsidRDefault="00175C33" w:rsidP="00175C33">
      <w:pPr>
        <w:jc w:val="both"/>
        <w:rPr>
          <w:sz w:val="28"/>
          <w:szCs w:val="28"/>
          <w:lang w:val="de-AT"/>
        </w:rPr>
      </w:pPr>
      <w:r w:rsidRPr="00175C33">
        <w:rPr>
          <w:sz w:val="28"/>
          <w:szCs w:val="28"/>
          <w:lang w:val="de-AT"/>
        </w:rPr>
        <w:t>A. Oligosaprobne vode</w:t>
      </w:r>
    </w:p>
    <w:p w14:paraId="3A0D5B2C" w14:textId="77777777" w:rsidR="00175C33" w:rsidRPr="00175C33" w:rsidRDefault="00175C33" w:rsidP="00175C33">
      <w:pPr>
        <w:jc w:val="both"/>
        <w:rPr>
          <w:sz w:val="28"/>
          <w:szCs w:val="28"/>
          <w:lang w:val="de-AT"/>
        </w:rPr>
      </w:pPr>
      <w:r w:rsidRPr="00175C33">
        <w:rPr>
          <w:sz w:val="28"/>
          <w:szCs w:val="28"/>
          <w:lang w:val="de-AT"/>
        </w:rPr>
        <w:t>B. Polisaprobne vode</w:t>
      </w:r>
    </w:p>
    <w:p w14:paraId="2D6F6FF7" w14:textId="77777777" w:rsidR="00175C33" w:rsidRPr="00175C33" w:rsidRDefault="00175C33" w:rsidP="00175C33">
      <w:pPr>
        <w:jc w:val="both"/>
        <w:rPr>
          <w:sz w:val="28"/>
          <w:szCs w:val="28"/>
          <w:lang w:val="de-AT"/>
        </w:rPr>
      </w:pPr>
      <w:r w:rsidRPr="00175C33">
        <w:rPr>
          <w:sz w:val="28"/>
          <w:szCs w:val="28"/>
          <w:lang w:val="de-AT"/>
        </w:rPr>
        <w:t>C. Mezosaprobne vode</w:t>
      </w:r>
    </w:p>
    <w:p w14:paraId="27272D6D" w14:textId="77777777" w:rsidR="00175C33" w:rsidRDefault="00175C33" w:rsidP="00175C33">
      <w:pPr>
        <w:jc w:val="both"/>
        <w:rPr>
          <w:sz w:val="28"/>
          <w:szCs w:val="28"/>
          <w:lang w:val="de-AT"/>
        </w:rPr>
      </w:pPr>
      <w:r w:rsidRPr="00175C33">
        <w:rPr>
          <w:sz w:val="28"/>
          <w:szCs w:val="28"/>
          <w:lang w:val="de-AT"/>
        </w:rPr>
        <w:t>D. Ništa od navedenog</w:t>
      </w:r>
    </w:p>
    <w:p w14:paraId="25066825" w14:textId="77777777" w:rsidR="00DC20D6" w:rsidRDefault="00DC20D6" w:rsidP="00175C33">
      <w:pPr>
        <w:jc w:val="both"/>
        <w:rPr>
          <w:sz w:val="28"/>
          <w:szCs w:val="28"/>
          <w:lang w:val="de-AT"/>
        </w:rPr>
      </w:pPr>
    </w:p>
    <w:p w14:paraId="18C4411B" w14:textId="77777777" w:rsidR="00175C33" w:rsidRDefault="00175C33" w:rsidP="00175C33">
      <w:pPr>
        <w:jc w:val="both"/>
        <w:rPr>
          <w:b/>
          <w:sz w:val="28"/>
          <w:szCs w:val="28"/>
          <w:lang w:val="de-AT"/>
        </w:rPr>
      </w:pPr>
      <w:r w:rsidRPr="00175C33">
        <w:rPr>
          <w:b/>
          <w:sz w:val="28"/>
          <w:szCs w:val="28"/>
          <w:lang w:val="de-AT"/>
        </w:rPr>
        <w:t>481.</w:t>
      </w:r>
      <w:r>
        <w:rPr>
          <w:b/>
          <w:sz w:val="28"/>
          <w:szCs w:val="28"/>
          <w:lang w:val="de-AT"/>
        </w:rPr>
        <w:t xml:space="preserve"> </w:t>
      </w:r>
      <w:r w:rsidRPr="00175C33">
        <w:rPr>
          <w:b/>
          <w:sz w:val="28"/>
          <w:szCs w:val="28"/>
          <w:lang w:val="de-AT"/>
        </w:rPr>
        <w:t>Stalni vetrovi u hladnim pojasevima su :</w:t>
      </w:r>
    </w:p>
    <w:p w14:paraId="3C025850" w14:textId="77777777" w:rsidR="00175C33" w:rsidRPr="00175C33" w:rsidRDefault="00175C33" w:rsidP="00175C33">
      <w:pPr>
        <w:jc w:val="both"/>
        <w:rPr>
          <w:b/>
          <w:sz w:val="28"/>
          <w:szCs w:val="28"/>
          <w:lang w:val="de-AT"/>
        </w:rPr>
      </w:pPr>
    </w:p>
    <w:p w14:paraId="4102D50C" w14:textId="77777777" w:rsidR="00175C33" w:rsidRPr="00175C33" w:rsidRDefault="00175C33" w:rsidP="00175C33">
      <w:pPr>
        <w:jc w:val="both"/>
        <w:rPr>
          <w:sz w:val="28"/>
          <w:szCs w:val="28"/>
          <w:lang w:val="de-AT"/>
        </w:rPr>
      </w:pPr>
      <w:r w:rsidRPr="00175C33">
        <w:rPr>
          <w:sz w:val="28"/>
          <w:szCs w:val="28"/>
          <w:lang w:val="de-AT"/>
        </w:rPr>
        <w:t>A. Istočni vetrovi</w:t>
      </w:r>
    </w:p>
    <w:p w14:paraId="24B3FAFD" w14:textId="77777777" w:rsidR="00175C33" w:rsidRPr="00175C33" w:rsidRDefault="00175C33" w:rsidP="00175C33">
      <w:pPr>
        <w:jc w:val="both"/>
        <w:rPr>
          <w:sz w:val="28"/>
          <w:szCs w:val="28"/>
          <w:lang w:val="de-AT"/>
        </w:rPr>
      </w:pPr>
      <w:r w:rsidRPr="00175C33">
        <w:rPr>
          <w:sz w:val="28"/>
          <w:szCs w:val="28"/>
          <w:lang w:val="de-AT"/>
        </w:rPr>
        <w:t>B. Zapadni vetrovi</w:t>
      </w:r>
    </w:p>
    <w:p w14:paraId="27B07648" w14:textId="77777777" w:rsidR="00175C33" w:rsidRPr="00175C33" w:rsidRDefault="00175C33" w:rsidP="00175C33">
      <w:pPr>
        <w:jc w:val="both"/>
        <w:rPr>
          <w:sz w:val="28"/>
          <w:szCs w:val="28"/>
          <w:lang w:val="de-AT"/>
        </w:rPr>
      </w:pPr>
      <w:r w:rsidRPr="00175C33">
        <w:rPr>
          <w:sz w:val="28"/>
          <w:szCs w:val="28"/>
          <w:lang w:val="de-AT"/>
        </w:rPr>
        <w:t>C. Pasati</w:t>
      </w:r>
    </w:p>
    <w:p w14:paraId="37B66EBD" w14:textId="77777777" w:rsidR="00175C33" w:rsidRPr="00175C33" w:rsidRDefault="00175C33" w:rsidP="00175C33">
      <w:pPr>
        <w:jc w:val="both"/>
        <w:rPr>
          <w:sz w:val="28"/>
          <w:szCs w:val="28"/>
          <w:lang w:val="de-AT"/>
        </w:rPr>
      </w:pPr>
      <w:r w:rsidRPr="00175C33">
        <w:rPr>
          <w:sz w:val="28"/>
          <w:szCs w:val="28"/>
          <w:lang w:val="de-AT"/>
        </w:rPr>
        <w:t>D. Antipasati</w:t>
      </w:r>
    </w:p>
    <w:p w14:paraId="6CC3268B" w14:textId="77777777" w:rsidR="00175C33" w:rsidRPr="00175C33" w:rsidRDefault="00175C33" w:rsidP="00175C33">
      <w:pPr>
        <w:jc w:val="both"/>
        <w:rPr>
          <w:sz w:val="28"/>
          <w:szCs w:val="28"/>
          <w:lang w:val="de-AT"/>
        </w:rPr>
      </w:pPr>
    </w:p>
    <w:p w14:paraId="0A89D30E" w14:textId="77777777" w:rsidR="00175C33" w:rsidRDefault="00175C33" w:rsidP="00175C33">
      <w:pPr>
        <w:jc w:val="both"/>
        <w:rPr>
          <w:b/>
          <w:sz w:val="28"/>
          <w:szCs w:val="28"/>
          <w:lang w:val="de-AT"/>
        </w:rPr>
      </w:pPr>
      <w:r w:rsidRPr="00175C33">
        <w:rPr>
          <w:b/>
          <w:sz w:val="28"/>
          <w:szCs w:val="28"/>
          <w:lang w:val="de-AT"/>
        </w:rPr>
        <w:t xml:space="preserve">482. </w:t>
      </w:r>
      <w:r>
        <w:rPr>
          <w:b/>
          <w:sz w:val="28"/>
          <w:szCs w:val="28"/>
          <w:lang w:val="de-AT"/>
        </w:rPr>
        <w:t xml:space="preserve"> </w:t>
      </w:r>
      <w:r w:rsidRPr="00175C33">
        <w:rPr>
          <w:b/>
          <w:sz w:val="28"/>
          <w:szCs w:val="28"/>
          <w:lang w:val="de-AT"/>
        </w:rPr>
        <w:t>To je dubok i uzan, često vijugav morski zaliv, koji se po nekoliko desetina, pa i više stotina kilometara uvlači u kopno.</w:t>
      </w:r>
    </w:p>
    <w:p w14:paraId="6472671F" w14:textId="77777777" w:rsidR="00175C33" w:rsidRPr="00175C33" w:rsidRDefault="00175C33" w:rsidP="00175C33">
      <w:pPr>
        <w:jc w:val="both"/>
        <w:rPr>
          <w:b/>
          <w:sz w:val="28"/>
          <w:szCs w:val="28"/>
          <w:lang w:val="de-AT"/>
        </w:rPr>
      </w:pPr>
    </w:p>
    <w:p w14:paraId="13EB0275" w14:textId="77777777" w:rsidR="00175C33" w:rsidRPr="00175C33" w:rsidRDefault="00175C33" w:rsidP="00175C33">
      <w:pPr>
        <w:jc w:val="both"/>
        <w:rPr>
          <w:sz w:val="28"/>
          <w:szCs w:val="28"/>
          <w:lang w:val="de-AT"/>
        </w:rPr>
      </w:pPr>
      <w:r w:rsidRPr="00175C33">
        <w:rPr>
          <w:sz w:val="28"/>
          <w:szCs w:val="28"/>
          <w:lang w:val="de-AT"/>
        </w:rPr>
        <w:t>A. Fjord</w:t>
      </w:r>
    </w:p>
    <w:p w14:paraId="39C9EF16" w14:textId="77777777" w:rsidR="00175C33" w:rsidRPr="00175C33" w:rsidRDefault="00175C33" w:rsidP="00175C33">
      <w:pPr>
        <w:jc w:val="both"/>
        <w:rPr>
          <w:sz w:val="28"/>
          <w:szCs w:val="28"/>
          <w:lang w:val="de-AT"/>
        </w:rPr>
      </w:pPr>
      <w:r w:rsidRPr="00175C33">
        <w:rPr>
          <w:sz w:val="28"/>
          <w:szCs w:val="28"/>
          <w:lang w:val="de-AT"/>
        </w:rPr>
        <w:t>B. Estevela</w:t>
      </w:r>
    </w:p>
    <w:p w14:paraId="12E5FBC2" w14:textId="77777777" w:rsidR="00175C33" w:rsidRPr="00175C33" w:rsidRDefault="00175C33" w:rsidP="00175C33">
      <w:pPr>
        <w:jc w:val="both"/>
        <w:rPr>
          <w:sz w:val="28"/>
          <w:szCs w:val="28"/>
          <w:lang w:val="de-AT"/>
        </w:rPr>
      </w:pPr>
      <w:r w:rsidRPr="00175C33">
        <w:rPr>
          <w:sz w:val="28"/>
          <w:szCs w:val="28"/>
          <w:lang w:val="de-AT"/>
        </w:rPr>
        <w:t>C. Moreuz</w:t>
      </w:r>
    </w:p>
    <w:p w14:paraId="1BF7F002" w14:textId="19262A7F" w:rsidR="00175C33" w:rsidRDefault="00175C33" w:rsidP="00175C33">
      <w:pPr>
        <w:jc w:val="both"/>
        <w:rPr>
          <w:sz w:val="28"/>
          <w:szCs w:val="28"/>
          <w:lang w:val="de-AT"/>
        </w:rPr>
      </w:pPr>
      <w:r w:rsidRPr="00175C33">
        <w:rPr>
          <w:sz w:val="28"/>
          <w:szCs w:val="28"/>
          <w:lang w:val="de-AT"/>
        </w:rPr>
        <w:t>D. Laguna</w:t>
      </w:r>
    </w:p>
    <w:p w14:paraId="6838FCA3" w14:textId="77777777" w:rsidR="005570CB" w:rsidRDefault="005570CB" w:rsidP="00175C33">
      <w:pPr>
        <w:jc w:val="both"/>
        <w:rPr>
          <w:sz w:val="28"/>
          <w:szCs w:val="28"/>
          <w:lang w:val="de-AT"/>
        </w:rPr>
      </w:pPr>
    </w:p>
    <w:p w14:paraId="46E19EFE" w14:textId="77777777" w:rsidR="005570CB" w:rsidRDefault="005570CB" w:rsidP="00175C33">
      <w:pPr>
        <w:jc w:val="both"/>
        <w:rPr>
          <w:sz w:val="28"/>
          <w:szCs w:val="28"/>
          <w:lang w:val="de-AT"/>
        </w:rPr>
      </w:pPr>
    </w:p>
    <w:p w14:paraId="7C59EFB2" w14:textId="50A0E0EC" w:rsidR="00175C33" w:rsidRDefault="00175C33" w:rsidP="00175C33">
      <w:pPr>
        <w:jc w:val="both"/>
        <w:rPr>
          <w:b/>
          <w:sz w:val="28"/>
          <w:szCs w:val="28"/>
          <w:lang w:val="de-AT"/>
        </w:rPr>
      </w:pPr>
      <w:r w:rsidRPr="00175C33">
        <w:rPr>
          <w:b/>
          <w:sz w:val="28"/>
          <w:szCs w:val="28"/>
          <w:lang w:val="de-AT"/>
        </w:rPr>
        <w:t>483. Često se zove i lokalna klima, a odnosi se na manju oblast, koja i dalje predstavlja geografsku celinu (šuma, brdo, rečna dolina, močvara)</w:t>
      </w:r>
      <w:r w:rsidR="00C76D7C">
        <w:rPr>
          <w:b/>
          <w:sz w:val="28"/>
          <w:szCs w:val="28"/>
          <w:lang w:val="de-AT"/>
        </w:rPr>
        <w:t>. To je:</w:t>
      </w:r>
    </w:p>
    <w:p w14:paraId="214D6AD0" w14:textId="77777777" w:rsidR="00175C33" w:rsidRPr="00175C33" w:rsidRDefault="00175C33" w:rsidP="00175C33">
      <w:pPr>
        <w:jc w:val="both"/>
        <w:rPr>
          <w:b/>
          <w:sz w:val="28"/>
          <w:szCs w:val="28"/>
          <w:lang w:val="de-AT"/>
        </w:rPr>
      </w:pPr>
    </w:p>
    <w:p w14:paraId="32077DD0" w14:textId="77777777" w:rsidR="00175C33" w:rsidRPr="00175C33" w:rsidRDefault="00175C33" w:rsidP="00175C33">
      <w:pPr>
        <w:jc w:val="both"/>
        <w:rPr>
          <w:sz w:val="28"/>
          <w:szCs w:val="28"/>
          <w:lang w:val="de-AT"/>
        </w:rPr>
      </w:pPr>
      <w:r w:rsidRPr="00175C33">
        <w:rPr>
          <w:sz w:val="28"/>
          <w:szCs w:val="28"/>
          <w:lang w:val="de-AT"/>
        </w:rPr>
        <w:t>A. Makroklima</w:t>
      </w:r>
    </w:p>
    <w:p w14:paraId="64725CA4" w14:textId="77777777" w:rsidR="00175C33" w:rsidRPr="00175C33" w:rsidRDefault="00175C33" w:rsidP="00175C33">
      <w:pPr>
        <w:jc w:val="both"/>
        <w:rPr>
          <w:sz w:val="28"/>
          <w:szCs w:val="28"/>
          <w:lang w:val="de-AT"/>
        </w:rPr>
      </w:pPr>
      <w:r w:rsidRPr="00175C33">
        <w:rPr>
          <w:sz w:val="28"/>
          <w:szCs w:val="28"/>
          <w:lang w:val="de-AT"/>
        </w:rPr>
        <w:t>B. Mezoklima</w:t>
      </w:r>
    </w:p>
    <w:p w14:paraId="1258F5BE" w14:textId="77777777" w:rsidR="00175C33" w:rsidRPr="00175C33" w:rsidRDefault="00175C33" w:rsidP="00175C33">
      <w:pPr>
        <w:jc w:val="both"/>
        <w:rPr>
          <w:sz w:val="28"/>
          <w:szCs w:val="28"/>
          <w:lang w:val="de-AT"/>
        </w:rPr>
      </w:pPr>
      <w:r w:rsidRPr="00175C33">
        <w:rPr>
          <w:sz w:val="28"/>
          <w:szCs w:val="28"/>
          <w:lang w:val="de-AT"/>
        </w:rPr>
        <w:t>C. Mikroklima</w:t>
      </w:r>
    </w:p>
    <w:p w14:paraId="79D83EA8" w14:textId="77777777" w:rsidR="00175C33" w:rsidRDefault="00175C33" w:rsidP="00175C33">
      <w:pPr>
        <w:jc w:val="both"/>
        <w:rPr>
          <w:sz w:val="28"/>
          <w:szCs w:val="28"/>
          <w:lang w:val="de-AT"/>
        </w:rPr>
      </w:pPr>
      <w:r w:rsidRPr="00175C33">
        <w:rPr>
          <w:sz w:val="28"/>
          <w:szCs w:val="28"/>
          <w:lang w:val="de-AT"/>
        </w:rPr>
        <w:t>D. Topoklima</w:t>
      </w:r>
    </w:p>
    <w:p w14:paraId="77E89B8E" w14:textId="77777777" w:rsidR="00175C33" w:rsidRDefault="00175C33" w:rsidP="00175C33">
      <w:pPr>
        <w:jc w:val="both"/>
        <w:rPr>
          <w:sz w:val="28"/>
          <w:szCs w:val="28"/>
          <w:lang w:val="de-AT"/>
        </w:rPr>
      </w:pPr>
    </w:p>
    <w:p w14:paraId="6049E575" w14:textId="77777777" w:rsidR="00175C33" w:rsidRDefault="00175C33" w:rsidP="00175C33">
      <w:pPr>
        <w:jc w:val="both"/>
        <w:rPr>
          <w:b/>
          <w:sz w:val="28"/>
          <w:szCs w:val="28"/>
          <w:lang w:val="de-AT"/>
        </w:rPr>
      </w:pPr>
      <w:r w:rsidRPr="00175C33">
        <w:rPr>
          <w:b/>
          <w:sz w:val="28"/>
          <w:szCs w:val="28"/>
          <w:lang w:val="de-AT"/>
        </w:rPr>
        <w:t xml:space="preserve">484. </w:t>
      </w:r>
      <w:r>
        <w:rPr>
          <w:b/>
          <w:sz w:val="28"/>
          <w:szCs w:val="28"/>
          <w:lang w:val="de-AT"/>
        </w:rPr>
        <w:t xml:space="preserve"> </w:t>
      </w:r>
      <w:r w:rsidRPr="00175C33">
        <w:rPr>
          <w:b/>
          <w:sz w:val="28"/>
          <w:szCs w:val="28"/>
          <w:lang w:val="de-AT"/>
        </w:rPr>
        <w:t>Niska zemlja koja je "oteta" od vode i zaštićena branama i nasipima</w:t>
      </w:r>
      <w:r>
        <w:rPr>
          <w:b/>
          <w:sz w:val="28"/>
          <w:szCs w:val="28"/>
          <w:lang w:val="de-AT"/>
        </w:rPr>
        <w:t xml:space="preserve"> je:</w:t>
      </w:r>
    </w:p>
    <w:p w14:paraId="0DF4A82D" w14:textId="77777777" w:rsidR="00175C33" w:rsidRPr="00175C33" w:rsidRDefault="00175C33" w:rsidP="00175C33">
      <w:pPr>
        <w:jc w:val="both"/>
        <w:rPr>
          <w:b/>
          <w:sz w:val="28"/>
          <w:szCs w:val="28"/>
          <w:lang w:val="de-AT"/>
        </w:rPr>
      </w:pPr>
    </w:p>
    <w:p w14:paraId="7DE484AF" w14:textId="77777777" w:rsidR="00175C33" w:rsidRPr="00175C33" w:rsidRDefault="00175C33" w:rsidP="00175C33">
      <w:pPr>
        <w:jc w:val="both"/>
        <w:rPr>
          <w:sz w:val="28"/>
          <w:szCs w:val="28"/>
          <w:lang w:val="de-AT"/>
        </w:rPr>
      </w:pPr>
      <w:r w:rsidRPr="00175C33">
        <w:rPr>
          <w:sz w:val="28"/>
          <w:szCs w:val="28"/>
          <w:lang w:val="de-AT"/>
        </w:rPr>
        <w:t>A. Pampas</w:t>
      </w:r>
    </w:p>
    <w:p w14:paraId="42C33292" w14:textId="77777777" w:rsidR="00175C33" w:rsidRPr="00175C33" w:rsidRDefault="00175C33" w:rsidP="00175C33">
      <w:pPr>
        <w:jc w:val="both"/>
        <w:rPr>
          <w:sz w:val="28"/>
          <w:szCs w:val="28"/>
          <w:lang w:val="de-AT"/>
        </w:rPr>
      </w:pPr>
      <w:r w:rsidRPr="00175C33">
        <w:rPr>
          <w:sz w:val="28"/>
          <w:szCs w:val="28"/>
          <w:lang w:val="de-AT"/>
        </w:rPr>
        <w:t>B. Povija</w:t>
      </w:r>
    </w:p>
    <w:p w14:paraId="5577F4C3" w14:textId="77777777" w:rsidR="00175C33" w:rsidRPr="00175C33" w:rsidRDefault="00175C33" w:rsidP="00175C33">
      <w:pPr>
        <w:jc w:val="both"/>
        <w:rPr>
          <w:sz w:val="28"/>
          <w:szCs w:val="28"/>
          <w:lang w:val="de-AT"/>
        </w:rPr>
      </w:pPr>
      <w:r w:rsidRPr="00175C33">
        <w:rPr>
          <w:sz w:val="28"/>
          <w:szCs w:val="28"/>
          <w:lang w:val="de-AT"/>
        </w:rPr>
        <w:t>C. Urvina</w:t>
      </w:r>
    </w:p>
    <w:p w14:paraId="75F5C1FD" w14:textId="77777777" w:rsidR="00175C33" w:rsidRPr="00175C33" w:rsidRDefault="00175C33" w:rsidP="00175C33">
      <w:pPr>
        <w:jc w:val="both"/>
        <w:rPr>
          <w:sz w:val="28"/>
          <w:szCs w:val="28"/>
          <w:lang w:val="de-AT"/>
        </w:rPr>
      </w:pPr>
      <w:r w:rsidRPr="00175C33">
        <w:rPr>
          <w:sz w:val="28"/>
          <w:szCs w:val="28"/>
          <w:lang w:val="de-AT"/>
        </w:rPr>
        <w:t>D. Polder</w:t>
      </w:r>
    </w:p>
    <w:p w14:paraId="70200F5A" w14:textId="77777777" w:rsidR="00175C33" w:rsidRPr="00175C33" w:rsidRDefault="00175C33" w:rsidP="00175C33">
      <w:pPr>
        <w:jc w:val="both"/>
        <w:rPr>
          <w:sz w:val="28"/>
          <w:szCs w:val="28"/>
          <w:lang w:val="de-AT"/>
        </w:rPr>
      </w:pPr>
    </w:p>
    <w:p w14:paraId="1E56C73C" w14:textId="77777777" w:rsidR="00175C33" w:rsidRPr="009269C7" w:rsidRDefault="00175C33" w:rsidP="00175C33">
      <w:pPr>
        <w:jc w:val="both"/>
        <w:rPr>
          <w:b/>
          <w:color w:val="7030A0"/>
          <w:sz w:val="28"/>
          <w:szCs w:val="28"/>
          <w:lang w:val="sr-Latn-RS"/>
        </w:rPr>
      </w:pPr>
      <w:r w:rsidRPr="009269C7">
        <w:rPr>
          <w:b/>
          <w:color w:val="7030A0"/>
          <w:sz w:val="28"/>
          <w:szCs w:val="28"/>
          <w:lang w:val="de-AT"/>
        </w:rPr>
        <w:t>485. _______________ su oblici sa dv</w:t>
      </w:r>
      <w:r w:rsidR="00C76D7C" w:rsidRPr="009269C7">
        <w:rPr>
          <w:b/>
          <w:color w:val="7030A0"/>
          <w:sz w:val="28"/>
          <w:szCs w:val="28"/>
          <w:lang w:val="de-AT"/>
        </w:rPr>
        <w:t>ojnom hidrogeološkojm funkcijom. M</w:t>
      </w:r>
      <w:r w:rsidRPr="009269C7">
        <w:rPr>
          <w:b/>
          <w:color w:val="7030A0"/>
          <w:sz w:val="28"/>
          <w:szCs w:val="28"/>
          <w:lang w:val="de-AT"/>
        </w:rPr>
        <w:t>ože imati ulogu ponora ili izvora, a re</w:t>
      </w:r>
      <w:r w:rsidRPr="009269C7">
        <w:rPr>
          <w:b/>
          <w:color w:val="7030A0"/>
          <w:sz w:val="28"/>
          <w:szCs w:val="28"/>
          <w:lang w:val="sr-Latn-RS"/>
        </w:rPr>
        <w:t>č je o:</w:t>
      </w:r>
    </w:p>
    <w:p w14:paraId="08CFBE23" w14:textId="77777777" w:rsidR="00175C33" w:rsidRPr="009269C7" w:rsidRDefault="00175C33" w:rsidP="00175C33">
      <w:pPr>
        <w:jc w:val="both"/>
        <w:rPr>
          <w:b/>
          <w:color w:val="7030A0"/>
          <w:sz w:val="28"/>
          <w:szCs w:val="28"/>
          <w:lang w:val="de-AT"/>
        </w:rPr>
      </w:pPr>
    </w:p>
    <w:p w14:paraId="24BDF559" w14:textId="77777777" w:rsidR="00175C33" w:rsidRPr="009269C7" w:rsidRDefault="00175C33" w:rsidP="00175C33">
      <w:pPr>
        <w:jc w:val="both"/>
        <w:rPr>
          <w:color w:val="7030A0"/>
          <w:sz w:val="28"/>
          <w:szCs w:val="28"/>
          <w:lang w:val="de-AT"/>
        </w:rPr>
      </w:pPr>
      <w:r w:rsidRPr="009269C7">
        <w:rPr>
          <w:color w:val="7030A0"/>
          <w:sz w:val="28"/>
          <w:szCs w:val="28"/>
          <w:lang w:val="de-AT"/>
        </w:rPr>
        <w:t>A. Vrelo</w:t>
      </w:r>
    </w:p>
    <w:p w14:paraId="267A1D62" w14:textId="77777777" w:rsidR="00175C33" w:rsidRPr="009269C7" w:rsidRDefault="00175C33" w:rsidP="00175C33">
      <w:pPr>
        <w:jc w:val="both"/>
        <w:rPr>
          <w:color w:val="7030A0"/>
          <w:sz w:val="28"/>
          <w:szCs w:val="28"/>
          <w:lang w:val="de-AT"/>
        </w:rPr>
      </w:pPr>
      <w:r w:rsidRPr="009269C7">
        <w:rPr>
          <w:color w:val="7030A0"/>
          <w:sz w:val="28"/>
          <w:szCs w:val="28"/>
          <w:lang w:val="de-AT"/>
        </w:rPr>
        <w:t>B. Estevela</w:t>
      </w:r>
    </w:p>
    <w:p w14:paraId="35C5FCD3" w14:textId="77777777" w:rsidR="00175C33" w:rsidRPr="009269C7" w:rsidRDefault="00175C33" w:rsidP="00175C33">
      <w:pPr>
        <w:jc w:val="both"/>
        <w:rPr>
          <w:b/>
          <w:color w:val="7030A0"/>
          <w:sz w:val="28"/>
          <w:szCs w:val="28"/>
          <w:lang w:val="de-AT"/>
        </w:rPr>
      </w:pPr>
      <w:r w:rsidRPr="009269C7">
        <w:rPr>
          <w:color w:val="7030A0"/>
          <w:sz w:val="28"/>
          <w:szCs w:val="28"/>
          <w:lang w:val="de-AT"/>
        </w:rPr>
        <w:t>C. Vrtača</w:t>
      </w:r>
    </w:p>
    <w:p w14:paraId="07810009" w14:textId="77777777" w:rsidR="00175C33" w:rsidRPr="009269C7" w:rsidRDefault="00175C33" w:rsidP="00175C33">
      <w:pPr>
        <w:jc w:val="both"/>
        <w:rPr>
          <w:color w:val="7030A0"/>
          <w:sz w:val="28"/>
          <w:szCs w:val="28"/>
          <w:lang w:val="de-AT"/>
        </w:rPr>
      </w:pPr>
      <w:r w:rsidRPr="009269C7">
        <w:rPr>
          <w:color w:val="7030A0"/>
          <w:sz w:val="28"/>
          <w:szCs w:val="28"/>
          <w:lang w:val="de-AT"/>
        </w:rPr>
        <w:t>D. Ponori</w:t>
      </w:r>
    </w:p>
    <w:p w14:paraId="7AEB1F19" w14:textId="77777777" w:rsidR="00175C33" w:rsidRPr="00175C33" w:rsidRDefault="00175C33" w:rsidP="00175C33">
      <w:pPr>
        <w:jc w:val="both"/>
        <w:rPr>
          <w:sz w:val="28"/>
          <w:szCs w:val="28"/>
          <w:lang w:val="de-AT"/>
        </w:rPr>
      </w:pPr>
    </w:p>
    <w:p w14:paraId="4BDD13FB" w14:textId="77777777" w:rsidR="00175C33" w:rsidRDefault="00175C33" w:rsidP="005570CB">
      <w:pPr>
        <w:spacing w:before="40"/>
        <w:jc w:val="both"/>
        <w:rPr>
          <w:b/>
          <w:sz w:val="28"/>
          <w:szCs w:val="28"/>
          <w:lang w:val="de-AT"/>
        </w:rPr>
      </w:pPr>
      <w:r w:rsidRPr="00175C33">
        <w:rPr>
          <w:b/>
          <w:sz w:val="28"/>
          <w:szCs w:val="28"/>
          <w:lang w:val="de-AT"/>
        </w:rPr>
        <w:t xml:space="preserve">486. </w:t>
      </w:r>
      <w:r>
        <w:rPr>
          <w:b/>
          <w:sz w:val="28"/>
          <w:szCs w:val="28"/>
          <w:lang w:val="de-AT"/>
        </w:rPr>
        <w:t xml:space="preserve"> </w:t>
      </w:r>
      <w:r w:rsidRPr="00175C33">
        <w:rPr>
          <w:b/>
          <w:sz w:val="28"/>
          <w:szCs w:val="28"/>
          <w:lang w:val="de-AT"/>
        </w:rPr>
        <w:t>Religija koja v</w:t>
      </w:r>
      <w:r w:rsidR="00C76D7C">
        <w:rPr>
          <w:b/>
          <w:sz w:val="28"/>
          <w:szCs w:val="28"/>
          <w:lang w:val="de-AT"/>
        </w:rPr>
        <w:t>eruje u karmu i reinkaraciju je:</w:t>
      </w:r>
    </w:p>
    <w:p w14:paraId="6D4EED5E" w14:textId="7EF8F2D1" w:rsidR="00175C33" w:rsidRPr="00C76D7C" w:rsidRDefault="00175C33" w:rsidP="005570CB">
      <w:pPr>
        <w:spacing w:before="40"/>
        <w:jc w:val="both"/>
        <w:rPr>
          <w:sz w:val="28"/>
          <w:szCs w:val="28"/>
          <w:lang w:val="de-AT"/>
        </w:rPr>
      </w:pPr>
      <w:r w:rsidRPr="00C76D7C">
        <w:rPr>
          <w:sz w:val="28"/>
          <w:szCs w:val="28"/>
          <w:lang w:val="de-AT"/>
        </w:rPr>
        <w:t>A. Judaizam</w:t>
      </w:r>
    </w:p>
    <w:p w14:paraId="07F52ADC" w14:textId="77777777" w:rsidR="00175C33" w:rsidRPr="00C76D7C" w:rsidRDefault="00175C33" w:rsidP="00175C33">
      <w:pPr>
        <w:jc w:val="both"/>
        <w:rPr>
          <w:sz w:val="28"/>
          <w:szCs w:val="28"/>
          <w:lang w:val="de-AT"/>
        </w:rPr>
      </w:pPr>
      <w:r w:rsidRPr="00C76D7C">
        <w:rPr>
          <w:sz w:val="28"/>
          <w:szCs w:val="28"/>
          <w:lang w:val="de-AT"/>
        </w:rPr>
        <w:t>B. Hinduizam</w:t>
      </w:r>
    </w:p>
    <w:p w14:paraId="6379E933" w14:textId="77777777" w:rsidR="00175C33" w:rsidRPr="00C76D7C" w:rsidRDefault="00175C33" w:rsidP="00175C33">
      <w:pPr>
        <w:jc w:val="both"/>
        <w:rPr>
          <w:sz w:val="28"/>
          <w:szCs w:val="28"/>
          <w:lang w:val="de-AT"/>
        </w:rPr>
      </w:pPr>
      <w:r w:rsidRPr="00C76D7C">
        <w:rPr>
          <w:sz w:val="28"/>
          <w:szCs w:val="28"/>
          <w:lang w:val="de-AT"/>
        </w:rPr>
        <w:t>C. Budizam</w:t>
      </w:r>
    </w:p>
    <w:p w14:paraId="56F43AF8" w14:textId="77777777" w:rsidR="00175C33" w:rsidRPr="00C76D7C" w:rsidRDefault="00175C33" w:rsidP="00175C33">
      <w:pPr>
        <w:jc w:val="both"/>
        <w:rPr>
          <w:sz w:val="28"/>
          <w:szCs w:val="28"/>
          <w:lang w:val="de-AT"/>
        </w:rPr>
      </w:pPr>
      <w:r w:rsidRPr="00C76D7C">
        <w:rPr>
          <w:sz w:val="28"/>
          <w:szCs w:val="28"/>
          <w:lang w:val="de-AT"/>
        </w:rPr>
        <w:t>D. Islam</w:t>
      </w:r>
    </w:p>
    <w:p w14:paraId="72871614" w14:textId="77777777" w:rsidR="000B0B9C" w:rsidRDefault="000B0B9C" w:rsidP="000B0B9C">
      <w:pPr>
        <w:jc w:val="both"/>
        <w:rPr>
          <w:sz w:val="28"/>
          <w:szCs w:val="28"/>
          <w:u w:val="single"/>
          <w:lang w:val="de-AT"/>
        </w:rPr>
      </w:pPr>
    </w:p>
    <w:p w14:paraId="6A8901AC" w14:textId="77777777" w:rsidR="00C76D7C" w:rsidRPr="009269C7" w:rsidRDefault="00C76D7C" w:rsidP="00C76D7C">
      <w:pPr>
        <w:jc w:val="both"/>
        <w:rPr>
          <w:b/>
          <w:color w:val="7030A0"/>
          <w:sz w:val="28"/>
          <w:szCs w:val="28"/>
          <w:lang w:val="de-AT"/>
        </w:rPr>
      </w:pPr>
      <w:r w:rsidRPr="009269C7">
        <w:rPr>
          <w:b/>
          <w:color w:val="7030A0"/>
          <w:sz w:val="28"/>
          <w:szCs w:val="28"/>
          <w:lang w:val="de-AT"/>
        </w:rPr>
        <w:t>487.  Odorovsko polje  nalazi se u istočnom  delu Srbije. Nalazi  se u Karpatsko-balkanskom predelu, između planine Vidlič i doline reke Nišave, istočno od Pirota.   Kom obliku nastanka pripada ovo polje?</w:t>
      </w:r>
    </w:p>
    <w:p w14:paraId="25120E8F" w14:textId="77777777" w:rsidR="00C76D7C" w:rsidRPr="009269C7" w:rsidRDefault="00C76D7C" w:rsidP="00C76D7C">
      <w:pPr>
        <w:rPr>
          <w:b/>
          <w:color w:val="7030A0"/>
          <w:sz w:val="28"/>
          <w:szCs w:val="28"/>
          <w:lang w:val="de-AT"/>
        </w:rPr>
      </w:pPr>
    </w:p>
    <w:p w14:paraId="40C54D14" w14:textId="77777777" w:rsidR="00C76D7C" w:rsidRPr="009269C7" w:rsidRDefault="00C76D7C" w:rsidP="00C76D7C">
      <w:pPr>
        <w:rPr>
          <w:color w:val="7030A0"/>
          <w:sz w:val="28"/>
          <w:szCs w:val="28"/>
          <w:lang w:val="de-AT"/>
        </w:rPr>
      </w:pPr>
      <w:r w:rsidRPr="009269C7">
        <w:rPr>
          <w:color w:val="7030A0"/>
          <w:sz w:val="28"/>
          <w:szCs w:val="28"/>
          <w:lang w:val="de-AT"/>
        </w:rPr>
        <w:t>A. Eolski erozivni oblik</w:t>
      </w:r>
    </w:p>
    <w:p w14:paraId="6C2ADCE4" w14:textId="77777777" w:rsidR="00C76D7C" w:rsidRPr="009269C7" w:rsidRDefault="00C76D7C" w:rsidP="00C76D7C">
      <w:pPr>
        <w:rPr>
          <w:color w:val="7030A0"/>
          <w:sz w:val="28"/>
          <w:szCs w:val="28"/>
          <w:lang w:val="de-AT"/>
        </w:rPr>
      </w:pPr>
      <w:r w:rsidRPr="009269C7">
        <w:rPr>
          <w:color w:val="7030A0"/>
          <w:sz w:val="28"/>
          <w:szCs w:val="28"/>
          <w:lang w:val="de-AT"/>
        </w:rPr>
        <w:t>B. Lednički erozivni oblik</w:t>
      </w:r>
    </w:p>
    <w:p w14:paraId="436914DC" w14:textId="77777777" w:rsidR="00C76D7C" w:rsidRPr="009269C7" w:rsidRDefault="00C76D7C" w:rsidP="00C76D7C">
      <w:pPr>
        <w:rPr>
          <w:color w:val="7030A0"/>
          <w:sz w:val="28"/>
          <w:szCs w:val="28"/>
          <w:lang w:val="de-AT"/>
        </w:rPr>
      </w:pPr>
      <w:r w:rsidRPr="009269C7">
        <w:rPr>
          <w:color w:val="7030A0"/>
          <w:sz w:val="28"/>
          <w:szCs w:val="28"/>
          <w:lang w:val="de-AT"/>
        </w:rPr>
        <w:t>C. Kraški erozivni oblik</w:t>
      </w:r>
    </w:p>
    <w:p w14:paraId="3152037B" w14:textId="77777777" w:rsidR="005A1C39" w:rsidRPr="009269C7" w:rsidRDefault="00C76D7C" w:rsidP="00C76D7C">
      <w:pPr>
        <w:rPr>
          <w:color w:val="7030A0"/>
          <w:sz w:val="28"/>
          <w:szCs w:val="28"/>
          <w:lang w:val="de-AT"/>
        </w:rPr>
      </w:pPr>
      <w:r w:rsidRPr="009269C7">
        <w:rPr>
          <w:color w:val="7030A0"/>
          <w:sz w:val="28"/>
          <w:szCs w:val="28"/>
          <w:lang w:val="de-AT"/>
        </w:rPr>
        <w:t>D. Rečni akumulativni oblik</w:t>
      </w:r>
    </w:p>
    <w:p w14:paraId="325C4B11" w14:textId="77777777" w:rsidR="005A1C39" w:rsidRPr="009269C7" w:rsidRDefault="005A1C39">
      <w:pPr>
        <w:rPr>
          <w:color w:val="7030A0"/>
          <w:lang w:val="de-AT"/>
        </w:rPr>
      </w:pPr>
    </w:p>
    <w:p w14:paraId="7BAC41DC" w14:textId="77777777" w:rsidR="00C76D7C" w:rsidRDefault="00C76D7C" w:rsidP="00C76D7C">
      <w:pPr>
        <w:jc w:val="both"/>
        <w:rPr>
          <w:b/>
          <w:sz w:val="28"/>
          <w:szCs w:val="28"/>
          <w:lang w:val="de-AT"/>
        </w:rPr>
      </w:pPr>
      <w:r w:rsidRPr="00C76D7C">
        <w:rPr>
          <w:b/>
          <w:sz w:val="28"/>
          <w:szCs w:val="28"/>
          <w:lang w:val="de-AT"/>
        </w:rPr>
        <w:t xml:space="preserve">488. </w:t>
      </w:r>
      <w:r>
        <w:rPr>
          <w:b/>
          <w:sz w:val="28"/>
          <w:szCs w:val="28"/>
          <w:lang w:val="de-AT"/>
        </w:rPr>
        <w:t xml:space="preserve"> Visinska razlika između dve tačke</w:t>
      </w:r>
      <w:r w:rsidRPr="00C76D7C">
        <w:rPr>
          <w:b/>
          <w:sz w:val="28"/>
          <w:szCs w:val="28"/>
          <w:lang w:val="de-AT"/>
        </w:rPr>
        <w:t xml:space="preserve"> na kopnu naziva se: </w:t>
      </w:r>
    </w:p>
    <w:p w14:paraId="1A67895D" w14:textId="77777777" w:rsidR="00C76D7C" w:rsidRPr="00C76D7C" w:rsidRDefault="00C76D7C" w:rsidP="00C76D7C">
      <w:pPr>
        <w:jc w:val="both"/>
        <w:rPr>
          <w:b/>
          <w:sz w:val="28"/>
          <w:szCs w:val="28"/>
          <w:lang w:val="de-AT"/>
        </w:rPr>
      </w:pPr>
    </w:p>
    <w:p w14:paraId="110D72C1" w14:textId="77777777" w:rsidR="00C76D7C" w:rsidRPr="00C76D7C" w:rsidRDefault="00C76D7C" w:rsidP="00C76D7C">
      <w:pPr>
        <w:jc w:val="both"/>
        <w:rPr>
          <w:sz w:val="28"/>
          <w:szCs w:val="28"/>
          <w:lang w:val="de-AT"/>
        </w:rPr>
      </w:pPr>
      <w:r w:rsidRPr="00C76D7C">
        <w:rPr>
          <w:sz w:val="28"/>
          <w:szCs w:val="28"/>
          <w:lang w:val="de-AT"/>
        </w:rPr>
        <w:t xml:space="preserve">A. Visinska razlika </w:t>
      </w:r>
    </w:p>
    <w:p w14:paraId="4BF811E8" w14:textId="77777777" w:rsidR="00C76D7C" w:rsidRPr="00C76D7C" w:rsidRDefault="00C76D7C" w:rsidP="00C76D7C">
      <w:pPr>
        <w:jc w:val="both"/>
        <w:rPr>
          <w:sz w:val="28"/>
          <w:szCs w:val="28"/>
          <w:lang w:val="de-AT"/>
        </w:rPr>
      </w:pPr>
      <w:r w:rsidRPr="00C76D7C">
        <w:rPr>
          <w:sz w:val="28"/>
          <w:szCs w:val="28"/>
          <w:lang w:val="de-AT"/>
        </w:rPr>
        <w:t xml:space="preserve">B. Nadmorska visina </w:t>
      </w:r>
    </w:p>
    <w:p w14:paraId="06D3C92D" w14:textId="77777777" w:rsidR="00C76D7C" w:rsidRPr="00C76D7C" w:rsidRDefault="00C76D7C" w:rsidP="00C76D7C">
      <w:pPr>
        <w:jc w:val="both"/>
        <w:rPr>
          <w:sz w:val="28"/>
          <w:szCs w:val="28"/>
          <w:lang w:val="de-AT"/>
        </w:rPr>
      </w:pPr>
      <w:r w:rsidRPr="00C76D7C">
        <w:rPr>
          <w:sz w:val="28"/>
          <w:szCs w:val="28"/>
          <w:lang w:val="de-AT"/>
        </w:rPr>
        <w:t>C. Relativna visina</w:t>
      </w:r>
    </w:p>
    <w:p w14:paraId="05D9794D" w14:textId="77777777" w:rsidR="00C76D7C" w:rsidRDefault="00C76D7C" w:rsidP="00C76D7C">
      <w:pPr>
        <w:jc w:val="both"/>
        <w:rPr>
          <w:sz w:val="28"/>
          <w:szCs w:val="28"/>
          <w:lang w:val="de-AT"/>
        </w:rPr>
      </w:pPr>
      <w:r w:rsidRPr="00C76D7C">
        <w:rPr>
          <w:sz w:val="28"/>
          <w:szCs w:val="28"/>
          <w:lang w:val="de-AT"/>
        </w:rPr>
        <w:t>D. Visinsko rastojanje</w:t>
      </w:r>
    </w:p>
    <w:p w14:paraId="467B826D" w14:textId="5A23D01F" w:rsidR="00C76D7C" w:rsidRDefault="00C76D7C" w:rsidP="00C76D7C">
      <w:pPr>
        <w:jc w:val="both"/>
        <w:rPr>
          <w:b/>
          <w:sz w:val="28"/>
          <w:szCs w:val="28"/>
          <w:lang w:val="de-AT"/>
        </w:rPr>
      </w:pPr>
      <w:r w:rsidRPr="00C76D7C">
        <w:rPr>
          <w:b/>
          <w:sz w:val="28"/>
          <w:szCs w:val="28"/>
          <w:lang w:val="de-AT"/>
        </w:rPr>
        <w:t>489. Osnovna obeležja ovog doba su: razvoj zemljoradničke i stočarske privrede, proizvodnja keramičkog posuđa i drugih predmeta od gline</w:t>
      </w:r>
      <w:r>
        <w:rPr>
          <w:b/>
          <w:sz w:val="28"/>
          <w:szCs w:val="28"/>
          <w:lang w:val="de-AT"/>
        </w:rPr>
        <w:t>, a reč je o:</w:t>
      </w:r>
    </w:p>
    <w:p w14:paraId="0B476CBD" w14:textId="77777777" w:rsidR="00C76D7C" w:rsidRPr="00C76D7C" w:rsidRDefault="00C76D7C" w:rsidP="00C76D7C">
      <w:pPr>
        <w:rPr>
          <w:b/>
          <w:sz w:val="28"/>
          <w:szCs w:val="28"/>
          <w:lang w:val="de-AT"/>
        </w:rPr>
      </w:pPr>
    </w:p>
    <w:p w14:paraId="4E2339AB" w14:textId="77777777" w:rsidR="00C76D7C" w:rsidRPr="00C76D7C" w:rsidRDefault="00C76D7C" w:rsidP="00C76D7C">
      <w:pPr>
        <w:rPr>
          <w:sz w:val="28"/>
          <w:szCs w:val="28"/>
          <w:lang w:val="de-AT"/>
        </w:rPr>
      </w:pPr>
      <w:r w:rsidRPr="00C76D7C">
        <w:rPr>
          <w:sz w:val="28"/>
          <w:szCs w:val="28"/>
          <w:lang w:val="de-AT"/>
        </w:rPr>
        <w:t>A. Srednje kameno doba</w:t>
      </w:r>
    </w:p>
    <w:p w14:paraId="38683900" w14:textId="77777777" w:rsidR="00C76D7C" w:rsidRPr="00C76D7C" w:rsidRDefault="00C76D7C" w:rsidP="00C76D7C">
      <w:pPr>
        <w:rPr>
          <w:sz w:val="28"/>
          <w:szCs w:val="28"/>
          <w:lang w:val="de-AT"/>
        </w:rPr>
      </w:pPr>
      <w:r w:rsidRPr="00C76D7C">
        <w:rPr>
          <w:sz w:val="28"/>
          <w:szCs w:val="28"/>
          <w:lang w:val="de-AT"/>
        </w:rPr>
        <w:t xml:space="preserve">B. Mlađe </w:t>
      </w:r>
      <w:r>
        <w:rPr>
          <w:sz w:val="28"/>
          <w:szCs w:val="28"/>
          <w:lang w:val="de-AT"/>
        </w:rPr>
        <w:t>kameno dob</w:t>
      </w:r>
      <w:r w:rsidRPr="00C76D7C">
        <w:rPr>
          <w:sz w:val="28"/>
          <w:szCs w:val="28"/>
          <w:lang w:val="de-AT"/>
        </w:rPr>
        <w:t>a</w:t>
      </w:r>
    </w:p>
    <w:p w14:paraId="115F93B6" w14:textId="77777777" w:rsidR="00C76D7C" w:rsidRPr="00C76D7C" w:rsidRDefault="00C76D7C" w:rsidP="00C76D7C">
      <w:pPr>
        <w:rPr>
          <w:sz w:val="28"/>
          <w:szCs w:val="28"/>
          <w:lang w:val="de-AT"/>
        </w:rPr>
      </w:pPr>
      <w:r>
        <w:rPr>
          <w:sz w:val="28"/>
          <w:szCs w:val="28"/>
          <w:lang w:val="de-AT"/>
        </w:rPr>
        <w:t>C. Straro kameno dob</w:t>
      </w:r>
      <w:r w:rsidRPr="00C76D7C">
        <w:rPr>
          <w:sz w:val="28"/>
          <w:szCs w:val="28"/>
          <w:lang w:val="de-AT"/>
        </w:rPr>
        <w:t>a</w:t>
      </w:r>
    </w:p>
    <w:p w14:paraId="1AB27760" w14:textId="77777777" w:rsidR="005A1C39" w:rsidRPr="00C76D7C" w:rsidRDefault="00C76D7C" w:rsidP="00C76D7C">
      <w:pPr>
        <w:rPr>
          <w:sz w:val="28"/>
          <w:szCs w:val="28"/>
          <w:lang w:val="de-AT"/>
        </w:rPr>
      </w:pPr>
      <w:r w:rsidRPr="00C76D7C">
        <w:rPr>
          <w:sz w:val="28"/>
          <w:szCs w:val="28"/>
          <w:lang w:val="de-AT"/>
        </w:rPr>
        <w:t>D. Mlađe metalno doba</w:t>
      </w:r>
    </w:p>
    <w:p w14:paraId="4B9A5193" w14:textId="77777777" w:rsidR="005A1C39" w:rsidRDefault="005A1C39">
      <w:pPr>
        <w:rPr>
          <w:lang w:val="de-AT"/>
        </w:rPr>
      </w:pPr>
    </w:p>
    <w:p w14:paraId="2ED212F8" w14:textId="77777777" w:rsidR="00C76D7C" w:rsidRDefault="00C76D7C" w:rsidP="00C76D7C">
      <w:pPr>
        <w:jc w:val="both"/>
        <w:rPr>
          <w:b/>
          <w:sz w:val="28"/>
          <w:szCs w:val="28"/>
          <w:lang w:val="de-AT"/>
        </w:rPr>
      </w:pPr>
      <w:r w:rsidRPr="00C76D7C">
        <w:rPr>
          <w:b/>
          <w:sz w:val="28"/>
          <w:szCs w:val="28"/>
          <w:lang w:val="de-AT"/>
        </w:rPr>
        <w:t>490. Kada je površina kopna ispod nivoa mora  tu pojavu nazivamo</w:t>
      </w:r>
      <w:r>
        <w:rPr>
          <w:b/>
          <w:sz w:val="28"/>
          <w:szCs w:val="28"/>
          <w:lang w:val="de-AT"/>
        </w:rPr>
        <w:t>:</w:t>
      </w:r>
    </w:p>
    <w:p w14:paraId="4C2E7548" w14:textId="77777777" w:rsidR="00C76D7C" w:rsidRPr="00C76D7C" w:rsidRDefault="00C76D7C" w:rsidP="00C76D7C">
      <w:pPr>
        <w:jc w:val="both"/>
        <w:rPr>
          <w:b/>
          <w:sz w:val="28"/>
          <w:szCs w:val="28"/>
          <w:lang w:val="de-AT"/>
        </w:rPr>
      </w:pPr>
    </w:p>
    <w:p w14:paraId="2D56260C" w14:textId="77777777" w:rsidR="00C76D7C" w:rsidRPr="00C76D7C" w:rsidRDefault="00C76D7C" w:rsidP="00C76D7C">
      <w:pPr>
        <w:jc w:val="both"/>
        <w:rPr>
          <w:sz w:val="28"/>
          <w:szCs w:val="28"/>
          <w:lang w:val="de-AT"/>
        </w:rPr>
      </w:pPr>
      <w:r w:rsidRPr="00C76D7C">
        <w:rPr>
          <w:sz w:val="28"/>
          <w:szCs w:val="28"/>
          <w:lang w:val="de-AT"/>
        </w:rPr>
        <w:t>A. Represija</w:t>
      </w:r>
    </w:p>
    <w:p w14:paraId="5CFE5A7F" w14:textId="77777777" w:rsidR="00C76D7C" w:rsidRPr="00C76D7C" w:rsidRDefault="00C76D7C" w:rsidP="00C76D7C">
      <w:pPr>
        <w:jc w:val="both"/>
        <w:rPr>
          <w:sz w:val="28"/>
          <w:szCs w:val="28"/>
          <w:lang w:val="de-AT"/>
        </w:rPr>
      </w:pPr>
      <w:r w:rsidRPr="00C76D7C">
        <w:rPr>
          <w:sz w:val="28"/>
          <w:szCs w:val="28"/>
          <w:lang w:val="de-AT"/>
        </w:rPr>
        <w:t>B. Depresija</w:t>
      </w:r>
    </w:p>
    <w:p w14:paraId="24E2A68F" w14:textId="77777777" w:rsidR="00C76D7C" w:rsidRPr="00C76D7C" w:rsidRDefault="00C76D7C" w:rsidP="00C76D7C">
      <w:pPr>
        <w:jc w:val="both"/>
        <w:rPr>
          <w:sz w:val="28"/>
          <w:szCs w:val="28"/>
          <w:lang w:val="de-AT"/>
        </w:rPr>
      </w:pPr>
      <w:r w:rsidRPr="00C76D7C">
        <w:rPr>
          <w:sz w:val="28"/>
          <w:szCs w:val="28"/>
          <w:lang w:val="de-AT"/>
        </w:rPr>
        <w:t>C. Depopulacija</w:t>
      </w:r>
    </w:p>
    <w:p w14:paraId="261C8F6C" w14:textId="77777777" w:rsidR="00C76D7C" w:rsidRPr="00C76D7C" w:rsidRDefault="00C76D7C" w:rsidP="00C76D7C">
      <w:pPr>
        <w:jc w:val="both"/>
        <w:rPr>
          <w:sz w:val="28"/>
          <w:szCs w:val="28"/>
          <w:lang w:val="de-AT"/>
        </w:rPr>
      </w:pPr>
      <w:r w:rsidRPr="00C76D7C">
        <w:rPr>
          <w:sz w:val="28"/>
          <w:szCs w:val="28"/>
          <w:lang w:val="de-AT"/>
        </w:rPr>
        <w:t>D. Denivelacija</w:t>
      </w:r>
    </w:p>
    <w:p w14:paraId="30B6E30C" w14:textId="77777777" w:rsidR="005A1C39" w:rsidRPr="005D37F4" w:rsidRDefault="005A1C39">
      <w:pPr>
        <w:rPr>
          <w:lang w:val="de-AT"/>
        </w:rPr>
      </w:pPr>
    </w:p>
    <w:p w14:paraId="2299B2B8" w14:textId="77777777" w:rsidR="00C76D7C" w:rsidRPr="00C76D7C" w:rsidRDefault="00C76D7C" w:rsidP="00C76D7C">
      <w:pPr>
        <w:jc w:val="both"/>
        <w:rPr>
          <w:b/>
          <w:sz w:val="28"/>
          <w:szCs w:val="28"/>
          <w:lang w:val="de-AT"/>
        </w:rPr>
      </w:pPr>
      <w:r w:rsidRPr="00C76D7C">
        <w:rPr>
          <w:b/>
          <w:sz w:val="28"/>
          <w:szCs w:val="28"/>
          <w:lang w:val="de-AT"/>
        </w:rPr>
        <w:t>491. Prastanovnici Indije i dela Pakistana, jezičko i etnički čine posebnu porodicu koja se sastoji od niza naroda</w:t>
      </w:r>
      <w:r>
        <w:rPr>
          <w:b/>
          <w:sz w:val="28"/>
          <w:szCs w:val="28"/>
          <w:lang w:val="de-AT"/>
        </w:rPr>
        <w:t>. Kako se oni nazivaju?</w:t>
      </w:r>
    </w:p>
    <w:p w14:paraId="7D69F303" w14:textId="77777777" w:rsidR="00C76D7C" w:rsidRPr="00C76D7C" w:rsidRDefault="00C76D7C" w:rsidP="00C76D7C">
      <w:pPr>
        <w:jc w:val="both"/>
        <w:rPr>
          <w:sz w:val="28"/>
          <w:szCs w:val="28"/>
          <w:lang w:val="de-AT"/>
        </w:rPr>
      </w:pPr>
    </w:p>
    <w:p w14:paraId="649CC6CE" w14:textId="77777777" w:rsidR="00C76D7C" w:rsidRPr="00C76D7C" w:rsidRDefault="00C76D7C" w:rsidP="00C76D7C">
      <w:pPr>
        <w:jc w:val="both"/>
        <w:rPr>
          <w:sz w:val="28"/>
          <w:szCs w:val="28"/>
          <w:lang w:val="de-AT"/>
        </w:rPr>
      </w:pPr>
      <w:r w:rsidRPr="00C76D7C">
        <w:rPr>
          <w:sz w:val="28"/>
          <w:szCs w:val="28"/>
          <w:lang w:val="de-AT"/>
        </w:rPr>
        <w:t>A. Dravidi</w:t>
      </w:r>
    </w:p>
    <w:p w14:paraId="6D83AB78" w14:textId="77777777" w:rsidR="00C76D7C" w:rsidRPr="00C76D7C" w:rsidRDefault="00C76D7C" w:rsidP="00C76D7C">
      <w:pPr>
        <w:jc w:val="both"/>
        <w:rPr>
          <w:sz w:val="28"/>
          <w:szCs w:val="28"/>
          <w:lang w:val="de-AT"/>
        </w:rPr>
      </w:pPr>
      <w:r w:rsidRPr="00C76D7C">
        <w:rPr>
          <w:sz w:val="28"/>
          <w:szCs w:val="28"/>
          <w:lang w:val="de-AT"/>
        </w:rPr>
        <w:t>B. Iravidi</w:t>
      </w:r>
    </w:p>
    <w:p w14:paraId="6F56043D" w14:textId="77777777" w:rsidR="00C76D7C" w:rsidRPr="00C76D7C" w:rsidRDefault="00C76D7C" w:rsidP="00C76D7C">
      <w:pPr>
        <w:jc w:val="both"/>
        <w:rPr>
          <w:sz w:val="28"/>
          <w:szCs w:val="28"/>
          <w:lang w:val="de-AT"/>
        </w:rPr>
      </w:pPr>
      <w:r w:rsidRPr="00C76D7C">
        <w:rPr>
          <w:sz w:val="28"/>
          <w:szCs w:val="28"/>
          <w:lang w:val="de-AT"/>
        </w:rPr>
        <w:t>C. Mindanao</w:t>
      </w:r>
    </w:p>
    <w:p w14:paraId="51ED9CDB" w14:textId="77777777" w:rsidR="00C76D7C" w:rsidRPr="00C76D7C" w:rsidRDefault="00C76D7C" w:rsidP="00C76D7C">
      <w:pPr>
        <w:jc w:val="both"/>
        <w:rPr>
          <w:sz w:val="28"/>
          <w:szCs w:val="28"/>
          <w:lang w:val="de-AT"/>
        </w:rPr>
      </w:pPr>
      <w:r w:rsidRPr="00C76D7C">
        <w:rPr>
          <w:sz w:val="28"/>
          <w:szCs w:val="28"/>
          <w:lang w:val="de-AT"/>
        </w:rPr>
        <w:t>D. Galapagos</w:t>
      </w:r>
    </w:p>
    <w:p w14:paraId="23A771C6" w14:textId="77777777" w:rsidR="00C76D7C" w:rsidRPr="00C76D7C" w:rsidRDefault="00C76D7C" w:rsidP="00C76D7C">
      <w:pPr>
        <w:jc w:val="both"/>
        <w:rPr>
          <w:sz w:val="28"/>
          <w:szCs w:val="28"/>
          <w:u w:val="single"/>
          <w:lang w:val="de-AT"/>
        </w:rPr>
      </w:pPr>
    </w:p>
    <w:p w14:paraId="1EB9E7F8" w14:textId="77777777" w:rsidR="00C76D7C" w:rsidRPr="009269C7" w:rsidRDefault="00C76D7C" w:rsidP="00C76D7C">
      <w:pPr>
        <w:jc w:val="both"/>
        <w:rPr>
          <w:b/>
          <w:color w:val="7030A0"/>
          <w:sz w:val="28"/>
          <w:szCs w:val="28"/>
          <w:lang w:val="de-AT"/>
        </w:rPr>
      </w:pPr>
      <w:r w:rsidRPr="009269C7">
        <w:rPr>
          <w:b/>
          <w:color w:val="7030A0"/>
          <w:sz w:val="28"/>
          <w:szCs w:val="28"/>
          <w:lang w:val="de-AT"/>
        </w:rPr>
        <w:t>492. Pretorija je administrativni glavni grad koje države</w:t>
      </w:r>
      <w:r w:rsidR="00500817" w:rsidRPr="009269C7">
        <w:rPr>
          <w:b/>
          <w:color w:val="7030A0"/>
          <w:sz w:val="28"/>
          <w:szCs w:val="28"/>
          <w:lang w:val="de-AT"/>
        </w:rPr>
        <w:t>?</w:t>
      </w:r>
    </w:p>
    <w:p w14:paraId="5D04D4DB" w14:textId="77777777" w:rsidR="00500817" w:rsidRPr="009269C7" w:rsidRDefault="00500817" w:rsidP="00C76D7C">
      <w:pPr>
        <w:jc w:val="both"/>
        <w:rPr>
          <w:b/>
          <w:color w:val="7030A0"/>
          <w:sz w:val="28"/>
          <w:szCs w:val="28"/>
          <w:lang w:val="de-AT"/>
        </w:rPr>
      </w:pPr>
    </w:p>
    <w:p w14:paraId="1D66C581" w14:textId="77777777" w:rsidR="00C76D7C" w:rsidRPr="009269C7" w:rsidRDefault="00C76D7C" w:rsidP="00C76D7C">
      <w:pPr>
        <w:jc w:val="both"/>
        <w:rPr>
          <w:color w:val="7030A0"/>
          <w:sz w:val="28"/>
          <w:szCs w:val="28"/>
          <w:lang w:val="de-AT"/>
        </w:rPr>
      </w:pPr>
      <w:r w:rsidRPr="009269C7">
        <w:rPr>
          <w:color w:val="7030A0"/>
          <w:sz w:val="28"/>
          <w:szCs w:val="28"/>
          <w:lang w:val="de-AT"/>
        </w:rPr>
        <w:t>A. Centralna afrika</w:t>
      </w:r>
    </w:p>
    <w:p w14:paraId="0AB3A794" w14:textId="77777777" w:rsidR="00C76D7C" w:rsidRPr="009269C7" w:rsidRDefault="00500817" w:rsidP="00C76D7C">
      <w:pPr>
        <w:jc w:val="both"/>
        <w:rPr>
          <w:color w:val="7030A0"/>
          <w:sz w:val="28"/>
          <w:szCs w:val="28"/>
          <w:lang w:val="de-AT"/>
        </w:rPr>
      </w:pPr>
      <w:r w:rsidRPr="009269C7">
        <w:rPr>
          <w:color w:val="7030A0"/>
          <w:sz w:val="28"/>
          <w:szCs w:val="28"/>
          <w:lang w:val="de-AT"/>
        </w:rPr>
        <w:t>B. Južnoafrička R</w:t>
      </w:r>
      <w:r w:rsidR="00C76D7C" w:rsidRPr="009269C7">
        <w:rPr>
          <w:color w:val="7030A0"/>
          <w:sz w:val="28"/>
          <w:szCs w:val="28"/>
          <w:lang w:val="de-AT"/>
        </w:rPr>
        <w:t>epublika</w:t>
      </w:r>
    </w:p>
    <w:p w14:paraId="293097B5" w14:textId="77777777" w:rsidR="00C76D7C" w:rsidRPr="009269C7" w:rsidRDefault="00C76D7C" w:rsidP="00C76D7C">
      <w:pPr>
        <w:jc w:val="both"/>
        <w:rPr>
          <w:color w:val="7030A0"/>
          <w:sz w:val="28"/>
          <w:szCs w:val="28"/>
          <w:lang w:val="de-AT"/>
        </w:rPr>
      </w:pPr>
      <w:r w:rsidRPr="009269C7">
        <w:rPr>
          <w:color w:val="7030A0"/>
          <w:sz w:val="28"/>
          <w:szCs w:val="28"/>
          <w:lang w:val="de-AT"/>
        </w:rPr>
        <w:t>C. Tanzanija</w:t>
      </w:r>
    </w:p>
    <w:p w14:paraId="4838C469" w14:textId="77777777" w:rsidR="00C76D7C" w:rsidRPr="009269C7" w:rsidRDefault="00C76D7C" w:rsidP="00C76D7C">
      <w:pPr>
        <w:jc w:val="both"/>
        <w:rPr>
          <w:color w:val="7030A0"/>
          <w:sz w:val="28"/>
          <w:szCs w:val="28"/>
          <w:lang w:val="de-AT"/>
        </w:rPr>
      </w:pPr>
      <w:r w:rsidRPr="009269C7">
        <w:rPr>
          <w:color w:val="7030A0"/>
          <w:sz w:val="28"/>
          <w:szCs w:val="28"/>
          <w:lang w:val="de-AT"/>
        </w:rPr>
        <w:t>D. Madagaskar</w:t>
      </w:r>
    </w:p>
    <w:p w14:paraId="44D3B8D3" w14:textId="77777777" w:rsidR="00500817" w:rsidRPr="00500817" w:rsidRDefault="00500817" w:rsidP="00C76D7C">
      <w:pPr>
        <w:jc w:val="both"/>
        <w:rPr>
          <w:sz w:val="28"/>
          <w:szCs w:val="28"/>
          <w:lang w:val="de-AT"/>
        </w:rPr>
      </w:pPr>
    </w:p>
    <w:p w14:paraId="771FF1EE" w14:textId="77777777" w:rsidR="00500817" w:rsidRDefault="00500817" w:rsidP="00500817">
      <w:pPr>
        <w:rPr>
          <w:b/>
          <w:sz w:val="28"/>
          <w:lang w:val="de-AT"/>
        </w:rPr>
      </w:pPr>
      <w:r w:rsidRPr="00500817">
        <w:rPr>
          <w:b/>
          <w:sz w:val="28"/>
          <w:lang w:val="de-AT"/>
        </w:rPr>
        <w:t xml:space="preserve">493. Najveći Ruski artički aripelag,  naziva se : </w:t>
      </w:r>
    </w:p>
    <w:p w14:paraId="1F9129E1" w14:textId="77777777" w:rsidR="00500817" w:rsidRPr="00500817" w:rsidRDefault="00500817" w:rsidP="00500817">
      <w:pPr>
        <w:rPr>
          <w:b/>
          <w:sz w:val="28"/>
          <w:lang w:val="de-AT"/>
        </w:rPr>
      </w:pPr>
    </w:p>
    <w:p w14:paraId="1F005E4E" w14:textId="36455009" w:rsidR="00500817" w:rsidRPr="00500817" w:rsidRDefault="00503FAC" w:rsidP="00500817">
      <w:pPr>
        <w:rPr>
          <w:sz w:val="28"/>
          <w:lang w:val="de-AT"/>
        </w:rPr>
      </w:pPr>
      <w:r w:rsidRPr="00500817">
        <w:rPr>
          <w:noProof/>
          <w:sz w:val="28"/>
          <w:szCs w:val="28"/>
          <w:u w:val="single"/>
        </w:rPr>
        <mc:AlternateContent>
          <mc:Choice Requires="wpg">
            <w:drawing>
              <wp:anchor distT="0" distB="0" distL="114300" distR="114300" simplePos="0" relativeHeight="251672576" behindDoc="1" locked="0" layoutInCell="1" allowOverlap="1" wp14:anchorId="618C38D1" wp14:editId="66F02951">
                <wp:simplePos x="0" y="0"/>
                <wp:positionH relativeFrom="column">
                  <wp:posOffset>2377440</wp:posOffset>
                </wp:positionH>
                <wp:positionV relativeFrom="paragraph">
                  <wp:posOffset>8890</wp:posOffset>
                </wp:positionV>
                <wp:extent cx="3169920" cy="1493520"/>
                <wp:effectExtent l="0" t="0" r="0" b="0"/>
                <wp:wrapNone/>
                <wp:docPr id="15" name="object 3"/>
                <wp:cNvGraphicFramePr/>
                <a:graphic xmlns:a="http://schemas.openxmlformats.org/drawingml/2006/main">
                  <a:graphicData uri="http://schemas.microsoft.com/office/word/2010/wordprocessingGroup">
                    <wpg:wgp>
                      <wpg:cNvGrpSpPr/>
                      <wpg:grpSpPr>
                        <a:xfrm>
                          <a:off x="0" y="0"/>
                          <a:ext cx="3169920" cy="1493520"/>
                          <a:chOff x="0" y="0"/>
                          <a:chExt cx="8043671" cy="4393691"/>
                        </a:xfrm>
                      </wpg:grpSpPr>
                      <wps:wsp>
                        <wps:cNvPr id="16" name="object 4"/>
                        <wps:cNvSpPr/>
                        <wps:spPr>
                          <a:xfrm>
                            <a:off x="0" y="0"/>
                            <a:ext cx="8043671" cy="4393691"/>
                          </a:xfrm>
                          <a:prstGeom prst="rect">
                            <a:avLst/>
                          </a:prstGeom>
                          <a:blipFill>
                            <a:blip r:embed="rId23" cstate="print"/>
                            <a:stretch>
                              <a:fillRect/>
                            </a:stretch>
                          </a:blipFill>
                        </wps:spPr>
                        <wps:bodyPr wrap="square" lIns="0" tIns="0" rIns="0" bIns="0" rtlCol="0"/>
                      </wps:wsp>
                      <wps:wsp>
                        <wps:cNvPr id="17" name="object 5"/>
                        <wps:cNvSpPr/>
                        <wps:spPr>
                          <a:xfrm>
                            <a:off x="3123706" y="140207"/>
                            <a:ext cx="647700" cy="502920"/>
                          </a:xfrm>
                          <a:custGeom>
                            <a:avLst/>
                            <a:gdLst/>
                            <a:ahLst/>
                            <a:cxnLst/>
                            <a:rect l="l" t="t" r="r" b="b"/>
                            <a:pathLst>
                              <a:path w="647700" h="502919">
                                <a:moveTo>
                                  <a:pt x="0" y="251460"/>
                                </a:moveTo>
                                <a:lnTo>
                                  <a:pt x="4239" y="210657"/>
                                </a:lnTo>
                                <a:lnTo>
                                  <a:pt x="16514" y="171955"/>
                                </a:lnTo>
                                <a:lnTo>
                                  <a:pt x="36155" y="135872"/>
                                </a:lnTo>
                                <a:lnTo>
                                  <a:pt x="62496" y="102924"/>
                                </a:lnTo>
                                <a:lnTo>
                                  <a:pt x="94868" y="73628"/>
                                </a:lnTo>
                                <a:lnTo>
                                  <a:pt x="132606" y="48499"/>
                                </a:lnTo>
                                <a:lnTo>
                                  <a:pt x="175040" y="28056"/>
                                </a:lnTo>
                                <a:lnTo>
                                  <a:pt x="221504" y="12813"/>
                                </a:lnTo>
                                <a:lnTo>
                                  <a:pt x="271329" y="3289"/>
                                </a:lnTo>
                                <a:lnTo>
                                  <a:pt x="323850" y="0"/>
                                </a:lnTo>
                                <a:lnTo>
                                  <a:pt x="376370" y="3289"/>
                                </a:lnTo>
                                <a:lnTo>
                                  <a:pt x="426195" y="12813"/>
                                </a:lnTo>
                                <a:lnTo>
                                  <a:pt x="472659" y="28056"/>
                                </a:lnTo>
                                <a:lnTo>
                                  <a:pt x="515093" y="48499"/>
                                </a:lnTo>
                                <a:lnTo>
                                  <a:pt x="552831" y="73628"/>
                                </a:lnTo>
                                <a:lnTo>
                                  <a:pt x="585203" y="102924"/>
                                </a:lnTo>
                                <a:lnTo>
                                  <a:pt x="611544" y="135872"/>
                                </a:lnTo>
                                <a:lnTo>
                                  <a:pt x="631185" y="171955"/>
                                </a:lnTo>
                                <a:lnTo>
                                  <a:pt x="643460" y="210657"/>
                                </a:lnTo>
                                <a:lnTo>
                                  <a:pt x="647700" y="251460"/>
                                </a:lnTo>
                                <a:lnTo>
                                  <a:pt x="643460" y="292262"/>
                                </a:lnTo>
                                <a:lnTo>
                                  <a:pt x="631185" y="330964"/>
                                </a:lnTo>
                                <a:lnTo>
                                  <a:pt x="611544" y="367047"/>
                                </a:lnTo>
                                <a:lnTo>
                                  <a:pt x="585203" y="399995"/>
                                </a:lnTo>
                                <a:lnTo>
                                  <a:pt x="552831" y="429291"/>
                                </a:lnTo>
                                <a:lnTo>
                                  <a:pt x="515093" y="454420"/>
                                </a:lnTo>
                                <a:lnTo>
                                  <a:pt x="472659" y="474863"/>
                                </a:lnTo>
                                <a:lnTo>
                                  <a:pt x="426195" y="490106"/>
                                </a:lnTo>
                                <a:lnTo>
                                  <a:pt x="376370" y="499630"/>
                                </a:lnTo>
                                <a:lnTo>
                                  <a:pt x="323850" y="502920"/>
                                </a:lnTo>
                                <a:lnTo>
                                  <a:pt x="271329" y="499630"/>
                                </a:lnTo>
                                <a:lnTo>
                                  <a:pt x="221504" y="490106"/>
                                </a:lnTo>
                                <a:lnTo>
                                  <a:pt x="175040" y="474863"/>
                                </a:lnTo>
                                <a:lnTo>
                                  <a:pt x="132606" y="454420"/>
                                </a:lnTo>
                                <a:lnTo>
                                  <a:pt x="94868" y="429291"/>
                                </a:lnTo>
                                <a:lnTo>
                                  <a:pt x="62496" y="399995"/>
                                </a:lnTo>
                                <a:lnTo>
                                  <a:pt x="36155" y="367047"/>
                                </a:lnTo>
                                <a:lnTo>
                                  <a:pt x="16514" y="330964"/>
                                </a:lnTo>
                                <a:lnTo>
                                  <a:pt x="4239" y="292262"/>
                                </a:lnTo>
                                <a:lnTo>
                                  <a:pt x="0" y="251460"/>
                                </a:lnTo>
                                <a:close/>
                              </a:path>
                            </a:pathLst>
                          </a:custGeom>
                          <a:ln w="12192">
                            <a:solidFill>
                              <a:srgbClr val="FF0000"/>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3A5C9E2" id="object 3" o:spid="_x0000_s1026" style="position:absolute;margin-left:187.2pt;margin-top:.7pt;width:249.6pt;height:117.6pt;z-index:-251643904;mso-width-relative:margin;mso-height-relative:margin" coordsize="80436,43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">
                <v:rect id="object 4" o:spid="_x0000_s1027" style="position:absolute;width:80436;height:4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" stroked="f">
                  <v:fill r:id="rId24" o:title="" recolor="t" rotate="t" type="frame"/>
                  <v:textbox inset="0,0,0,0"/>
                </v:rect>
                <v:shape id="object 5" o:spid="_x0000_s1028" style="position:absolute;left:31237;top:1402;width:6477;height:5029;visibility:visible;mso-wrap-style:square;v-text-anchor:top" coordsize="647700,50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" path="m,251460l4239,210657,16514,171955,36155,135872,62496,102924,94868,73628,132606,48499,175040,28056,221504,12813,271329,3289,323850,r52520,3289l426195,12813r46464,15243l515093,48499r37738,25129l585203,102924r26341,32948l631185,171955r12275,38702l647700,251460r-4240,40802l631185,330964r-19641,36083l585203,399995r-32372,29296l515093,454420r-42434,20443l426195,490106r-49825,9524l323850,502920r-52521,-3290l221504,490106,175040,474863,132606,454420,94868,429291,62496,399995,36155,367047,16514,330964,4239,292262,,251460xe" filled="f" strokecolor="red" strokeweight=".96pt">
                  <v:path arrowok="t"/>
                </v:shape>
              </v:group>
            </w:pict>
          </mc:Fallback>
        </mc:AlternateContent>
      </w:r>
      <w:r w:rsidR="00500817" w:rsidRPr="00500817">
        <w:rPr>
          <w:sz w:val="28"/>
          <w:lang w:val="de-AT"/>
        </w:rPr>
        <w:t>A. Severna zemlja</w:t>
      </w:r>
    </w:p>
    <w:p w14:paraId="6C2E8756" w14:textId="4B55D125" w:rsidR="00500817" w:rsidRPr="00500817" w:rsidRDefault="00500817" w:rsidP="00500817">
      <w:pPr>
        <w:rPr>
          <w:sz w:val="28"/>
          <w:lang w:val="de-AT"/>
        </w:rPr>
      </w:pPr>
      <w:r w:rsidRPr="00500817">
        <w:rPr>
          <w:sz w:val="28"/>
          <w:lang w:val="de-AT"/>
        </w:rPr>
        <w:t>B. Zemlja Franje Josifa</w:t>
      </w:r>
    </w:p>
    <w:p w14:paraId="500AE680" w14:textId="77777777" w:rsidR="00500817" w:rsidRPr="00500817" w:rsidRDefault="00500817" w:rsidP="00500817">
      <w:pPr>
        <w:rPr>
          <w:sz w:val="28"/>
          <w:lang w:val="de-AT"/>
        </w:rPr>
      </w:pPr>
      <w:r w:rsidRPr="00500817">
        <w:rPr>
          <w:sz w:val="28"/>
          <w:lang w:val="de-AT"/>
        </w:rPr>
        <w:t>C. Novosibirska ostrva</w:t>
      </w:r>
    </w:p>
    <w:p w14:paraId="4D39AADE" w14:textId="77777777" w:rsidR="00500817" w:rsidRDefault="00500817" w:rsidP="00500817">
      <w:pPr>
        <w:rPr>
          <w:sz w:val="28"/>
          <w:lang w:val="de-AT"/>
        </w:rPr>
      </w:pPr>
      <w:r w:rsidRPr="00500817">
        <w:rPr>
          <w:sz w:val="28"/>
          <w:lang w:val="de-AT"/>
        </w:rPr>
        <w:t>D. Kaljingradska ostrva</w:t>
      </w:r>
    </w:p>
    <w:p w14:paraId="385CF5D8" w14:textId="6188CDCC" w:rsidR="00500817" w:rsidRDefault="00500817" w:rsidP="00500817">
      <w:pPr>
        <w:rPr>
          <w:sz w:val="28"/>
          <w:lang w:val="de-AT"/>
        </w:rPr>
      </w:pPr>
    </w:p>
    <w:p w14:paraId="0E5B8FD5" w14:textId="00FDCCAE" w:rsidR="00500817" w:rsidRDefault="00500817" w:rsidP="00500817">
      <w:pPr>
        <w:rPr>
          <w:lang w:val="de-AT"/>
        </w:rPr>
      </w:pPr>
    </w:p>
    <w:p w14:paraId="66557079" w14:textId="77777777" w:rsidR="00500817" w:rsidRDefault="00500817" w:rsidP="00500817">
      <w:pPr>
        <w:rPr>
          <w:lang w:val="de-AT"/>
        </w:rPr>
      </w:pPr>
    </w:p>
    <w:p w14:paraId="7DF5469E" w14:textId="77777777" w:rsidR="005570CB" w:rsidRDefault="005570CB" w:rsidP="00500817">
      <w:pPr>
        <w:rPr>
          <w:b/>
          <w:sz w:val="28"/>
          <w:lang w:val="de-AT"/>
        </w:rPr>
      </w:pPr>
    </w:p>
    <w:p w14:paraId="39E8A539" w14:textId="77777777" w:rsidR="005570CB" w:rsidRDefault="005570CB" w:rsidP="00500817">
      <w:pPr>
        <w:rPr>
          <w:b/>
          <w:sz w:val="28"/>
          <w:lang w:val="de-AT"/>
        </w:rPr>
      </w:pPr>
    </w:p>
    <w:p w14:paraId="0F17441C" w14:textId="77777777" w:rsidR="005570CB" w:rsidRDefault="005570CB" w:rsidP="00500817">
      <w:pPr>
        <w:rPr>
          <w:b/>
          <w:sz w:val="28"/>
          <w:lang w:val="de-AT"/>
        </w:rPr>
      </w:pPr>
    </w:p>
    <w:p w14:paraId="76C8ADBE" w14:textId="7A7C56B4" w:rsidR="00500817" w:rsidRDefault="00500817" w:rsidP="00500817">
      <w:pPr>
        <w:rPr>
          <w:b/>
          <w:sz w:val="28"/>
          <w:lang w:val="de-AT"/>
        </w:rPr>
      </w:pPr>
      <w:r>
        <w:rPr>
          <w:b/>
          <w:sz w:val="28"/>
          <w:lang w:val="de-AT"/>
        </w:rPr>
        <w:t>494</w:t>
      </w:r>
      <w:r w:rsidRPr="00500817">
        <w:rPr>
          <w:b/>
          <w:sz w:val="28"/>
          <w:lang w:val="de-AT"/>
        </w:rPr>
        <w:t>. Od 2019. godine grad GITEGA je glavni grad jedne afričke države.  O kojoj dfžavi je reč ?</w:t>
      </w:r>
    </w:p>
    <w:p w14:paraId="0BBE3F6C" w14:textId="77777777" w:rsidR="00500817" w:rsidRPr="00500817" w:rsidRDefault="00500817" w:rsidP="00500817">
      <w:pPr>
        <w:rPr>
          <w:b/>
          <w:sz w:val="28"/>
          <w:lang w:val="de-AT"/>
        </w:rPr>
      </w:pPr>
    </w:p>
    <w:p w14:paraId="1C93CD35" w14:textId="77777777" w:rsidR="00500817" w:rsidRPr="00500817" w:rsidRDefault="00500817" w:rsidP="00500817">
      <w:pPr>
        <w:rPr>
          <w:sz w:val="28"/>
          <w:lang w:val="de-AT"/>
        </w:rPr>
      </w:pPr>
      <w:r w:rsidRPr="00500817">
        <w:rPr>
          <w:sz w:val="28"/>
          <w:lang w:val="de-AT"/>
        </w:rPr>
        <w:t xml:space="preserve">A. Republika Kongo  </w:t>
      </w:r>
    </w:p>
    <w:p w14:paraId="6D341BDB" w14:textId="77777777" w:rsidR="00500817" w:rsidRPr="00500817" w:rsidRDefault="00500817" w:rsidP="00500817">
      <w:pPr>
        <w:rPr>
          <w:sz w:val="28"/>
          <w:lang w:val="de-AT"/>
        </w:rPr>
      </w:pPr>
      <w:r w:rsidRPr="00500817">
        <w:rPr>
          <w:sz w:val="28"/>
          <w:lang w:val="de-AT"/>
        </w:rPr>
        <w:t xml:space="preserve">B. Tanzanija  </w:t>
      </w:r>
    </w:p>
    <w:p w14:paraId="031D83D8" w14:textId="77777777" w:rsidR="00500817" w:rsidRPr="00500817" w:rsidRDefault="00500817" w:rsidP="00500817">
      <w:pPr>
        <w:rPr>
          <w:sz w:val="28"/>
          <w:lang w:val="de-AT"/>
        </w:rPr>
      </w:pPr>
      <w:r w:rsidRPr="00500817">
        <w:rPr>
          <w:sz w:val="28"/>
          <w:lang w:val="de-AT"/>
        </w:rPr>
        <w:t xml:space="preserve">C. Burundi  </w:t>
      </w:r>
    </w:p>
    <w:p w14:paraId="1E579C82" w14:textId="77777777" w:rsidR="00500817" w:rsidRPr="00500817" w:rsidRDefault="00500817" w:rsidP="00500817">
      <w:pPr>
        <w:rPr>
          <w:lang w:val="de-AT"/>
        </w:rPr>
      </w:pPr>
      <w:r w:rsidRPr="00500817">
        <w:rPr>
          <w:sz w:val="28"/>
          <w:lang w:val="de-AT"/>
        </w:rPr>
        <w:t>D. Južni Sudan</w:t>
      </w:r>
    </w:p>
    <w:p w14:paraId="221BF30F" w14:textId="77777777" w:rsidR="00500817" w:rsidRPr="00500817" w:rsidRDefault="00500817" w:rsidP="00500817">
      <w:pPr>
        <w:rPr>
          <w:b/>
          <w:sz w:val="28"/>
          <w:lang w:val="de-AT"/>
        </w:rPr>
      </w:pPr>
    </w:p>
    <w:p w14:paraId="1D45E0D4" w14:textId="77777777" w:rsidR="00500817" w:rsidRDefault="00500817" w:rsidP="00500817">
      <w:pPr>
        <w:jc w:val="both"/>
        <w:rPr>
          <w:b/>
          <w:sz w:val="28"/>
          <w:lang w:val="de-AT"/>
        </w:rPr>
      </w:pPr>
      <w:r w:rsidRPr="00500817">
        <w:rPr>
          <w:b/>
          <w:sz w:val="28"/>
          <w:lang w:val="de-AT"/>
        </w:rPr>
        <w:t>495. Na kom ostrvu je snimljena fotograf</w:t>
      </w:r>
      <w:r w:rsidR="000713FF">
        <w:rPr>
          <w:b/>
          <w:sz w:val="28"/>
          <w:lang w:val="de-AT"/>
        </w:rPr>
        <w:t>ija endemskog stabla krv zmajeva</w:t>
      </w:r>
      <w:r w:rsidRPr="00500817">
        <w:rPr>
          <w:b/>
          <w:sz w:val="28"/>
          <w:lang w:val="de-AT"/>
        </w:rPr>
        <w:t>?</w:t>
      </w:r>
    </w:p>
    <w:p w14:paraId="1CCED486" w14:textId="77777777" w:rsidR="000713FF" w:rsidRPr="00500817" w:rsidRDefault="000713FF" w:rsidP="00500817">
      <w:pPr>
        <w:jc w:val="both"/>
        <w:rPr>
          <w:b/>
          <w:sz w:val="28"/>
          <w:lang w:val="de-AT"/>
        </w:rPr>
      </w:pPr>
    </w:p>
    <w:p w14:paraId="45BBD24D" w14:textId="77777777" w:rsidR="00500817" w:rsidRPr="00500817" w:rsidRDefault="00500817" w:rsidP="00500817">
      <w:pPr>
        <w:jc w:val="both"/>
        <w:rPr>
          <w:sz w:val="28"/>
          <w:lang w:val="de-AT"/>
        </w:rPr>
      </w:pPr>
      <w:r>
        <w:rPr>
          <w:sz w:val="28"/>
          <w:lang w:val="de-AT"/>
        </w:rPr>
        <w:t xml:space="preserve">A. Sokotra B. Katar  </w:t>
      </w:r>
    </w:p>
    <w:p w14:paraId="517FA199" w14:textId="77777777" w:rsidR="00500817" w:rsidRPr="00500817" w:rsidRDefault="00500817" w:rsidP="00500817">
      <w:pPr>
        <w:jc w:val="both"/>
        <w:rPr>
          <w:sz w:val="28"/>
          <w:lang w:val="de-AT"/>
        </w:rPr>
      </w:pPr>
      <w:r>
        <w:rPr>
          <w:sz w:val="28"/>
          <w:lang w:val="de-AT"/>
        </w:rPr>
        <w:t xml:space="preserve">C. Rub al-Khali </w:t>
      </w:r>
    </w:p>
    <w:p w14:paraId="28674B51" w14:textId="77777777" w:rsidR="00500817" w:rsidRPr="00500817" w:rsidRDefault="00500817" w:rsidP="00500817">
      <w:pPr>
        <w:jc w:val="both"/>
        <w:rPr>
          <w:sz w:val="28"/>
          <w:lang w:val="de-AT"/>
        </w:rPr>
      </w:pPr>
      <w:r>
        <w:rPr>
          <w:sz w:val="28"/>
          <w:lang w:val="de-AT"/>
        </w:rPr>
        <w:t xml:space="preserve">D. Sinaj  </w:t>
      </w:r>
    </w:p>
    <w:p w14:paraId="1DC12903" w14:textId="77777777" w:rsidR="00500817" w:rsidRDefault="00500817" w:rsidP="00500817">
      <w:pPr>
        <w:rPr>
          <w:lang w:val="de-AT"/>
        </w:rPr>
      </w:pPr>
    </w:p>
    <w:p w14:paraId="6E7804D1" w14:textId="77777777" w:rsidR="00500817" w:rsidRDefault="00500817" w:rsidP="00500817">
      <w:pPr>
        <w:jc w:val="center"/>
        <w:rPr>
          <w:sz w:val="28"/>
          <w:lang w:val="de-AT"/>
        </w:rPr>
      </w:pPr>
      <w:r w:rsidRPr="00500817">
        <w:rPr>
          <w:noProof/>
        </w:rPr>
        <w:drawing>
          <wp:inline distT="0" distB="0" distL="0" distR="0" wp14:anchorId="5238E2D4" wp14:editId="6B62CE0F">
            <wp:extent cx="4899660" cy="4404360"/>
            <wp:effectExtent l="0" t="0" r="0" b="0"/>
            <wp:docPr id="18" name="object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object 3"/>
                    <pic:cNvPicPr>
                      <a:picLocks noGrp="1"/>
                    </pic:cNvPicPr>
                  </pic:nvPicPr>
                  <pic:blipFill>
                    <a:blip r:embed="rId25" cstate="print"/>
                    <a:stretch>
                      <a:fillRect/>
                    </a:stretch>
                  </pic:blipFill>
                  <pic:spPr>
                    <a:xfrm>
                      <a:off x="0" y="0"/>
                      <a:ext cx="4900027" cy="4404690"/>
                    </a:xfrm>
                    <a:prstGeom prst="rect">
                      <a:avLst/>
                    </a:prstGeom>
                  </pic:spPr>
                </pic:pic>
              </a:graphicData>
            </a:graphic>
          </wp:inline>
        </w:drawing>
      </w:r>
    </w:p>
    <w:p w14:paraId="72718CF3" w14:textId="77777777" w:rsidR="005A1C39" w:rsidRPr="005D37F4" w:rsidRDefault="005A1C39">
      <w:pPr>
        <w:rPr>
          <w:lang w:val="de-AT"/>
        </w:rPr>
      </w:pPr>
    </w:p>
    <w:p w14:paraId="09393BD8" w14:textId="77777777" w:rsidR="00062A40" w:rsidRPr="009269C7" w:rsidRDefault="00062A40" w:rsidP="00062A40">
      <w:pPr>
        <w:rPr>
          <w:b/>
          <w:color w:val="7030A0"/>
          <w:sz w:val="28"/>
          <w:lang w:val="de-AT"/>
        </w:rPr>
      </w:pPr>
      <w:r w:rsidRPr="009269C7">
        <w:rPr>
          <w:b/>
          <w:color w:val="7030A0"/>
          <w:sz w:val="28"/>
          <w:lang w:val="de-AT"/>
        </w:rPr>
        <w:t>496. Po kom istraživaču je nazvan najbliži grad na zapadnoj strani Viktorijinih vodopada ?</w:t>
      </w:r>
    </w:p>
    <w:p w14:paraId="73B980CB" w14:textId="77777777" w:rsidR="00062A40" w:rsidRPr="009269C7" w:rsidRDefault="00062A40" w:rsidP="00062A40">
      <w:pPr>
        <w:rPr>
          <w:b/>
          <w:color w:val="7030A0"/>
          <w:sz w:val="28"/>
          <w:lang w:val="de-AT"/>
        </w:rPr>
      </w:pPr>
    </w:p>
    <w:p w14:paraId="2E8ED5D9" w14:textId="77777777" w:rsidR="00062A40" w:rsidRPr="009269C7" w:rsidRDefault="00062A40" w:rsidP="00062A40">
      <w:pPr>
        <w:rPr>
          <w:color w:val="7030A0"/>
          <w:sz w:val="28"/>
          <w:lang w:val="de-AT"/>
        </w:rPr>
      </w:pPr>
      <w:r w:rsidRPr="009269C7">
        <w:rPr>
          <w:color w:val="7030A0"/>
          <w:sz w:val="28"/>
          <w:lang w:val="de-AT"/>
        </w:rPr>
        <w:t>A. Vasko da Gama</w:t>
      </w:r>
    </w:p>
    <w:p w14:paraId="38AEA11A" w14:textId="77777777" w:rsidR="00062A40" w:rsidRPr="009269C7" w:rsidRDefault="00062A40" w:rsidP="00062A40">
      <w:pPr>
        <w:rPr>
          <w:color w:val="7030A0"/>
          <w:sz w:val="28"/>
          <w:lang w:val="de-AT"/>
        </w:rPr>
      </w:pPr>
      <w:r w:rsidRPr="009269C7">
        <w:rPr>
          <w:color w:val="7030A0"/>
          <w:sz w:val="28"/>
          <w:lang w:val="de-AT"/>
        </w:rPr>
        <w:t>B. Bartolomeu Dias</w:t>
      </w:r>
    </w:p>
    <w:p w14:paraId="1E672FEC" w14:textId="77777777" w:rsidR="00062A40" w:rsidRPr="009269C7" w:rsidRDefault="00062A40" w:rsidP="00062A40">
      <w:pPr>
        <w:rPr>
          <w:color w:val="7030A0"/>
          <w:sz w:val="28"/>
          <w:lang w:val="de-AT"/>
        </w:rPr>
      </w:pPr>
      <w:r w:rsidRPr="009269C7">
        <w:rPr>
          <w:color w:val="7030A0"/>
          <w:sz w:val="28"/>
          <w:lang w:val="de-AT"/>
        </w:rPr>
        <w:t>C.  David Livingstone</w:t>
      </w:r>
    </w:p>
    <w:p w14:paraId="77A64387" w14:textId="77777777" w:rsidR="005A1C39" w:rsidRPr="009269C7" w:rsidRDefault="00062A40" w:rsidP="00062A40">
      <w:pPr>
        <w:rPr>
          <w:color w:val="7030A0"/>
          <w:sz w:val="28"/>
          <w:lang w:val="de-AT"/>
        </w:rPr>
      </w:pPr>
      <w:r w:rsidRPr="009269C7">
        <w:rPr>
          <w:color w:val="7030A0"/>
          <w:sz w:val="28"/>
          <w:lang w:val="de-AT"/>
        </w:rPr>
        <w:t>D.  Baraka Lusaka</w:t>
      </w:r>
    </w:p>
    <w:p w14:paraId="4079873B" w14:textId="77777777" w:rsidR="00062A40" w:rsidRDefault="00062A40" w:rsidP="00062A40">
      <w:pPr>
        <w:rPr>
          <w:sz w:val="28"/>
          <w:lang w:val="de-AT"/>
        </w:rPr>
      </w:pPr>
    </w:p>
    <w:p w14:paraId="448A51E1" w14:textId="77777777" w:rsidR="00062A40" w:rsidRDefault="00062A40" w:rsidP="00062A40">
      <w:pPr>
        <w:jc w:val="both"/>
        <w:rPr>
          <w:b/>
          <w:sz w:val="28"/>
          <w:lang w:val="de-AT"/>
        </w:rPr>
      </w:pPr>
      <w:r w:rsidRPr="00062A40">
        <w:rPr>
          <w:b/>
          <w:sz w:val="28"/>
          <w:lang w:val="de-AT"/>
        </w:rPr>
        <w:t>497. Koji fenomen će stvoriti pustoš u glavnom gradu Sudana?</w:t>
      </w:r>
    </w:p>
    <w:p w14:paraId="0973F1C5" w14:textId="77777777" w:rsidR="00062A40" w:rsidRPr="00062A40" w:rsidRDefault="00062A40" w:rsidP="00062A40">
      <w:pPr>
        <w:jc w:val="both"/>
        <w:rPr>
          <w:b/>
          <w:sz w:val="28"/>
          <w:lang w:val="de-AT"/>
        </w:rPr>
      </w:pPr>
    </w:p>
    <w:p w14:paraId="400EBB8D" w14:textId="77777777" w:rsidR="00062A40" w:rsidRPr="00062A40" w:rsidRDefault="00062A40" w:rsidP="00062A40">
      <w:pPr>
        <w:jc w:val="both"/>
        <w:rPr>
          <w:sz w:val="28"/>
          <w:lang w:val="de-AT"/>
        </w:rPr>
      </w:pPr>
      <w:r>
        <w:rPr>
          <w:sz w:val="28"/>
          <w:lang w:val="de-AT"/>
        </w:rPr>
        <w:t>A. Habub /Haboob</w:t>
      </w:r>
    </w:p>
    <w:p w14:paraId="103DF7C7" w14:textId="77777777" w:rsidR="00062A40" w:rsidRPr="00062A40" w:rsidRDefault="00062A40" w:rsidP="00062A40">
      <w:pPr>
        <w:jc w:val="both"/>
        <w:rPr>
          <w:sz w:val="28"/>
          <w:lang w:val="de-AT"/>
        </w:rPr>
      </w:pPr>
      <w:r>
        <w:rPr>
          <w:sz w:val="28"/>
          <w:lang w:val="de-AT"/>
        </w:rPr>
        <w:t>B.  Darfur  /Darfur</w:t>
      </w:r>
    </w:p>
    <w:p w14:paraId="345741D2" w14:textId="77777777" w:rsidR="00062A40" w:rsidRPr="00062A40" w:rsidRDefault="00062A40" w:rsidP="00062A40">
      <w:pPr>
        <w:jc w:val="both"/>
        <w:rPr>
          <w:sz w:val="28"/>
          <w:lang w:val="de-AT"/>
        </w:rPr>
      </w:pPr>
      <w:r>
        <w:rPr>
          <w:sz w:val="28"/>
          <w:lang w:val="de-AT"/>
        </w:rPr>
        <w:t>C. Maestral /Mistral</w:t>
      </w:r>
    </w:p>
    <w:p w14:paraId="1284D56E" w14:textId="77777777" w:rsidR="00062A40" w:rsidRDefault="00062A40" w:rsidP="00062A40">
      <w:pPr>
        <w:jc w:val="both"/>
        <w:rPr>
          <w:sz w:val="28"/>
          <w:lang w:val="de-AT"/>
        </w:rPr>
      </w:pPr>
      <w:r>
        <w:rPr>
          <w:sz w:val="28"/>
          <w:lang w:val="de-AT"/>
        </w:rPr>
        <w:t>D. Džandžavidi /Janjaweed</w:t>
      </w:r>
    </w:p>
    <w:p w14:paraId="0CFCA306" w14:textId="77777777" w:rsidR="00062A40" w:rsidRDefault="00062A40" w:rsidP="00062A40">
      <w:pPr>
        <w:jc w:val="both"/>
        <w:rPr>
          <w:sz w:val="28"/>
          <w:lang w:val="de-AT"/>
        </w:rPr>
      </w:pPr>
    </w:p>
    <w:p w14:paraId="710A7257" w14:textId="77831E46" w:rsidR="000713FF" w:rsidRDefault="00062A40" w:rsidP="00062A40">
      <w:pPr>
        <w:rPr>
          <w:lang w:val="de-AT"/>
        </w:rPr>
      </w:pPr>
      <w:r w:rsidRPr="00062A40">
        <w:rPr>
          <w:noProof/>
        </w:rPr>
        <w:drawing>
          <wp:inline distT="0" distB="0" distL="0" distR="0" wp14:anchorId="4887F6A2" wp14:editId="328D05C0">
            <wp:extent cx="6506845" cy="3520440"/>
            <wp:effectExtent l="0" t="0" r="0" b="9525"/>
            <wp:docPr id="19" name="object 3"/>
            <wp:cNvGraphicFramePr/>
            <a:graphic xmlns:a="http://schemas.openxmlformats.org/drawingml/2006/main">
              <a:graphicData uri="http://schemas.openxmlformats.org/drawingml/2006/picture">
                <pic:pic xmlns:pic="http://schemas.openxmlformats.org/drawingml/2006/picture">
                  <pic:nvPicPr>
                    <pic:cNvPr id="4" name="object 3"/>
                    <pic:cNvPicPr/>
                  </pic:nvPicPr>
                  <pic:blipFill>
                    <a:blip r:embed="rId26" cstate="print"/>
                    <a:stretch>
                      <a:fillRect/>
                    </a:stretch>
                  </pic:blipFill>
                  <pic:spPr>
                    <a:xfrm>
                      <a:off x="0" y="0"/>
                      <a:ext cx="6506845" cy="3520440"/>
                    </a:xfrm>
                    <a:prstGeom prst="rect">
                      <a:avLst/>
                    </a:prstGeom>
                  </pic:spPr>
                </pic:pic>
              </a:graphicData>
            </a:graphic>
          </wp:inline>
        </w:drawing>
      </w:r>
    </w:p>
    <w:p w14:paraId="7C2D4B47" w14:textId="77777777" w:rsidR="00D6285C" w:rsidRPr="00D6285C" w:rsidRDefault="00D6285C" w:rsidP="00062A40">
      <w:pPr>
        <w:rPr>
          <w:lang w:val="de-AT"/>
        </w:rPr>
      </w:pPr>
    </w:p>
    <w:p w14:paraId="38D16D4A" w14:textId="2398121F" w:rsidR="00062A40" w:rsidRPr="009269C7" w:rsidRDefault="00062A40" w:rsidP="00062A40">
      <w:pPr>
        <w:rPr>
          <w:b/>
          <w:color w:val="7030A0"/>
          <w:sz w:val="28"/>
          <w:lang w:val="de-AT"/>
        </w:rPr>
      </w:pPr>
      <w:r w:rsidRPr="009269C7">
        <w:rPr>
          <w:b/>
          <w:color w:val="7030A0"/>
          <w:sz w:val="28"/>
          <w:lang w:val="de-AT"/>
        </w:rPr>
        <w:t>498. Na slici je prikazan Kejptaun. Kako se zove planina iznad grada ?</w:t>
      </w:r>
    </w:p>
    <w:p w14:paraId="555A891F" w14:textId="5D8628A0" w:rsidR="00062A40" w:rsidRPr="009269C7" w:rsidRDefault="00062A40" w:rsidP="00062A40">
      <w:pPr>
        <w:rPr>
          <w:b/>
          <w:color w:val="7030A0"/>
          <w:sz w:val="28"/>
          <w:lang w:val="de-AT"/>
        </w:rPr>
      </w:pPr>
    </w:p>
    <w:p w14:paraId="0D4B50EB" w14:textId="6405A67A" w:rsidR="00062A40" w:rsidRPr="009269C7" w:rsidRDefault="00062A40" w:rsidP="00062A40">
      <w:pPr>
        <w:rPr>
          <w:color w:val="7030A0"/>
          <w:sz w:val="28"/>
          <w:lang w:val="de-AT"/>
        </w:rPr>
      </w:pPr>
      <w:r w:rsidRPr="009269C7">
        <w:rPr>
          <w:color w:val="7030A0"/>
          <w:sz w:val="28"/>
          <w:lang w:val="de-AT"/>
        </w:rPr>
        <w:t>A. Mandela stena/Mandela stoun</w:t>
      </w:r>
    </w:p>
    <w:p w14:paraId="1D6BF501" w14:textId="0256BBD4" w:rsidR="00062A40" w:rsidRPr="009269C7" w:rsidRDefault="00062A40" w:rsidP="00062A40">
      <w:pPr>
        <w:rPr>
          <w:color w:val="7030A0"/>
          <w:sz w:val="28"/>
          <w:lang w:val="de-AT"/>
        </w:rPr>
      </w:pPr>
      <w:r w:rsidRPr="009269C7">
        <w:rPr>
          <w:color w:val="7030A0"/>
          <w:sz w:val="28"/>
          <w:lang w:val="de-AT"/>
        </w:rPr>
        <w:t>B. Brdo Zuma /Zuma Hill</w:t>
      </w:r>
    </w:p>
    <w:p w14:paraId="51A2F297" w14:textId="76D912FB" w:rsidR="00062A40" w:rsidRPr="009269C7" w:rsidRDefault="00062A40" w:rsidP="00062A40">
      <w:pPr>
        <w:rPr>
          <w:color w:val="7030A0"/>
          <w:sz w:val="28"/>
          <w:lang w:val="de-AT"/>
        </w:rPr>
      </w:pPr>
      <w:r w:rsidRPr="009269C7">
        <w:rPr>
          <w:color w:val="7030A0"/>
          <w:sz w:val="28"/>
          <w:lang w:val="de-AT"/>
        </w:rPr>
        <w:t>C. Lejdismitova visoravan /Ladysmith Plateau</w:t>
      </w:r>
    </w:p>
    <w:p w14:paraId="734172C7" w14:textId="2E16F7CC" w:rsidR="005A1C39" w:rsidRPr="009269C7" w:rsidRDefault="00503FAC">
      <w:pPr>
        <w:rPr>
          <w:color w:val="7030A0"/>
          <w:sz w:val="28"/>
          <w:lang w:val="de-AT"/>
        </w:rPr>
      </w:pPr>
      <w:r w:rsidRPr="009269C7">
        <w:rPr>
          <w:noProof/>
          <w:color w:val="7030A0"/>
          <w:sz w:val="28"/>
          <w:u w:val="single"/>
        </w:rPr>
        <w:drawing>
          <wp:anchor distT="0" distB="0" distL="114300" distR="114300" simplePos="0" relativeHeight="251673600" behindDoc="1" locked="0" layoutInCell="1" allowOverlap="1" wp14:anchorId="25C1DDAD" wp14:editId="0895660B">
            <wp:simplePos x="0" y="0"/>
            <wp:positionH relativeFrom="column">
              <wp:posOffset>2926080</wp:posOffset>
            </wp:positionH>
            <wp:positionV relativeFrom="paragraph">
              <wp:posOffset>93980</wp:posOffset>
            </wp:positionV>
            <wp:extent cx="3733800" cy="1943100"/>
            <wp:effectExtent l="0" t="0" r="0" b="0"/>
            <wp:wrapNone/>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0" cy="1943100"/>
                    </a:xfrm>
                    <a:prstGeom prst="rect">
                      <a:avLst/>
                    </a:prstGeom>
                  </pic:spPr>
                </pic:pic>
              </a:graphicData>
            </a:graphic>
          </wp:anchor>
        </w:drawing>
      </w:r>
      <w:r w:rsidR="00062A40" w:rsidRPr="009269C7">
        <w:rPr>
          <w:color w:val="7030A0"/>
          <w:sz w:val="28"/>
          <w:lang w:val="de-AT"/>
        </w:rPr>
        <w:t>D. Stona planina /Table Mountain</w:t>
      </w:r>
    </w:p>
    <w:p w14:paraId="6FE5E8EF" w14:textId="7ACC19A9" w:rsidR="00062A40" w:rsidRDefault="00062A40" w:rsidP="00062A40">
      <w:pPr>
        <w:jc w:val="both"/>
        <w:rPr>
          <w:sz w:val="28"/>
          <w:lang w:val="de-AT"/>
        </w:rPr>
      </w:pPr>
    </w:p>
    <w:p w14:paraId="62261F2B" w14:textId="4FF34C85" w:rsidR="00062A40" w:rsidRDefault="00062A40" w:rsidP="00D6285C">
      <w:pPr>
        <w:jc w:val="center"/>
        <w:rPr>
          <w:sz w:val="28"/>
          <w:u w:val="single"/>
          <w:lang w:val="de-AT"/>
        </w:rPr>
      </w:pPr>
    </w:p>
    <w:p w14:paraId="43CB7251" w14:textId="6B594F96" w:rsidR="00503FAC" w:rsidRDefault="00503FAC" w:rsidP="00D6285C">
      <w:pPr>
        <w:jc w:val="center"/>
        <w:rPr>
          <w:sz w:val="28"/>
          <w:u w:val="single"/>
          <w:lang w:val="de-AT"/>
        </w:rPr>
      </w:pPr>
    </w:p>
    <w:p w14:paraId="5C4F211B" w14:textId="5174B570" w:rsidR="00503FAC" w:rsidRDefault="00503FAC" w:rsidP="00D6285C">
      <w:pPr>
        <w:jc w:val="center"/>
        <w:rPr>
          <w:sz w:val="28"/>
          <w:u w:val="single"/>
          <w:lang w:val="de-AT"/>
        </w:rPr>
      </w:pPr>
    </w:p>
    <w:p w14:paraId="05617B6F" w14:textId="7A948821" w:rsidR="00503FAC" w:rsidRDefault="00503FAC" w:rsidP="00D6285C">
      <w:pPr>
        <w:jc w:val="center"/>
        <w:rPr>
          <w:sz w:val="28"/>
          <w:u w:val="single"/>
          <w:lang w:val="de-AT"/>
        </w:rPr>
      </w:pPr>
    </w:p>
    <w:p w14:paraId="2F375AA4" w14:textId="4A3BF4FC" w:rsidR="00503FAC" w:rsidRDefault="00503FAC" w:rsidP="00D6285C">
      <w:pPr>
        <w:jc w:val="center"/>
        <w:rPr>
          <w:sz w:val="28"/>
          <w:u w:val="single"/>
          <w:lang w:val="de-AT"/>
        </w:rPr>
      </w:pPr>
    </w:p>
    <w:p w14:paraId="793248BA" w14:textId="231522C3" w:rsidR="00503FAC" w:rsidRDefault="00503FAC" w:rsidP="00D6285C">
      <w:pPr>
        <w:jc w:val="center"/>
        <w:rPr>
          <w:sz w:val="28"/>
          <w:u w:val="single"/>
          <w:lang w:val="de-AT"/>
        </w:rPr>
      </w:pPr>
    </w:p>
    <w:p w14:paraId="7CE34A82" w14:textId="599DB36F" w:rsidR="00503FAC" w:rsidRDefault="00503FAC" w:rsidP="00D6285C">
      <w:pPr>
        <w:jc w:val="center"/>
        <w:rPr>
          <w:sz w:val="28"/>
          <w:u w:val="single"/>
          <w:lang w:val="de-AT"/>
        </w:rPr>
      </w:pPr>
    </w:p>
    <w:p w14:paraId="11F97E99" w14:textId="0B6640E9" w:rsidR="00503FAC" w:rsidRDefault="00503FAC" w:rsidP="00D6285C">
      <w:pPr>
        <w:jc w:val="center"/>
        <w:rPr>
          <w:sz w:val="28"/>
          <w:u w:val="single"/>
          <w:lang w:val="de-AT"/>
        </w:rPr>
      </w:pPr>
    </w:p>
    <w:p w14:paraId="6CD4D7C0" w14:textId="77777777" w:rsidR="00503FAC" w:rsidRDefault="00503FAC" w:rsidP="00D6285C">
      <w:pPr>
        <w:jc w:val="center"/>
        <w:rPr>
          <w:sz w:val="28"/>
          <w:u w:val="single"/>
          <w:lang w:val="de-AT"/>
        </w:rPr>
      </w:pPr>
    </w:p>
    <w:p w14:paraId="2F670B26" w14:textId="77777777" w:rsidR="00062A40" w:rsidRPr="005D37F4" w:rsidRDefault="00062A40">
      <w:pPr>
        <w:rPr>
          <w:lang w:val="de-AT"/>
        </w:rPr>
      </w:pPr>
    </w:p>
    <w:p w14:paraId="1F2373A5" w14:textId="77777777" w:rsidR="00062A40" w:rsidRPr="009269C7" w:rsidRDefault="000713FF" w:rsidP="00062A40">
      <w:pPr>
        <w:rPr>
          <w:b/>
          <w:color w:val="7030A0"/>
          <w:sz w:val="28"/>
          <w:szCs w:val="28"/>
          <w:lang w:val="de-AT"/>
        </w:rPr>
      </w:pPr>
      <w:r w:rsidRPr="009269C7">
        <w:rPr>
          <w:b/>
          <w:color w:val="7030A0"/>
          <w:sz w:val="28"/>
          <w:szCs w:val="28"/>
          <w:lang w:val="de-AT"/>
        </w:rPr>
        <w:t>499. Na karti su označene ze</w:t>
      </w:r>
      <w:r w:rsidR="00062A40" w:rsidRPr="009269C7">
        <w:rPr>
          <w:b/>
          <w:color w:val="7030A0"/>
          <w:sz w:val="28"/>
          <w:szCs w:val="28"/>
          <w:lang w:val="de-AT"/>
        </w:rPr>
        <w:t>mlje, koje su najveći proizvođači :</w:t>
      </w:r>
    </w:p>
    <w:p w14:paraId="2E183551" w14:textId="77777777" w:rsidR="00062A40" w:rsidRPr="009269C7" w:rsidRDefault="00062A40" w:rsidP="00062A40">
      <w:pPr>
        <w:rPr>
          <w:b/>
          <w:color w:val="7030A0"/>
          <w:sz w:val="28"/>
          <w:szCs w:val="28"/>
          <w:lang w:val="de-AT"/>
        </w:rPr>
      </w:pPr>
    </w:p>
    <w:p w14:paraId="71C23CFD" w14:textId="77777777" w:rsidR="00062A40" w:rsidRPr="009269C7" w:rsidRDefault="00062A40" w:rsidP="00062A40">
      <w:pPr>
        <w:rPr>
          <w:color w:val="7030A0"/>
          <w:sz w:val="28"/>
          <w:szCs w:val="28"/>
          <w:lang w:val="de-AT"/>
        </w:rPr>
      </w:pPr>
      <w:r w:rsidRPr="009269C7">
        <w:rPr>
          <w:color w:val="7030A0"/>
          <w:sz w:val="28"/>
          <w:szCs w:val="28"/>
          <w:lang w:val="de-AT"/>
        </w:rPr>
        <w:t>A. Kukuruza</w:t>
      </w:r>
    </w:p>
    <w:p w14:paraId="43AAAA93" w14:textId="77777777" w:rsidR="00062A40" w:rsidRPr="009269C7" w:rsidRDefault="00062A40" w:rsidP="00062A40">
      <w:pPr>
        <w:rPr>
          <w:color w:val="7030A0"/>
          <w:sz w:val="28"/>
          <w:szCs w:val="28"/>
          <w:lang w:val="de-AT"/>
        </w:rPr>
      </w:pPr>
      <w:r w:rsidRPr="009269C7">
        <w:rPr>
          <w:color w:val="7030A0"/>
          <w:sz w:val="28"/>
          <w:szCs w:val="28"/>
          <w:lang w:val="de-AT"/>
        </w:rPr>
        <w:t>B. Kafe</w:t>
      </w:r>
    </w:p>
    <w:p w14:paraId="055E9C34" w14:textId="77777777" w:rsidR="00062A40" w:rsidRPr="009269C7" w:rsidRDefault="00062A40" w:rsidP="00062A40">
      <w:pPr>
        <w:rPr>
          <w:color w:val="7030A0"/>
          <w:sz w:val="28"/>
          <w:szCs w:val="28"/>
          <w:lang w:val="de-AT"/>
        </w:rPr>
      </w:pPr>
      <w:r w:rsidRPr="009269C7">
        <w:rPr>
          <w:color w:val="7030A0"/>
          <w:sz w:val="28"/>
          <w:szCs w:val="28"/>
          <w:lang w:val="de-AT"/>
        </w:rPr>
        <w:t>C. Jabuka</w:t>
      </w:r>
    </w:p>
    <w:p w14:paraId="199B1F5B" w14:textId="77777777" w:rsidR="005A1C39" w:rsidRPr="009269C7" w:rsidRDefault="00062A40" w:rsidP="00062A40">
      <w:pPr>
        <w:rPr>
          <w:color w:val="7030A0"/>
          <w:sz w:val="28"/>
          <w:szCs w:val="28"/>
          <w:lang w:val="de-AT"/>
        </w:rPr>
      </w:pPr>
      <w:r w:rsidRPr="009269C7">
        <w:rPr>
          <w:color w:val="7030A0"/>
          <w:sz w:val="28"/>
          <w:szCs w:val="28"/>
          <w:lang w:val="de-AT"/>
        </w:rPr>
        <w:t>D. Pšenice</w:t>
      </w:r>
    </w:p>
    <w:p w14:paraId="7DF671C7" w14:textId="77777777" w:rsidR="00062A40" w:rsidRPr="00062A40" w:rsidRDefault="00062A40" w:rsidP="00062A40">
      <w:pPr>
        <w:jc w:val="both"/>
        <w:rPr>
          <w:sz w:val="28"/>
          <w:szCs w:val="28"/>
          <w:lang w:val="de-AT"/>
        </w:rPr>
      </w:pPr>
    </w:p>
    <w:p w14:paraId="7277CBF0" w14:textId="77777777" w:rsidR="00062A40" w:rsidRPr="005D37F4" w:rsidRDefault="00062A40" w:rsidP="00062A40">
      <w:pPr>
        <w:rPr>
          <w:lang w:val="de-AT"/>
        </w:rPr>
      </w:pPr>
      <w:r w:rsidRPr="00062A40">
        <w:rPr>
          <w:noProof/>
        </w:rPr>
        <w:drawing>
          <wp:inline distT="0" distB="0" distL="0" distR="0" wp14:anchorId="13B4327B" wp14:editId="030148B7">
            <wp:extent cx="6858000" cy="4188460"/>
            <wp:effectExtent l="0" t="0" r="0" b="2540"/>
            <wp:docPr id="21" name="object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object 6"/>
                    <pic:cNvPicPr>
                      <a:picLocks noGrp="1"/>
                    </pic:cNvPicPr>
                  </pic:nvPicPr>
                  <pic:blipFill>
                    <a:blip r:embed="rId28" cstate="print"/>
                    <a:stretch>
                      <a:fillRect/>
                    </a:stretch>
                  </pic:blipFill>
                  <pic:spPr>
                    <a:xfrm>
                      <a:off x="0" y="0"/>
                      <a:ext cx="6858000" cy="4188460"/>
                    </a:xfrm>
                    <a:prstGeom prst="rect">
                      <a:avLst/>
                    </a:prstGeom>
                  </pic:spPr>
                </pic:pic>
              </a:graphicData>
            </a:graphic>
          </wp:inline>
        </w:drawing>
      </w:r>
    </w:p>
    <w:p w14:paraId="628EBFE2" w14:textId="77777777" w:rsidR="005A1C39" w:rsidRPr="005D37F4" w:rsidRDefault="005A1C39">
      <w:pPr>
        <w:rPr>
          <w:lang w:val="de-AT"/>
        </w:rPr>
      </w:pPr>
    </w:p>
    <w:p w14:paraId="1964353F" w14:textId="77777777" w:rsidR="00062A40" w:rsidRPr="009269C7" w:rsidRDefault="00062A40" w:rsidP="00062A40">
      <w:pPr>
        <w:rPr>
          <w:b/>
          <w:color w:val="7030A0"/>
          <w:sz w:val="28"/>
          <w:szCs w:val="28"/>
          <w:lang w:val="de-AT"/>
        </w:rPr>
      </w:pPr>
      <w:r w:rsidRPr="009269C7">
        <w:rPr>
          <w:b/>
          <w:color w:val="7030A0"/>
          <w:sz w:val="28"/>
          <w:szCs w:val="28"/>
          <w:lang w:val="de-AT"/>
        </w:rPr>
        <w:t>500. Transsibirska železnica polazi od Moskve do 7772 milje udaljenog kojeg lučkog grada?</w:t>
      </w:r>
    </w:p>
    <w:p w14:paraId="345B6AD5" w14:textId="77777777" w:rsidR="00062A40" w:rsidRPr="009269C7" w:rsidRDefault="00062A40" w:rsidP="00062A40">
      <w:pPr>
        <w:rPr>
          <w:b/>
          <w:color w:val="7030A0"/>
          <w:sz w:val="28"/>
          <w:szCs w:val="28"/>
          <w:lang w:val="de-AT"/>
        </w:rPr>
      </w:pPr>
    </w:p>
    <w:p w14:paraId="321E4904" w14:textId="77777777" w:rsidR="00062A40" w:rsidRPr="009269C7" w:rsidRDefault="00062A40" w:rsidP="00062A40">
      <w:pPr>
        <w:rPr>
          <w:color w:val="7030A0"/>
          <w:sz w:val="28"/>
          <w:szCs w:val="28"/>
          <w:lang w:val="de-AT"/>
        </w:rPr>
      </w:pPr>
      <w:r w:rsidRPr="009269C7">
        <w:rPr>
          <w:color w:val="7030A0"/>
          <w:sz w:val="28"/>
          <w:szCs w:val="28"/>
          <w:lang w:val="de-AT"/>
        </w:rPr>
        <w:t>A. Rostov-na-Donu</w:t>
      </w:r>
    </w:p>
    <w:p w14:paraId="4EE3FDE9" w14:textId="77777777" w:rsidR="00062A40" w:rsidRPr="009269C7" w:rsidRDefault="00062A40" w:rsidP="00062A40">
      <w:pPr>
        <w:rPr>
          <w:color w:val="7030A0"/>
          <w:sz w:val="28"/>
          <w:szCs w:val="28"/>
          <w:lang w:val="de-AT"/>
        </w:rPr>
      </w:pPr>
      <w:r w:rsidRPr="009269C7">
        <w:rPr>
          <w:color w:val="7030A0"/>
          <w:sz w:val="28"/>
          <w:szCs w:val="28"/>
          <w:lang w:val="de-AT"/>
        </w:rPr>
        <w:t>B. Murmansk</w:t>
      </w:r>
    </w:p>
    <w:p w14:paraId="1B90BD39" w14:textId="77777777" w:rsidR="00062A40" w:rsidRPr="009269C7" w:rsidRDefault="00062A40" w:rsidP="00062A40">
      <w:pPr>
        <w:rPr>
          <w:color w:val="7030A0"/>
          <w:sz w:val="28"/>
          <w:szCs w:val="28"/>
          <w:lang w:val="de-AT"/>
        </w:rPr>
      </w:pPr>
      <w:r w:rsidRPr="009269C7">
        <w:rPr>
          <w:color w:val="7030A0"/>
          <w:sz w:val="28"/>
          <w:szCs w:val="28"/>
          <w:lang w:val="de-AT"/>
        </w:rPr>
        <w:t>C. Norilsk</w:t>
      </w:r>
    </w:p>
    <w:p w14:paraId="1CB091A4" w14:textId="7977A32A" w:rsidR="007A03BF" w:rsidRPr="009269C7" w:rsidRDefault="00062A40" w:rsidP="000F57AB">
      <w:pPr>
        <w:rPr>
          <w:color w:val="7030A0"/>
          <w:sz w:val="28"/>
          <w:szCs w:val="28"/>
          <w:lang w:val="de-AT"/>
        </w:rPr>
      </w:pPr>
      <w:r w:rsidRPr="009269C7">
        <w:rPr>
          <w:color w:val="7030A0"/>
          <w:sz w:val="28"/>
          <w:szCs w:val="28"/>
          <w:lang w:val="de-AT"/>
        </w:rPr>
        <w:t>D. Vladivostok</w:t>
      </w:r>
    </w:p>
    <w:p w14:paraId="1ADC88A1" w14:textId="77777777" w:rsidR="007A03BF" w:rsidRPr="0030334A" w:rsidRDefault="007A03BF" w:rsidP="007A03BF">
      <w:pPr>
        <w:pStyle w:val="ListParagraph"/>
        <w:ind w:left="1305"/>
        <w:rPr>
          <w:b/>
          <w:sz w:val="28"/>
          <w:szCs w:val="28"/>
        </w:rPr>
      </w:pPr>
    </w:p>
    <w:p w14:paraId="21B2E6AE" w14:textId="663BDD32" w:rsidR="006507E8" w:rsidRDefault="006507E8">
      <w:pPr>
        <w:pStyle w:val="ListParagraph"/>
        <w:numPr>
          <w:ilvl w:val="0"/>
          <w:numId w:val="21"/>
        </w:numPr>
        <w:ind w:left="567"/>
        <w:rPr>
          <w:b/>
          <w:sz w:val="28"/>
          <w:szCs w:val="28"/>
        </w:rPr>
      </w:pPr>
      <w:r w:rsidRPr="0030334A">
        <w:rPr>
          <w:b/>
          <w:sz w:val="28"/>
          <w:szCs w:val="28"/>
        </w:rPr>
        <w:t>Dejstvo temperature na živa bića može biti:</w:t>
      </w:r>
    </w:p>
    <w:p w14:paraId="21A1B456" w14:textId="77777777" w:rsidR="0030334A" w:rsidRPr="0030334A" w:rsidRDefault="0030334A" w:rsidP="00946469">
      <w:pPr>
        <w:pStyle w:val="ListParagraph"/>
        <w:ind w:left="945"/>
        <w:rPr>
          <w:b/>
          <w:sz w:val="28"/>
          <w:szCs w:val="28"/>
        </w:rPr>
      </w:pPr>
    </w:p>
    <w:p w14:paraId="67486A6A" w14:textId="0B98BBB2" w:rsidR="006507E8" w:rsidRPr="0030334A" w:rsidRDefault="00503FAC">
      <w:pPr>
        <w:numPr>
          <w:ilvl w:val="0"/>
          <w:numId w:val="22"/>
        </w:numPr>
        <w:ind w:left="284" w:hanging="284"/>
        <w:rPr>
          <w:sz w:val="28"/>
          <w:szCs w:val="28"/>
        </w:rPr>
      </w:pPr>
      <w:r>
        <w:rPr>
          <w:sz w:val="28"/>
          <w:szCs w:val="28"/>
        </w:rPr>
        <w:t xml:space="preserve"> D</w:t>
      </w:r>
      <w:r w:rsidR="006507E8" w:rsidRPr="0030334A">
        <w:rPr>
          <w:sz w:val="28"/>
          <w:szCs w:val="28"/>
        </w:rPr>
        <w:t>istributivno</w:t>
      </w:r>
    </w:p>
    <w:p w14:paraId="6027501A" w14:textId="5DEF14E7" w:rsidR="006507E8" w:rsidRPr="0030334A" w:rsidRDefault="00503FAC">
      <w:pPr>
        <w:numPr>
          <w:ilvl w:val="0"/>
          <w:numId w:val="22"/>
        </w:numPr>
        <w:ind w:left="284" w:hanging="284"/>
        <w:rPr>
          <w:sz w:val="28"/>
          <w:szCs w:val="28"/>
        </w:rPr>
      </w:pPr>
      <w:r>
        <w:rPr>
          <w:sz w:val="28"/>
          <w:szCs w:val="28"/>
        </w:rPr>
        <w:t xml:space="preserve"> F</w:t>
      </w:r>
      <w:r w:rsidR="006507E8" w:rsidRPr="0030334A">
        <w:rPr>
          <w:sz w:val="28"/>
          <w:szCs w:val="28"/>
        </w:rPr>
        <w:t>ormativno</w:t>
      </w:r>
    </w:p>
    <w:p w14:paraId="5F38EF5A" w14:textId="42B2EA0F" w:rsidR="006507E8" w:rsidRPr="0030334A" w:rsidRDefault="00503FAC">
      <w:pPr>
        <w:numPr>
          <w:ilvl w:val="0"/>
          <w:numId w:val="22"/>
        </w:numPr>
        <w:ind w:left="284" w:hanging="284"/>
        <w:rPr>
          <w:sz w:val="28"/>
          <w:szCs w:val="28"/>
        </w:rPr>
      </w:pPr>
      <w:r>
        <w:rPr>
          <w:sz w:val="28"/>
          <w:szCs w:val="28"/>
        </w:rPr>
        <w:t xml:space="preserve"> F</w:t>
      </w:r>
      <w:r w:rsidR="006507E8" w:rsidRPr="0030334A">
        <w:rPr>
          <w:sz w:val="28"/>
          <w:szCs w:val="28"/>
        </w:rPr>
        <w:t>iziološko</w:t>
      </w:r>
    </w:p>
    <w:p w14:paraId="26433DD7" w14:textId="5A51471B" w:rsidR="006507E8" w:rsidRPr="0030334A" w:rsidRDefault="000F57AB" w:rsidP="000F57AB">
      <w:pPr>
        <w:rPr>
          <w:sz w:val="28"/>
          <w:szCs w:val="28"/>
        </w:rPr>
      </w:pPr>
      <w:r>
        <w:rPr>
          <w:sz w:val="28"/>
          <w:szCs w:val="28"/>
        </w:rPr>
        <w:t>D.</w:t>
      </w:r>
      <w:r w:rsidR="00503FAC">
        <w:rPr>
          <w:sz w:val="28"/>
          <w:szCs w:val="28"/>
        </w:rPr>
        <w:t xml:space="preserve"> S</w:t>
      </w:r>
      <w:r w:rsidR="006507E8" w:rsidRPr="0030334A">
        <w:rPr>
          <w:sz w:val="28"/>
          <w:szCs w:val="28"/>
        </w:rPr>
        <w:t>ve navedeno</w:t>
      </w:r>
    </w:p>
    <w:p w14:paraId="31554815" w14:textId="77777777" w:rsidR="009874F4" w:rsidRPr="009874F4" w:rsidRDefault="009874F4" w:rsidP="00946469">
      <w:pPr>
        <w:rPr>
          <w:sz w:val="28"/>
          <w:szCs w:val="28"/>
        </w:rPr>
      </w:pPr>
    </w:p>
    <w:p w14:paraId="3A193ECE" w14:textId="539013AB" w:rsidR="009874F4" w:rsidRDefault="009874F4" w:rsidP="00503FAC">
      <w:pPr>
        <w:pStyle w:val="ListParagraph"/>
        <w:numPr>
          <w:ilvl w:val="0"/>
          <w:numId w:val="21"/>
        </w:numPr>
        <w:ind w:left="567"/>
        <w:jc w:val="both"/>
        <w:rPr>
          <w:b/>
          <w:sz w:val="28"/>
          <w:szCs w:val="28"/>
        </w:rPr>
      </w:pPr>
      <w:r w:rsidRPr="009874F4">
        <w:rPr>
          <w:b/>
          <w:sz w:val="28"/>
          <w:szCs w:val="28"/>
        </w:rPr>
        <w:t>Evapotranspiracija predstavlja:</w:t>
      </w:r>
    </w:p>
    <w:p w14:paraId="594F6B73" w14:textId="77777777" w:rsidR="0030334A" w:rsidRPr="009874F4" w:rsidRDefault="0030334A" w:rsidP="00946469">
      <w:pPr>
        <w:pStyle w:val="ListParagraph"/>
        <w:ind w:left="945"/>
        <w:rPr>
          <w:b/>
          <w:sz w:val="28"/>
          <w:szCs w:val="28"/>
        </w:rPr>
      </w:pPr>
    </w:p>
    <w:p w14:paraId="758B3562" w14:textId="6CA6CF98" w:rsidR="009874F4" w:rsidRPr="00503FAC" w:rsidRDefault="00503FAC" w:rsidP="00503FAC">
      <w:pPr>
        <w:rPr>
          <w:sz w:val="28"/>
          <w:szCs w:val="28"/>
        </w:rPr>
      </w:pPr>
      <w:r>
        <w:rPr>
          <w:sz w:val="28"/>
          <w:szCs w:val="28"/>
        </w:rPr>
        <w:t>A. K</w:t>
      </w:r>
      <w:r w:rsidR="009874F4" w:rsidRPr="00503FAC">
        <w:rPr>
          <w:sz w:val="28"/>
          <w:szCs w:val="28"/>
        </w:rPr>
        <w:t>oličinu vode koja fizički ispari</w:t>
      </w:r>
    </w:p>
    <w:p w14:paraId="788BD48E" w14:textId="2A6B39B1" w:rsidR="009874F4" w:rsidRPr="00503FAC" w:rsidRDefault="00503FAC" w:rsidP="00503FAC">
      <w:pPr>
        <w:rPr>
          <w:sz w:val="28"/>
          <w:szCs w:val="28"/>
        </w:rPr>
      </w:pPr>
      <w:r>
        <w:rPr>
          <w:sz w:val="28"/>
          <w:szCs w:val="28"/>
        </w:rPr>
        <w:t>B. U</w:t>
      </w:r>
      <w:r w:rsidR="009874F4" w:rsidRPr="00503FAC">
        <w:rPr>
          <w:sz w:val="28"/>
          <w:szCs w:val="28"/>
        </w:rPr>
        <w:t>kupnu količinu vode koja fiziološki ispari</w:t>
      </w:r>
    </w:p>
    <w:p w14:paraId="2766316A" w14:textId="3AB79DF1" w:rsidR="009874F4" w:rsidRPr="00503FAC" w:rsidRDefault="00503FAC" w:rsidP="00503FAC">
      <w:pPr>
        <w:rPr>
          <w:sz w:val="28"/>
          <w:szCs w:val="28"/>
        </w:rPr>
      </w:pPr>
      <w:r>
        <w:rPr>
          <w:sz w:val="28"/>
          <w:szCs w:val="28"/>
        </w:rPr>
        <w:t>C. U</w:t>
      </w:r>
      <w:r w:rsidR="009874F4" w:rsidRPr="00503FAC">
        <w:rPr>
          <w:sz w:val="28"/>
          <w:szCs w:val="28"/>
        </w:rPr>
        <w:t>kupnu količinu vode koja ispari, fizički i fiziološki</w:t>
      </w:r>
    </w:p>
    <w:p w14:paraId="168283A8" w14:textId="288B02DE" w:rsidR="009874F4" w:rsidRPr="00503FAC" w:rsidRDefault="00503FAC" w:rsidP="00503FAC">
      <w:pPr>
        <w:rPr>
          <w:sz w:val="28"/>
          <w:szCs w:val="28"/>
        </w:rPr>
      </w:pPr>
      <w:r>
        <w:rPr>
          <w:sz w:val="28"/>
          <w:szCs w:val="28"/>
        </w:rPr>
        <w:t>D. U</w:t>
      </w:r>
      <w:r w:rsidR="009874F4" w:rsidRPr="00503FAC">
        <w:rPr>
          <w:sz w:val="28"/>
          <w:szCs w:val="28"/>
        </w:rPr>
        <w:t>kupnu količinu vode koja je dostupna biljkama</w:t>
      </w:r>
    </w:p>
    <w:p w14:paraId="0ED4BE0D" w14:textId="77777777" w:rsidR="00856B70" w:rsidRPr="009874F4" w:rsidRDefault="00856B70" w:rsidP="005A1F47">
      <w:pPr>
        <w:rPr>
          <w:sz w:val="28"/>
          <w:szCs w:val="28"/>
        </w:rPr>
      </w:pPr>
    </w:p>
    <w:p w14:paraId="03C934B8" w14:textId="7B8EB5AD" w:rsidR="0030334A" w:rsidRPr="00503FAC" w:rsidRDefault="009874F4" w:rsidP="00503FAC">
      <w:pPr>
        <w:pStyle w:val="ListParagraph"/>
        <w:numPr>
          <w:ilvl w:val="0"/>
          <w:numId w:val="21"/>
        </w:numPr>
        <w:spacing w:after="200"/>
        <w:ind w:left="709" w:hanging="709"/>
        <w:jc w:val="both"/>
        <w:rPr>
          <w:b/>
          <w:sz w:val="28"/>
          <w:szCs w:val="28"/>
        </w:rPr>
      </w:pPr>
      <w:r w:rsidRPr="00455DF4">
        <w:rPr>
          <w:b/>
          <w:sz w:val="28"/>
          <w:szCs w:val="28"/>
        </w:rPr>
        <w:t>Biljke koje nepovoljan period godine preživljavaju u obliku semena su:</w:t>
      </w:r>
    </w:p>
    <w:p w14:paraId="1B0000C2" w14:textId="71B65616" w:rsidR="009874F4" w:rsidRPr="00503FAC" w:rsidRDefault="00503FAC" w:rsidP="00503FAC">
      <w:pPr>
        <w:jc w:val="both"/>
        <w:rPr>
          <w:sz w:val="28"/>
          <w:szCs w:val="28"/>
        </w:rPr>
      </w:pPr>
      <w:r>
        <w:rPr>
          <w:sz w:val="28"/>
          <w:szCs w:val="28"/>
        </w:rPr>
        <w:t>A. F</w:t>
      </w:r>
      <w:r w:rsidR="009874F4" w:rsidRPr="00503FAC">
        <w:rPr>
          <w:sz w:val="28"/>
          <w:szCs w:val="28"/>
        </w:rPr>
        <w:t>anerofite</w:t>
      </w:r>
    </w:p>
    <w:p w14:paraId="6A29D1CA" w14:textId="26482C25" w:rsidR="009874F4" w:rsidRPr="00503FAC" w:rsidRDefault="00503FAC" w:rsidP="00503FAC">
      <w:pPr>
        <w:jc w:val="both"/>
        <w:rPr>
          <w:sz w:val="28"/>
          <w:szCs w:val="28"/>
        </w:rPr>
      </w:pPr>
      <w:r>
        <w:rPr>
          <w:sz w:val="28"/>
          <w:szCs w:val="28"/>
        </w:rPr>
        <w:t>B. G</w:t>
      </w:r>
      <w:r w:rsidR="009874F4" w:rsidRPr="00503FAC">
        <w:rPr>
          <w:sz w:val="28"/>
          <w:szCs w:val="28"/>
        </w:rPr>
        <w:t>eofite</w:t>
      </w:r>
    </w:p>
    <w:p w14:paraId="61621EE1" w14:textId="631C5620" w:rsidR="009874F4" w:rsidRPr="00503FAC" w:rsidRDefault="00503FAC" w:rsidP="00503FAC">
      <w:pPr>
        <w:jc w:val="both"/>
        <w:rPr>
          <w:sz w:val="28"/>
          <w:szCs w:val="28"/>
        </w:rPr>
      </w:pPr>
      <w:r>
        <w:rPr>
          <w:sz w:val="28"/>
          <w:szCs w:val="28"/>
        </w:rPr>
        <w:t>C. H</w:t>
      </w:r>
      <w:r w:rsidR="009874F4" w:rsidRPr="00503FAC">
        <w:rPr>
          <w:sz w:val="28"/>
          <w:szCs w:val="28"/>
        </w:rPr>
        <w:t>amefite</w:t>
      </w:r>
    </w:p>
    <w:p w14:paraId="07C3EF81" w14:textId="0E21686E" w:rsidR="000B3888" w:rsidRPr="00503FAC" w:rsidRDefault="00503FAC" w:rsidP="00503FAC">
      <w:pPr>
        <w:jc w:val="both"/>
        <w:rPr>
          <w:sz w:val="28"/>
          <w:szCs w:val="28"/>
        </w:rPr>
      </w:pPr>
      <w:r>
        <w:rPr>
          <w:sz w:val="28"/>
          <w:szCs w:val="28"/>
        </w:rPr>
        <w:t>D. T</w:t>
      </w:r>
      <w:r w:rsidR="009874F4" w:rsidRPr="00503FAC">
        <w:rPr>
          <w:sz w:val="28"/>
          <w:szCs w:val="28"/>
        </w:rPr>
        <w:t>erofite</w:t>
      </w:r>
    </w:p>
    <w:p w14:paraId="66FF2BB0" w14:textId="77777777" w:rsidR="0030334A" w:rsidRPr="0030334A" w:rsidRDefault="0030334A" w:rsidP="00946469">
      <w:pPr>
        <w:pStyle w:val="ListParagraph"/>
        <w:spacing w:after="200"/>
        <w:ind w:left="1080"/>
        <w:rPr>
          <w:sz w:val="28"/>
          <w:szCs w:val="28"/>
        </w:rPr>
      </w:pPr>
    </w:p>
    <w:p w14:paraId="43DB3931" w14:textId="011B3CED" w:rsidR="0030334A" w:rsidRPr="00503FAC" w:rsidRDefault="009874F4" w:rsidP="00503FAC">
      <w:pPr>
        <w:pStyle w:val="ListParagraph"/>
        <w:numPr>
          <w:ilvl w:val="0"/>
          <w:numId w:val="21"/>
        </w:numPr>
        <w:spacing w:after="200"/>
        <w:ind w:left="567" w:hanging="567"/>
        <w:jc w:val="both"/>
        <w:rPr>
          <w:b/>
          <w:sz w:val="28"/>
          <w:szCs w:val="28"/>
        </w:rPr>
      </w:pPr>
      <w:r w:rsidRPr="00503FAC">
        <w:rPr>
          <w:b/>
          <w:sz w:val="28"/>
          <w:szCs w:val="28"/>
        </w:rPr>
        <w:t>Alenovo pravilo se odnosi na prilagođenost:</w:t>
      </w:r>
    </w:p>
    <w:p w14:paraId="4AD90334" w14:textId="10AC16FF" w:rsidR="009874F4" w:rsidRPr="00503FAC" w:rsidRDefault="00503FAC" w:rsidP="00503FAC">
      <w:pPr>
        <w:jc w:val="both"/>
        <w:rPr>
          <w:sz w:val="28"/>
          <w:szCs w:val="28"/>
        </w:rPr>
      </w:pPr>
      <w:r>
        <w:rPr>
          <w:sz w:val="28"/>
          <w:szCs w:val="28"/>
        </w:rPr>
        <w:t xml:space="preserve">A. </w:t>
      </w:r>
      <w:r>
        <w:rPr>
          <w:sz w:val="28"/>
          <w:szCs w:val="28"/>
          <w:lang w:val="sr-Latn-RS"/>
        </w:rPr>
        <w:t>Ž</w:t>
      </w:r>
      <w:r w:rsidR="009874F4" w:rsidRPr="00503FAC">
        <w:rPr>
          <w:sz w:val="28"/>
          <w:szCs w:val="28"/>
        </w:rPr>
        <w:t>ivotinja uslovima sredine</w:t>
      </w:r>
    </w:p>
    <w:p w14:paraId="0A9DD575" w14:textId="06BD1268" w:rsidR="000B3888" w:rsidRPr="00503FAC" w:rsidRDefault="00503FAC" w:rsidP="00503FAC">
      <w:pPr>
        <w:jc w:val="both"/>
        <w:rPr>
          <w:sz w:val="28"/>
          <w:szCs w:val="28"/>
        </w:rPr>
      </w:pPr>
      <w:r>
        <w:rPr>
          <w:sz w:val="28"/>
          <w:szCs w:val="28"/>
        </w:rPr>
        <w:t>B. T</w:t>
      </w:r>
      <w:r w:rsidR="000B3888" w:rsidRPr="00503FAC">
        <w:rPr>
          <w:sz w:val="28"/>
          <w:szCs w:val="28"/>
        </w:rPr>
        <w:t>oplokrvnih životinja uslovima sredine</w:t>
      </w:r>
    </w:p>
    <w:p w14:paraId="3950357B" w14:textId="415CB220" w:rsidR="009874F4" w:rsidRPr="00503FAC" w:rsidRDefault="00503FAC" w:rsidP="00503FAC">
      <w:pPr>
        <w:jc w:val="both"/>
        <w:rPr>
          <w:sz w:val="28"/>
          <w:szCs w:val="28"/>
        </w:rPr>
      </w:pPr>
      <w:r>
        <w:rPr>
          <w:sz w:val="28"/>
          <w:szCs w:val="28"/>
        </w:rPr>
        <w:t>C. Ž</w:t>
      </w:r>
      <w:r w:rsidR="009874F4" w:rsidRPr="00503FAC">
        <w:rPr>
          <w:sz w:val="28"/>
          <w:szCs w:val="28"/>
        </w:rPr>
        <w:t>ivotinja uslovima temperature staništa</w:t>
      </w:r>
    </w:p>
    <w:p w14:paraId="55207046" w14:textId="5438D683" w:rsidR="009874F4" w:rsidRPr="00503FAC" w:rsidRDefault="00503FAC" w:rsidP="00503FAC">
      <w:pPr>
        <w:jc w:val="both"/>
        <w:rPr>
          <w:sz w:val="28"/>
          <w:szCs w:val="28"/>
        </w:rPr>
      </w:pPr>
      <w:r>
        <w:rPr>
          <w:sz w:val="28"/>
          <w:szCs w:val="28"/>
        </w:rPr>
        <w:t>D. T</w:t>
      </w:r>
      <w:r w:rsidR="009874F4" w:rsidRPr="00503FAC">
        <w:rPr>
          <w:sz w:val="28"/>
          <w:szCs w:val="28"/>
        </w:rPr>
        <w:t>oplokrvnih životinja uslovima temperature staništa</w:t>
      </w:r>
    </w:p>
    <w:p w14:paraId="5C62AD77" w14:textId="50A5A00C" w:rsidR="000B3888" w:rsidRPr="00503FAC" w:rsidRDefault="000B3888" w:rsidP="00503FAC">
      <w:pPr>
        <w:pStyle w:val="ListParagraph"/>
        <w:spacing w:after="200"/>
        <w:ind w:left="1080"/>
        <w:jc w:val="both"/>
        <w:rPr>
          <w:sz w:val="28"/>
          <w:szCs w:val="28"/>
        </w:rPr>
      </w:pPr>
    </w:p>
    <w:p w14:paraId="1A8275E5" w14:textId="44B0DE0B" w:rsidR="0030334A" w:rsidRPr="00503FAC" w:rsidRDefault="009874F4" w:rsidP="00503FAC">
      <w:pPr>
        <w:pStyle w:val="ListParagraph"/>
        <w:numPr>
          <w:ilvl w:val="0"/>
          <w:numId w:val="21"/>
        </w:numPr>
        <w:spacing w:after="200"/>
        <w:ind w:left="709" w:hanging="709"/>
        <w:jc w:val="both"/>
        <w:rPr>
          <w:b/>
          <w:sz w:val="28"/>
          <w:szCs w:val="28"/>
        </w:rPr>
      </w:pPr>
      <w:r w:rsidRPr="00503FAC">
        <w:rPr>
          <w:b/>
          <w:sz w:val="28"/>
          <w:szCs w:val="28"/>
        </w:rPr>
        <w:t>Ljudsku populaciju karakteriše:</w:t>
      </w:r>
    </w:p>
    <w:p w14:paraId="43A3883A" w14:textId="151073BD" w:rsidR="009874F4" w:rsidRPr="00503FAC" w:rsidRDefault="00503FAC" w:rsidP="00503FAC">
      <w:pPr>
        <w:jc w:val="both"/>
        <w:rPr>
          <w:sz w:val="28"/>
          <w:szCs w:val="28"/>
        </w:rPr>
      </w:pPr>
      <w:r>
        <w:rPr>
          <w:sz w:val="28"/>
          <w:szCs w:val="28"/>
        </w:rPr>
        <w:t>A. N</w:t>
      </w:r>
      <w:r w:rsidR="009874F4" w:rsidRPr="00503FAC">
        <w:rPr>
          <w:sz w:val="28"/>
          <w:szCs w:val="28"/>
        </w:rPr>
        <w:t>eravnomeran raspored</w:t>
      </w:r>
    </w:p>
    <w:p w14:paraId="73AE0351" w14:textId="794C9BDE" w:rsidR="009874F4" w:rsidRPr="00503FAC" w:rsidRDefault="00503FAC" w:rsidP="00503FAC">
      <w:pPr>
        <w:jc w:val="both"/>
        <w:rPr>
          <w:sz w:val="28"/>
          <w:szCs w:val="28"/>
        </w:rPr>
      </w:pPr>
      <w:r>
        <w:rPr>
          <w:sz w:val="28"/>
          <w:szCs w:val="28"/>
        </w:rPr>
        <w:t>B. R</w:t>
      </w:r>
      <w:r w:rsidR="009874F4" w:rsidRPr="00503FAC">
        <w:rPr>
          <w:sz w:val="28"/>
          <w:szCs w:val="28"/>
        </w:rPr>
        <w:t>avnomeran raspored</w:t>
      </w:r>
    </w:p>
    <w:p w14:paraId="5415FE72" w14:textId="77777777" w:rsidR="00503FAC" w:rsidRDefault="00503FAC" w:rsidP="00503FAC">
      <w:pPr>
        <w:jc w:val="both"/>
        <w:rPr>
          <w:sz w:val="28"/>
          <w:szCs w:val="28"/>
        </w:rPr>
      </w:pPr>
      <w:r>
        <w:rPr>
          <w:sz w:val="28"/>
          <w:szCs w:val="28"/>
        </w:rPr>
        <w:t>C. G</w:t>
      </w:r>
      <w:r w:rsidR="009874F4" w:rsidRPr="00503FAC">
        <w:rPr>
          <w:sz w:val="28"/>
          <w:szCs w:val="28"/>
        </w:rPr>
        <w:t>rupni raspored</w:t>
      </w:r>
    </w:p>
    <w:p w14:paraId="34D1E0F2" w14:textId="0417907D" w:rsidR="009874F4" w:rsidRPr="00503FAC" w:rsidRDefault="00503FAC" w:rsidP="00503FAC">
      <w:pPr>
        <w:jc w:val="both"/>
        <w:rPr>
          <w:sz w:val="28"/>
          <w:szCs w:val="28"/>
        </w:rPr>
      </w:pPr>
      <w:r>
        <w:rPr>
          <w:sz w:val="28"/>
          <w:szCs w:val="28"/>
        </w:rPr>
        <w:t>D. N</w:t>
      </w:r>
      <w:r w:rsidR="009874F4" w:rsidRPr="00503FAC">
        <w:rPr>
          <w:sz w:val="28"/>
          <w:szCs w:val="28"/>
        </w:rPr>
        <w:t>ijedno od navedenih</w:t>
      </w:r>
    </w:p>
    <w:p w14:paraId="0A2E6BEB" w14:textId="77777777" w:rsidR="00A94052" w:rsidRPr="00503FAC" w:rsidRDefault="00A94052" w:rsidP="00503FAC">
      <w:pPr>
        <w:pStyle w:val="ListParagraph"/>
        <w:spacing w:after="200"/>
        <w:ind w:left="1080"/>
        <w:jc w:val="both"/>
        <w:rPr>
          <w:sz w:val="28"/>
          <w:szCs w:val="28"/>
        </w:rPr>
      </w:pPr>
    </w:p>
    <w:p w14:paraId="6519FAD4" w14:textId="0D11CD4A" w:rsidR="0030334A" w:rsidRPr="00503FAC" w:rsidRDefault="009874F4" w:rsidP="00503FAC">
      <w:pPr>
        <w:pStyle w:val="ListParagraph"/>
        <w:numPr>
          <w:ilvl w:val="0"/>
          <w:numId w:val="21"/>
        </w:numPr>
        <w:spacing w:after="200"/>
        <w:ind w:left="567"/>
        <w:jc w:val="both"/>
        <w:rPr>
          <w:b/>
          <w:sz w:val="28"/>
          <w:szCs w:val="28"/>
        </w:rPr>
      </w:pPr>
      <w:r w:rsidRPr="00503FAC">
        <w:rPr>
          <w:b/>
          <w:sz w:val="28"/>
          <w:szCs w:val="28"/>
        </w:rPr>
        <w:t>Samo jedan organizam u simbiozi ima korist dok drug</w:t>
      </w:r>
      <w:r w:rsidR="00503FAC">
        <w:rPr>
          <w:b/>
          <w:sz w:val="28"/>
          <w:szCs w:val="28"/>
        </w:rPr>
        <w:t xml:space="preserve">i ne trpi nikakvu </w:t>
      </w:r>
      <w:r w:rsidRPr="00503FAC">
        <w:rPr>
          <w:b/>
          <w:sz w:val="28"/>
          <w:szCs w:val="28"/>
        </w:rPr>
        <w:t>štetu, vrsta simbioze je:</w:t>
      </w:r>
    </w:p>
    <w:p w14:paraId="5194E57E" w14:textId="5A645726" w:rsidR="009874F4" w:rsidRPr="00503FAC" w:rsidRDefault="00503FAC" w:rsidP="00503FAC">
      <w:pPr>
        <w:jc w:val="both"/>
        <w:rPr>
          <w:sz w:val="28"/>
          <w:szCs w:val="28"/>
        </w:rPr>
      </w:pPr>
      <w:r>
        <w:rPr>
          <w:sz w:val="28"/>
          <w:szCs w:val="28"/>
        </w:rPr>
        <w:t>A. M</w:t>
      </w:r>
      <w:r w:rsidR="009874F4" w:rsidRPr="00503FAC">
        <w:rPr>
          <w:sz w:val="28"/>
          <w:szCs w:val="28"/>
        </w:rPr>
        <w:t>utualizam</w:t>
      </w:r>
    </w:p>
    <w:p w14:paraId="5834E951" w14:textId="51EFD741" w:rsidR="009874F4" w:rsidRPr="00503FAC" w:rsidRDefault="00503FAC" w:rsidP="00503FAC">
      <w:pPr>
        <w:jc w:val="both"/>
        <w:rPr>
          <w:sz w:val="28"/>
          <w:szCs w:val="28"/>
        </w:rPr>
      </w:pPr>
      <w:r>
        <w:rPr>
          <w:sz w:val="28"/>
          <w:szCs w:val="28"/>
        </w:rPr>
        <w:t>B. A</w:t>
      </w:r>
      <w:r w:rsidR="009874F4" w:rsidRPr="00503FAC">
        <w:rPr>
          <w:sz w:val="28"/>
          <w:szCs w:val="28"/>
        </w:rPr>
        <w:t>mensalizam</w:t>
      </w:r>
    </w:p>
    <w:p w14:paraId="00E79A67" w14:textId="6B748A79" w:rsidR="009874F4" w:rsidRPr="00503FAC" w:rsidRDefault="00503FAC" w:rsidP="00503FAC">
      <w:pPr>
        <w:jc w:val="both"/>
        <w:rPr>
          <w:sz w:val="28"/>
          <w:szCs w:val="28"/>
        </w:rPr>
      </w:pPr>
      <w:r>
        <w:rPr>
          <w:sz w:val="28"/>
          <w:szCs w:val="28"/>
        </w:rPr>
        <w:t>C. N</w:t>
      </w:r>
      <w:r w:rsidR="009874F4" w:rsidRPr="00503FAC">
        <w:rPr>
          <w:sz w:val="28"/>
          <w:szCs w:val="28"/>
        </w:rPr>
        <w:t>eutralizam</w:t>
      </w:r>
    </w:p>
    <w:p w14:paraId="501B09F4" w14:textId="2BEF47C1" w:rsidR="009874F4" w:rsidRPr="00503FAC" w:rsidRDefault="00503FAC" w:rsidP="00503FAC">
      <w:pPr>
        <w:jc w:val="both"/>
        <w:rPr>
          <w:sz w:val="28"/>
          <w:szCs w:val="28"/>
        </w:rPr>
      </w:pPr>
      <w:r>
        <w:rPr>
          <w:sz w:val="28"/>
          <w:szCs w:val="28"/>
        </w:rPr>
        <w:t>D. K</w:t>
      </w:r>
      <w:r w:rsidR="009874F4" w:rsidRPr="00503FAC">
        <w:rPr>
          <w:sz w:val="28"/>
          <w:szCs w:val="28"/>
        </w:rPr>
        <w:t>omensalizam</w:t>
      </w:r>
    </w:p>
    <w:p w14:paraId="62C9A396" w14:textId="77777777" w:rsidR="00856B70" w:rsidRPr="00503FAC" w:rsidRDefault="00856B70" w:rsidP="00503FAC">
      <w:pPr>
        <w:pStyle w:val="ListParagraph"/>
        <w:spacing w:after="200"/>
        <w:ind w:left="1080"/>
        <w:jc w:val="both"/>
        <w:rPr>
          <w:sz w:val="28"/>
          <w:szCs w:val="28"/>
        </w:rPr>
      </w:pPr>
    </w:p>
    <w:p w14:paraId="3859B9BF" w14:textId="30B88F5A" w:rsidR="009874F4" w:rsidRPr="00503FAC" w:rsidRDefault="009874F4" w:rsidP="00503FAC">
      <w:pPr>
        <w:pStyle w:val="ListParagraph"/>
        <w:numPr>
          <w:ilvl w:val="0"/>
          <w:numId w:val="21"/>
        </w:numPr>
        <w:spacing w:after="200"/>
        <w:ind w:left="567" w:hanging="567"/>
        <w:jc w:val="both"/>
        <w:rPr>
          <w:b/>
          <w:sz w:val="28"/>
          <w:szCs w:val="28"/>
        </w:rPr>
      </w:pPr>
      <w:r w:rsidRPr="00503FAC">
        <w:rPr>
          <w:b/>
          <w:sz w:val="28"/>
          <w:szCs w:val="28"/>
        </w:rPr>
        <w:t>Odnos oprašivača i cvetova se označava kao:</w:t>
      </w:r>
    </w:p>
    <w:p w14:paraId="40E2C583" w14:textId="5DFBA18E" w:rsidR="00503FAC" w:rsidRPr="00503FAC" w:rsidRDefault="00503FAC" w:rsidP="00503FAC">
      <w:pPr>
        <w:jc w:val="both"/>
        <w:rPr>
          <w:sz w:val="28"/>
          <w:szCs w:val="28"/>
        </w:rPr>
      </w:pPr>
      <w:r>
        <w:rPr>
          <w:sz w:val="28"/>
          <w:szCs w:val="28"/>
        </w:rPr>
        <w:t>A. M</w:t>
      </w:r>
      <w:r w:rsidRPr="00503FAC">
        <w:rPr>
          <w:sz w:val="28"/>
          <w:szCs w:val="28"/>
        </w:rPr>
        <w:t>utualizam</w:t>
      </w:r>
    </w:p>
    <w:p w14:paraId="56C016C5" w14:textId="77777777" w:rsidR="00503FAC" w:rsidRPr="00503FAC" w:rsidRDefault="00503FAC" w:rsidP="00503FAC">
      <w:pPr>
        <w:jc w:val="both"/>
        <w:rPr>
          <w:sz w:val="28"/>
          <w:szCs w:val="28"/>
        </w:rPr>
      </w:pPr>
      <w:r>
        <w:rPr>
          <w:sz w:val="28"/>
          <w:szCs w:val="28"/>
        </w:rPr>
        <w:t>B. A</w:t>
      </w:r>
      <w:r w:rsidRPr="00503FAC">
        <w:rPr>
          <w:sz w:val="28"/>
          <w:szCs w:val="28"/>
        </w:rPr>
        <w:t>mensalizam</w:t>
      </w:r>
    </w:p>
    <w:p w14:paraId="223657CA" w14:textId="77777777" w:rsidR="00503FAC" w:rsidRPr="00503FAC" w:rsidRDefault="00503FAC" w:rsidP="00503FAC">
      <w:pPr>
        <w:jc w:val="both"/>
        <w:rPr>
          <w:sz w:val="28"/>
          <w:szCs w:val="28"/>
        </w:rPr>
      </w:pPr>
      <w:r>
        <w:rPr>
          <w:sz w:val="28"/>
          <w:szCs w:val="28"/>
        </w:rPr>
        <w:t>C. N</w:t>
      </w:r>
      <w:r w:rsidRPr="00503FAC">
        <w:rPr>
          <w:sz w:val="28"/>
          <w:szCs w:val="28"/>
        </w:rPr>
        <w:t>eutralizam</w:t>
      </w:r>
    </w:p>
    <w:p w14:paraId="19D29A28" w14:textId="3662D3EB" w:rsidR="00503FAC" w:rsidRDefault="00503FAC" w:rsidP="00503FAC">
      <w:pPr>
        <w:jc w:val="both"/>
        <w:rPr>
          <w:sz w:val="28"/>
          <w:szCs w:val="28"/>
        </w:rPr>
      </w:pPr>
      <w:r>
        <w:rPr>
          <w:sz w:val="28"/>
          <w:szCs w:val="28"/>
        </w:rPr>
        <w:t>D. K</w:t>
      </w:r>
      <w:r w:rsidRPr="00503FAC">
        <w:rPr>
          <w:sz w:val="28"/>
          <w:szCs w:val="28"/>
        </w:rPr>
        <w:t>omensalizam</w:t>
      </w:r>
    </w:p>
    <w:p w14:paraId="0868B43E" w14:textId="6900A660" w:rsidR="00503FAC" w:rsidRDefault="00503FAC" w:rsidP="00503FAC">
      <w:pPr>
        <w:jc w:val="both"/>
        <w:rPr>
          <w:sz w:val="28"/>
          <w:szCs w:val="28"/>
        </w:rPr>
      </w:pPr>
    </w:p>
    <w:p w14:paraId="58FBA2B1" w14:textId="77777777" w:rsidR="00503FAC" w:rsidRPr="00503FAC" w:rsidRDefault="00503FAC" w:rsidP="00503FAC">
      <w:pPr>
        <w:jc w:val="both"/>
        <w:rPr>
          <w:sz w:val="28"/>
          <w:szCs w:val="28"/>
        </w:rPr>
      </w:pPr>
    </w:p>
    <w:p w14:paraId="7F7A76C7" w14:textId="35D17E30" w:rsidR="005338E3" w:rsidRPr="00503FAC" w:rsidRDefault="005338E3" w:rsidP="00503FAC">
      <w:pPr>
        <w:jc w:val="both"/>
        <w:rPr>
          <w:sz w:val="28"/>
          <w:szCs w:val="28"/>
        </w:rPr>
      </w:pPr>
    </w:p>
    <w:p w14:paraId="1AB64384" w14:textId="0E4E3154" w:rsidR="009874F4" w:rsidRPr="00503FAC" w:rsidRDefault="009874F4" w:rsidP="00503FAC">
      <w:pPr>
        <w:pStyle w:val="ListParagraph"/>
        <w:numPr>
          <w:ilvl w:val="0"/>
          <w:numId w:val="21"/>
        </w:numPr>
        <w:spacing w:after="200"/>
        <w:ind w:left="284" w:hanging="284"/>
        <w:jc w:val="both"/>
        <w:rPr>
          <w:b/>
          <w:sz w:val="28"/>
          <w:szCs w:val="28"/>
        </w:rPr>
      </w:pPr>
      <w:r w:rsidRPr="00503FAC">
        <w:rPr>
          <w:b/>
          <w:sz w:val="28"/>
          <w:szCs w:val="28"/>
        </w:rPr>
        <w:t>Detritojedi pripadaju grupi:</w:t>
      </w:r>
    </w:p>
    <w:p w14:paraId="5D48ED1A" w14:textId="3C6871D0" w:rsidR="009874F4" w:rsidRPr="00503FAC" w:rsidRDefault="00503FAC" w:rsidP="00503FAC">
      <w:pPr>
        <w:jc w:val="both"/>
        <w:rPr>
          <w:sz w:val="28"/>
          <w:szCs w:val="28"/>
        </w:rPr>
      </w:pPr>
      <w:r>
        <w:rPr>
          <w:sz w:val="28"/>
          <w:szCs w:val="28"/>
        </w:rPr>
        <w:t>A. P</w:t>
      </w:r>
      <w:r w:rsidR="009874F4" w:rsidRPr="00503FAC">
        <w:rPr>
          <w:sz w:val="28"/>
          <w:szCs w:val="28"/>
        </w:rPr>
        <w:t>otrošača</w:t>
      </w:r>
    </w:p>
    <w:p w14:paraId="51BCE998" w14:textId="4CF1EF37" w:rsidR="009874F4" w:rsidRPr="00503FAC" w:rsidRDefault="00503FAC" w:rsidP="00503FAC">
      <w:pPr>
        <w:jc w:val="both"/>
        <w:rPr>
          <w:sz w:val="28"/>
          <w:szCs w:val="28"/>
        </w:rPr>
      </w:pPr>
      <w:r>
        <w:rPr>
          <w:sz w:val="28"/>
          <w:szCs w:val="28"/>
        </w:rPr>
        <w:t>B. R</w:t>
      </w:r>
      <w:r w:rsidR="009874F4" w:rsidRPr="00503FAC">
        <w:rPr>
          <w:sz w:val="28"/>
          <w:szCs w:val="28"/>
        </w:rPr>
        <w:t>azlagača</w:t>
      </w:r>
    </w:p>
    <w:p w14:paraId="575A3C51" w14:textId="2C873746" w:rsidR="009874F4" w:rsidRPr="00503FAC" w:rsidRDefault="00503FAC" w:rsidP="00503FAC">
      <w:pPr>
        <w:jc w:val="both"/>
        <w:rPr>
          <w:sz w:val="28"/>
          <w:szCs w:val="28"/>
        </w:rPr>
      </w:pPr>
      <w:r>
        <w:rPr>
          <w:sz w:val="28"/>
          <w:szCs w:val="28"/>
        </w:rPr>
        <w:t>C. M</w:t>
      </w:r>
      <w:r w:rsidR="009874F4" w:rsidRPr="00503FAC">
        <w:rPr>
          <w:sz w:val="28"/>
          <w:szCs w:val="28"/>
        </w:rPr>
        <w:t>esojeda</w:t>
      </w:r>
    </w:p>
    <w:p w14:paraId="5AAFAE8D" w14:textId="4D73EBBC" w:rsidR="00856B70" w:rsidRPr="00503FAC" w:rsidRDefault="00503FAC" w:rsidP="00503FAC">
      <w:pPr>
        <w:jc w:val="both"/>
        <w:rPr>
          <w:sz w:val="28"/>
          <w:szCs w:val="28"/>
        </w:rPr>
      </w:pPr>
      <w:r>
        <w:rPr>
          <w:sz w:val="28"/>
          <w:szCs w:val="28"/>
        </w:rPr>
        <w:t>D. S</w:t>
      </w:r>
      <w:r w:rsidR="009874F4" w:rsidRPr="00503FAC">
        <w:rPr>
          <w:sz w:val="28"/>
          <w:szCs w:val="28"/>
        </w:rPr>
        <w:t>vaštojeda</w:t>
      </w:r>
    </w:p>
    <w:p w14:paraId="3D65A0DF" w14:textId="77777777" w:rsidR="008D1300" w:rsidRPr="00503FAC" w:rsidRDefault="008D1300" w:rsidP="00503FAC">
      <w:pPr>
        <w:pStyle w:val="ListParagraph"/>
        <w:spacing w:after="200"/>
        <w:ind w:left="1080"/>
        <w:jc w:val="both"/>
        <w:rPr>
          <w:sz w:val="28"/>
          <w:szCs w:val="28"/>
        </w:rPr>
      </w:pPr>
    </w:p>
    <w:p w14:paraId="00C31468" w14:textId="36E6F5AC" w:rsidR="00856B70" w:rsidRPr="00503FAC" w:rsidRDefault="00856B70" w:rsidP="00503FAC">
      <w:pPr>
        <w:pStyle w:val="ListParagraph"/>
        <w:numPr>
          <w:ilvl w:val="0"/>
          <w:numId w:val="21"/>
        </w:numPr>
        <w:spacing w:after="200"/>
        <w:ind w:left="426" w:hanging="426"/>
        <w:jc w:val="both"/>
        <w:rPr>
          <w:b/>
          <w:sz w:val="28"/>
          <w:szCs w:val="28"/>
        </w:rPr>
      </w:pPr>
      <w:r w:rsidRPr="00503FAC">
        <w:rPr>
          <w:b/>
          <w:sz w:val="28"/>
          <w:szCs w:val="28"/>
        </w:rPr>
        <w:t>Najveću produktivnost ima:</w:t>
      </w:r>
    </w:p>
    <w:p w14:paraId="556BA2AC" w14:textId="77777777" w:rsidR="0030334A" w:rsidRPr="00503FAC" w:rsidRDefault="0030334A" w:rsidP="0005731C">
      <w:pPr>
        <w:pStyle w:val="ListParagraph"/>
        <w:ind w:left="945"/>
        <w:jc w:val="both"/>
        <w:rPr>
          <w:b/>
          <w:sz w:val="28"/>
          <w:szCs w:val="28"/>
        </w:rPr>
      </w:pPr>
    </w:p>
    <w:p w14:paraId="56F27C52" w14:textId="5A54DCF2" w:rsidR="00856B70" w:rsidRPr="0005731C" w:rsidRDefault="0005731C" w:rsidP="0005731C">
      <w:pPr>
        <w:jc w:val="both"/>
        <w:rPr>
          <w:sz w:val="28"/>
          <w:szCs w:val="28"/>
        </w:rPr>
      </w:pPr>
      <w:r>
        <w:rPr>
          <w:sz w:val="28"/>
          <w:szCs w:val="28"/>
        </w:rPr>
        <w:t>A. L</w:t>
      </w:r>
      <w:r w:rsidR="009B1283" w:rsidRPr="0005731C">
        <w:rPr>
          <w:sz w:val="28"/>
          <w:szCs w:val="28"/>
        </w:rPr>
        <w:t>ivada</w:t>
      </w:r>
    </w:p>
    <w:p w14:paraId="2F984BE1" w14:textId="6F35ACC7" w:rsidR="00856B70" w:rsidRPr="0005731C" w:rsidRDefault="0005731C" w:rsidP="0005731C">
      <w:pPr>
        <w:jc w:val="both"/>
        <w:rPr>
          <w:sz w:val="28"/>
          <w:szCs w:val="28"/>
        </w:rPr>
      </w:pPr>
      <w:r>
        <w:rPr>
          <w:sz w:val="28"/>
          <w:szCs w:val="28"/>
        </w:rPr>
        <w:t>B. P</w:t>
      </w:r>
      <w:r w:rsidR="00856B70" w:rsidRPr="0005731C">
        <w:rPr>
          <w:sz w:val="28"/>
          <w:szCs w:val="28"/>
        </w:rPr>
        <w:t>ustinja</w:t>
      </w:r>
    </w:p>
    <w:p w14:paraId="00A3BFDF" w14:textId="663EC7ED" w:rsidR="00856B70" w:rsidRPr="0005731C" w:rsidRDefault="0005731C" w:rsidP="0005731C">
      <w:pPr>
        <w:jc w:val="both"/>
        <w:rPr>
          <w:sz w:val="28"/>
          <w:szCs w:val="28"/>
        </w:rPr>
      </w:pPr>
      <w:r>
        <w:rPr>
          <w:sz w:val="28"/>
          <w:szCs w:val="28"/>
        </w:rPr>
        <w:t>C. T</w:t>
      </w:r>
      <w:r w:rsidR="00856B70" w:rsidRPr="0005731C">
        <w:rPr>
          <w:sz w:val="28"/>
          <w:szCs w:val="28"/>
        </w:rPr>
        <w:t>ropska kišna šuma</w:t>
      </w:r>
    </w:p>
    <w:p w14:paraId="25D9A79A" w14:textId="4B0A6DE7" w:rsidR="0033566A" w:rsidRPr="0005731C" w:rsidRDefault="0005731C" w:rsidP="0005731C">
      <w:pPr>
        <w:jc w:val="both"/>
        <w:rPr>
          <w:sz w:val="28"/>
          <w:szCs w:val="28"/>
        </w:rPr>
      </w:pPr>
      <w:r>
        <w:rPr>
          <w:sz w:val="28"/>
          <w:szCs w:val="28"/>
        </w:rPr>
        <w:t>D. V</w:t>
      </w:r>
      <w:r w:rsidR="00856B70" w:rsidRPr="0005731C">
        <w:rPr>
          <w:sz w:val="28"/>
          <w:szCs w:val="28"/>
        </w:rPr>
        <w:t>rh planine</w:t>
      </w:r>
    </w:p>
    <w:p w14:paraId="4BD58A2D" w14:textId="77777777" w:rsidR="0033566A" w:rsidRPr="00503FAC" w:rsidRDefault="0033566A" w:rsidP="00503FAC">
      <w:pPr>
        <w:pStyle w:val="ListParagraph"/>
        <w:spacing w:after="200"/>
        <w:ind w:left="1080"/>
        <w:jc w:val="both"/>
        <w:rPr>
          <w:sz w:val="28"/>
          <w:szCs w:val="28"/>
        </w:rPr>
      </w:pPr>
    </w:p>
    <w:p w14:paraId="3A865776" w14:textId="1D4C7C80" w:rsidR="00856B70" w:rsidRPr="00503FAC" w:rsidRDefault="00856B70" w:rsidP="00503FAC">
      <w:pPr>
        <w:pStyle w:val="ListParagraph"/>
        <w:numPr>
          <w:ilvl w:val="0"/>
          <w:numId w:val="21"/>
        </w:numPr>
        <w:spacing w:after="200"/>
        <w:ind w:left="567" w:hanging="567"/>
        <w:jc w:val="both"/>
        <w:rPr>
          <w:b/>
          <w:sz w:val="28"/>
          <w:szCs w:val="28"/>
        </w:rPr>
      </w:pPr>
      <w:r w:rsidRPr="00503FAC">
        <w:rPr>
          <w:b/>
          <w:sz w:val="28"/>
          <w:szCs w:val="28"/>
        </w:rPr>
        <w:t>Prilagođavanje bakterijske populacije, na hranljivoj podlozi, novoj sredini predstavlja:</w:t>
      </w:r>
    </w:p>
    <w:p w14:paraId="4ED61CC6" w14:textId="3A92792E" w:rsidR="00856B70" w:rsidRPr="0005731C" w:rsidRDefault="0005731C" w:rsidP="0005731C">
      <w:pPr>
        <w:jc w:val="both"/>
        <w:rPr>
          <w:sz w:val="28"/>
          <w:szCs w:val="28"/>
        </w:rPr>
      </w:pPr>
      <w:r>
        <w:rPr>
          <w:sz w:val="28"/>
          <w:szCs w:val="28"/>
        </w:rPr>
        <w:t>A. L</w:t>
      </w:r>
      <w:r w:rsidR="00856B70" w:rsidRPr="0005731C">
        <w:rPr>
          <w:sz w:val="28"/>
          <w:szCs w:val="28"/>
        </w:rPr>
        <w:t>ag fazu</w:t>
      </w:r>
    </w:p>
    <w:p w14:paraId="071AC46E" w14:textId="41BB15DB" w:rsidR="00856B70" w:rsidRPr="0005731C" w:rsidRDefault="0005731C" w:rsidP="0005731C">
      <w:pPr>
        <w:jc w:val="both"/>
        <w:rPr>
          <w:sz w:val="28"/>
          <w:szCs w:val="28"/>
        </w:rPr>
      </w:pPr>
      <w:r>
        <w:rPr>
          <w:sz w:val="28"/>
          <w:szCs w:val="28"/>
        </w:rPr>
        <w:t>B. L</w:t>
      </w:r>
      <w:r w:rsidR="00856B70" w:rsidRPr="0005731C">
        <w:rPr>
          <w:sz w:val="28"/>
          <w:szCs w:val="28"/>
        </w:rPr>
        <w:t>og fazu</w:t>
      </w:r>
    </w:p>
    <w:p w14:paraId="28EE640A" w14:textId="1BCB9957" w:rsidR="00856B70" w:rsidRPr="0005731C" w:rsidRDefault="0005731C" w:rsidP="0005731C">
      <w:pPr>
        <w:jc w:val="both"/>
        <w:rPr>
          <w:sz w:val="28"/>
          <w:szCs w:val="28"/>
        </w:rPr>
      </w:pPr>
      <w:r>
        <w:rPr>
          <w:sz w:val="28"/>
          <w:szCs w:val="28"/>
        </w:rPr>
        <w:t>C. L</w:t>
      </w:r>
      <w:r w:rsidR="00856B70" w:rsidRPr="0005731C">
        <w:rPr>
          <w:sz w:val="28"/>
          <w:szCs w:val="28"/>
        </w:rPr>
        <w:t>inearnu fazu</w:t>
      </w:r>
    </w:p>
    <w:p w14:paraId="34E8C9BD" w14:textId="1C4C2874" w:rsidR="008C626B" w:rsidRPr="0005731C" w:rsidRDefault="0005731C" w:rsidP="0005731C">
      <w:pPr>
        <w:jc w:val="both"/>
        <w:rPr>
          <w:sz w:val="28"/>
          <w:szCs w:val="28"/>
        </w:rPr>
      </w:pPr>
      <w:r>
        <w:rPr>
          <w:sz w:val="28"/>
          <w:szCs w:val="28"/>
        </w:rPr>
        <w:t>D. S</w:t>
      </w:r>
      <w:r w:rsidR="00856B70" w:rsidRPr="0005731C">
        <w:rPr>
          <w:sz w:val="28"/>
          <w:szCs w:val="28"/>
        </w:rPr>
        <w:t>tacionarnu fazu</w:t>
      </w:r>
    </w:p>
    <w:p w14:paraId="525CCB75" w14:textId="77777777" w:rsidR="00856B70" w:rsidRPr="00503FAC" w:rsidRDefault="00856B70" w:rsidP="00503FAC">
      <w:pPr>
        <w:pStyle w:val="ListParagraph"/>
        <w:spacing w:after="200"/>
        <w:ind w:left="1080"/>
        <w:jc w:val="both"/>
        <w:rPr>
          <w:sz w:val="28"/>
          <w:szCs w:val="28"/>
        </w:rPr>
      </w:pPr>
    </w:p>
    <w:p w14:paraId="46AB4CFA" w14:textId="2E16DDDF" w:rsidR="00856B70" w:rsidRPr="00503FAC" w:rsidRDefault="00856B70" w:rsidP="00503FAC">
      <w:pPr>
        <w:pStyle w:val="ListParagraph"/>
        <w:numPr>
          <w:ilvl w:val="0"/>
          <w:numId w:val="21"/>
        </w:numPr>
        <w:spacing w:after="200"/>
        <w:ind w:left="567" w:hanging="567"/>
        <w:jc w:val="both"/>
        <w:rPr>
          <w:b/>
          <w:sz w:val="28"/>
          <w:szCs w:val="28"/>
        </w:rPr>
      </w:pPr>
      <w:r w:rsidRPr="00503FAC">
        <w:rPr>
          <w:b/>
          <w:sz w:val="28"/>
          <w:szCs w:val="28"/>
        </w:rPr>
        <w:t>U Beogradu se tokom jeseni i zime često formira:</w:t>
      </w:r>
    </w:p>
    <w:p w14:paraId="34B4FC3F" w14:textId="2DB69CCF" w:rsidR="00856B70" w:rsidRPr="0005731C" w:rsidRDefault="0005731C" w:rsidP="0005731C">
      <w:pPr>
        <w:jc w:val="both"/>
        <w:rPr>
          <w:sz w:val="28"/>
          <w:szCs w:val="28"/>
        </w:rPr>
      </w:pPr>
      <w:r>
        <w:rPr>
          <w:sz w:val="28"/>
          <w:szCs w:val="28"/>
        </w:rPr>
        <w:t>A. K</w:t>
      </w:r>
      <w:r w:rsidR="00856B70" w:rsidRPr="0005731C">
        <w:rPr>
          <w:sz w:val="28"/>
          <w:szCs w:val="28"/>
        </w:rPr>
        <w:t>lasičan smog</w:t>
      </w:r>
    </w:p>
    <w:p w14:paraId="1E3DC62B" w14:textId="4074D62F" w:rsidR="00856B70" w:rsidRPr="0005731C" w:rsidRDefault="0005731C" w:rsidP="0005731C">
      <w:pPr>
        <w:jc w:val="both"/>
        <w:rPr>
          <w:sz w:val="28"/>
          <w:szCs w:val="28"/>
        </w:rPr>
      </w:pPr>
      <w:r>
        <w:rPr>
          <w:sz w:val="28"/>
          <w:szCs w:val="28"/>
        </w:rPr>
        <w:t>B. F</w:t>
      </w:r>
      <w:r w:rsidR="00856B70" w:rsidRPr="0005731C">
        <w:rPr>
          <w:sz w:val="28"/>
          <w:szCs w:val="28"/>
        </w:rPr>
        <w:t>otosmog</w:t>
      </w:r>
    </w:p>
    <w:p w14:paraId="42E82BD3" w14:textId="5B203AA4" w:rsidR="00856B70" w:rsidRPr="0005731C" w:rsidRDefault="0005731C" w:rsidP="0005731C">
      <w:pPr>
        <w:jc w:val="both"/>
        <w:rPr>
          <w:sz w:val="28"/>
          <w:szCs w:val="28"/>
        </w:rPr>
      </w:pPr>
      <w:r>
        <w:rPr>
          <w:sz w:val="28"/>
          <w:szCs w:val="28"/>
        </w:rPr>
        <w:t>C. I</w:t>
      </w:r>
      <w:r w:rsidR="00856B70" w:rsidRPr="0005731C">
        <w:rPr>
          <w:sz w:val="28"/>
          <w:szCs w:val="28"/>
        </w:rPr>
        <w:t>ndustrijski smog</w:t>
      </w:r>
    </w:p>
    <w:p w14:paraId="503C69FC" w14:textId="17E66A98" w:rsidR="0030334A" w:rsidRPr="0005731C" w:rsidRDefault="0005731C" w:rsidP="0005731C">
      <w:pPr>
        <w:jc w:val="both"/>
        <w:rPr>
          <w:sz w:val="28"/>
          <w:szCs w:val="28"/>
        </w:rPr>
      </w:pPr>
      <w:r>
        <w:rPr>
          <w:sz w:val="28"/>
          <w:szCs w:val="28"/>
        </w:rPr>
        <w:t>D. N</w:t>
      </w:r>
      <w:r w:rsidR="00856B70" w:rsidRPr="0005731C">
        <w:rPr>
          <w:sz w:val="28"/>
          <w:szCs w:val="28"/>
        </w:rPr>
        <w:t>e formira se smog</w:t>
      </w:r>
    </w:p>
    <w:p w14:paraId="17903DB9" w14:textId="77777777" w:rsidR="005A1F47" w:rsidRPr="00503FAC" w:rsidRDefault="005A1F47" w:rsidP="00503FAC">
      <w:pPr>
        <w:pStyle w:val="ListParagraph"/>
        <w:spacing w:after="200"/>
        <w:ind w:left="1080"/>
        <w:jc w:val="both"/>
        <w:rPr>
          <w:sz w:val="28"/>
          <w:szCs w:val="28"/>
        </w:rPr>
      </w:pPr>
    </w:p>
    <w:p w14:paraId="1790806D" w14:textId="421002ED" w:rsidR="00856B70" w:rsidRPr="00503FAC" w:rsidRDefault="00165F81" w:rsidP="00503FAC">
      <w:pPr>
        <w:pStyle w:val="ListParagraph"/>
        <w:numPr>
          <w:ilvl w:val="0"/>
          <w:numId w:val="21"/>
        </w:numPr>
        <w:spacing w:after="200"/>
        <w:ind w:left="0" w:firstLine="0"/>
        <w:jc w:val="both"/>
        <w:rPr>
          <w:b/>
          <w:sz w:val="28"/>
          <w:szCs w:val="28"/>
        </w:rPr>
      </w:pPr>
      <w:r w:rsidRPr="00503FAC">
        <w:rPr>
          <w:b/>
          <w:sz w:val="28"/>
          <w:szCs w:val="28"/>
        </w:rPr>
        <w:t xml:space="preserve"> </w:t>
      </w:r>
      <w:r w:rsidR="00856B70" w:rsidRPr="00503FAC">
        <w:rPr>
          <w:b/>
          <w:sz w:val="28"/>
          <w:szCs w:val="28"/>
        </w:rPr>
        <w:t>Šta je tačno za alohtone biljne vrste:</w:t>
      </w:r>
    </w:p>
    <w:p w14:paraId="1D9B8601" w14:textId="1AB8FA01" w:rsidR="00856B70" w:rsidRPr="0005731C" w:rsidRDefault="0005731C" w:rsidP="0005731C">
      <w:pPr>
        <w:jc w:val="both"/>
        <w:rPr>
          <w:sz w:val="28"/>
          <w:szCs w:val="28"/>
        </w:rPr>
      </w:pPr>
      <w:r>
        <w:rPr>
          <w:sz w:val="28"/>
          <w:szCs w:val="28"/>
        </w:rPr>
        <w:t>A. U</w:t>
      </w:r>
      <w:r w:rsidR="00856B70" w:rsidRPr="0005731C">
        <w:rPr>
          <w:sz w:val="28"/>
          <w:szCs w:val="28"/>
        </w:rPr>
        <w:t>vek su namerno unete u ekosistem</w:t>
      </w:r>
    </w:p>
    <w:p w14:paraId="727094E0" w14:textId="325F4A29" w:rsidR="00856B70" w:rsidRPr="0005731C" w:rsidRDefault="0005731C" w:rsidP="0005731C">
      <w:pPr>
        <w:jc w:val="both"/>
        <w:rPr>
          <w:sz w:val="28"/>
          <w:szCs w:val="28"/>
        </w:rPr>
      </w:pPr>
      <w:r>
        <w:rPr>
          <w:sz w:val="28"/>
          <w:szCs w:val="28"/>
        </w:rPr>
        <w:t>B. I</w:t>
      </w:r>
      <w:r w:rsidR="00856B70" w:rsidRPr="0005731C">
        <w:rPr>
          <w:sz w:val="28"/>
          <w:szCs w:val="28"/>
        </w:rPr>
        <w:t>storijski razvoj nije vezan za teritotiju na kojoj su unete</w:t>
      </w:r>
    </w:p>
    <w:p w14:paraId="640C3E46" w14:textId="24689EBB" w:rsidR="00856B70" w:rsidRPr="0005731C" w:rsidRDefault="0005731C" w:rsidP="0005731C">
      <w:pPr>
        <w:jc w:val="both"/>
        <w:rPr>
          <w:sz w:val="28"/>
          <w:szCs w:val="28"/>
        </w:rPr>
      </w:pPr>
      <w:r>
        <w:rPr>
          <w:sz w:val="28"/>
          <w:szCs w:val="28"/>
        </w:rPr>
        <w:t>C. S</w:t>
      </w:r>
      <w:r w:rsidR="00856B70" w:rsidRPr="0005731C">
        <w:rPr>
          <w:sz w:val="28"/>
          <w:szCs w:val="28"/>
        </w:rPr>
        <w:t>amoniklo rastu na teritoriji</w:t>
      </w:r>
    </w:p>
    <w:p w14:paraId="17341B3C" w14:textId="7A397CF9" w:rsidR="0030334A" w:rsidRPr="0005731C" w:rsidRDefault="0005731C" w:rsidP="0005731C">
      <w:pPr>
        <w:jc w:val="both"/>
        <w:rPr>
          <w:sz w:val="28"/>
          <w:szCs w:val="28"/>
        </w:rPr>
      </w:pPr>
      <w:r>
        <w:rPr>
          <w:sz w:val="28"/>
          <w:szCs w:val="28"/>
        </w:rPr>
        <w:t>D. U</w:t>
      </w:r>
      <w:r w:rsidR="00856B70" w:rsidRPr="0005731C">
        <w:rPr>
          <w:sz w:val="28"/>
          <w:szCs w:val="28"/>
        </w:rPr>
        <w:t>vek dovode do uništavanja ekosistema</w:t>
      </w:r>
    </w:p>
    <w:p w14:paraId="40F3C861" w14:textId="0E275D54" w:rsidR="00124F23" w:rsidRPr="00503FAC" w:rsidRDefault="002418C5" w:rsidP="00503FAC">
      <w:pPr>
        <w:pStyle w:val="ListParagraph"/>
        <w:spacing w:after="200"/>
        <w:ind w:left="1080"/>
        <w:jc w:val="both"/>
        <w:rPr>
          <w:sz w:val="28"/>
          <w:szCs w:val="28"/>
        </w:rPr>
      </w:pPr>
      <w:r w:rsidRPr="00503FAC">
        <w:rPr>
          <w:bCs/>
          <w:iCs/>
          <w:sz w:val="28"/>
          <w:szCs w:val="28"/>
          <w:lang w:val="de-AT"/>
        </w:rPr>
        <w:t xml:space="preserve"> </w:t>
      </w:r>
    </w:p>
    <w:p w14:paraId="21D33516" w14:textId="7B4D239F" w:rsidR="00856B70" w:rsidRPr="00503FAC" w:rsidRDefault="00165F81" w:rsidP="00503FAC">
      <w:pPr>
        <w:pStyle w:val="ListParagraph"/>
        <w:numPr>
          <w:ilvl w:val="0"/>
          <w:numId w:val="21"/>
        </w:numPr>
        <w:spacing w:after="200"/>
        <w:ind w:left="426" w:hanging="426"/>
        <w:jc w:val="both"/>
        <w:rPr>
          <w:b/>
          <w:sz w:val="28"/>
          <w:szCs w:val="28"/>
        </w:rPr>
      </w:pPr>
      <w:r w:rsidRPr="00503FAC">
        <w:rPr>
          <w:b/>
          <w:sz w:val="28"/>
          <w:szCs w:val="28"/>
        </w:rPr>
        <w:t xml:space="preserve"> </w:t>
      </w:r>
      <w:r w:rsidR="00856B70" w:rsidRPr="00503FAC">
        <w:rPr>
          <w:b/>
          <w:sz w:val="28"/>
          <w:szCs w:val="28"/>
        </w:rPr>
        <w:t>Očuvanje pojedinih vrsta na njihovim prirodnim staništima je:</w:t>
      </w:r>
    </w:p>
    <w:p w14:paraId="3EA84A6F" w14:textId="7E8F514E" w:rsidR="00856B70" w:rsidRPr="0005731C" w:rsidRDefault="0005731C" w:rsidP="0005731C">
      <w:pPr>
        <w:jc w:val="both"/>
        <w:rPr>
          <w:sz w:val="28"/>
          <w:szCs w:val="28"/>
        </w:rPr>
      </w:pPr>
      <w:r>
        <w:rPr>
          <w:i/>
          <w:sz w:val="28"/>
          <w:szCs w:val="28"/>
        </w:rPr>
        <w:t>A. I</w:t>
      </w:r>
      <w:r w:rsidR="00856B70" w:rsidRPr="0005731C">
        <w:rPr>
          <w:i/>
          <w:sz w:val="28"/>
          <w:szCs w:val="28"/>
        </w:rPr>
        <w:t>n situ</w:t>
      </w:r>
      <w:r w:rsidR="00856B70" w:rsidRPr="0005731C">
        <w:rPr>
          <w:sz w:val="28"/>
          <w:szCs w:val="28"/>
        </w:rPr>
        <w:t xml:space="preserve"> zaštita</w:t>
      </w:r>
    </w:p>
    <w:p w14:paraId="7AAF27BD" w14:textId="2B505F9D" w:rsidR="00856B70" w:rsidRPr="0005731C" w:rsidRDefault="0005731C" w:rsidP="0005731C">
      <w:pPr>
        <w:jc w:val="both"/>
        <w:rPr>
          <w:sz w:val="28"/>
          <w:szCs w:val="28"/>
        </w:rPr>
      </w:pPr>
      <w:r>
        <w:rPr>
          <w:sz w:val="28"/>
          <w:szCs w:val="28"/>
        </w:rPr>
        <w:t>B. R</w:t>
      </w:r>
      <w:r w:rsidR="00856B70" w:rsidRPr="0005731C">
        <w:rPr>
          <w:sz w:val="28"/>
          <w:szCs w:val="28"/>
        </w:rPr>
        <w:t>eintrodukcija</w:t>
      </w:r>
    </w:p>
    <w:p w14:paraId="2C948774" w14:textId="2AF4C246" w:rsidR="00856B70" w:rsidRPr="0005731C" w:rsidRDefault="0005731C" w:rsidP="0005731C">
      <w:pPr>
        <w:jc w:val="both"/>
        <w:rPr>
          <w:sz w:val="28"/>
          <w:szCs w:val="28"/>
        </w:rPr>
      </w:pPr>
      <w:r>
        <w:rPr>
          <w:sz w:val="28"/>
          <w:szCs w:val="28"/>
        </w:rPr>
        <w:t>C. I</w:t>
      </w:r>
      <w:r w:rsidR="00856B70" w:rsidRPr="0005731C">
        <w:rPr>
          <w:sz w:val="28"/>
          <w:szCs w:val="28"/>
        </w:rPr>
        <w:t>ntrodukcija</w:t>
      </w:r>
    </w:p>
    <w:p w14:paraId="15506516" w14:textId="14F83DD0" w:rsidR="00856B70" w:rsidRDefault="0005731C" w:rsidP="0005731C">
      <w:pPr>
        <w:jc w:val="both"/>
        <w:rPr>
          <w:sz w:val="28"/>
          <w:szCs w:val="28"/>
        </w:rPr>
      </w:pPr>
      <w:r>
        <w:rPr>
          <w:i/>
          <w:sz w:val="28"/>
          <w:szCs w:val="28"/>
        </w:rPr>
        <w:t>D. E</w:t>
      </w:r>
      <w:r w:rsidR="00856B70" w:rsidRPr="0005731C">
        <w:rPr>
          <w:i/>
          <w:sz w:val="28"/>
          <w:szCs w:val="28"/>
        </w:rPr>
        <w:t>x situ</w:t>
      </w:r>
      <w:r w:rsidR="00856B70" w:rsidRPr="0005731C">
        <w:rPr>
          <w:sz w:val="28"/>
          <w:szCs w:val="28"/>
        </w:rPr>
        <w:t xml:space="preserve"> zaštita</w:t>
      </w:r>
    </w:p>
    <w:p w14:paraId="1267FF0D" w14:textId="5B5BF380" w:rsidR="0005731C" w:rsidRDefault="0005731C" w:rsidP="0005731C">
      <w:pPr>
        <w:jc w:val="both"/>
        <w:rPr>
          <w:sz w:val="28"/>
          <w:szCs w:val="28"/>
        </w:rPr>
      </w:pPr>
    </w:p>
    <w:p w14:paraId="719952EF" w14:textId="77777777" w:rsidR="0005731C" w:rsidRPr="0005731C" w:rsidRDefault="0005731C" w:rsidP="0005731C">
      <w:pPr>
        <w:jc w:val="both"/>
        <w:rPr>
          <w:sz w:val="28"/>
          <w:szCs w:val="28"/>
        </w:rPr>
      </w:pPr>
    </w:p>
    <w:p w14:paraId="494851C9" w14:textId="77777777" w:rsidR="0030334A" w:rsidRPr="00503FAC" w:rsidRDefault="0030334A" w:rsidP="00503FAC">
      <w:pPr>
        <w:pStyle w:val="ListParagraph"/>
        <w:spacing w:after="200"/>
        <w:ind w:left="1080"/>
        <w:jc w:val="both"/>
        <w:rPr>
          <w:sz w:val="28"/>
          <w:szCs w:val="28"/>
        </w:rPr>
      </w:pPr>
    </w:p>
    <w:p w14:paraId="0C15B033" w14:textId="50906574" w:rsidR="001D3D81" w:rsidRPr="0005731C" w:rsidRDefault="00165F81" w:rsidP="0005731C">
      <w:pPr>
        <w:pStyle w:val="ListParagraph"/>
        <w:numPr>
          <w:ilvl w:val="0"/>
          <w:numId w:val="21"/>
        </w:numPr>
        <w:spacing w:after="200"/>
        <w:ind w:left="567"/>
        <w:jc w:val="both"/>
        <w:rPr>
          <w:b/>
          <w:sz w:val="28"/>
          <w:szCs w:val="28"/>
        </w:rPr>
      </w:pPr>
      <w:r w:rsidRPr="00503FAC">
        <w:rPr>
          <w:b/>
          <w:sz w:val="28"/>
          <w:szCs w:val="28"/>
        </w:rPr>
        <w:t xml:space="preserve"> </w:t>
      </w:r>
      <w:r w:rsidR="00856B70" w:rsidRPr="00503FAC">
        <w:rPr>
          <w:b/>
          <w:sz w:val="28"/>
          <w:szCs w:val="28"/>
        </w:rPr>
        <w:t>Prirodno područje Stara planina predstavlja:</w:t>
      </w:r>
    </w:p>
    <w:p w14:paraId="61071B61" w14:textId="1D1A9EF3" w:rsidR="00856B70" w:rsidRPr="0005731C" w:rsidRDefault="0005731C" w:rsidP="0005731C">
      <w:pPr>
        <w:jc w:val="both"/>
        <w:rPr>
          <w:sz w:val="28"/>
          <w:szCs w:val="28"/>
        </w:rPr>
      </w:pPr>
      <w:r>
        <w:rPr>
          <w:sz w:val="28"/>
          <w:szCs w:val="28"/>
        </w:rPr>
        <w:t>A. N</w:t>
      </w:r>
      <w:r w:rsidR="00856B70" w:rsidRPr="0005731C">
        <w:rPr>
          <w:sz w:val="28"/>
          <w:szCs w:val="28"/>
        </w:rPr>
        <w:t>acionalni park</w:t>
      </w:r>
    </w:p>
    <w:p w14:paraId="68B247CE" w14:textId="3642483E" w:rsidR="00856B70" w:rsidRPr="0005731C" w:rsidRDefault="0005731C" w:rsidP="0005731C">
      <w:pPr>
        <w:jc w:val="both"/>
        <w:rPr>
          <w:sz w:val="28"/>
          <w:szCs w:val="28"/>
        </w:rPr>
      </w:pPr>
      <w:r>
        <w:rPr>
          <w:sz w:val="28"/>
          <w:szCs w:val="28"/>
        </w:rPr>
        <w:t>B. P</w:t>
      </w:r>
      <w:r w:rsidR="00856B70" w:rsidRPr="0005731C">
        <w:rPr>
          <w:sz w:val="28"/>
          <w:szCs w:val="28"/>
        </w:rPr>
        <w:t>ark prirode</w:t>
      </w:r>
    </w:p>
    <w:p w14:paraId="1A799570" w14:textId="6C914F1F" w:rsidR="00856B70" w:rsidRPr="0005731C" w:rsidRDefault="0005731C" w:rsidP="0005731C">
      <w:pPr>
        <w:jc w:val="both"/>
        <w:rPr>
          <w:sz w:val="28"/>
          <w:szCs w:val="28"/>
        </w:rPr>
      </w:pPr>
      <w:r>
        <w:rPr>
          <w:sz w:val="28"/>
          <w:szCs w:val="28"/>
        </w:rPr>
        <w:t>C. R</w:t>
      </w:r>
      <w:r w:rsidR="00856B70" w:rsidRPr="0005731C">
        <w:rPr>
          <w:sz w:val="28"/>
          <w:szCs w:val="28"/>
        </w:rPr>
        <w:t>ezervat prirode</w:t>
      </w:r>
    </w:p>
    <w:p w14:paraId="16879FC2" w14:textId="04B5C58D" w:rsidR="007072A9" w:rsidRPr="0005731C" w:rsidRDefault="0005731C" w:rsidP="0005731C">
      <w:pPr>
        <w:jc w:val="both"/>
        <w:rPr>
          <w:sz w:val="28"/>
          <w:szCs w:val="28"/>
        </w:rPr>
      </w:pPr>
      <w:r>
        <w:rPr>
          <w:sz w:val="28"/>
          <w:szCs w:val="28"/>
        </w:rPr>
        <w:t>D. S</w:t>
      </w:r>
      <w:r w:rsidR="00856B70" w:rsidRPr="0005731C">
        <w:rPr>
          <w:sz w:val="28"/>
          <w:szCs w:val="28"/>
        </w:rPr>
        <w:t>pomenik prirode</w:t>
      </w:r>
    </w:p>
    <w:p w14:paraId="085C2F66" w14:textId="77777777" w:rsidR="001D3D81" w:rsidRPr="00503FAC" w:rsidRDefault="001D3D81" w:rsidP="00503FAC">
      <w:pPr>
        <w:pStyle w:val="ListParagraph"/>
        <w:spacing w:after="200"/>
        <w:ind w:left="1080"/>
        <w:jc w:val="both"/>
        <w:rPr>
          <w:sz w:val="28"/>
          <w:szCs w:val="28"/>
        </w:rPr>
      </w:pPr>
    </w:p>
    <w:p w14:paraId="4B8E28AA" w14:textId="6CE7A81C" w:rsidR="001D3D81" w:rsidRPr="0005731C" w:rsidRDefault="00165F81" w:rsidP="0005731C">
      <w:pPr>
        <w:pStyle w:val="ListParagraph"/>
        <w:numPr>
          <w:ilvl w:val="0"/>
          <w:numId w:val="21"/>
        </w:numPr>
        <w:spacing w:after="200"/>
        <w:ind w:left="567" w:hanging="567"/>
        <w:jc w:val="both"/>
        <w:rPr>
          <w:b/>
          <w:sz w:val="28"/>
          <w:szCs w:val="28"/>
        </w:rPr>
      </w:pPr>
      <w:r w:rsidRPr="00503FAC">
        <w:rPr>
          <w:b/>
          <w:sz w:val="28"/>
          <w:szCs w:val="28"/>
        </w:rPr>
        <w:t xml:space="preserve"> </w:t>
      </w:r>
      <w:r w:rsidR="00856B70" w:rsidRPr="00503FAC">
        <w:rPr>
          <w:b/>
          <w:sz w:val="28"/>
          <w:szCs w:val="28"/>
        </w:rPr>
        <w:t xml:space="preserve">Bakterije roda </w:t>
      </w:r>
      <w:r w:rsidR="00856B70" w:rsidRPr="00503FAC">
        <w:rPr>
          <w:b/>
          <w:i/>
          <w:sz w:val="28"/>
          <w:szCs w:val="28"/>
        </w:rPr>
        <w:t>Rhizobium</w:t>
      </w:r>
      <w:r w:rsidR="00856B70" w:rsidRPr="00503FAC">
        <w:rPr>
          <w:b/>
          <w:sz w:val="28"/>
          <w:szCs w:val="28"/>
        </w:rPr>
        <w:t xml:space="preserve"> u simbiozi sa vrstama nekih biljaka:</w:t>
      </w:r>
    </w:p>
    <w:p w14:paraId="54EDB60F" w14:textId="0F2D1C8E" w:rsidR="00856B70" w:rsidRPr="0005731C" w:rsidRDefault="0005731C" w:rsidP="0005731C">
      <w:pPr>
        <w:jc w:val="both"/>
        <w:rPr>
          <w:sz w:val="28"/>
          <w:szCs w:val="28"/>
        </w:rPr>
      </w:pPr>
      <w:r>
        <w:rPr>
          <w:sz w:val="28"/>
          <w:szCs w:val="28"/>
        </w:rPr>
        <w:t>A. V</w:t>
      </w:r>
      <w:r w:rsidR="00856B70" w:rsidRPr="0005731C">
        <w:rPr>
          <w:sz w:val="28"/>
          <w:szCs w:val="28"/>
        </w:rPr>
        <w:t>rše fiksaciju ugljenika</w:t>
      </w:r>
    </w:p>
    <w:p w14:paraId="3E6E38F0" w14:textId="306FF767" w:rsidR="00856B70" w:rsidRPr="0005731C" w:rsidRDefault="0005731C" w:rsidP="0005731C">
      <w:pPr>
        <w:jc w:val="both"/>
        <w:rPr>
          <w:sz w:val="28"/>
          <w:szCs w:val="28"/>
        </w:rPr>
      </w:pPr>
      <w:r>
        <w:rPr>
          <w:sz w:val="28"/>
          <w:szCs w:val="28"/>
        </w:rPr>
        <w:t>B. O</w:t>
      </w:r>
      <w:r w:rsidR="00856B70" w:rsidRPr="0005731C">
        <w:rPr>
          <w:sz w:val="28"/>
          <w:szCs w:val="28"/>
        </w:rPr>
        <w:t>mogućavaju vezivanje kiseonika</w:t>
      </w:r>
    </w:p>
    <w:p w14:paraId="258B20B6" w14:textId="6676DD90" w:rsidR="00856B70" w:rsidRPr="0005731C" w:rsidRDefault="0005731C" w:rsidP="0005731C">
      <w:pPr>
        <w:jc w:val="both"/>
        <w:rPr>
          <w:sz w:val="28"/>
          <w:szCs w:val="28"/>
        </w:rPr>
      </w:pPr>
      <w:r>
        <w:rPr>
          <w:sz w:val="28"/>
          <w:szCs w:val="28"/>
        </w:rPr>
        <w:t>C. V</w:t>
      </w:r>
      <w:r w:rsidR="00856B70" w:rsidRPr="0005731C">
        <w:rPr>
          <w:sz w:val="28"/>
          <w:szCs w:val="28"/>
        </w:rPr>
        <w:t>rše fiksaciju azota</w:t>
      </w:r>
    </w:p>
    <w:p w14:paraId="35230553" w14:textId="43686D60" w:rsidR="00861040" w:rsidRPr="0005731C" w:rsidRDefault="0005731C" w:rsidP="0005731C">
      <w:pPr>
        <w:jc w:val="both"/>
        <w:rPr>
          <w:sz w:val="28"/>
          <w:szCs w:val="28"/>
        </w:rPr>
      </w:pPr>
      <w:r>
        <w:rPr>
          <w:sz w:val="28"/>
          <w:szCs w:val="28"/>
        </w:rPr>
        <w:t>D. R</w:t>
      </w:r>
      <w:r w:rsidR="00856B70" w:rsidRPr="0005731C">
        <w:rPr>
          <w:sz w:val="28"/>
          <w:szCs w:val="28"/>
        </w:rPr>
        <w:t>egulišu promet gasova</w:t>
      </w:r>
    </w:p>
    <w:p w14:paraId="019F118D" w14:textId="77777777" w:rsidR="007072A9" w:rsidRPr="00503FAC" w:rsidRDefault="007072A9" w:rsidP="00503FAC">
      <w:pPr>
        <w:pStyle w:val="ListParagraph"/>
        <w:spacing w:after="200"/>
        <w:ind w:left="1080"/>
        <w:jc w:val="both"/>
        <w:rPr>
          <w:sz w:val="28"/>
          <w:szCs w:val="28"/>
        </w:rPr>
      </w:pPr>
    </w:p>
    <w:p w14:paraId="50DDCF76" w14:textId="50213817" w:rsidR="001D3D81" w:rsidRPr="0005731C" w:rsidRDefault="00165F81" w:rsidP="0005731C">
      <w:pPr>
        <w:pStyle w:val="ListParagraph"/>
        <w:numPr>
          <w:ilvl w:val="0"/>
          <w:numId w:val="21"/>
        </w:numPr>
        <w:spacing w:after="200"/>
        <w:ind w:left="426" w:hanging="426"/>
        <w:jc w:val="both"/>
        <w:rPr>
          <w:b/>
          <w:sz w:val="28"/>
          <w:szCs w:val="28"/>
        </w:rPr>
      </w:pPr>
      <w:r w:rsidRPr="00503FAC">
        <w:rPr>
          <w:b/>
          <w:sz w:val="28"/>
          <w:szCs w:val="28"/>
        </w:rPr>
        <w:t xml:space="preserve"> </w:t>
      </w:r>
      <w:r w:rsidR="00856B70" w:rsidRPr="00503FAC">
        <w:rPr>
          <w:b/>
          <w:sz w:val="28"/>
          <w:szCs w:val="28"/>
        </w:rPr>
        <w:t>Izvorni deo prirode, osobitog sastava i odlika biljnih i životinjskih zajednica, namenjenih održavanju genetskog fonda je:</w:t>
      </w:r>
    </w:p>
    <w:p w14:paraId="00A0BA3C" w14:textId="6D6ED25E" w:rsidR="00856B70" w:rsidRPr="0005731C" w:rsidRDefault="0005731C" w:rsidP="0005731C">
      <w:pPr>
        <w:jc w:val="both"/>
        <w:rPr>
          <w:sz w:val="28"/>
          <w:szCs w:val="28"/>
        </w:rPr>
      </w:pPr>
      <w:r>
        <w:rPr>
          <w:sz w:val="28"/>
          <w:szCs w:val="28"/>
        </w:rPr>
        <w:t>A. R</w:t>
      </w:r>
      <w:r w:rsidR="00856B70" w:rsidRPr="0005731C">
        <w:rPr>
          <w:sz w:val="28"/>
          <w:szCs w:val="28"/>
        </w:rPr>
        <w:t>ezervat prirode</w:t>
      </w:r>
    </w:p>
    <w:p w14:paraId="31153C88" w14:textId="5E84143E" w:rsidR="00856B70" w:rsidRPr="0005731C" w:rsidRDefault="0005731C" w:rsidP="0005731C">
      <w:pPr>
        <w:jc w:val="both"/>
        <w:rPr>
          <w:sz w:val="28"/>
          <w:szCs w:val="28"/>
        </w:rPr>
      </w:pPr>
      <w:r>
        <w:rPr>
          <w:sz w:val="28"/>
          <w:szCs w:val="28"/>
        </w:rPr>
        <w:t>B. S</w:t>
      </w:r>
      <w:r w:rsidR="00856B70" w:rsidRPr="0005731C">
        <w:rPr>
          <w:sz w:val="28"/>
          <w:szCs w:val="28"/>
        </w:rPr>
        <w:t>pecijalni rezervat prirode</w:t>
      </w:r>
    </w:p>
    <w:p w14:paraId="16BFF1BF" w14:textId="12CEDFC5" w:rsidR="00856B70" w:rsidRPr="0005731C" w:rsidRDefault="0005731C" w:rsidP="0005731C">
      <w:pPr>
        <w:jc w:val="both"/>
        <w:rPr>
          <w:sz w:val="28"/>
          <w:szCs w:val="28"/>
        </w:rPr>
      </w:pPr>
      <w:r>
        <w:rPr>
          <w:sz w:val="28"/>
          <w:szCs w:val="28"/>
        </w:rPr>
        <w:t>C. P</w:t>
      </w:r>
      <w:r w:rsidR="00856B70" w:rsidRPr="0005731C">
        <w:rPr>
          <w:sz w:val="28"/>
          <w:szCs w:val="28"/>
        </w:rPr>
        <w:t>redeo izuzetnih odlika</w:t>
      </w:r>
    </w:p>
    <w:p w14:paraId="252B88FE" w14:textId="229E66AA" w:rsidR="00356222" w:rsidRPr="0005731C" w:rsidRDefault="0005731C" w:rsidP="0005731C">
      <w:pPr>
        <w:jc w:val="both"/>
        <w:rPr>
          <w:sz w:val="28"/>
          <w:szCs w:val="28"/>
        </w:rPr>
      </w:pPr>
      <w:r>
        <w:rPr>
          <w:sz w:val="28"/>
          <w:szCs w:val="28"/>
        </w:rPr>
        <w:t>D. P</w:t>
      </w:r>
      <w:r w:rsidR="00856B70" w:rsidRPr="0005731C">
        <w:rPr>
          <w:sz w:val="28"/>
          <w:szCs w:val="28"/>
        </w:rPr>
        <w:t>ark prirode</w:t>
      </w:r>
    </w:p>
    <w:p w14:paraId="53BFCCC7" w14:textId="77777777" w:rsidR="00356222" w:rsidRPr="00503FAC" w:rsidRDefault="00356222" w:rsidP="00503FAC">
      <w:pPr>
        <w:pStyle w:val="ListParagraph"/>
        <w:spacing w:after="200"/>
        <w:ind w:left="1080"/>
        <w:jc w:val="both"/>
        <w:rPr>
          <w:sz w:val="28"/>
          <w:szCs w:val="28"/>
        </w:rPr>
      </w:pPr>
    </w:p>
    <w:p w14:paraId="56364CA2" w14:textId="22E1E342" w:rsidR="00C23E05" w:rsidRPr="00503FAC" w:rsidRDefault="00C23E05" w:rsidP="00503FAC">
      <w:pPr>
        <w:pStyle w:val="ListParagraph"/>
        <w:numPr>
          <w:ilvl w:val="0"/>
          <w:numId w:val="21"/>
        </w:numPr>
        <w:spacing w:after="200"/>
        <w:ind w:left="567"/>
        <w:jc w:val="both"/>
        <w:rPr>
          <w:b/>
          <w:sz w:val="28"/>
          <w:szCs w:val="28"/>
        </w:rPr>
      </w:pPr>
      <w:r w:rsidRPr="00503FAC">
        <w:rPr>
          <w:b/>
          <w:sz w:val="28"/>
          <w:szCs w:val="28"/>
        </w:rPr>
        <w:t xml:space="preserve"> </w:t>
      </w:r>
      <w:r w:rsidR="007072A9" w:rsidRPr="00503FAC">
        <w:rPr>
          <w:b/>
          <w:sz w:val="28"/>
          <w:szCs w:val="28"/>
        </w:rPr>
        <w:t>Amonijak se oksiduje do nitrita radom bakterija:</w:t>
      </w:r>
    </w:p>
    <w:p w14:paraId="5AD42ABC" w14:textId="605FBF8F" w:rsidR="007072A9" w:rsidRPr="0005731C" w:rsidRDefault="0005731C" w:rsidP="0005731C">
      <w:pPr>
        <w:jc w:val="both"/>
        <w:rPr>
          <w:i/>
          <w:sz w:val="28"/>
          <w:szCs w:val="28"/>
        </w:rPr>
      </w:pPr>
      <w:r>
        <w:rPr>
          <w:i/>
          <w:sz w:val="28"/>
          <w:szCs w:val="28"/>
        </w:rPr>
        <w:t xml:space="preserve">A. </w:t>
      </w:r>
      <w:r w:rsidR="007072A9" w:rsidRPr="0005731C">
        <w:rPr>
          <w:i/>
          <w:sz w:val="28"/>
          <w:szCs w:val="28"/>
        </w:rPr>
        <w:t>Nitrosomonas</w:t>
      </w:r>
    </w:p>
    <w:p w14:paraId="18784FDB" w14:textId="0BE24BC9" w:rsidR="007072A9" w:rsidRPr="0005731C" w:rsidRDefault="0005731C" w:rsidP="0005731C">
      <w:pPr>
        <w:jc w:val="both"/>
        <w:rPr>
          <w:i/>
          <w:sz w:val="28"/>
          <w:szCs w:val="28"/>
        </w:rPr>
      </w:pPr>
      <w:r>
        <w:rPr>
          <w:i/>
          <w:sz w:val="28"/>
          <w:szCs w:val="28"/>
        </w:rPr>
        <w:t xml:space="preserve">B. </w:t>
      </w:r>
      <w:r w:rsidR="007072A9" w:rsidRPr="0005731C">
        <w:rPr>
          <w:i/>
          <w:sz w:val="28"/>
          <w:szCs w:val="28"/>
        </w:rPr>
        <w:t>Nitrobacter</w:t>
      </w:r>
    </w:p>
    <w:p w14:paraId="5A9C4B11" w14:textId="17D41078" w:rsidR="007072A9" w:rsidRPr="0005731C" w:rsidRDefault="0005731C" w:rsidP="0005731C">
      <w:pPr>
        <w:jc w:val="both"/>
        <w:rPr>
          <w:i/>
          <w:sz w:val="28"/>
          <w:szCs w:val="28"/>
        </w:rPr>
      </w:pPr>
      <w:r>
        <w:rPr>
          <w:i/>
          <w:sz w:val="28"/>
          <w:szCs w:val="28"/>
        </w:rPr>
        <w:t xml:space="preserve">C. </w:t>
      </w:r>
      <w:r w:rsidR="007072A9" w:rsidRPr="0005731C">
        <w:rPr>
          <w:i/>
          <w:sz w:val="28"/>
          <w:szCs w:val="28"/>
        </w:rPr>
        <w:t>Micrococcus denitrificans</w:t>
      </w:r>
    </w:p>
    <w:p w14:paraId="58FB2735" w14:textId="5FCE5682" w:rsidR="007072A9" w:rsidRDefault="0005731C" w:rsidP="00330FC6">
      <w:pPr>
        <w:jc w:val="both"/>
        <w:rPr>
          <w:i/>
          <w:sz w:val="28"/>
          <w:szCs w:val="28"/>
        </w:rPr>
      </w:pPr>
      <w:r>
        <w:rPr>
          <w:i/>
          <w:sz w:val="28"/>
          <w:szCs w:val="28"/>
        </w:rPr>
        <w:t xml:space="preserve">D. </w:t>
      </w:r>
      <w:r w:rsidR="007072A9" w:rsidRPr="0005731C">
        <w:rPr>
          <w:i/>
          <w:sz w:val="28"/>
          <w:szCs w:val="28"/>
        </w:rPr>
        <w:t>Escherichia coli</w:t>
      </w:r>
    </w:p>
    <w:p w14:paraId="09D998FD" w14:textId="77777777" w:rsidR="00330FC6" w:rsidRPr="00330FC6" w:rsidRDefault="00330FC6" w:rsidP="00330FC6">
      <w:pPr>
        <w:jc w:val="both"/>
        <w:rPr>
          <w:i/>
          <w:sz w:val="28"/>
          <w:szCs w:val="28"/>
        </w:rPr>
      </w:pPr>
    </w:p>
    <w:p w14:paraId="02E9649A" w14:textId="1DB3C473" w:rsidR="00C23E05" w:rsidRPr="00330FC6" w:rsidRDefault="007072A9" w:rsidP="00330FC6">
      <w:pPr>
        <w:pStyle w:val="ListParagraph"/>
        <w:numPr>
          <w:ilvl w:val="0"/>
          <w:numId w:val="21"/>
        </w:numPr>
        <w:spacing w:after="200"/>
        <w:ind w:left="567" w:hanging="726"/>
        <w:jc w:val="both"/>
        <w:rPr>
          <w:b/>
          <w:sz w:val="28"/>
          <w:szCs w:val="28"/>
        </w:rPr>
      </w:pPr>
      <w:r w:rsidRPr="00503FAC">
        <w:rPr>
          <w:b/>
          <w:sz w:val="28"/>
          <w:szCs w:val="28"/>
        </w:rPr>
        <w:t>Pod mortalitetom kao faktorom smanjenja brojnosti populacije podrazumeva se:</w:t>
      </w:r>
    </w:p>
    <w:p w14:paraId="228735F1" w14:textId="1D241CFE" w:rsidR="007072A9" w:rsidRPr="00330FC6" w:rsidRDefault="00330FC6" w:rsidP="00330FC6">
      <w:pPr>
        <w:jc w:val="both"/>
        <w:rPr>
          <w:sz w:val="28"/>
          <w:szCs w:val="28"/>
        </w:rPr>
      </w:pPr>
      <w:r>
        <w:rPr>
          <w:sz w:val="28"/>
          <w:szCs w:val="28"/>
        </w:rPr>
        <w:t>A. S</w:t>
      </w:r>
      <w:r w:rsidR="007072A9" w:rsidRPr="00330FC6">
        <w:rPr>
          <w:sz w:val="28"/>
          <w:szCs w:val="28"/>
        </w:rPr>
        <w:t>mrtnost koja se ostvaruje u realnim uslovima životne sredine</w:t>
      </w:r>
    </w:p>
    <w:p w14:paraId="382D17F2" w14:textId="52593A9A" w:rsidR="007072A9" w:rsidRPr="00330FC6" w:rsidRDefault="00330FC6" w:rsidP="00330FC6">
      <w:pPr>
        <w:jc w:val="both"/>
        <w:rPr>
          <w:sz w:val="28"/>
          <w:szCs w:val="28"/>
        </w:rPr>
      </w:pPr>
      <w:r>
        <w:rPr>
          <w:sz w:val="28"/>
          <w:szCs w:val="28"/>
        </w:rPr>
        <w:t>B. S</w:t>
      </w:r>
      <w:r w:rsidR="007072A9" w:rsidRPr="00330FC6">
        <w:rPr>
          <w:sz w:val="28"/>
          <w:szCs w:val="28"/>
        </w:rPr>
        <w:t>mrtnost nastala usled starosti</w:t>
      </w:r>
    </w:p>
    <w:p w14:paraId="34FC7E00" w14:textId="0D42AB59" w:rsidR="007072A9" w:rsidRPr="00330FC6" w:rsidRDefault="00330FC6" w:rsidP="00330FC6">
      <w:pPr>
        <w:jc w:val="both"/>
        <w:rPr>
          <w:sz w:val="28"/>
          <w:szCs w:val="28"/>
        </w:rPr>
      </w:pPr>
      <w:r>
        <w:rPr>
          <w:sz w:val="28"/>
          <w:szCs w:val="28"/>
        </w:rPr>
        <w:t>C. S</w:t>
      </w:r>
      <w:r w:rsidR="007072A9" w:rsidRPr="00330FC6">
        <w:rPr>
          <w:sz w:val="28"/>
          <w:szCs w:val="28"/>
        </w:rPr>
        <w:t>mrtnost nastala usled različitih oboljenja u populaciji</w:t>
      </w:r>
    </w:p>
    <w:p w14:paraId="557A8CBB" w14:textId="16793060" w:rsidR="007072A9" w:rsidRPr="00330FC6" w:rsidRDefault="00330FC6" w:rsidP="00330FC6">
      <w:pPr>
        <w:jc w:val="both"/>
        <w:rPr>
          <w:sz w:val="28"/>
          <w:szCs w:val="28"/>
        </w:rPr>
      </w:pPr>
      <w:r>
        <w:rPr>
          <w:sz w:val="28"/>
          <w:szCs w:val="28"/>
        </w:rPr>
        <w:t>D. S</w:t>
      </w:r>
      <w:r w:rsidR="007072A9" w:rsidRPr="00330FC6">
        <w:rPr>
          <w:sz w:val="28"/>
          <w:szCs w:val="28"/>
        </w:rPr>
        <w:t>mrtnost nastala usled dejstva predatora</w:t>
      </w:r>
    </w:p>
    <w:p w14:paraId="6C3A3A0E" w14:textId="10D20DD8" w:rsidR="00336495" w:rsidRPr="00503FAC" w:rsidRDefault="00336495" w:rsidP="00503FAC">
      <w:pPr>
        <w:pStyle w:val="ListParagraph"/>
        <w:spacing w:after="200"/>
        <w:ind w:left="1080"/>
        <w:jc w:val="both"/>
        <w:rPr>
          <w:sz w:val="28"/>
          <w:szCs w:val="28"/>
        </w:rPr>
      </w:pPr>
    </w:p>
    <w:p w14:paraId="6B786B2A" w14:textId="4EC506D1" w:rsidR="002405A7" w:rsidRPr="00503FAC" w:rsidRDefault="00165F81" w:rsidP="00503FAC">
      <w:pPr>
        <w:pStyle w:val="ListParagraph"/>
        <w:numPr>
          <w:ilvl w:val="0"/>
          <w:numId w:val="21"/>
        </w:numPr>
        <w:spacing w:after="200"/>
        <w:ind w:left="567" w:hanging="709"/>
        <w:jc w:val="both"/>
        <w:rPr>
          <w:b/>
          <w:sz w:val="28"/>
          <w:szCs w:val="28"/>
        </w:rPr>
      </w:pPr>
      <w:r w:rsidRPr="00503FAC">
        <w:rPr>
          <w:b/>
          <w:sz w:val="28"/>
          <w:szCs w:val="28"/>
        </w:rPr>
        <w:t xml:space="preserve"> </w:t>
      </w:r>
      <w:r w:rsidR="002405A7" w:rsidRPr="00503FAC">
        <w:rPr>
          <w:b/>
          <w:sz w:val="28"/>
          <w:szCs w:val="28"/>
        </w:rPr>
        <w:t>Organizmi sa uzanom ekološkom valencom su:</w:t>
      </w:r>
    </w:p>
    <w:p w14:paraId="77A35378" w14:textId="77777777" w:rsidR="00C23E05" w:rsidRPr="00503FAC" w:rsidRDefault="00C23E05" w:rsidP="00330FC6">
      <w:pPr>
        <w:pStyle w:val="ListParagraph"/>
        <w:ind w:left="567"/>
        <w:jc w:val="both"/>
        <w:rPr>
          <w:b/>
          <w:sz w:val="28"/>
          <w:szCs w:val="28"/>
        </w:rPr>
      </w:pPr>
    </w:p>
    <w:p w14:paraId="05B415B5" w14:textId="44A1CA77" w:rsidR="002405A7" w:rsidRPr="00330FC6" w:rsidRDefault="00330FC6" w:rsidP="00330FC6">
      <w:pPr>
        <w:jc w:val="both"/>
        <w:rPr>
          <w:sz w:val="28"/>
          <w:szCs w:val="28"/>
        </w:rPr>
      </w:pPr>
      <w:r>
        <w:rPr>
          <w:sz w:val="28"/>
          <w:szCs w:val="28"/>
        </w:rPr>
        <w:t>A. E</w:t>
      </w:r>
      <w:r w:rsidR="002405A7" w:rsidRPr="00330FC6">
        <w:rPr>
          <w:sz w:val="28"/>
          <w:szCs w:val="28"/>
        </w:rPr>
        <w:t>urivalentni</w:t>
      </w:r>
    </w:p>
    <w:p w14:paraId="68B18683" w14:textId="50825B38" w:rsidR="002405A7" w:rsidRPr="00330FC6" w:rsidRDefault="00330FC6" w:rsidP="00330FC6">
      <w:pPr>
        <w:jc w:val="both"/>
        <w:rPr>
          <w:sz w:val="28"/>
          <w:szCs w:val="28"/>
        </w:rPr>
      </w:pPr>
      <w:r>
        <w:rPr>
          <w:sz w:val="28"/>
          <w:szCs w:val="28"/>
        </w:rPr>
        <w:t>B. S</w:t>
      </w:r>
      <w:r w:rsidR="002405A7" w:rsidRPr="00330FC6">
        <w:rPr>
          <w:sz w:val="28"/>
          <w:szCs w:val="28"/>
        </w:rPr>
        <w:t>tenovalentni</w:t>
      </w:r>
    </w:p>
    <w:p w14:paraId="7D822D8C" w14:textId="212270A4" w:rsidR="002405A7" w:rsidRPr="00330FC6" w:rsidRDefault="00330FC6" w:rsidP="00330FC6">
      <w:pPr>
        <w:jc w:val="both"/>
        <w:rPr>
          <w:sz w:val="28"/>
          <w:szCs w:val="28"/>
        </w:rPr>
      </w:pPr>
      <w:r>
        <w:rPr>
          <w:sz w:val="28"/>
          <w:szCs w:val="28"/>
        </w:rPr>
        <w:t>C. A</w:t>
      </w:r>
      <w:r w:rsidR="002405A7" w:rsidRPr="00330FC6">
        <w:rPr>
          <w:sz w:val="28"/>
          <w:szCs w:val="28"/>
        </w:rPr>
        <w:t>olivalentni</w:t>
      </w:r>
    </w:p>
    <w:p w14:paraId="19F61D3D" w14:textId="6D1B6C41" w:rsidR="002405A7" w:rsidRPr="00330FC6" w:rsidRDefault="00330FC6" w:rsidP="00330FC6">
      <w:pPr>
        <w:jc w:val="both"/>
        <w:rPr>
          <w:sz w:val="28"/>
          <w:szCs w:val="28"/>
        </w:rPr>
      </w:pPr>
      <w:r>
        <w:rPr>
          <w:sz w:val="28"/>
          <w:szCs w:val="28"/>
        </w:rPr>
        <w:t>D. M</w:t>
      </w:r>
      <w:r w:rsidR="002405A7" w:rsidRPr="00330FC6">
        <w:rPr>
          <w:sz w:val="28"/>
          <w:szCs w:val="28"/>
        </w:rPr>
        <w:t>ikrovalentni</w:t>
      </w:r>
    </w:p>
    <w:p w14:paraId="1899D26F" w14:textId="77777777" w:rsidR="00165F81" w:rsidRPr="00503FAC" w:rsidRDefault="00165F81" w:rsidP="00503FAC">
      <w:pPr>
        <w:pStyle w:val="ListParagraph"/>
        <w:spacing w:after="200"/>
        <w:ind w:left="1440"/>
        <w:jc w:val="both"/>
        <w:rPr>
          <w:sz w:val="28"/>
          <w:szCs w:val="28"/>
        </w:rPr>
      </w:pPr>
    </w:p>
    <w:p w14:paraId="143C3DD6" w14:textId="091695B1" w:rsidR="002D710C" w:rsidRPr="00330FC6" w:rsidRDefault="002405A7" w:rsidP="00330FC6">
      <w:pPr>
        <w:pStyle w:val="ListParagraph"/>
        <w:numPr>
          <w:ilvl w:val="0"/>
          <w:numId w:val="21"/>
        </w:numPr>
        <w:spacing w:after="200"/>
        <w:ind w:left="709" w:hanging="851"/>
        <w:jc w:val="both"/>
        <w:rPr>
          <w:b/>
          <w:sz w:val="28"/>
          <w:szCs w:val="28"/>
        </w:rPr>
      </w:pPr>
      <w:r w:rsidRPr="00503FAC">
        <w:rPr>
          <w:b/>
          <w:sz w:val="28"/>
          <w:szCs w:val="28"/>
        </w:rPr>
        <w:t>Pod prostornom organizacijom životne zajednice podrazumeva se pre svega:</w:t>
      </w:r>
    </w:p>
    <w:p w14:paraId="092AF121" w14:textId="1F176191" w:rsidR="002405A7" w:rsidRPr="00330FC6" w:rsidRDefault="00330FC6" w:rsidP="00330FC6">
      <w:pPr>
        <w:jc w:val="both"/>
        <w:rPr>
          <w:sz w:val="28"/>
          <w:szCs w:val="28"/>
        </w:rPr>
      </w:pPr>
      <w:r>
        <w:rPr>
          <w:sz w:val="28"/>
          <w:szCs w:val="28"/>
        </w:rPr>
        <w:t xml:space="preserve">A. </w:t>
      </w:r>
      <w:r w:rsidRPr="00330FC6">
        <w:rPr>
          <w:sz w:val="28"/>
          <w:szCs w:val="28"/>
        </w:rPr>
        <w:t>A</w:t>
      </w:r>
      <w:r w:rsidR="002405A7" w:rsidRPr="00330FC6">
        <w:rPr>
          <w:sz w:val="28"/>
          <w:szCs w:val="28"/>
        </w:rPr>
        <w:t>spektivnost biocenoze</w:t>
      </w:r>
    </w:p>
    <w:p w14:paraId="4F71395B" w14:textId="40368191" w:rsidR="002405A7" w:rsidRPr="00330FC6" w:rsidRDefault="00330FC6" w:rsidP="00330FC6">
      <w:pPr>
        <w:jc w:val="both"/>
        <w:rPr>
          <w:sz w:val="28"/>
          <w:szCs w:val="28"/>
        </w:rPr>
      </w:pPr>
      <w:r>
        <w:rPr>
          <w:sz w:val="28"/>
          <w:szCs w:val="28"/>
        </w:rPr>
        <w:t xml:space="preserve">B. </w:t>
      </w:r>
      <w:r w:rsidRPr="00330FC6">
        <w:rPr>
          <w:sz w:val="28"/>
          <w:szCs w:val="28"/>
        </w:rPr>
        <w:t>K</w:t>
      </w:r>
      <w:r w:rsidR="002405A7" w:rsidRPr="00330FC6">
        <w:rPr>
          <w:sz w:val="28"/>
          <w:szCs w:val="28"/>
        </w:rPr>
        <w:t>valitativni sastav biocenoze</w:t>
      </w:r>
    </w:p>
    <w:p w14:paraId="45B24501" w14:textId="66CCB0BF" w:rsidR="002405A7" w:rsidRPr="00330FC6" w:rsidRDefault="00330FC6" w:rsidP="00330FC6">
      <w:pPr>
        <w:jc w:val="both"/>
        <w:rPr>
          <w:sz w:val="28"/>
          <w:szCs w:val="28"/>
        </w:rPr>
      </w:pPr>
      <w:r>
        <w:rPr>
          <w:sz w:val="28"/>
          <w:szCs w:val="28"/>
        </w:rPr>
        <w:t xml:space="preserve">C. </w:t>
      </w:r>
      <w:r w:rsidRPr="00330FC6">
        <w:rPr>
          <w:sz w:val="28"/>
          <w:szCs w:val="28"/>
        </w:rPr>
        <w:t>S</w:t>
      </w:r>
      <w:r w:rsidR="002405A7" w:rsidRPr="00330FC6">
        <w:rPr>
          <w:sz w:val="28"/>
          <w:szCs w:val="28"/>
        </w:rPr>
        <w:t>truktura biocenoze</w:t>
      </w:r>
    </w:p>
    <w:p w14:paraId="0222A180" w14:textId="7538B308" w:rsidR="000109C9" w:rsidRPr="00330FC6" w:rsidRDefault="00330FC6" w:rsidP="00330FC6">
      <w:pPr>
        <w:jc w:val="both"/>
        <w:rPr>
          <w:sz w:val="28"/>
          <w:szCs w:val="28"/>
        </w:rPr>
      </w:pPr>
      <w:r>
        <w:rPr>
          <w:sz w:val="28"/>
          <w:szCs w:val="28"/>
        </w:rPr>
        <w:t xml:space="preserve">D. </w:t>
      </w:r>
      <w:r w:rsidRPr="00330FC6">
        <w:rPr>
          <w:sz w:val="28"/>
          <w:szCs w:val="28"/>
        </w:rPr>
        <w:t>E</w:t>
      </w:r>
      <w:r w:rsidR="002405A7" w:rsidRPr="00330FC6">
        <w:rPr>
          <w:sz w:val="28"/>
          <w:szCs w:val="28"/>
        </w:rPr>
        <w:t>kološka niša</w:t>
      </w:r>
    </w:p>
    <w:p w14:paraId="591D4F9B" w14:textId="77777777" w:rsidR="00165F81" w:rsidRPr="00503FAC" w:rsidRDefault="00165F81" w:rsidP="00503FAC">
      <w:pPr>
        <w:pStyle w:val="ListParagraph"/>
        <w:spacing w:after="200"/>
        <w:ind w:left="1440"/>
        <w:jc w:val="both"/>
        <w:rPr>
          <w:sz w:val="28"/>
          <w:szCs w:val="28"/>
        </w:rPr>
      </w:pPr>
    </w:p>
    <w:p w14:paraId="3F9BAA01" w14:textId="661CE573" w:rsidR="002405A7" w:rsidRPr="00503FAC" w:rsidRDefault="002D710C" w:rsidP="00503FAC">
      <w:pPr>
        <w:pStyle w:val="ListParagraph"/>
        <w:numPr>
          <w:ilvl w:val="0"/>
          <w:numId w:val="21"/>
        </w:numPr>
        <w:spacing w:after="200"/>
        <w:ind w:left="567" w:hanging="661"/>
        <w:jc w:val="both"/>
        <w:rPr>
          <w:b/>
          <w:sz w:val="28"/>
          <w:szCs w:val="28"/>
        </w:rPr>
      </w:pPr>
      <w:r w:rsidRPr="00503FAC">
        <w:rPr>
          <w:b/>
          <w:sz w:val="28"/>
          <w:szCs w:val="28"/>
        </w:rPr>
        <w:t xml:space="preserve"> </w:t>
      </w:r>
      <w:r w:rsidR="002405A7" w:rsidRPr="00503FAC">
        <w:rPr>
          <w:b/>
          <w:sz w:val="28"/>
          <w:szCs w:val="28"/>
        </w:rPr>
        <w:t>Akcijama označavamo:</w:t>
      </w:r>
    </w:p>
    <w:p w14:paraId="13C42317" w14:textId="77777777" w:rsidR="00165F81" w:rsidRPr="00503FAC" w:rsidRDefault="00165F81" w:rsidP="00330FC6">
      <w:pPr>
        <w:pStyle w:val="ListParagraph"/>
        <w:ind w:left="945"/>
        <w:jc w:val="both"/>
        <w:rPr>
          <w:b/>
          <w:sz w:val="28"/>
          <w:szCs w:val="28"/>
        </w:rPr>
      </w:pPr>
    </w:p>
    <w:p w14:paraId="51D5AD5F" w14:textId="716F3EE5" w:rsidR="002405A7" w:rsidRPr="00330FC6" w:rsidRDefault="00330FC6" w:rsidP="00330FC6">
      <w:pPr>
        <w:jc w:val="both"/>
        <w:rPr>
          <w:sz w:val="28"/>
          <w:szCs w:val="28"/>
        </w:rPr>
      </w:pPr>
      <w:r>
        <w:rPr>
          <w:sz w:val="28"/>
          <w:szCs w:val="28"/>
        </w:rPr>
        <w:t xml:space="preserve">A. </w:t>
      </w:r>
      <w:r w:rsidRPr="00330FC6">
        <w:rPr>
          <w:sz w:val="28"/>
          <w:szCs w:val="28"/>
        </w:rPr>
        <w:t>D</w:t>
      </w:r>
      <w:r w:rsidR="002405A7" w:rsidRPr="00330FC6">
        <w:rPr>
          <w:sz w:val="28"/>
          <w:szCs w:val="28"/>
        </w:rPr>
        <w:t>ejstva  živih bića na abiotičko okruženje</w:t>
      </w:r>
    </w:p>
    <w:p w14:paraId="0D68FA85" w14:textId="4997830D" w:rsidR="002405A7" w:rsidRPr="00330FC6" w:rsidRDefault="00330FC6" w:rsidP="00330FC6">
      <w:pPr>
        <w:jc w:val="both"/>
        <w:rPr>
          <w:sz w:val="28"/>
          <w:szCs w:val="28"/>
        </w:rPr>
      </w:pPr>
      <w:r>
        <w:rPr>
          <w:sz w:val="28"/>
          <w:szCs w:val="28"/>
        </w:rPr>
        <w:t xml:space="preserve">B. </w:t>
      </w:r>
      <w:r w:rsidRPr="00330FC6">
        <w:rPr>
          <w:sz w:val="28"/>
          <w:szCs w:val="28"/>
        </w:rPr>
        <w:t>D</w:t>
      </w:r>
      <w:r w:rsidR="002405A7" w:rsidRPr="00330FC6">
        <w:rPr>
          <w:sz w:val="28"/>
          <w:szCs w:val="28"/>
        </w:rPr>
        <w:t>ejstva abiotičkih faktora na živa bića</w:t>
      </w:r>
    </w:p>
    <w:p w14:paraId="0F5F6E1A" w14:textId="0D86FD7A" w:rsidR="002405A7" w:rsidRPr="00330FC6" w:rsidRDefault="00330FC6" w:rsidP="00330FC6">
      <w:pPr>
        <w:jc w:val="both"/>
        <w:rPr>
          <w:sz w:val="28"/>
          <w:szCs w:val="28"/>
        </w:rPr>
      </w:pPr>
      <w:r>
        <w:rPr>
          <w:sz w:val="28"/>
          <w:szCs w:val="28"/>
        </w:rPr>
        <w:t xml:space="preserve">C. </w:t>
      </w:r>
      <w:r w:rsidRPr="00330FC6">
        <w:rPr>
          <w:sz w:val="28"/>
          <w:szCs w:val="28"/>
        </w:rPr>
        <w:t>U</w:t>
      </w:r>
      <w:r w:rsidR="002405A7" w:rsidRPr="00330FC6">
        <w:rPr>
          <w:sz w:val="28"/>
          <w:szCs w:val="28"/>
        </w:rPr>
        <w:t>zajamna dejstva živih organizama</w:t>
      </w:r>
    </w:p>
    <w:p w14:paraId="4EF32D22" w14:textId="79B9FA70" w:rsidR="00D86E19" w:rsidRPr="00330FC6" w:rsidRDefault="00330FC6" w:rsidP="00330FC6">
      <w:pPr>
        <w:jc w:val="both"/>
        <w:rPr>
          <w:sz w:val="28"/>
          <w:szCs w:val="28"/>
        </w:rPr>
      </w:pPr>
      <w:r>
        <w:rPr>
          <w:sz w:val="28"/>
          <w:szCs w:val="28"/>
        </w:rPr>
        <w:t xml:space="preserve">D. </w:t>
      </w:r>
      <w:r w:rsidRPr="00330FC6">
        <w:rPr>
          <w:sz w:val="28"/>
          <w:szCs w:val="28"/>
        </w:rPr>
        <w:t>D</w:t>
      </w:r>
      <w:r w:rsidR="002405A7" w:rsidRPr="00330FC6">
        <w:rPr>
          <w:sz w:val="28"/>
          <w:szCs w:val="28"/>
        </w:rPr>
        <w:t>ejstva abiotičkih faktora na ekosistem</w:t>
      </w:r>
    </w:p>
    <w:p w14:paraId="075D798E" w14:textId="77777777" w:rsidR="00165F81" w:rsidRPr="00503FAC" w:rsidRDefault="00165F81" w:rsidP="00503FAC">
      <w:pPr>
        <w:pStyle w:val="ListParagraph"/>
        <w:spacing w:after="200"/>
        <w:ind w:left="1440"/>
        <w:jc w:val="both"/>
        <w:rPr>
          <w:sz w:val="28"/>
          <w:szCs w:val="28"/>
        </w:rPr>
      </w:pPr>
    </w:p>
    <w:p w14:paraId="23112147" w14:textId="6682E9B8" w:rsidR="002405A7" w:rsidRPr="00503FAC" w:rsidRDefault="002405A7" w:rsidP="00503FAC">
      <w:pPr>
        <w:pStyle w:val="ListParagraph"/>
        <w:numPr>
          <w:ilvl w:val="0"/>
          <w:numId w:val="21"/>
        </w:numPr>
        <w:spacing w:after="200"/>
        <w:ind w:left="709" w:hanging="709"/>
        <w:jc w:val="both"/>
        <w:rPr>
          <w:b/>
          <w:sz w:val="28"/>
          <w:szCs w:val="28"/>
        </w:rPr>
      </w:pPr>
      <w:r w:rsidRPr="00503FAC">
        <w:rPr>
          <w:b/>
          <w:sz w:val="28"/>
          <w:szCs w:val="28"/>
        </w:rPr>
        <w:t>Zagađivanje vazduha nastaje pri oslobađanju u atmosferu:</w:t>
      </w:r>
    </w:p>
    <w:p w14:paraId="63365B3C" w14:textId="03937B94"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R</w:t>
      </w:r>
      <w:r w:rsidR="002405A7" w:rsidRPr="00330FC6">
        <w:rPr>
          <w:noProof/>
          <w:sz w:val="28"/>
          <w:szCs w:val="28"/>
          <w:lang w:val="sr-Latn-CS"/>
        </w:rPr>
        <w:t>azličitih prirodnih gasova</w:t>
      </w:r>
    </w:p>
    <w:p w14:paraId="375700B6" w14:textId="78EF2550"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Si</w:t>
      </w:r>
      <w:r w:rsidR="002405A7" w:rsidRPr="00330FC6">
        <w:rPr>
          <w:noProof/>
          <w:sz w:val="28"/>
          <w:szCs w:val="28"/>
          <w:lang w:val="sr-Latn-CS"/>
        </w:rPr>
        <w:t>tnih čestica čađi</w:t>
      </w:r>
    </w:p>
    <w:p w14:paraId="1FC31FE2" w14:textId="02023DEE"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Č</w:t>
      </w:r>
      <w:r w:rsidR="002405A7" w:rsidRPr="00330FC6">
        <w:rPr>
          <w:noProof/>
          <w:sz w:val="28"/>
          <w:szCs w:val="28"/>
          <w:lang w:val="sr-Latn-CS"/>
        </w:rPr>
        <w:t>estica prašine</w:t>
      </w:r>
    </w:p>
    <w:p w14:paraId="5D08EECD" w14:textId="54EF4478" w:rsidR="002405A7"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S</w:t>
      </w:r>
      <w:r w:rsidR="002405A7" w:rsidRPr="00330FC6">
        <w:rPr>
          <w:noProof/>
          <w:sz w:val="28"/>
          <w:szCs w:val="28"/>
          <w:lang w:val="sr-Latn-CS"/>
        </w:rPr>
        <w:t>vega navedenog</w:t>
      </w:r>
    </w:p>
    <w:p w14:paraId="160CA805" w14:textId="77777777" w:rsidR="00861A3C" w:rsidRPr="00503FAC" w:rsidRDefault="00861A3C" w:rsidP="00503FAC">
      <w:pPr>
        <w:pStyle w:val="ListParagraph"/>
        <w:spacing w:after="200"/>
        <w:ind w:left="1418"/>
        <w:jc w:val="both"/>
        <w:rPr>
          <w:noProof/>
          <w:sz w:val="28"/>
          <w:szCs w:val="28"/>
          <w:lang w:val="sr-Latn-CS"/>
        </w:rPr>
      </w:pPr>
    </w:p>
    <w:p w14:paraId="35F40140" w14:textId="7E9678AB" w:rsidR="002405A7" w:rsidRPr="00503FAC" w:rsidRDefault="002405A7" w:rsidP="00503FAC">
      <w:pPr>
        <w:pStyle w:val="ListParagraph"/>
        <w:numPr>
          <w:ilvl w:val="0"/>
          <w:numId w:val="21"/>
        </w:numPr>
        <w:spacing w:after="200"/>
        <w:ind w:left="709" w:hanging="709"/>
        <w:jc w:val="both"/>
        <w:rPr>
          <w:b/>
          <w:sz w:val="28"/>
          <w:szCs w:val="28"/>
        </w:rPr>
      </w:pPr>
      <w:r w:rsidRPr="00503FAC">
        <w:rPr>
          <w:b/>
          <w:sz w:val="28"/>
          <w:szCs w:val="28"/>
        </w:rPr>
        <w:t>Najveći mirnodopski izvori radioaktivnog zračenja su:</w:t>
      </w:r>
    </w:p>
    <w:p w14:paraId="6CE0C3D2" w14:textId="6B20C5E9"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A</w:t>
      </w:r>
      <w:r w:rsidR="002405A7" w:rsidRPr="00330FC6">
        <w:rPr>
          <w:noProof/>
          <w:sz w:val="28"/>
          <w:szCs w:val="28"/>
          <w:lang w:val="sr-Latn-CS"/>
        </w:rPr>
        <w:t>groekosistemi</w:t>
      </w:r>
    </w:p>
    <w:p w14:paraId="05C54BC0" w14:textId="0A8AAEDD"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G</w:t>
      </w:r>
      <w:r w:rsidR="002405A7" w:rsidRPr="00330FC6">
        <w:rPr>
          <w:noProof/>
          <w:sz w:val="28"/>
          <w:szCs w:val="28"/>
          <w:lang w:val="sr-Latn-CS"/>
        </w:rPr>
        <w:t>radovi</w:t>
      </w:r>
    </w:p>
    <w:p w14:paraId="6CA8A924" w14:textId="55FA43AD" w:rsidR="00861A3C"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El</w:t>
      </w:r>
      <w:r w:rsidR="002405A7" w:rsidRPr="00330FC6">
        <w:rPr>
          <w:noProof/>
          <w:sz w:val="28"/>
          <w:szCs w:val="28"/>
          <w:lang w:val="sr-Latn-CS"/>
        </w:rPr>
        <w:t>ektrane na nuklearni pogon</w:t>
      </w:r>
    </w:p>
    <w:p w14:paraId="7CC09BA3" w14:textId="4BFCBAE3" w:rsidR="00737643"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Hi</w:t>
      </w:r>
      <w:r w:rsidR="002405A7" w:rsidRPr="00330FC6">
        <w:rPr>
          <w:noProof/>
          <w:sz w:val="28"/>
          <w:szCs w:val="28"/>
          <w:lang w:val="sr-Latn-CS"/>
        </w:rPr>
        <w:t>droelektrane</w:t>
      </w:r>
    </w:p>
    <w:p w14:paraId="700D8C53" w14:textId="77777777" w:rsidR="002405A7" w:rsidRPr="00503FAC" w:rsidRDefault="002405A7" w:rsidP="00503FAC">
      <w:pPr>
        <w:pStyle w:val="ListParagraph"/>
        <w:spacing w:after="200"/>
        <w:ind w:left="993"/>
        <w:jc w:val="both"/>
        <w:rPr>
          <w:noProof/>
          <w:sz w:val="28"/>
          <w:szCs w:val="28"/>
          <w:lang w:val="sr-Latn-CS"/>
        </w:rPr>
      </w:pPr>
    </w:p>
    <w:p w14:paraId="66334796" w14:textId="68BF8C24" w:rsidR="002405A7" w:rsidRPr="00503FAC" w:rsidRDefault="002405A7" w:rsidP="00503FAC">
      <w:pPr>
        <w:pStyle w:val="ListParagraph"/>
        <w:numPr>
          <w:ilvl w:val="0"/>
          <w:numId w:val="21"/>
        </w:numPr>
        <w:spacing w:after="200"/>
        <w:ind w:left="709" w:hanging="709"/>
        <w:jc w:val="both"/>
        <w:rPr>
          <w:b/>
          <w:sz w:val="28"/>
          <w:szCs w:val="28"/>
        </w:rPr>
      </w:pPr>
      <w:r w:rsidRPr="00503FAC">
        <w:rPr>
          <w:b/>
          <w:sz w:val="28"/>
          <w:szCs w:val="28"/>
        </w:rPr>
        <w:t>Veštačko vraćanje vrsta na prostor sa koga su iščezle naziva se:</w:t>
      </w:r>
    </w:p>
    <w:p w14:paraId="584E3B81" w14:textId="39097985"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I</w:t>
      </w:r>
      <w:r w:rsidR="002405A7" w:rsidRPr="00330FC6">
        <w:rPr>
          <w:noProof/>
          <w:sz w:val="28"/>
          <w:szCs w:val="28"/>
          <w:lang w:val="sr-Latn-CS"/>
        </w:rPr>
        <w:t>n situ zaštita</w:t>
      </w:r>
    </w:p>
    <w:p w14:paraId="4C4DA0EC" w14:textId="1768BD12"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E</w:t>
      </w:r>
      <w:r w:rsidR="002405A7" w:rsidRPr="00330FC6">
        <w:rPr>
          <w:noProof/>
          <w:sz w:val="28"/>
          <w:szCs w:val="28"/>
          <w:lang w:val="sr-Latn-CS"/>
        </w:rPr>
        <w:t>x situ zaštita</w:t>
      </w:r>
    </w:p>
    <w:p w14:paraId="59236E80" w14:textId="44E69765"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R</w:t>
      </w:r>
      <w:r w:rsidR="002405A7" w:rsidRPr="00330FC6">
        <w:rPr>
          <w:noProof/>
          <w:sz w:val="28"/>
          <w:szCs w:val="28"/>
          <w:lang w:val="sr-Latn-CS"/>
        </w:rPr>
        <w:t>eintrodukcija</w:t>
      </w:r>
    </w:p>
    <w:p w14:paraId="260312BF" w14:textId="0E6734C2" w:rsidR="002405A7"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I</w:t>
      </w:r>
      <w:r w:rsidR="002405A7" w:rsidRPr="00330FC6">
        <w:rPr>
          <w:noProof/>
          <w:sz w:val="28"/>
          <w:szCs w:val="28"/>
          <w:lang w:val="sr-Latn-CS"/>
        </w:rPr>
        <w:t>ntrodukcija</w:t>
      </w:r>
    </w:p>
    <w:p w14:paraId="43EFFCBC" w14:textId="77777777" w:rsidR="00861A3C" w:rsidRPr="00503FAC" w:rsidRDefault="00861A3C" w:rsidP="00503FAC">
      <w:pPr>
        <w:pStyle w:val="ListParagraph"/>
        <w:spacing w:after="200"/>
        <w:ind w:left="1713"/>
        <w:jc w:val="both"/>
        <w:rPr>
          <w:noProof/>
          <w:sz w:val="28"/>
          <w:szCs w:val="28"/>
          <w:lang w:val="sr-Latn-CS"/>
        </w:rPr>
      </w:pPr>
    </w:p>
    <w:p w14:paraId="25B20C57" w14:textId="443E0A1A" w:rsidR="002405A7" w:rsidRPr="00503FAC" w:rsidRDefault="002405A7" w:rsidP="00503FAC">
      <w:pPr>
        <w:pStyle w:val="ListParagraph"/>
        <w:numPr>
          <w:ilvl w:val="0"/>
          <w:numId w:val="21"/>
        </w:numPr>
        <w:spacing w:after="200"/>
        <w:ind w:left="709" w:hanging="709"/>
        <w:jc w:val="both"/>
        <w:rPr>
          <w:b/>
          <w:sz w:val="28"/>
          <w:szCs w:val="28"/>
        </w:rPr>
      </w:pPr>
      <w:r w:rsidRPr="00503FAC">
        <w:rPr>
          <w:b/>
          <w:sz w:val="28"/>
          <w:szCs w:val="28"/>
        </w:rPr>
        <w:t>Modifikacije su:</w:t>
      </w:r>
    </w:p>
    <w:p w14:paraId="3A903CBF" w14:textId="5E99431D" w:rsidR="002405A7" w:rsidRPr="00330FC6" w:rsidRDefault="00330FC6" w:rsidP="00330FC6">
      <w:pPr>
        <w:jc w:val="both"/>
        <w:rPr>
          <w:noProof/>
          <w:sz w:val="28"/>
          <w:szCs w:val="28"/>
          <w:lang w:val="sr-Latn-CS"/>
        </w:rPr>
      </w:pPr>
      <w:r w:rsidRPr="00330FC6">
        <w:rPr>
          <w:sz w:val="28"/>
          <w:szCs w:val="28"/>
        </w:rPr>
        <w:t>A.</w:t>
      </w:r>
      <w:r>
        <w:rPr>
          <w:b/>
          <w:sz w:val="28"/>
          <w:szCs w:val="28"/>
        </w:rPr>
        <w:t xml:space="preserve"> </w:t>
      </w:r>
      <w:r w:rsidRPr="00330FC6">
        <w:rPr>
          <w:noProof/>
          <w:sz w:val="28"/>
          <w:szCs w:val="28"/>
          <w:lang w:val="sr-Latn-CS"/>
        </w:rPr>
        <w:t>N</w:t>
      </w:r>
      <w:r w:rsidR="002405A7" w:rsidRPr="00330FC6">
        <w:rPr>
          <w:noProof/>
          <w:sz w:val="28"/>
          <w:szCs w:val="28"/>
          <w:lang w:val="sr-Latn-CS"/>
        </w:rPr>
        <w:t>asledne</w:t>
      </w:r>
    </w:p>
    <w:p w14:paraId="4A774EBE" w14:textId="2E8DBDBC"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I</w:t>
      </w:r>
      <w:r w:rsidR="002405A7" w:rsidRPr="00330FC6">
        <w:rPr>
          <w:noProof/>
          <w:sz w:val="28"/>
          <w:szCs w:val="28"/>
          <w:lang w:val="sr-Latn-CS"/>
        </w:rPr>
        <w:t>sto što i adaptacije</w:t>
      </w:r>
    </w:p>
    <w:p w14:paraId="5E14A351" w14:textId="409C38F5"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N</w:t>
      </w:r>
      <w:r w:rsidR="002405A7" w:rsidRPr="00330FC6">
        <w:rPr>
          <w:noProof/>
          <w:sz w:val="28"/>
          <w:szCs w:val="28"/>
          <w:lang w:val="sr-Latn-CS"/>
        </w:rPr>
        <w:t>eobavezne i nestalne</w:t>
      </w:r>
    </w:p>
    <w:p w14:paraId="3267CCD8" w14:textId="69109FB6" w:rsidR="003765B3"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S</w:t>
      </w:r>
      <w:r w:rsidR="002405A7" w:rsidRPr="00330FC6">
        <w:rPr>
          <w:noProof/>
          <w:sz w:val="28"/>
          <w:szCs w:val="28"/>
          <w:lang w:val="sr-Latn-CS"/>
        </w:rPr>
        <w:t>talne i dugotrajne</w:t>
      </w:r>
    </w:p>
    <w:p w14:paraId="3DCC02E0" w14:textId="53DF2180" w:rsidR="00330FC6" w:rsidRDefault="00330FC6" w:rsidP="00330FC6">
      <w:pPr>
        <w:jc w:val="both"/>
        <w:rPr>
          <w:noProof/>
          <w:sz w:val="28"/>
          <w:szCs w:val="28"/>
          <w:lang w:val="sr-Latn-CS"/>
        </w:rPr>
      </w:pPr>
    </w:p>
    <w:p w14:paraId="32150EA2" w14:textId="77777777" w:rsidR="00330FC6" w:rsidRPr="00330FC6" w:rsidRDefault="00330FC6" w:rsidP="00330FC6">
      <w:pPr>
        <w:jc w:val="both"/>
        <w:rPr>
          <w:noProof/>
          <w:sz w:val="28"/>
          <w:szCs w:val="28"/>
          <w:lang w:val="sr-Latn-CS"/>
        </w:rPr>
      </w:pPr>
    </w:p>
    <w:p w14:paraId="17730916" w14:textId="77777777" w:rsidR="003765B3" w:rsidRPr="00503FAC" w:rsidRDefault="003765B3" w:rsidP="00503FAC">
      <w:pPr>
        <w:pStyle w:val="ListParagraph"/>
        <w:spacing w:after="200"/>
        <w:ind w:left="993"/>
        <w:jc w:val="both"/>
        <w:rPr>
          <w:noProof/>
          <w:sz w:val="28"/>
          <w:szCs w:val="28"/>
          <w:lang w:val="sr-Latn-CS"/>
        </w:rPr>
      </w:pPr>
    </w:p>
    <w:p w14:paraId="41242742" w14:textId="73499E3C" w:rsidR="002405A7" w:rsidRPr="00503FAC" w:rsidRDefault="002405A7" w:rsidP="00503FAC">
      <w:pPr>
        <w:pStyle w:val="ListParagraph"/>
        <w:numPr>
          <w:ilvl w:val="0"/>
          <w:numId w:val="21"/>
        </w:numPr>
        <w:spacing w:after="200"/>
        <w:ind w:left="709" w:hanging="709"/>
        <w:jc w:val="both"/>
        <w:rPr>
          <w:b/>
          <w:sz w:val="28"/>
          <w:szCs w:val="28"/>
        </w:rPr>
      </w:pPr>
      <w:r w:rsidRPr="00503FAC">
        <w:rPr>
          <w:b/>
          <w:sz w:val="28"/>
          <w:szCs w:val="28"/>
        </w:rPr>
        <w:t>Metan nastaje u procesu fermentacije u crevima:</w:t>
      </w:r>
    </w:p>
    <w:p w14:paraId="2302EFF0" w14:textId="7B21EECC"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B</w:t>
      </w:r>
      <w:r w:rsidR="001B3719">
        <w:rPr>
          <w:noProof/>
          <w:sz w:val="28"/>
          <w:szCs w:val="28"/>
          <w:lang w:val="sr-Latn-CS"/>
        </w:rPr>
        <w:t>es</w:t>
      </w:r>
      <w:r w:rsidR="002405A7" w:rsidRPr="00330FC6">
        <w:rPr>
          <w:noProof/>
          <w:sz w:val="28"/>
          <w:szCs w:val="28"/>
          <w:lang w:val="sr-Latn-CS"/>
        </w:rPr>
        <w:t>kičmenjaka</w:t>
      </w:r>
    </w:p>
    <w:p w14:paraId="42BB7F50" w14:textId="42810EB0"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K</w:t>
      </w:r>
      <w:r w:rsidR="002405A7" w:rsidRPr="00330FC6">
        <w:rPr>
          <w:noProof/>
          <w:sz w:val="28"/>
          <w:szCs w:val="28"/>
          <w:lang w:val="sr-Latn-CS"/>
        </w:rPr>
        <w:t>ičmenjaka</w:t>
      </w:r>
    </w:p>
    <w:p w14:paraId="2E0FF196" w14:textId="25B6F20B"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B</w:t>
      </w:r>
      <w:r w:rsidR="002405A7" w:rsidRPr="00330FC6">
        <w:rPr>
          <w:noProof/>
          <w:sz w:val="28"/>
          <w:szCs w:val="28"/>
          <w:lang w:val="sr-Latn-CS"/>
        </w:rPr>
        <w:t>iljojeda</w:t>
      </w:r>
    </w:p>
    <w:p w14:paraId="31E3E0D2" w14:textId="0DD53C49" w:rsidR="009C1933"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M</w:t>
      </w:r>
      <w:r w:rsidR="002405A7" w:rsidRPr="00330FC6">
        <w:rPr>
          <w:noProof/>
          <w:sz w:val="28"/>
          <w:szCs w:val="28"/>
          <w:lang w:val="sr-Latn-CS"/>
        </w:rPr>
        <w:t>esojeda</w:t>
      </w:r>
    </w:p>
    <w:p w14:paraId="060AD9F4" w14:textId="77777777" w:rsidR="002405A7" w:rsidRPr="00503FAC" w:rsidRDefault="002405A7" w:rsidP="00503FAC">
      <w:pPr>
        <w:pStyle w:val="ListParagraph"/>
        <w:spacing w:after="200"/>
        <w:ind w:left="993"/>
        <w:jc w:val="both"/>
        <w:rPr>
          <w:noProof/>
          <w:sz w:val="28"/>
          <w:szCs w:val="28"/>
          <w:lang w:val="sr-Latn-CS"/>
        </w:rPr>
      </w:pPr>
    </w:p>
    <w:p w14:paraId="71B06461" w14:textId="5A7BDFBB" w:rsidR="002405A7" w:rsidRPr="00503FAC" w:rsidRDefault="002D710C" w:rsidP="00503FAC">
      <w:pPr>
        <w:pStyle w:val="ListParagraph"/>
        <w:numPr>
          <w:ilvl w:val="0"/>
          <w:numId w:val="21"/>
        </w:numPr>
        <w:spacing w:after="200"/>
        <w:ind w:left="567" w:hanging="567"/>
        <w:jc w:val="both"/>
        <w:rPr>
          <w:b/>
          <w:sz w:val="28"/>
          <w:szCs w:val="28"/>
        </w:rPr>
      </w:pPr>
      <w:r w:rsidRPr="00503FAC">
        <w:rPr>
          <w:b/>
          <w:sz w:val="28"/>
          <w:szCs w:val="28"/>
        </w:rPr>
        <w:t xml:space="preserve"> </w:t>
      </w:r>
      <w:r w:rsidR="002405A7" w:rsidRPr="00503FAC">
        <w:rPr>
          <w:b/>
          <w:sz w:val="28"/>
          <w:szCs w:val="28"/>
        </w:rPr>
        <w:t>Broj vrsta se povećava, a odnosi se usložnjavaju u:</w:t>
      </w:r>
    </w:p>
    <w:p w14:paraId="1707CE9C" w14:textId="35E50B66"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P</w:t>
      </w:r>
      <w:r w:rsidR="002405A7" w:rsidRPr="00330FC6">
        <w:rPr>
          <w:noProof/>
          <w:sz w:val="28"/>
          <w:szCs w:val="28"/>
          <w:lang w:val="sr-Latn-CS"/>
        </w:rPr>
        <w:t>rogresivnoj s</w:t>
      </w:r>
      <w:r w:rsidR="00752A15" w:rsidRPr="00330FC6">
        <w:rPr>
          <w:noProof/>
          <w:sz w:val="28"/>
          <w:szCs w:val="28"/>
          <w:lang w:val="sr-Latn-CS"/>
        </w:rPr>
        <w:t>u</w:t>
      </w:r>
      <w:r w:rsidR="002405A7" w:rsidRPr="00330FC6">
        <w:rPr>
          <w:noProof/>
          <w:sz w:val="28"/>
          <w:szCs w:val="28"/>
          <w:lang w:val="sr-Latn-CS"/>
        </w:rPr>
        <w:t>kcesiji ekosistema</w:t>
      </w:r>
    </w:p>
    <w:p w14:paraId="218DE368" w14:textId="2EA105BA"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R</w:t>
      </w:r>
      <w:r w:rsidR="002405A7" w:rsidRPr="00330FC6">
        <w:rPr>
          <w:noProof/>
          <w:sz w:val="28"/>
          <w:szCs w:val="28"/>
          <w:lang w:val="sr-Latn-CS"/>
        </w:rPr>
        <w:t>egresivnoj sukcesiji ekosistema</w:t>
      </w:r>
    </w:p>
    <w:p w14:paraId="5B59D11D" w14:textId="62D3A73C"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A</w:t>
      </w:r>
      <w:r w:rsidR="002405A7" w:rsidRPr="00330FC6">
        <w:rPr>
          <w:noProof/>
          <w:sz w:val="28"/>
          <w:szCs w:val="28"/>
          <w:lang w:val="sr-Latn-CS"/>
        </w:rPr>
        <w:t xml:space="preserve">ntropogenoj sukcesiji </w:t>
      </w:r>
    </w:p>
    <w:p w14:paraId="6E1569A1" w14:textId="042851D2" w:rsidR="002405A7"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E</w:t>
      </w:r>
      <w:r w:rsidR="002405A7" w:rsidRPr="00330FC6">
        <w:rPr>
          <w:noProof/>
          <w:sz w:val="28"/>
          <w:szCs w:val="28"/>
          <w:lang w:val="sr-Latn-CS"/>
        </w:rPr>
        <w:t>kološkoj sukcesiji</w:t>
      </w:r>
    </w:p>
    <w:p w14:paraId="0DB9A23E" w14:textId="77777777" w:rsidR="002D710C" w:rsidRPr="00503FAC" w:rsidRDefault="002D710C" w:rsidP="00503FAC">
      <w:pPr>
        <w:pStyle w:val="ListParagraph"/>
        <w:spacing w:after="200"/>
        <w:ind w:left="1713"/>
        <w:jc w:val="both"/>
        <w:rPr>
          <w:noProof/>
          <w:sz w:val="28"/>
          <w:szCs w:val="28"/>
          <w:lang w:val="sr-Latn-CS"/>
        </w:rPr>
      </w:pPr>
    </w:p>
    <w:p w14:paraId="795E4C17" w14:textId="42620AA2" w:rsidR="002405A7" w:rsidRPr="00503FAC" w:rsidRDefault="002D710C" w:rsidP="00503FAC">
      <w:pPr>
        <w:pStyle w:val="ListParagraph"/>
        <w:numPr>
          <w:ilvl w:val="0"/>
          <w:numId w:val="21"/>
        </w:numPr>
        <w:spacing w:after="200"/>
        <w:ind w:left="709" w:hanging="709"/>
        <w:jc w:val="both"/>
        <w:rPr>
          <w:b/>
          <w:sz w:val="28"/>
          <w:szCs w:val="28"/>
        </w:rPr>
      </w:pPr>
      <w:r w:rsidRPr="00503FAC">
        <w:rPr>
          <w:b/>
          <w:sz w:val="28"/>
          <w:szCs w:val="28"/>
        </w:rPr>
        <w:t xml:space="preserve"> </w:t>
      </w:r>
      <w:r w:rsidR="002405A7" w:rsidRPr="00503FAC">
        <w:rPr>
          <w:b/>
          <w:sz w:val="28"/>
          <w:szCs w:val="28"/>
        </w:rPr>
        <w:t>Koji procenat ukupne svetske vode čine kopnene vode?</w:t>
      </w:r>
    </w:p>
    <w:p w14:paraId="5CF9AD32" w14:textId="77777777" w:rsidR="00861A3C" w:rsidRPr="00503FAC" w:rsidRDefault="00861A3C" w:rsidP="00503FAC">
      <w:pPr>
        <w:pStyle w:val="ListParagraph"/>
        <w:spacing w:after="200"/>
        <w:ind w:left="945"/>
        <w:jc w:val="both"/>
        <w:rPr>
          <w:b/>
          <w:sz w:val="28"/>
          <w:szCs w:val="28"/>
        </w:rPr>
      </w:pPr>
    </w:p>
    <w:p w14:paraId="319A0A83" w14:textId="7B33E289" w:rsidR="002405A7" w:rsidRPr="00330FC6" w:rsidRDefault="00330FC6" w:rsidP="00330FC6">
      <w:pPr>
        <w:jc w:val="both"/>
        <w:rPr>
          <w:noProof/>
          <w:sz w:val="28"/>
          <w:szCs w:val="28"/>
          <w:lang w:val="sr-Latn-CS"/>
        </w:rPr>
      </w:pPr>
      <w:r>
        <w:rPr>
          <w:noProof/>
          <w:sz w:val="28"/>
          <w:szCs w:val="28"/>
          <w:lang w:val="sr-Latn-CS"/>
        </w:rPr>
        <w:t xml:space="preserve">A. </w:t>
      </w:r>
      <w:r w:rsidR="002405A7" w:rsidRPr="00330FC6">
        <w:rPr>
          <w:noProof/>
          <w:sz w:val="28"/>
          <w:szCs w:val="28"/>
          <w:lang w:val="sr-Latn-CS"/>
        </w:rPr>
        <w:t>97%</w:t>
      </w:r>
    </w:p>
    <w:p w14:paraId="7D921CAD" w14:textId="4548C539" w:rsidR="002405A7" w:rsidRPr="00330FC6" w:rsidRDefault="00330FC6" w:rsidP="00330FC6">
      <w:pPr>
        <w:jc w:val="both"/>
        <w:rPr>
          <w:noProof/>
          <w:sz w:val="28"/>
          <w:szCs w:val="28"/>
          <w:lang w:val="sr-Latn-CS"/>
        </w:rPr>
      </w:pPr>
      <w:r>
        <w:rPr>
          <w:noProof/>
          <w:sz w:val="28"/>
          <w:szCs w:val="28"/>
          <w:lang w:val="sr-Latn-CS"/>
        </w:rPr>
        <w:t xml:space="preserve">B. </w:t>
      </w:r>
      <w:r w:rsidR="00752A15" w:rsidRPr="00330FC6">
        <w:rPr>
          <w:noProof/>
          <w:sz w:val="28"/>
          <w:szCs w:val="28"/>
          <w:lang w:val="sr-Latn-CS"/>
        </w:rPr>
        <w:t xml:space="preserve"> </w:t>
      </w:r>
      <w:r w:rsidRPr="00330FC6">
        <w:rPr>
          <w:noProof/>
          <w:sz w:val="28"/>
          <w:szCs w:val="28"/>
          <w:lang w:val="sr-Latn-CS"/>
        </w:rPr>
        <w:t>V</w:t>
      </w:r>
      <w:r w:rsidR="002405A7" w:rsidRPr="00330FC6">
        <w:rPr>
          <w:noProof/>
          <w:sz w:val="28"/>
          <w:szCs w:val="28"/>
          <w:lang w:val="sr-Latn-CS"/>
        </w:rPr>
        <w:t>iše od 2%</w:t>
      </w:r>
    </w:p>
    <w:p w14:paraId="696317ED" w14:textId="1140A1D6" w:rsidR="002405A7" w:rsidRPr="00330FC6" w:rsidRDefault="00330FC6" w:rsidP="00330FC6">
      <w:pPr>
        <w:jc w:val="both"/>
        <w:rPr>
          <w:noProof/>
          <w:sz w:val="28"/>
          <w:szCs w:val="28"/>
          <w:lang w:val="sr-Latn-CS"/>
        </w:rPr>
      </w:pPr>
      <w:r>
        <w:rPr>
          <w:noProof/>
          <w:sz w:val="28"/>
          <w:szCs w:val="28"/>
          <w:lang w:val="sr-Latn-CS"/>
        </w:rPr>
        <w:t xml:space="preserve">C. </w:t>
      </w:r>
      <w:r w:rsidR="00752A15" w:rsidRPr="00330FC6">
        <w:rPr>
          <w:noProof/>
          <w:sz w:val="28"/>
          <w:szCs w:val="28"/>
          <w:lang w:val="sr-Latn-CS"/>
        </w:rPr>
        <w:t xml:space="preserve"> </w:t>
      </w:r>
      <w:r w:rsidR="002405A7" w:rsidRPr="00330FC6">
        <w:rPr>
          <w:noProof/>
          <w:sz w:val="28"/>
          <w:szCs w:val="28"/>
          <w:lang w:val="sr-Latn-CS"/>
        </w:rPr>
        <w:t>25– 30%</w:t>
      </w:r>
    </w:p>
    <w:p w14:paraId="6C832D43" w14:textId="3FA65853" w:rsidR="00752A15" w:rsidRPr="00330FC6" w:rsidRDefault="00330FC6" w:rsidP="00330FC6">
      <w:pPr>
        <w:jc w:val="both"/>
        <w:rPr>
          <w:noProof/>
          <w:sz w:val="28"/>
          <w:szCs w:val="28"/>
          <w:lang w:val="sr-Latn-CS"/>
        </w:rPr>
      </w:pPr>
      <w:r>
        <w:rPr>
          <w:noProof/>
          <w:sz w:val="28"/>
          <w:szCs w:val="28"/>
          <w:lang w:val="sr-Latn-CS"/>
        </w:rPr>
        <w:t xml:space="preserve">D. </w:t>
      </w:r>
      <w:r w:rsidR="002405A7" w:rsidRPr="00330FC6">
        <w:rPr>
          <w:noProof/>
          <w:sz w:val="28"/>
          <w:szCs w:val="28"/>
          <w:lang w:val="sr-Latn-CS"/>
        </w:rPr>
        <w:t>0,5–1,0%</w:t>
      </w:r>
    </w:p>
    <w:p w14:paraId="2FC738B9" w14:textId="77777777" w:rsidR="00861A3C" w:rsidRPr="00503FAC" w:rsidRDefault="00861A3C" w:rsidP="00503FAC">
      <w:pPr>
        <w:pStyle w:val="ListParagraph"/>
        <w:spacing w:after="200"/>
        <w:ind w:left="1713"/>
        <w:jc w:val="both"/>
        <w:rPr>
          <w:noProof/>
          <w:sz w:val="28"/>
          <w:szCs w:val="28"/>
          <w:lang w:val="sr-Latn-CS"/>
        </w:rPr>
      </w:pPr>
    </w:p>
    <w:p w14:paraId="39B49CB9" w14:textId="4BDD86A9" w:rsidR="002405A7" w:rsidRPr="00503FAC" w:rsidRDefault="002405A7" w:rsidP="00503FAC">
      <w:pPr>
        <w:pStyle w:val="ListParagraph"/>
        <w:numPr>
          <w:ilvl w:val="0"/>
          <w:numId w:val="21"/>
        </w:numPr>
        <w:spacing w:after="200"/>
        <w:ind w:hanging="945"/>
        <w:jc w:val="both"/>
        <w:rPr>
          <w:b/>
          <w:sz w:val="28"/>
          <w:szCs w:val="28"/>
        </w:rPr>
      </w:pPr>
      <w:r w:rsidRPr="00503FAC">
        <w:rPr>
          <w:b/>
          <w:sz w:val="28"/>
          <w:szCs w:val="28"/>
        </w:rPr>
        <w:t>Karakteristične osobine koje živim bićima omogućavaju opstanak u specifičnim ekološkim uslovima nazivaju se:</w:t>
      </w:r>
    </w:p>
    <w:p w14:paraId="60ED2DD0" w14:textId="1C69119B"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A</w:t>
      </w:r>
      <w:r w:rsidR="002405A7" w:rsidRPr="00330FC6">
        <w:rPr>
          <w:noProof/>
          <w:sz w:val="28"/>
          <w:szCs w:val="28"/>
          <w:lang w:val="sr-Latn-CS"/>
        </w:rPr>
        <w:t>daptacije</w:t>
      </w:r>
    </w:p>
    <w:p w14:paraId="44ACE17F" w14:textId="77777777" w:rsid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M</w:t>
      </w:r>
      <w:r w:rsidR="002405A7" w:rsidRPr="00330FC6">
        <w:rPr>
          <w:noProof/>
          <w:sz w:val="28"/>
          <w:szCs w:val="28"/>
          <w:lang w:val="sr-Latn-CS"/>
        </w:rPr>
        <w:t>odifikacije</w:t>
      </w:r>
    </w:p>
    <w:p w14:paraId="4A57C671" w14:textId="626E648D"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Ž</w:t>
      </w:r>
      <w:r w:rsidR="002405A7" w:rsidRPr="00330FC6">
        <w:rPr>
          <w:noProof/>
          <w:sz w:val="28"/>
          <w:szCs w:val="28"/>
          <w:lang w:val="sr-Latn-CS"/>
        </w:rPr>
        <w:t>ivotne forme</w:t>
      </w:r>
    </w:p>
    <w:p w14:paraId="0B45B009" w14:textId="46B6575A" w:rsidR="002405A7"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K</w:t>
      </w:r>
      <w:r w:rsidR="002405A7" w:rsidRPr="00330FC6">
        <w:rPr>
          <w:noProof/>
          <w:sz w:val="28"/>
          <w:szCs w:val="28"/>
          <w:lang w:val="sr-Latn-CS"/>
        </w:rPr>
        <w:t>oakcije</w:t>
      </w:r>
    </w:p>
    <w:p w14:paraId="7D589F20" w14:textId="77777777" w:rsidR="00861A3C" w:rsidRPr="00503FAC" w:rsidRDefault="00861A3C" w:rsidP="00503FAC">
      <w:pPr>
        <w:pStyle w:val="ListParagraph"/>
        <w:spacing w:after="200"/>
        <w:ind w:left="1713"/>
        <w:jc w:val="both"/>
        <w:rPr>
          <w:noProof/>
          <w:sz w:val="28"/>
          <w:szCs w:val="28"/>
          <w:lang w:val="sr-Latn-CS"/>
        </w:rPr>
      </w:pPr>
    </w:p>
    <w:p w14:paraId="49611CA0" w14:textId="141BE449" w:rsidR="002405A7" w:rsidRPr="00503FAC" w:rsidRDefault="002405A7" w:rsidP="00503FAC">
      <w:pPr>
        <w:pStyle w:val="ListParagraph"/>
        <w:numPr>
          <w:ilvl w:val="0"/>
          <w:numId w:val="21"/>
        </w:numPr>
        <w:spacing w:after="200"/>
        <w:ind w:hanging="945"/>
        <w:jc w:val="both"/>
        <w:rPr>
          <w:b/>
          <w:sz w:val="28"/>
          <w:szCs w:val="28"/>
        </w:rPr>
      </w:pPr>
      <w:r w:rsidRPr="00503FAC">
        <w:rPr>
          <w:b/>
          <w:sz w:val="28"/>
          <w:szCs w:val="28"/>
        </w:rPr>
        <w:t>Kopnene vode i svetsko more se zagađuju:</w:t>
      </w:r>
    </w:p>
    <w:p w14:paraId="2D9406A2" w14:textId="546D4D38" w:rsidR="002405A7" w:rsidRPr="00330FC6" w:rsidRDefault="00330FC6" w:rsidP="00330FC6">
      <w:pPr>
        <w:jc w:val="both"/>
        <w:rPr>
          <w:noProof/>
          <w:sz w:val="28"/>
          <w:szCs w:val="28"/>
          <w:lang w:val="sr-Latn-CS"/>
        </w:rPr>
      </w:pPr>
      <w:r>
        <w:rPr>
          <w:noProof/>
          <w:sz w:val="28"/>
          <w:szCs w:val="28"/>
          <w:lang w:val="sr-Latn-CS"/>
        </w:rPr>
        <w:t xml:space="preserve">A. </w:t>
      </w:r>
      <w:r w:rsidRPr="00330FC6">
        <w:rPr>
          <w:noProof/>
          <w:sz w:val="28"/>
          <w:szCs w:val="28"/>
          <w:lang w:val="sr-Latn-CS"/>
        </w:rPr>
        <w:t>F</w:t>
      </w:r>
      <w:r w:rsidR="002405A7" w:rsidRPr="00330FC6">
        <w:rPr>
          <w:noProof/>
          <w:sz w:val="28"/>
          <w:szCs w:val="28"/>
          <w:lang w:val="sr-Latn-CS"/>
        </w:rPr>
        <w:t>izički i hemijski</w:t>
      </w:r>
    </w:p>
    <w:p w14:paraId="22CF4CE5" w14:textId="7574BC87" w:rsidR="002405A7" w:rsidRPr="00330FC6" w:rsidRDefault="00330FC6" w:rsidP="00330FC6">
      <w:pPr>
        <w:jc w:val="both"/>
        <w:rPr>
          <w:noProof/>
          <w:sz w:val="28"/>
          <w:szCs w:val="28"/>
          <w:lang w:val="sr-Latn-CS"/>
        </w:rPr>
      </w:pPr>
      <w:r>
        <w:rPr>
          <w:noProof/>
          <w:sz w:val="28"/>
          <w:szCs w:val="28"/>
          <w:lang w:val="sr-Latn-CS"/>
        </w:rPr>
        <w:t xml:space="preserve">B. </w:t>
      </w:r>
      <w:r w:rsidRPr="00330FC6">
        <w:rPr>
          <w:noProof/>
          <w:sz w:val="28"/>
          <w:szCs w:val="28"/>
          <w:lang w:val="sr-Latn-CS"/>
        </w:rPr>
        <w:t>B</w:t>
      </w:r>
      <w:r w:rsidR="002405A7" w:rsidRPr="00330FC6">
        <w:rPr>
          <w:noProof/>
          <w:sz w:val="28"/>
          <w:szCs w:val="28"/>
          <w:lang w:val="sr-Latn-CS"/>
        </w:rPr>
        <w:t>iološki i radioktivno</w:t>
      </w:r>
    </w:p>
    <w:p w14:paraId="3B5C67D8" w14:textId="188B8F88" w:rsidR="002405A7" w:rsidRPr="00330FC6" w:rsidRDefault="00330FC6" w:rsidP="00330FC6">
      <w:pPr>
        <w:jc w:val="both"/>
        <w:rPr>
          <w:noProof/>
          <w:sz w:val="28"/>
          <w:szCs w:val="28"/>
          <w:lang w:val="sr-Latn-CS"/>
        </w:rPr>
      </w:pPr>
      <w:r>
        <w:rPr>
          <w:noProof/>
          <w:sz w:val="28"/>
          <w:szCs w:val="28"/>
          <w:lang w:val="sr-Latn-CS"/>
        </w:rPr>
        <w:t xml:space="preserve">C. </w:t>
      </w:r>
      <w:r w:rsidRPr="00330FC6">
        <w:rPr>
          <w:noProof/>
          <w:sz w:val="28"/>
          <w:szCs w:val="28"/>
          <w:lang w:val="sr-Latn-CS"/>
        </w:rPr>
        <w:t>F</w:t>
      </w:r>
      <w:r w:rsidR="002405A7" w:rsidRPr="00330FC6">
        <w:rPr>
          <w:noProof/>
          <w:sz w:val="28"/>
          <w:szCs w:val="28"/>
          <w:lang w:val="sr-Latn-CS"/>
        </w:rPr>
        <w:t>izički, hemijski, biološki i radioaktivno</w:t>
      </w:r>
    </w:p>
    <w:p w14:paraId="1ECC8198" w14:textId="59FA4E95" w:rsidR="00861A3C" w:rsidRPr="00330FC6" w:rsidRDefault="00330FC6" w:rsidP="00330FC6">
      <w:pPr>
        <w:jc w:val="both"/>
        <w:rPr>
          <w:noProof/>
          <w:sz w:val="28"/>
          <w:szCs w:val="28"/>
          <w:lang w:val="sr-Latn-CS"/>
        </w:rPr>
      </w:pPr>
      <w:r>
        <w:rPr>
          <w:noProof/>
          <w:sz w:val="28"/>
          <w:szCs w:val="28"/>
          <w:lang w:val="sr-Latn-CS"/>
        </w:rPr>
        <w:t xml:space="preserve">D. </w:t>
      </w:r>
      <w:r w:rsidRPr="00330FC6">
        <w:rPr>
          <w:noProof/>
          <w:sz w:val="28"/>
          <w:szCs w:val="28"/>
          <w:lang w:val="sr-Latn-CS"/>
        </w:rPr>
        <w:t>H</w:t>
      </w:r>
      <w:r w:rsidR="002405A7" w:rsidRPr="00330FC6">
        <w:rPr>
          <w:noProof/>
          <w:sz w:val="28"/>
          <w:szCs w:val="28"/>
          <w:lang w:val="sr-Latn-CS"/>
        </w:rPr>
        <w:t>emijski, biološki i radioaktivno</w:t>
      </w:r>
    </w:p>
    <w:p w14:paraId="5CCE0C21" w14:textId="77777777" w:rsidR="003765B3" w:rsidRPr="00503FAC" w:rsidRDefault="003765B3" w:rsidP="00503FAC">
      <w:pPr>
        <w:pStyle w:val="ListParagraph"/>
        <w:spacing w:after="200"/>
        <w:ind w:left="993"/>
        <w:jc w:val="both"/>
        <w:rPr>
          <w:noProof/>
          <w:sz w:val="28"/>
          <w:szCs w:val="28"/>
          <w:lang w:val="sr-Latn-CS"/>
        </w:rPr>
      </w:pPr>
    </w:p>
    <w:p w14:paraId="758F603F" w14:textId="448EC96A"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U jednom staništu reka je pomerila svoj tok i razdvojila populaciju zečeva koji su tu živeli. Nakon određenog vremena moguće je očekivati nastanak dve vrste od prvobitne. Ovo bi bio primer za:</w:t>
      </w:r>
    </w:p>
    <w:p w14:paraId="34D1D31B" w14:textId="77777777" w:rsidR="00861A3C" w:rsidRPr="00503FAC" w:rsidRDefault="00861A3C" w:rsidP="00503FAC">
      <w:pPr>
        <w:pStyle w:val="ListParagraph"/>
        <w:spacing w:after="200"/>
        <w:ind w:left="945"/>
        <w:jc w:val="both"/>
        <w:rPr>
          <w:b/>
          <w:sz w:val="28"/>
          <w:szCs w:val="28"/>
        </w:rPr>
      </w:pPr>
    </w:p>
    <w:p w14:paraId="186C53F0" w14:textId="55ABC12D" w:rsidR="00C47A64" w:rsidRPr="00330FC6" w:rsidRDefault="00330FC6" w:rsidP="00330FC6">
      <w:pPr>
        <w:jc w:val="both"/>
        <w:rPr>
          <w:sz w:val="28"/>
          <w:szCs w:val="28"/>
        </w:rPr>
      </w:pPr>
      <w:r>
        <w:rPr>
          <w:sz w:val="28"/>
          <w:szCs w:val="28"/>
        </w:rPr>
        <w:t xml:space="preserve">A. </w:t>
      </w:r>
      <w:r w:rsidRPr="00330FC6">
        <w:rPr>
          <w:sz w:val="28"/>
          <w:szCs w:val="28"/>
        </w:rPr>
        <w:t>A</w:t>
      </w:r>
      <w:r w:rsidR="00C47A64" w:rsidRPr="00330FC6">
        <w:rPr>
          <w:sz w:val="28"/>
          <w:szCs w:val="28"/>
        </w:rPr>
        <w:t>lopatričku specijaciju</w:t>
      </w:r>
    </w:p>
    <w:p w14:paraId="0EDCEC31" w14:textId="23FB3C18" w:rsidR="00C47A64" w:rsidRPr="00330FC6" w:rsidRDefault="00330FC6" w:rsidP="00330FC6">
      <w:pPr>
        <w:jc w:val="both"/>
        <w:rPr>
          <w:sz w:val="28"/>
          <w:szCs w:val="28"/>
        </w:rPr>
      </w:pPr>
      <w:r>
        <w:rPr>
          <w:sz w:val="28"/>
          <w:szCs w:val="28"/>
        </w:rPr>
        <w:t xml:space="preserve">B. </w:t>
      </w:r>
      <w:r w:rsidRPr="00330FC6">
        <w:rPr>
          <w:sz w:val="28"/>
          <w:szCs w:val="28"/>
        </w:rPr>
        <w:t>S</w:t>
      </w:r>
      <w:r w:rsidR="00C47A64" w:rsidRPr="00330FC6">
        <w:rPr>
          <w:sz w:val="28"/>
          <w:szCs w:val="28"/>
        </w:rPr>
        <w:t>impatričku specijaciju</w:t>
      </w:r>
    </w:p>
    <w:p w14:paraId="4C5DCAA6" w14:textId="103A03EB" w:rsidR="00C47A64" w:rsidRPr="00330FC6" w:rsidRDefault="00330FC6" w:rsidP="00330FC6">
      <w:pPr>
        <w:jc w:val="both"/>
        <w:rPr>
          <w:sz w:val="28"/>
          <w:szCs w:val="28"/>
        </w:rPr>
      </w:pPr>
      <w:r>
        <w:rPr>
          <w:sz w:val="28"/>
          <w:szCs w:val="28"/>
        </w:rPr>
        <w:t xml:space="preserve">C. </w:t>
      </w:r>
      <w:r w:rsidRPr="00330FC6">
        <w:rPr>
          <w:sz w:val="28"/>
          <w:szCs w:val="28"/>
        </w:rPr>
        <w:t>P</w:t>
      </w:r>
      <w:r w:rsidR="00C47A64" w:rsidRPr="00330FC6">
        <w:rPr>
          <w:sz w:val="28"/>
          <w:szCs w:val="28"/>
        </w:rPr>
        <w:t>rogresivnu evoluciju</w:t>
      </w:r>
    </w:p>
    <w:p w14:paraId="7A279EC9" w14:textId="215C44A2" w:rsidR="003A2086" w:rsidRPr="00330FC6" w:rsidRDefault="00330FC6" w:rsidP="00330FC6">
      <w:pPr>
        <w:jc w:val="both"/>
        <w:rPr>
          <w:sz w:val="28"/>
          <w:szCs w:val="28"/>
        </w:rPr>
      </w:pPr>
      <w:r>
        <w:rPr>
          <w:sz w:val="28"/>
          <w:szCs w:val="28"/>
        </w:rPr>
        <w:t xml:space="preserve">D. </w:t>
      </w:r>
      <w:r w:rsidRPr="00330FC6">
        <w:rPr>
          <w:sz w:val="28"/>
          <w:szCs w:val="28"/>
        </w:rPr>
        <w:t>R</w:t>
      </w:r>
      <w:r w:rsidR="00C47A64" w:rsidRPr="00330FC6">
        <w:rPr>
          <w:sz w:val="28"/>
          <w:szCs w:val="28"/>
        </w:rPr>
        <w:t>egresivnu evoluciju</w:t>
      </w:r>
    </w:p>
    <w:p w14:paraId="3D5932A4" w14:textId="77777777" w:rsidR="00C47A64" w:rsidRPr="00503FAC" w:rsidRDefault="00C47A64" w:rsidP="00503FAC">
      <w:pPr>
        <w:pStyle w:val="ListParagraph"/>
        <w:spacing w:after="200"/>
        <w:ind w:left="1080"/>
        <w:jc w:val="both"/>
        <w:rPr>
          <w:sz w:val="28"/>
          <w:szCs w:val="28"/>
        </w:rPr>
      </w:pPr>
    </w:p>
    <w:p w14:paraId="7AEF0BB2" w14:textId="2A8F2A15" w:rsidR="00C47A64" w:rsidRPr="00503FAC" w:rsidRDefault="00E40D0E" w:rsidP="00503FAC">
      <w:pPr>
        <w:pStyle w:val="ListParagraph"/>
        <w:numPr>
          <w:ilvl w:val="0"/>
          <w:numId w:val="21"/>
        </w:numPr>
        <w:spacing w:after="200"/>
        <w:ind w:hanging="945"/>
        <w:jc w:val="both"/>
        <w:rPr>
          <w:b/>
          <w:sz w:val="28"/>
          <w:szCs w:val="28"/>
        </w:rPr>
      </w:pPr>
      <w:r w:rsidRPr="00503FAC">
        <w:rPr>
          <w:b/>
          <w:sz w:val="28"/>
          <w:szCs w:val="28"/>
        </w:rPr>
        <w:t>Analogije</w:t>
      </w:r>
      <w:r w:rsidR="00C47A64" w:rsidRPr="00503FAC">
        <w:rPr>
          <w:b/>
          <w:sz w:val="28"/>
          <w:szCs w:val="28"/>
        </w:rPr>
        <w:t xml:space="preserve"> su:</w:t>
      </w:r>
    </w:p>
    <w:p w14:paraId="3FA0B11D" w14:textId="64F3EC7B" w:rsidR="00C47A64" w:rsidRPr="00330FC6" w:rsidRDefault="00330FC6" w:rsidP="00330FC6">
      <w:pPr>
        <w:jc w:val="both"/>
        <w:rPr>
          <w:sz w:val="28"/>
          <w:szCs w:val="28"/>
        </w:rPr>
      </w:pPr>
      <w:r>
        <w:rPr>
          <w:sz w:val="28"/>
          <w:szCs w:val="28"/>
        </w:rPr>
        <w:t xml:space="preserve">A. </w:t>
      </w:r>
      <w:r w:rsidRPr="00330FC6">
        <w:rPr>
          <w:sz w:val="28"/>
          <w:szCs w:val="28"/>
        </w:rPr>
        <w:t>O</w:t>
      </w:r>
      <w:r w:rsidR="00C47A64" w:rsidRPr="00330FC6">
        <w:rPr>
          <w:sz w:val="28"/>
          <w:szCs w:val="28"/>
        </w:rPr>
        <w:t xml:space="preserve">sobine različitih grupa organizama koji slično izgledaju </w:t>
      </w:r>
      <w:r>
        <w:rPr>
          <w:sz w:val="28"/>
          <w:szCs w:val="28"/>
        </w:rPr>
        <w:t>i imaju sličnu funkciju, ali nis</w:t>
      </w:r>
      <w:r w:rsidR="00C47A64" w:rsidRPr="00330FC6">
        <w:rPr>
          <w:sz w:val="28"/>
          <w:szCs w:val="28"/>
        </w:rPr>
        <w:t>u poreklom od zajedničkog pretka</w:t>
      </w:r>
    </w:p>
    <w:p w14:paraId="12B76C58" w14:textId="5BFE882B" w:rsidR="00C47A64" w:rsidRPr="00330FC6" w:rsidRDefault="00330FC6" w:rsidP="00330FC6">
      <w:pPr>
        <w:jc w:val="both"/>
        <w:rPr>
          <w:sz w:val="28"/>
          <w:szCs w:val="28"/>
        </w:rPr>
      </w:pPr>
      <w:r>
        <w:rPr>
          <w:sz w:val="28"/>
          <w:szCs w:val="28"/>
        </w:rPr>
        <w:t xml:space="preserve">B. </w:t>
      </w:r>
      <w:r w:rsidRPr="00330FC6">
        <w:rPr>
          <w:sz w:val="28"/>
          <w:szCs w:val="28"/>
        </w:rPr>
        <w:t>O</w:t>
      </w:r>
      <w:r w:rsidR="00C47A64" w:rsidRPr="00330FC6">
        <w:rPr>
          <w:sz w:val="28"/>
          <w:szCs w:val="28"/>
        </w:rPr>
        <w:t>sobine različitih grupa organizama koji vode poreklo od zajedničke predačke osobine</w:t>
      </w:r>
    </w:p>
    <w:p w14:paraId="21C43866" w14:textId="61C627F5" w:rsidR="00C47A64" w:rsidRPr="00330FC6" w:rsidRDefault="00330FC6" w:rsidP="00330FC6">
      <w:pPr>
        <w:jc w:val="both"/>
        <w:rPr>
          <w:sz w:val="28"/>
          <w:szCs w:val="28"/>
        </w:rPr>
      </w:pPr>
      <w:r>
        <w:rPr>
          <w:sz w:val="28"/>
          <w:szCs w:val="28"/>
        </w:rPr>
        <w:t xml:space="preserve">C. </w:t>
      </w:r>
      <w:r w:rsidRPr="00330FC6">
        <w:rPr>
          <w:sz w:val="28"/>
          <w:szCs w:val="28"/>
        </w:rPr>
        <w:t>O</w:t>
      </w:r>
      <w:r w:rsidR="00C47A64" w:rsidRPr="00330FC6">
        <w:rPr>
          <w:sz w:val="28"/>
          <w:szCs w:val="28"/>
        </w:rPr>
        <w:t>sobine jedne grupe organizama, koje ne postoje kod srodne grupe</w:t>
      </w:r>
    </w:p>
    <w:p w14:paraId="062AFA5F" w14:textId="74B179D8" w:rsidR="0025410D" w:rsidRPr="00330FC6" w:rsidRDefault="00330FC6" w:rsidP="00330FC6">
      <w:pPr>
        <w:jc w:val="both"/>
        <w:rPr>
          <w:sz w:val="28"/>
          <w:szCs w:val="28"/>
        </w:rPr>
      </w:pPr>
      <w:r>
        <w:rPr>
          <w:sz w:val="28"/>
          <w:szCs w:val="28"/>
        </w:rPr>
        <w:t xml:space="preserve">D. </w:t>
      </w:r>
      <w:r w:rsidRPr="00330FC6">
        <w:rPr>
          <w:sz w:val="28"/>
          <w:szCs w:val="28"/>
        </w:rPr>
        <w:t>S</w:t>
      </w:r>
      <w:r w:rsidR="00C47A64" w:rsidRPr="00330FC6">
        <w:rPr>
          <w:sz w:val="28"/>
          <w:szCs w:val="28"/>
        </w:rPr>
        <w:t>lepe grane evolucije</w:t>
      </w:r>
    </w:p>
    <w:p w14:paraId="0F0E097A" w14:textId="77777777" w:rsidR="00E40D0E" w:rsidRPr="00503FAC" w:rsidRDefault="00E40D0E" w:rsidP="00503FAC">
      <w:pPr>
        <w:pStyle w:val="ListParagraph"/>
        <w:spacing w:after="200"/>
        <w:ind w:left="1080"/>
        <w:jc w:val="both"/>
        <w:rPr>
          <w:sz w:val="28"/>
          <w:szCs w:val="28"/>
        </w:rPr>
      </w:pPr>
    </w:p>
    <w:p w14:paraId="45AE24F9" w14:textId="6C6BC995"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Veštačko odabiranje je primer za:</w:t>
      </w:r>
    </w:p>
    <w:p w14:paraId="7E21464C" w14:textId="77777777" w:rsidR="00861A3C" w:rsidRPr="00503FAC" w:rsidRDefault="00861A3C" w:rsidP="00330FC6">
      <w:pPr>
        <w:pStyle w:val="ListParagraph"/>
        <w:ind w:left="945"/>
        <w:jc w:val="both"/>
        <w:rPr>
          <w:b/>
          <w:sz w:val="28"/>
          <w:szCs w:val="28"/>
        </w:rPr>
      </w:pPr>
    </w:p>
    <w:p w14:paraId="44CD3C7F" w14:textId="55530FD3" w:rsidR="00C47A64" w:rsidRPr="00330FC6" w:rsidRDefault="00330FC6" w:rsidP="00330FC6">
      <w:pPr>
        <w:jc w:val="both"/>
        <w:rPr>
          <w:sz w:val="28"/>
          <w:szCs w:val="28"/>
        </w:rPr>
      </w:pPr>
      <w:r>
        <w:rPr>
          <w:sz w:val="28"/>
          <w:szCs w:val="28"/>
        </w:rPr>
        <w:t xml:space="preserve">A. </w:t>
      </w:r>
      <w:r w:rsidRPr="00330FC6">
        <w:rPr>
          <w:sz w:val="28"/>
          <w:szCs w:val="28"/>
        </w:rPr>
        <w:t>D</w:t>
      </w:r>
      <w:r w:rsidR="00C47A64" w:rsidRPr="00330FC6">
        <w:rPr>
          <w:sz w:val="28"/>
          <w:szCs w:val="28"/>
        </w:rPr>
        <w:t>irekcionu selekciju</w:t>
      </w:r>
    </w:p>
    <w:p w14:paraId="1096BE63" w14:textId="1AA35D44" w:rsidR="00C47A64" w:rsidRPr="00330FC6" w:rsidRDefault="00330FC6" w:rsidP="00330FC6">
      <w:pPr>
        <w:jc w:val="both"/>
        <w:rPr>
          <w:sz w:val="28"/>
          <w:szCs w:val="28"/>
        </w:rPr>
      </w:pPr>
      <w:r>
        <w:rPr>
          <w:sz w:val="28"/>
          <w:szCs w:val="28"/>
        </w:rPr>
        <w:t xml:space="preserve">B. </w:t>
      </w:r>
      <w:r w:rsidRPr="00330FC6">
        <w:rPr>
          <w:sz w:val="28"/>
          <w:szCs w:val="28"/>
        </w:rPr>
        <w:t>S</w:t>
      </w:r>
      <w:r w:rsidR="00C47A64" w:rsidRPr="00330FC6">
        <w:rPr>
          <w:sz w:val="28"/>
          <w:szCs w:val="28"/>
        </w:rPr>
        <w:t>tabilizacionu selekciju</w:t>
      </w:r>
    </w:p>
    <w:p w14:paraId="0212A52D" w14:textId="538F615B" w:rsidR="00C47A64" w:rsidRPr="00330FC6" w:rsidRDefault="00330FC6" w:rsidP="00330FC6">
      <w:pPr>
        <w:jc w:val="both"/>
        <w:rPr>
          <w:sz w:val="28"/>
          <w:szCs w:val="28"/>
        </w:rPr>
      </w:pPr>
      <w:r>
        <w:rPr>
          <w:sz w:val="28"/>
          <w:szCs w:val="28"/>
        </w:rPr>
        <w:t xml:space="preserve">C. </w:t>
      </w:r>
      <w:r w:rsidRPr="00330FC6">
        <w:rPr>
          <w:sz w:val="28"/>
          <w:szCs w:val="28"/>
        </w:rPr>
        <w:t>D</w:t>
      </w:r>
      <w:r w:rsidR="00C47A64" w:rsidRPr="00330FC6">
        <w:rPr>
          <w:sz w:val="28"/>
          <w:szCs w:val="28"/>
        </w:rPr>
        <w:t>isruptivnu selekciju</w:t>
      </w:r>
    </w:p>
    <w:p w14:paraId="24DC2288" w14:textId="2C2AF0F3" w:rsidR="00C41BB9" w:rsidRPr="00330FC6" w:rsidRDefault="00330FC6" w:rsidP="00330FC6">
      <w:pPr>
        <w:jc w:val="both"/>
        <w:rPr>
          <w:sz w:val="28"/>
          <w:szCs w:val="28"/>
        </w:rPr>
      </w:pPr>
      <w:r>
        <w:rPr>
          <w:sz w:val="28"/>
          <w:szCs w:val="28"/>
        </w:rPr>
        <w:t xml:space="preserve">D. </w:t>
      </w:r>
      <w:r w:rsidRPr="00330FC6">
        <w:rPr>
          <w:sz w:val="28"/>
          <w:szCs w:val="28"/>
        </w:rPr>
        <w:t>S</w:t>
      </w:r>
      <w:r w:rsidR="00C47A64" w:rsidRPr="00330FC6">
        <w:rPr>
          <w:sz w:val="28"/>
          <w:szCs w:val="28"/>
        </w:rPr>
        <w:t>ve navedene tipove selekcije</w:t>
      </w:r>
    </w:p>
    <w:p w14:paraId="503F68B4" w14:textId="77777777" w:rsidR="00861A3C" w:rsidRPr="00503FAC" w:rsidRDefault="00861A3C" w:rsidP="00503FAC">
      <w:pPr>
        <w:pStyle w:val="ListParagraph"/>
        <w:spacing w:after="200"/>
        <w:ind w:left="1080"/>
        <w:jc w:val="both"/>
        <w:rPr>
          <w:sz w:val="28"/>
          <w:szCs w:val="28"/>
        </w:rPr>
      </w:pPr>
    </w:p>
    <w:p w14:paraId="6F27BFEF" w14:textId="4E954A46"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Kaktusi i mlečike su primer:</w:t>
      </w:r>
    </w:p>
    <w:p w14:paraId="62FB37C5" w14:textId="3252698E" w:rsidR="00C47A64" w:rsidRPr="000D6421" w:rsidRDefault="000D6421" w:rsidP="000D6421">
      <w:pPr>
        <w:jc w:val="both"/>
        <w:rPr>
          <w:sz w:val="28"/>
          <w:szCs w:val="28"/>
        </w:rPr>
      </w:pPr>
      <w:r>
        <w:rPr>
          <w:sz w:val="28"/>
          <w:szCs w:val="28"/>
        </w:rPr>
        <w:t xml:space="preserve">A. </w:t>
      </w:r>
      <w:r w:rsidRPr="000D6421">
        <w:rPr>
          <w:sz w:val="28"/>
          <w:szCs w:val="28"/>
        </w:rPr>
        <w:t>K</w:t>
      </w:r>
      <w:r w:rsidR="00C47A64" w:rsidRPr="000D6421">
        <w:rPr>
          <w:sz w:val="28"/>
          <w:szCs w:val="28"/>
        </w:rPr>
        <w:t>oevolucije</w:t>
      </w:r>
    </w:p>
    <w:p w14:paraId="5A977BD2" w14:textId="4E7BF1DA" w:rsidR="00C47A64" w:rsidRPr="000D6421" w:rsidRDefault="000D6421" w:rsidP="000D6421">
      <w:pPr>
        <w:jc w:val="both"/>
        <w:rPr>
          <w:sz w:val="28"/>
          <w:szCs w:val="28"/>
        </w:rPr>
      </w:pPr>
      <w:r>
        <w:rPr>
          <w:sz w:val="28"/>
          <w:szCs w:val="28"/>
        </w:rPr>
        <w:t xml:space="preserve">B. </w:t>
      </w:r>
      <w:r w:rsidRPr="000D6421">
        <w:rPr>
          <w:sz w:val="28"/>
          <w:szCs w:val="28"/>
        </w:rPr>
        <w:t>K</w:t>
      </w:r>
      <w:r w:rsidR="00C47A64" w:rsidRPr="000D6421">
        <w:rPr>
          <w:sz w:val="28"/>
          <w:szCs w:val="28"/>
        </w:rPr>
        <w:t>onvergentne evolucije</w:t>
      </w:r>
    </w:p>
    <w:p w14:paraId="00761FC7" w14:textId="3B3CFB11" w:rsidR="00C47A64" w:rsidRPr="000D6421" w:rsidRDefault="000D6421" w:rsidP="000D6421">
      <w:pPr>
        <w:jc w:val="both"/>
        <w:rPr>
          <w:sz w:val="28"/>
          <w:szCs w:val="28"/>
        </w:rPr>
      </w:pPr>
      <w:r>
        <w:rPr>
          <w:sz w:val="28"/>
          <w:szCs w:val="28"/>
        </w:rPr>
        <w:t xml:space="preserve">C. </w:t>
      </w:r>
      <w:r w:rsidRPr="000D6421">
        <w:rPr>
          <w:sz w:val="28"/>
          <w:szCs w:val="28"/>
        </w:rPr>
        <w:t>P</w:t>
      </w:r>
      <w:r w:rsidR="00C47A64" w:rsidRPr="000D6421">
        <w:rPr>
          <w:sz w:val="28"/>
          <w:szCs w:val="28"/>
        </w:rPr>
        <w:t>rogresivne evolucije</w:t>
      </w:r>
    </w:p>
    <w:p w14:paraId="4CD0CA97" w14:textId="3B794122" w:rsidR="00C47A64" w:rsidRPr="000D6421" w:rsidRDefault="000D6421" w:rsidP="000D6421">
      <w:pPr>
        <w:jc w:val="both"/>
        <w:rPr>
          <w:sz w:val="28"/>
          <w:szCs w:val="28"/>
        </w:rPr>
      </w:pPr>
      <w:r>
        <w:rPr>
          <w:sz w:val="28"/>
          <w:szCs w:val="28"/>
        </w:rPr>
        <w:t xml:space="preserve">D. </w:t>
      </w:r>
      <w:r w:rsidRPr="000D6421">
        <w:rPr>
          <w:sz w:val="28"/>
          <w:szCs w:val="28"/>
        </w:rPr>
        <w:t>R</w:t>
      </w:r>
      <w:r w:rsidR="00C47A64" w:rsidRPr="000D6421">
        <w:rPr>
          <w:sz w:val="28"/>
          <w:szCs w:val="28"/>
        </w:rPr>
        <w:t>egresivne evolucije</w:t>
      </w:r>
    </w:p>
    <w:p w14:paraId="43960531" w14:textId="77777777" w:rsidR="00861A3C" w:rsidRPr="00503FAC" w:rsidRDefault="00861A3C" w:rsidP="00503FAC">
      <w:pPr>
        <w:pStyle w:val="ListParagraph"/>
        <w:spacing w:after="200"/>
        <w:ind w:left="1080"/>
        <w:jc w:val="both"/>
        <w:rPr>
          <w:sz w:val="28"/>
          <w:szCs w:val="28"/>
        </w:rPr>
      </w:pPr>
    </w:p>
    <w:p w14:paraId="7BD9F3A7" w14:textId="7BB0BB37"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Kod simpatričke specijacije:</w:t>
      </w:r>
    </w:p>
    <w:p w14:paraId="73653F68" w14:textId="611A1A02" w:rsidR="00C47A64" w:rsidRPr="000D6421" w:rsidRDefault="000D6421" w:rsidP="000D6421">
      <w:pPr>
        <w:jc w:val="both"/>
        <w:rPr>
          <w:sz w:val="28"/>
          <w:szCs w:val="28"/>
        </w:rPr>
      </w:pPr>
      <w:r>
        <w:rPr>
          <w:sz w:val="28"/>
          <w:szCs w:val="28"/>
        </w:rPr>
        <w:t xml:space="preserve">A. </w:t>
      </w:r>
      <w:r w:rsidRPr="000D6421">
        <w:rPr>
          <w:sz w:val="28"/>
          <w:szCs w:val="28"/>
        </w:rPr>
        <w:t>P</w:t>
      </w:r>
      <w:r w:rsidR="00C47A64" w:rsidRPr="000D6421">
        <w:rPr>
          <w:sz w:val="28"/>
          <w:szCs w:val="28"/>
        </w:rPr>
        <w:t>ostoji geografska izolacija</w:t>
      </w:r>
    </w:p>
    <w:p w14:paraId="0E3E6ECC" w14:textId="5455255B" w:rsidR="00C47A64" w:rsidRPr="000D6421" w:rsidRDefault="000D6421" w:rsidP="000D6421">
      <w:pPr>
        <w:jc w:val="both"/>
        <w:rPr>
          <w:sz w:val="28"/>
          <w:szCs w:val="28"/>
        </w:rPr>
      </w:pPr>
      <w:r>
        <w:rPr>
          <w:sz w:val="28"/>
          <w:szCs w:val="28"/>
        </w:rPr>
        <w:t xml:space="preserve">B. </w:t>
      </w:r>
      <w:r w:rsidRPr="000D6421">
        <w:rPr>
          <w:sz w:val="28"/>
          <w:szCs w:val="28"/>
        </w:rPr>
        <w:t>N</w:t>
      </w:r>
      <w:r w:rsidR="00C47A64" w:rsidRPr="000D6421">
        <w:rPr>
          <w:sz w:val="28"/>
          <w:szCs w:val="28"/>
        </w:rPr>
        <w:t>e postoji reproduktivna izolacija</w:t>
      </w:r>
    </w:p>
    <w:p w14:paraId="0C2D3EE3" w14:textId="3C9D4B1D" w:rsidR="00C47A64" w:rsidRPr="000D6421" w:rsidRDefault="000D6421" w:rsidP="000D6421">
      <w:pPr>
        <w:jc w:val="both"/>
        <w:rPr>
          <w:sz w:val="28"/>
          <w:szCs w:val="28"/>
        </w:rPr>
      </w:pPr>
      <w:r>
        <w:rPr>
          <w:sz w:val="28"/>
          <w:szCs w:val="28"/>
        </w:rPr>
        <w:t xml:space="preserve">C. </w:t>
      </w:r>
      <w:r w:rsidRPr="000D6421">
        <w:rPr>
          <w:sz w:val="28"/>
          <w:szCs w:val="28"/>
        </w:rPr>
        <w:t>P</w:t>
      </w:r>
      <w:r w:rsidR="00C47A64" w:rsidRPr="000D6421">
        <w:rPr>
          <w:sz w:val="28"/>
          <w:szCs w:val="28"/>
        </w:rPr>
        <w:t>ostoji protok gena između grupa jedinki</w:t>
      </w:r>
    </w:p>
    <w:p w14:paraId="6F9F496A" w14:textId="23774416" w:rsidR="006A02A6" w:rsidRPr="000D6421" w:rsidRDefault="000D6421" w:rsidP="000D6421">
      <w:pPr>
        <w:jc w:val="both"/>
        <w:rPr>
          <w:sz w:val="28"/>
          <w:szCs w:val="28"/>
        </w:rPr>
      </w:pPr>
      <w:r>
        <w:rPr>
          <w:sz w:val="28"/>
          <w:szCs w:val="28"/>
        </w:rPr>
        <w:t xml:space="preserve">D. </w:t>
      </w:r>
      <w:r w:rsidRPr="000D6421">
        <w:rPr>
          <w:sz w:val="28"/>
          <w:szCs w:val="28"/>
        </w:rPr>
        <w:t>D</w:t>
      </w:r>
      <w:r w:rsidR="00C47A64" w:rsidRPr="000D6421">
        <w:rPr>
          <w:sz w:val="28"/>
          <w:szCs w:val="28"/>
        </w:rPr>
        <w:t>esile su se hromozomske promene</w:t>
      </w:r>
    </w:p>
    <w:p w14:paraId="792C4828" w14:textId="77777777" w:rsidR="0028039C" w:rsidRPr="00503FAC" w:rsidRDefault="0028039C" w:rsidP="00503FAC">
      <w:pPr>
        <w:pStyle w:val="ListParagraph"/>
        <w:spacing w:after="200"/>
        <w:ind w:left="1080"/>
        <w:jc w:val="both"/>
        <w:rPr>
          <w:sz w:val="28"/>
          <w:szCs w:val="28"/>
        </w:rPr>
      </w:pPr>
    </w:p>
    <w:p w14:paraId="761EF01C" w14:textId="2D02526C"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Osnovna jedinica evolucione promenljivosti je:</w:t>
      </w:r>
    </w:p>
    <w:p w14:paraId="1BEE5258" w14:textId="6C78F6F6" w:rsidR="00C47A64" w:rsidRPr="000D6421" w:rsidRDefault="000D6421" w:rsidP="000D6421">
      <w:pPr>
        <w:jc w:val="both"/>
        <w:rPr>
          <w:sz w:val="28"/>
          <w:szCs w:val="28"/>
        </w:rPr>
      </w:pPr>
      <w:r>
        <w:rPr>
          <w:sz w:val="28"/>
          <w:szCs w:val="28"/>
        </w:rPr>
        <w:t xml:space="preserve">A. </w:t>
      </w:r>
      <w:r w:rsidRPr="000D6421">
        <w:rPr>
          <w:sz w:val="28"/>
          <w:szCs w:val="28"/>
        </w:rPr>
        <w:t>P</w:t>
      </w:r>
      <w:r w:rsidR="00C47A64" w:rsidRPr="000D6421">
        <w:rPr>
          <w:sz w:val="28"/>
          <w:szCs w:val="28"/>
        </w:rPr>
        <w:t>opulacija</w:t>
      </w:r>
    </w:p>
    <w:p w14:paraId="20D9AA4D" w14:textId="3A8682C6" w:rsidR="00C47A64" w:rsidRPr="000D6421" w:rsidRDefault="000D6421" w:rsidP="000D6421">
      <w:pPr>
        <w:jc w:val="both"/>
        <w:rPr>
          <w:sz w:val="28"/>
          <w:szCs w:val="28"/>
        </w:rPr>
      </w:pPr>
      <w:r>
        <w:rPr>
          <w:sz w:val="28"/>
          <w:szCs w:val="28"/>
        </w:rPr>
        <w:t xml:space="preserve">B. </w:t>
      </w:r>
      <w:r w:rsidRPr="000D6421">
        <w:rPr>
          <w:sz w:val="28"/>
          <w:szCs w:val="28"/>
        </w:rPr>
        <w:t>V</w:t>
      </w:r>
      <w:r w:rsidR="00C47A64" w:rsidRPr="000D6421">
        <w:rPr>
          <w:sz w:val="28"/>
          <w:szCs w:val="28"/>
        </w:rPr>
        <w:t>rsta</w:t>
      </w:r>
    </w:p>
    <w:p w14:paraId="59670584" w14:textId="609CB35A" w:rsidR="00C47A64" w:rsidRPr="000D6421" w:rsidRDefault="000D6421" w:rsidP="000D6421">
      <w:pPr>
        <w:jc w:val="both"/>
        <w:rPr>
          <w:sz w:val="28"/>
          <w:szCs w:val="28"/>
        </w:rPr>
      </w:pPr>
      <w:r>
        <w:rPr>
          <w:sz w:val="28"/>
          <w:szCs w:val="28"/>
        </w:rPr>
        <w:t xml:space="preserve">C. </w:t>
      </w:r>
      <w:r w:rsidRPr="000D6421">
        <w:rPr>
          <w:sz w:val="28"/>
          <w:szCs w:val="28"/>
        </w:rPr>
        <w:t>J</w:t>
      </w:r>
      <w:r w:rsidR="00C47A64" w:rsidRPr="000D6421">
        <w:rPr>
          <w:sz w:val="28"/>
          <w:szCs w:val="28"/>
        </w:rPr>
        <w:t>edinka</w:t>
      </w:r>
    </w:p>
    <w:p w14:paraId="68EF0B09" w14:textId="40B74680" w:rsidR="00C47A64" w:rsidRPr="000D6421" w:rsidRDefault="000D6421" w:rsidP="000D6421">
      <w:pPr>
        <w:jc w:val="both"/>
        <w:rPr>
          <w:sz w:val="28"/>
          <w:szCs w:val="28"/>
        </w:rPr>
      </w:pPr>
      <w:r>
        <w:rPr>
          <w:sz w:val="28"/>
          <w:szCs w:val="28"/>
        </w:rPr>
        <w:t xml:space="preserve">D. </w:t>
      </w:r>
      <w:r w:rsidRPr="000D6421">
        <w:rPr>
          <w:sz w:val="28"/>
          <w:szCs w:val="28"/>
        </w:rPr>
        <w:t>P</w:t>
      </w:r>
      <w:r w:rsidR="00C47A64" w:rsidRPr="000D6421">
        <w:rPr>
          <w:sz w:val="28"/>
          <w:szCs w:val="28"/>
        </w:rPr>
        <w:t>odvrsta</w:t>
      </w:r>
    </w:p>
    <w:p w14:paraId="7DEA9FD3" w14:textId="77777777" w:rsidR="004745DF" w:rsidRPr="00503FAC" w:rsidRDefault="004745DF" w:rsidP="00503FAC">
      <w:pPr>
        <w:pStyle w:val="ListParagraph"/>
        <w:spacing w:after="200"/>
        <w:ind w:left="1080"/>
        <w:jc w:val="both"/>
        <w:rPr>
          <w:sz w:val="28"/>
          <w:szCs w:val="28"/>
        </w:rPr>
      </w:pPr>
    </w:p>
    <w:p w14:paraId="3B88BAC8" w14:textId="59528B2D"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Primer homologije predstavljaju:</w:t>
      </w:r>
    </w:p>
    <w:p w14:paraId="07725417" w14:textId="4E8F28C4" w:rsidR="00C47A64" w:rsidRPr="000D6421" w:rsidRDefault="000D6421" w:rsidP="000D6421">
      <w:pPr>
        <w:jc w:val="both"/>
        <w:rPr>
          <w:sz w:val="28"/>
          <w:szCs w:val="28"/>
        </w:rPr>
      </w:pPr>
      <w:r>
        <w:rPr>
          <w:sz w:val="28"/>
          <w:szCs w:val="28"/>
        </w:rPr>
        <w:t xml:space="preserve">A. </w:t>
      </w:r>
      <w:r w:rsidRPr="000D6421">
        <w:rPr>
          <w:sz w:val="28"/>
          <w:szCs w:val="28"/>
        </w:rPr>
        <w:t>K</w:t>
      </w:r>
      <w:r w:rsidR="00C47A64" w:rsidRPr="000D6421">
        <w:rPr>
          <w:sz w:val="28"/>
          <w:szCs w:val="28"/>
        </w:rPr>
        <w:t>rilo insekta i krilo ptice</w:t>
      </w:r>
    </w:p>
    <w:p w14:paraId="4810AA21" w14:textId="517D4DFB" w:rsidR="00C47A64" w:rsidRPr="000D6421" w:rsidRDefault="000D6421" w:rsidP="000D6421">
      <w:pPr>
        <w:jc w:val="both"/>
        <w:rPr>
          <w:sz w:val="28"/>
          <w:szCs w:val="28"/>
        </w:rPr>
      </w:pPr>
      <w:r>
        <w:rPr>
          <w:sz w:val="28"/>
          <w:szCs w:val="28"/>
        </w:rPr>
        <w:t xml:space="preserve">B. </w:t>
      </w:r>
      <w:r w:rsidRPr="000D6421">
        <w:rPr>
          <w:sz w:val="28"/>
          <w:szCs w:val="28"/>
        </w:rPr>
        <w:t>P</w:t>
      </w:r>
      <w:r w:rsidR="00C47A64" w:rsidRPr="000D6421">
        <w:rPr>
          <w:sz w:val="28"/>
          <w:szCs w:val="28"/>
        </w:rPr>
        <w:t>eraje kita, krilo slepog miša i ljudska ruka</w:t>
      </w:r>
    </w:p>
    <w:p w14:paraId="425BA189" w14:textId="3AD3F59B" w:rsidR="00C47A64" w:rsidRPr="000D6421" w:rsidRDefault="000D6421" w:rsidP="000D6421">
      <w:pPr>
        <w:jc w:val="both"/>
        <w:rPr>
          <w:sz w:val="28"/>
          <w:szCs w:val="28"/>
        </w:rPr>
      </w:pPr>
      <w:r>
        <w:rPr>
          <w:sz w:val="28"/>
          <w:szCs w:val="28"/>
        </w:rPr>
        <w:t xml:space="preserve">C. </w:t>
      </w:r>
      <w:r w:rsidRPr="000D6421">
        <w:rPr>
          <w:sz w:val="28"/>
          <w:szCs w:val="28"/>
        </w:rPr>
        <w:t>B</w:t>
      </w:r>
      <w:r w:rsidR="00C47A64" w:rsidRPr="000D6421">
        <w:rPr>
          <w:sz w:val="28"/>
          <w:szCs w:val="28"/>
        </w:rPr>
        <w:t>odlje kaktusa i trnovi nekih biljaka nastali od stabla</w:t>
      </w:r>
    </w:p>
    <w:p w14:paraId="530B8AE5" w14:textId="1F1828B1" w:rsidR="004E349D" w:rsidRPr="000D6421" w:rsidRDefault="000D6421" w:rsidP="000D6421">
      <w:pPr>
        <w:jc w:val="both"/>
        <w:rPr>
          <w:sz w:val="28"/>
          <w:szCs w:val="28"/>
        </w:rPr>
      </w:pPr>
      <w:r>
        <w:rPr>
          <w:sz w:val="28"/>
          <w:szCs w:val="28"/>
        </w:rPr>
        <w:t xml:space="preserve">D. </w:t>
      </w:r>
      <w:r w:rsidRPr="000D6421">
        <w:rPr>
          <w:sz w:val="28"/>
          <w:szCs w:val="28"/>
        </w:rPr>
        <w:t>P</w:t>
      </w:r>
      <w:r w:rsidR="00C47A64" w:rsidRPr="000D6421">
        <w:rPr>
          <w:sz w:val="28"/>
          <w:szCs w:val="28"/>
        </w:rPr>
        <w:t>eraje kita i peraje ajkule</w:t>
      </w:r>
    </w:p>
    <w:p w14:paraId="1EA96B39" w14:textId="67986ECC" w:rsidR="004745DF" w:rsidRDefault="004745DF" w:rsidP="00503FAC">
      <w:pPr>
        <w:pStyle w:val="ListParagraph"/>
        <w:spacing w:after="200"/>
        <w:ind w:left="1080"/>
        <w:jc w:val="both"/>
        <w:rPr>
          <w:sz w:val="28"/>
          <w:szCs w:val="28"/>
        </w:rPr>
      </w:pPr>
    </w:p>
    <w:p w14:paraId="5DDF7AE6" w14:textId="77777777" w:rsidR="000D6421" w:rsidRPr="00503FAC" w:rsidRDefault="000D6421" w:rsidP="00503FAC">
      <w:pPr>
        <w:pStyle w:val="ListParagraph"/>
        <w:spacing w:after="200"/>
        <w:ind w:left="1080"/>
        <w:jc w:val="both"/>
        <w:rPr>
          <w:sz w:val="28"/>
          <w:szCs w:val="28"/>
        </w:rPr>
      </w:pPr>
    </w:p>
    <w:p w14:paraId="46EF3592" w14:textId="51BA7D35" w:rsidR="00C47A64" w:rsidRPr="00503FAC" w:rsidRDefault="00C47A64" w:rsidP="00503FAC">
      <w:pPr>
        <w:pStyle w:val="ListParagraph"/>
        <w:numPr>
          <w:ilvl w:val="0"/>
          <w:numId w:val="21"/>
        </w:numPr>
        <w:spacing w:after="200"/>
        <w:ind w:hanging="945"/>
        <w:jc w:val="both"/>
        <w:rPr>
          <w:b/>
          <w:sz w:val="28"/>
          <w:szCs w:val="28"/>
        </w:rPr>
      </w:pPr>
      <w:r w:rsidRPr="00503FAC">
        <w:rPr>
          <w:b/>
          <w:sz w:val="28"/>
          <w:szCs w:val="28"/>
        </w:rPr>
        <w:t>Proces konvergentne evolucije označava da:</w:t>
      </w:r>
    </w:p>
    <w:p w14:paraId="61E70611" w14:textId="0EC91FA4" w:rsidR="00C47A64" w:rsidRPr="000D6421" w:rsidRDefault="000D6421" w:rsidP="000D6421">
      <w:pPr>
        <w:jc w:val="both"/>
        <w:rPr>
          <w:sz w:val="28"/>
          <w:szCs w:val="28"/>
        </w:rPr>
      </w:pPr>
      <w:r>
        <w:rPr>
          <w:sz w:val="28"/>
          <w:szCs w:val="28"/>
        </w:rPr>
        <w:t xml:space="preserve">A. </w:t>
      </w:r>
      <w:r w:rsidRPr="000D6421">
        <w:rPr>
          <w:sz w:val="28"/>
          <w:szCs w:val="28"/>
        </w:rPr>
        <w:t>s</w:t>
      </w:r>
      <w:r w:rsidR="00C47A64" w:rsidRPr="000D6421">
        <w:rPr>
          <w:sz w:val="28"/>
          <w:szCs w:val="28"/>
        </w:rPr>
        <w:t>e i manje srodni organizmi na sličan način prilagođavaju zahtevima sredine</w:t>
      </w:r>
    </w:p>
    <w:p w14:paraId="76E0A6D2" w14:textId="6B2976F9" w:rsidR="00C47A64" w:rsidRPr="000D6421" w:rsidRDefault="000D6421" w:rsidP="000D6421">
      <w:pPr>
        <w:jc w:val="both"/>
        <w:rPr>
          <w:sz w:val="28"/>
          <w:szCs w:val="28"/>
        </w:rPr>
      </w:pPr>
      <w:r>
        <w:rPr>
          <w:sz w:val="28"/>
          <w:szCs w:val="28"/>
        </w:rPr>
        <w:t xml:space="preserve">B. </w:t>
      </w:r>
      <w:r w:rsidR="00C47A64" w:rsidRPr="000D6421">
        <w:rPr>
          <w:sz w:val="28"/>
          <w:szCs w:val="28"/>
        </w:rPr>
        <w:t>od iste strukture zajedničkog pretka nastaju modifikacije kod potomačkih grupa</w:t>
      </w:r>
    </w:p>
    <w:p w14:paraId="236CAEAB" w14:textId="7B027AD0" w:rsidR="00C47A64" w:rsidRPr="000D6421" w:rsidRDefault="000D6421" w:rsidP="000D6421">
      <w:pPr>
        <w:jc w:val="both"/>
        <w:rPr>
          <w:sz w:val="28"/>
          <w:szCs w:val="28"/>
        </w:rPr>
      </w:pPr>
      <w:r>
        <w:rPr>
          <w:sz w:val="28"/>
          <w:szCs w:val="28"/>
        </w:rPr>
        <w:t xml:space="preserve">C. </w:t>
      </w:r>
      <w:r w:rsidR="00C47A64" w:rsidRPr="000D6421">
        <w:rPr>
          <w:sz w:val="28"/>
          <w:szCs w:val="28"/>
        </w:rPr>
        <w:t>sličnosti u razviću ukazuju na zajedničko poreklo</w:t>
      </w:r>
    </w:p>
    <w:p w14:paraId="4B13A0B6" w14:textId="6A73E386" w:rsidR="0042289E" w:rsidRPr="000D6421" w:rsidRDefault="000D6421" w:rsidP="000D6421">
      <w:pPr>
        <w:jc w:val="both"/>
        <w:rPr>
          <w:sz w:val="28"/>
          <w:szCs w:val="28"/>
        </w:rPr>
      </w:pPr>
      <w:r>
        <w:rPr>
          <w:sz w:val="28"/>
          <w:szCs w:val="28"/>
        </w:rPr>
        <w:t xml:space="preserve">D. </w:t>
      </w:r>
      <w:r w:rsidR="00C47A64" w:rsidRPr="000D6421">
        <w:rPr>
          <w:sz w:val="28"/>
          <w:szCs w:val="28"/>
        </w:rPr>
        <w:t>srodni organizmi nemaju sličnosti usled uticaja sredine</w:t>
      </w:r>
    </w:p>
    <w:p w14:paraId="45C94E6B" w14:textId="77777777" w:rsidR="004745DF" w:rsidRPr="00503FAC" w:rsidRDefault="004745DF" w:rsidP="00503FAC">
      <w:pPr>
        <w:pStyle w:val="ListParagraph"/>
        <w:spacing w:after="200"/>
        <w:ind w:left="1080"/>
        <w:jc w:val="both"/>
        <w:rPr>
          <w:sz w:val="28"/>
          <w:szCs w:val="28"/>
        </w:rPr>
      </w:pPr>
    </w:p>
    <w:p w14:paraId="68ADC44F" w14:textId="6E5DA3DA" w:rsidR="004745DF" w:rsidRPr="00503FAC" w:rsidRDefault="00C47A64" w:rsidP="00503FAC">
      <w:pPr>
        <w:pStyle w:val="ListParagraph"/>
        <w:numPr>
          <w:ilvl w:val="0"/>
          <w:numId w:val="21"/>
        </w:numPr>
        <w:spacing w:after="200"/>
        <w:ind w:hanging="945"/>
        <w:jc w:val="both"/>
        <w:rPr>
          <w:b/>
          <w:sz w:val="28"/>
          <w:szCs w:val="28"/>
        </w:rPr>
      </w:pPr>
      <w:r w:rsidRPr="00503FAC">
        <w:rPr>
          <w:b/>
          <w:sz w:val="28"/>
          <w:szCs w:val="28"/>
        </w:rPr>
        <w:t>Postojanje neobičnih vrsta životinja i biljaka na okeanskim ostrvima objašnjava se time što:</w:t>
      </w:r>
    </w:p>
    <w:p w14:paraId="4938419C" w14:textId="418CA262" w:rsidR="00C47A64" w:rsidRPr="000D6421" w:rsidRDefault="000D6421" w:rsidP="000D6421">
      <w:pPr>
        <w:jc w:val="both"/>
        <w:rPr>
          <w:sz w:val="28"/>
          <w:szCs w:val="28"/>
        </w:rPr>
      </w:pPr>
      <w:r>
        <w:rPr>
          <w:sz w:val="28"/>
          <w:szCs w:val="28"/>
        </w:rPr>
        <w:t xml:space="preserve">A. </w:t>
      </w:r>
      <w:r w:rsidRPr="000D6421">
        <w:rPr>
          <w:sz w:val="28"/>
          <w:szCs w:val="28"/>
        </w:rPr>
        <w:t>N</w:t>
      </w:r>
      <w:r w:rsidR="00C47A64" w:rsidRPr="000D6421">
        <w:rPr>
          <w:sz w:val="28"/>
          <w:szCs w:val="28"/>
        </w:rPr>
        <w:t>a ostrvima ne deluje prirodna selekcija</w:t>
      </w:r>
    </w:p>
    <w:p w14:paraId="0E39E560" w14:textId="7DE83778" w:rsidR="00C47A64" w:rsidRPr="000D6421" w:rsidRDefault="000D6421" w:rsidP="000D6421">
      <w:pPr>
        <w:jc w:val="both"/>
        <w:rPr>
          <w:sz w:val="28"/>
          <w:szCs w:val="28"/>
        </w:rPr>
      </w:pPr>
      <w:r>
        <w:rPr>
          <w:sz w:val="28"/>
          <w:szCs w:val="28"/>
        </w:rPr>
        <w:t xml:space="preserve">B. </w:t>
      </w:r>
      <w:r w:rsidRPr="000D6421">
        <w:rPr>
          <w:sz w:val="28"/>
          <w:szCs w:val="28"/>
        </w:rPr>
        <w:t>V</w:t>
      </w:r>
      <w:r w:rsidR="00C47A64" w:rsidRPr="000D6421">
        <w:rPr>
          <w:sz w:val="28"/>
          <w:szCs w:val="28"/>
        </w:rPr>
        <w:t>eštačka selekcija je češća na ostrvima nego na kontinentu</w:t>
      </w:r>
    </w:p>
    <w:p w14:paraId="63280D68" w14:textId="77777777" w:rsidR="000D6421" w:rsidRDefault="000D6421" w:rsidP="000D6421">
      <w:pPr>
        <w:jc w:val="both"/>
        <w:rPr>
          <w:sz w:val="28"/>
          <w:szCs w:val="28"/>
        </w:rPr>
      </w:pPr>
      <w:r>
        <w:rPr>
          <w:sz w:val="28"/>
          <w:szCs w:val="28"/>
        </w:rPr>
        <w:t xml:space="preserve">C. </w:t>
      </w:r>
      <w:r w:rsidRPr="000D6421">
        <w:rPr>
          <w:sz w:val="28"/>
          <w:szCs w:val="28"/>
        </w:rPr>
        <w:t>O</w:t>
      </w:r>
      <w:r w:rsidR="00C47A64" w:rsidRPr="000D6421">
        <w:rPr>
          <w:sz w:val="28"/>
          <w:szCs w:val="28"/>
        </w:rPr>
        <w:t>strva su izolovana i na njima intenzivno deluje prirodna selekcija</w:t>
      </w:r>
    </w:p>
    <w:p w14:paraId="3FF9FF81" w14:textId="378BEDE0" w:rsidR="00C47A64" w:rsidRPr="000D6421" w:rsidRDefault="000D6421" w:rsidP="000D6421">
      <w:pPr>
        <w:jc w:val="both"/>
        <w:rPr>
          <w:sz w:val="28"/>
          <w:szCs w:val="28"/>
        </w:rPr>
      </w:pPr>
      <w:r>
        <w:rPr>
          <w:sz w:val="28"/>
          <w:szCs w:val="28"/>
        </w:rPr>
        <w:t xml:space="preserve">D. </w:t>
      </w:r>
      <w:r w:rsidRPr="000D6421">
        <w:rPr>
          <w:sz w:val="28"/>
          <w:szCs w:val="28"/>
        </w:rPr>
        <w:t>E</w:t>
      </w:r>
      <w:r w:rsidR="00C47A64" w:rsidRPr="000D6421">
        <w:rPr>
          <w:sz w:val="28"/>
          <w:szCs w:val="28"/>
        </w:rPr>
        <w:t>volucija se odvija vrlo sporo na ostrvima</w:t>
      </w:r>
    </w:p>
    <w:p w14:paraId="3179571D" w14:textId="170FC62F" w:rsidR="0042289E" w:rsidRPr="00503FAC" w:rsidRDefault="0042289E" w:rsidP="00503FAC">
      <w:pPr>
        <w:pStyle w:val="ListParagraph"/>
        <w:spacing w:after="200"/>
        <w:ind w:left="1080"/>
        <w:jc w:val="both"/>
        <w:rPr>
          <w:sz w:val="28"/>
          <w:szCs w:val="28"/>
        </w:rPr>
      </w:pPr>
    </w:p>
    <w:p w14:paraId="552BB89C" w14:textId="2EDE0956" w:rsidR="00E40D0E" w:rsidRPr="00503FAC" w:rsidRDefault="009D469E" w:rsidP="00503FAC">
      <w:pPr>
        <w:pStyle w:val="ListParagraph"/>
        <w:numPr>
          <w:ilvl w:val="0"/>
          <w:numId w:val="21"/>
        </w:numPr>
        <w:spacing w:after="200"/>
        <w:ind w:hanging="945"/>
        <w:jc w:val="both"/>
        <w:rPr>
          <w:b/>
          <w:sz w:val="28"/>
          <w:szCs w:val="28"/>
        </w:rPr>
      </w:pPr>
      <w:r w:rsidRPr="00503FAC">
        <w:rPr>
          <w:b/>
          <w:sz w:val="28"/>
          <w:szCs w:val="28"/>
        </w:rPr>
        <w:t>Zaokruži tačnu tvrdnju</w:t>
      </w:r>
      <w:r w:rsidR="00E40D0E" w:rsidRPr="00503FAC">
        <w:rPr>
          <w:b/>
          <w:sz w:val="28"/>
          <w:szCs w:val="28"/>
        </w:rPr>
        <w:t>:</w:t>
      </w:r>
    </w:p>
    <w:p w14:paraId="1718EC5B" w14:textId="77777777" w:rsidR="004745DF" w:rsidRPr="00503FAC" w:rsidRDefault="004745DF" w:rsidP="000D6421">
      <w:pPr>
        <w:pStyle w:val="ListParagraph"/>
        <w:ind w:left="945"/>
        <w:jc w:val="both"/>
        <w:rPr>
          <w:b/>
          <w:sz w:val="28"/>
          <w:szCs w:val="28"/>
        </w:rPr>
      </w:pPr>
    </w:p>
    <w:p w14:paraId="2D646D08" w14:textId="353E793A" w:rsidR="009D469E" w:rsidRPr="000D6421" w:rsidRDefault="000D6421" w:rsidP="000D6421">
      <w:pPr>
        <w:jc w:val="both"/>
        <w:rPr>
          <w:sz w:val="28"/>
          <w:szCs w:val="28"/>
        </w:rPr>
      </w:pPr>
      <w:r>
        <w:rPr>
          <w:sz w:val="28"/>
          <w:szCs w:val="28"/>
        </w:rPr>
        <w:t xml:space="preserve">A. </w:t>
      </w:r>
      <w:r w:rsidR="009D469E" w:rsidRPr="000D6421">
        <w:rPr>
          <w:sz w:val="28"/>
          <w:szCs w:val="28"/>
        </w:rPr>
        <w:t>Buka j</w:t>
      </w:r>
      <w:r w:rsidR="001017E6">
        <w:rPr>
          <w:sz w:val="28"/>
          <w:szCs w:val="28"/>
        </w:rPr>
        <w:t>e vid hemijskog zagađenj</w:t>
      </w:r>
      <w:r w:rsidR="009D469E" w:rsidRPr="000D6421">
        <w:rPr>
          <w:sz w:val="28"/>
          <w:szCs w:val="28"/>
        </w:rPr>
        <w:t>a</w:t>
      </w:r>
    </w:p>
    <w:p w14:paraId="16465B75" w14:textId="56A4FFB8" w:rsidR="009D469E" w:rsidRPr="000D6421" w:rsidRDefault="000D6421" w:rsidP="000D6421">
      <w:pPr>
        <w:jc w:val="both"/>
        <w:rPr>
          <w:sz w:val="28"/>
          <w:szCs w:val="28"/>
        </w:rPr>
      </w:pPr>
      <w:r>
        <w:rPr>
          <w:sz w:val="28"/>
          <w:szCs w:val="28"/>
        </w:rPr>
        <w:t xml:space="preserve">B. </w:t>
      </w:r>
      <w:r w:rsidR="009D469E" w:rsidRPr="000D6421">
        <w:rPr>
          <w:sz w:val="28"/>
          <w:szCs w:val="28"/>
        </w:rPr>
        <w:t>Buka nema posledice po zdravlje ljudi</w:t>
      </w:r>
    </w:p>
    <w:p w14:paraId="000C25EF" w14:textId="46ADF4A5" w:rsidR="009D469E" w:rsidRPr="000D6421" w:rsidRDefault="000D6421" w:rsidP="000D6421">
      <w:pPr>
        <w:jc w:val="both"/>
        <w:rPr>
          <w:sz w:val="28"/>
          <w:szCs w:val="28"/>
        </w:rPr>
      </w:pPr>
      <w:r>
        <w:rPr>
          <w:sz w:val="28"/>
          <w:szCs w:val="28"/>
        </w:rPr>
        <w:t xml:space="preserve">C. </w:t>
      </w:r>
      <w:r w:rsidR="001B3719">
        <w:rPr>
          <w:sz w:val="28"/>
          <w:szCs w:val="28"/>
        </w:rPr>
        <w:t>Buka je vid fiz</w:t>
      </w:r>
      <w:r w:rsidR="009D469E" w:rsidRPr="000D6421">
        <w:rPr>
          <w:sz w:val="28"/>
          <w:szCs w:val="28"/>
        </w:rPr>
        <w:t>ičkog zagađenja</w:t>
      </w:r>
    </w:p>
    <w:p w14:paraId="450E298D" w14:textId="1417FBA6" w:rsidR="00C41B26" w:rsidRPr="000D6421" w:rsidRDefault="000D6421" w:rsidP="000D6421">
      <w:pPr>
        <w:jc w:val="both"/>
        <w:rPr>
          <w:sz w:val="28"/>
          <w:szCs w:val="28"/>
          <w:u w:val="single"/>
        </w:rPr>
      </w:pPr>
      <w:r>
        <w:rPr>
          <w:sz w:val="28"/>
          <w:szCs w:val="28"/>
        </w:rPr>
        <w:t xml:space="preserve">D. </w:t>
      </w:r>
      <w:r w:rsidR="009D469E" w:rsidRPr="000D6421">
        <w:rPr>
          <w:sz w:val="28"/>
          <w:szCs w:val="28"/>
        </w:rPr>
        <w:t>Prirodna buka ima negativno dejstvo na zdravlje ljudi</w:t>
      </w:r>
    </w:p>
    <w:p w14:paraId="4312AE3F" w14:textId="77777777" w:rsidR="00C41B26" w:rsidRPr="00503FAC" w:rsidRDefault="00C41B26" w:rsidP="00503FAC">
      <w:pPr>
        <w:pStyle w:val="ListParagraph"/>
        <w:spacing w:after="200"/>
        <w:ind w:left="1080"/>
        <w:jc w:val="both"/>
        <w:rPr>
          <w:sz w:val="28"/>
          <w:szCs w:val="28"/>
        </w:rPr>
      </w:pPr>
    </w:p>
    <w:p w14:paraId="5B6E9F32" w14:textId="7D371454" w:rsidR="00C41B26" w:rsidRPr="00503FAC" w:rsidRDefault="00C41B26" w:rsidP="00503FAC">
      <w:pPr>
        <w:pStyle w:val="ListParagraph"/>
        <w:numPr>
          <w:ilvl w:val="0"/>
          <w:numId w:val="21"/>
        </w:numPr>
        <w:ind w:hanging="945"/>
        <w:jc w:val="both"/>
        <w:rPr>
          <w:b/>
          <w:sz w:val="28"/>
          <w:szCs w:val="28"/>
        </w:rPr>
      </w:pPr>
      <w:r w:rsidRPr="00503FAC">
        <w:rPr>
          <w:b/>
          <w:sz w:val="28"/>
          <w:szCs w:val="28"/>
        </w:rPr>
        <w:t>Koji faktor među navedenim ne p</w:t>
      </w:r>
      <w:r w:rsidR="001017E6">
        <w:rPr>
          <w:b/>
          <w:sz w:val="28"/>
          <w:szCs w:val="28"/>
        </w:rPr>
        <w:t>redstavlja jedan od najznačajnij</w:t>
      </w:r>
      <w:r w:rsidRPr="00503FAC">
        <w:rPr>
          <w:b/>
          <w:sz w:val="28"/>
          <w:szCs w:val="28"/>
        </w:rPr>
        <w:t>ih klimatskih faktora prema, neposrednom uticaju na život živih bića:</w:t>
      </w:r>
    </w:p>
    <w:p w14:paraId="1038A601" w14:textId="77777777" w:rsidR="004745DF" w:rsidRPr="00503FAC" w:rsidRDefault="004745DF" w:rsidP="00503FAC">
      <w:pPr>
        <w:pStyle w:val="ListParagraph"/>
        <w:ind w:left="945"/>
        <w:jc w:val="both"/>
        <w:rPr>
          <w:b/>
          <w:sz w:val="28"/>
          <w:szCs w:val="28"/>
        </w:rPr>
      </w:pPr>
    </w:p>
    <w:p w14:paraId="3DDE3514" w14:textId="3FFA95A3" w:rsidR="00C41B26" w:rsidRPr="000D6421" w:rsidRDefault="000D6421" w:rsidP="000D6421">
      <w:pPr>
        <w:jc w:val="both"/>
        <w:rPr>
          <w:sz w:val="28"/>
          <w:szCs w:val="28"/>
        </w:rPr>
      </w:pPr>
      <w:r>
        <w:rPr>
          <w:sz w:val="28"/>
          <w:szCs w:val="28"/>
        </w:rPr>
        <w:t xml:space="preserve">A. </w:t>
      </w:r>
      <w:r w:rsidR="00C41B26" w:rsidRPr="000D6421">
        <w:rPr>
          <w:sz w:val="28"/>
          <w:szCs w:val="28"/>
        </w:rPr>
        <w:t>Sunčevo zračenje i svetlost</w:t>
      </w:r>
    </w:p>
    <w:p w14:paraId="10A71A08" w14:textId="2D053A4D" w:rsidR="00C41B26" w:rsidRPr="000D6421" w:rsidRDefault="000D6421" w:rsidP="000D6421">
      <w:pPr>
        <w:jc w:val="both"/>
        <w:rPr>
          <w:sz w:val="28"/>
          <w:szCs w:val="28"/>
        </w:rPr>
      </w:pPr>
      <w:r>
        <w:rPr>
          <w:sz w:val="28"/>
          <w:szCs w:val="28"/>
        </w:rPr>
        <w:t xml:space="preserve">B. </w:t>
      </w:r>
      <w:r w:rsidRPr="000D6421">
        <w:rPr>
          <w:sz w:val="28"/>
          <w:szCs w:val="28"/>
        </w:rPr>
        <w:t>T</w:t>
      </w:r>
      <w:r w:rsidR="00C41B26" w:rsidRPr="000D6421">
        <w:rPr>
          <w:sz w:val="28"/>
          <w:szCs w:val="28"/>
        </w:rPr>
        <w:t>emperatura</w:t>
      </w:r>
    </w:p>
    <w:p w14:paraId="759E6F9B" w14:textId="5669BEBD" w:rsidR="00C41B26" w:rsidRPr="000D6421" w:rsidRDefault="000D6421" w:rsidP="000D6421">
      <w:pPr>
        <w:jc w:val="both"/>
        <w:rPr>
          <w:sz w:val="28"/>
          <w:szCs w:val="28"/>
        </w:rPr>
      </w:pPr>
      <w:r>
        <w:rPr>
          <w:sz w:val="28"/>
          <w:szCs w:val="28"/>
        </w:rPr>
        <w:t xml:space="preserve">C. </w:t>
      </w:r>
      <w:r w:rsidRPr="000D6421">
        <w:rPr>
          <w:sz w:val="28"/>
          <w:szCs w:val="28"/>
        </w:rPr>
        <w:t>V</w:t>
      </w:r>
      <w:r w:rsidR="00C41B26" w:rsidRPr="000D6421">
        <w:rPr>
          <w:sz w:val="28"/>
          <w:szCs w:val="28"/>
        </w:rPr>
        <w:t>lažnost</w:t>
      </w:r>
    </w:p>
    <w:p w14:paraId="54A9C51B" w14:textId="20FE56F4" w:rsidR="004E349D" w:rsidRPr="000D6421" w:rsidRDefault="000D6421" w:rsidP="000D6421">
      <w:pPr>
        <w:jc w:val="both"/>
        <w:rPr>
          <w:sz w:val="28"/>
          <w:szCs w:val="28"/>
        </w:rPr>
      </w:pPr>
      <w:r>
        <w:rPr>
          <w:sz w:val="28"/>
          <w:szCs w:val="28"/>
        </w:rPr>
        <w:t xml:space="preserve">D. </w:t>
      </w:r>
      <w:r w:rsidRPr="000D6421">
        <w:rPr>
          <w:sz w:val="28"/>
          <w:szCs w:val="28"/>
        </w:rPr>
        <w:t>V</w:t>
      </w:r>
      <w:r w:rsidR="00C41B26" w:rsidRPr="000D6421">
        <w:rPr>
          <w:sz w:val="28"/>
          <w:szCs w:val="28"/>
        </w:rPr>
        <w:t>isina padavina</w:t>
      </w:r>
    </w:p>
    <w:p w14:paraId="15BBE665" w14:textId="77777777" w:rsidR="004745DF" w:rsidRPr="00503FAC" w:rsidRDefault="004745DF" w:rsidP="00503FAC">
      <w:pPr>
        <w:pStyle w:val="ListParagraph"/>
        <w:ind w:left="1080"/>
        <w:jc w:val="both"/>
        <w:rPr>
          <w:sz w:val="28"/>
          <w:szCs w:val="28"/>
        </w:rPr>
      </w:pPr>
    </w:p>
    <w:p w14:paraId="4B78827A" w14:textId="64827181" w:rsidR="00D26C92" w:rsidRPr="00503FAC" w:rsidRDefault="00D26C92" w:rsidP="00503FAC">
      <w:pPr>
        <w:pStyle w:val="ListParagraph"/>
        <w:numPr>
          <w:ilvl w:val="0"/>
          <w:numId w:val="21"/>
        </w:numPr>
        <w:ind w:hanging="945"/>
        <w:jc w:val="both"/>
        <w:rPr>
          <w:b/>
          <w:sz w:val="28"/>
          <w:szCs w:val="28"/>
        </w:rPr>
      </w:pPr>
      <w:r w:rsidRPr="00503FAC">
        <w:rPr>
          <w:b/>
          <w:sz w:val="28"/>
          <w:szCs w:val="28"/>
        </w:rPr>
        <w:t>Osnovni izvor energije na Zemlji je:</w:t>
      </w:r>
    </w:p>
    <w:p w14:paraId="7B494045" w14:textId="77777777" w:rsidR="004745DF" w:rsidRPr="00503FAC" w:rsidRDefault="004745DF" w:rsidP="00503FAC">
      <w:pPr>
        <w:pStyle w:val="ListParagraph"/>
        <w:ind w:left="945"/>
        <w:jc w:val="both"/>
        <w:rPr>
          <w:b/>
          <w:sz w:val="28"/>
          <w:szCs w:val="28"/>
        </w:rPr>
      </w:pPr>
    </w:p>
    <w:p w14:paraId="693263BA" w14:textId="37450429" w:rsidR="00D26C92" w:rsidRPr="000D6421" w:rsidRDefault="000D6421" w:rsidP="000D6421">
      <w:pPr>
        <w:jc w:val="both"/>
        <w:rPr>
          <w:sz w:val="28"/>
          <w:szCs w:val="28"/>
          <w:lang w:val="sr-Latn-CS"/>
        </w:rPr>
      </w:pPr>
      <w:r>
        <w:rPr>
          <w:sz w:val="28"/>
          <w:szCs w:val="28"/>
          <w:lang w:val="sr-Latn-CS"/>
        </w:rPr>
        <w:t xml:space="preserve">A. </w:t>
      </w:r>
      <w:r w:rsidR="00D26C92" w:rsidRPr="000D6421">
        <w:rPr>
          <w:sz w:val="28"/>
          <w:szCs w:val="28"/>
          <w:lang w:val="sr-Latn-CS"/>
        </w:rPr>
        <w:t>Zemljino zračenje</w:t>
      </w:r>
    </w:p>
    <w:p w14:paraId="4D28B581" w14:textId="3B27FBF7" w:rsidR="00D26C92" w:rsidRPr="000D6421" w:rsidRDefault="000D6421" w:rsidP="000D6421">
      <w:pPr>
        <w:jc w:val="both"/>
        <w:rPr>
          <w:sz w:val="28"/>
          <w:szCs w:val="28"/>
          <w:lang w:val="sr-Latn-CS"/>
        </w:rPr>
      </w:pPr>
      <w:r>
        <w:rPr>
          <w:sz w:val="28"/>
          <w:szCs w:val="28"/>
          <w:lang w:val="sr-Latn-CS"/>
        </w:rPr>
        <w:t xml:space="preserve">B. </w:t>
      </w:r>
      <w:r w:rsidR="00D26C92" w:rsidRPr="000D6421">
        <w:rPr>
          <w:sz w:val="28"/>
          <w:szCs w:val="28"/>
          <w:lang w:val="sr-Latn-CS"/>
        </w:rPr>
        <w:t>Sunčevo zračenje</w:t>
      </w:r>
    </w:p>
    <w:p w14:paraId="2DC7F506" w14:textId="0376C129" w:rsidR="00D26C92" w:rsidRPr="000D6421" w:rsidRDefault="000D6421" w:rsidP="000D6421">
      <w:pPr>
        <w:jc w:val="both"/>
        <w:rPr>
          <w:sz w:val="28"/>
          <w:szCs w:val="28"/>
          <w:lang w:val="sr-Latn-CS"/>
        </w:rPr>
      </w:pPr>
      <w:r>
        <w:rPr>
          <w:sz w:val="28"/>
          <w:szCs w:val="28"/>
          <w:lang w:val="sr-Latn-CS"/>
        </w:rPr>
        <w:t xml:space="preserve">C. </w:t>
      </w:r>
      <w:r w:rsidRPr="000D6421">
        <w:rPr>
          <w:sz w:val="28"/>
          <w:szCs w:val="28"/>
          <w:lang w:val="sr-Latn-CS"/>
        </w:rPr>
        <w:t>R</w:t>
      </w:r>
      <w:r w:rsidR="00D26C92" w:rsidRPr="000D6421">
        <w:rPr>
          <w:sz w:val="28"/>
          <w:szCs w:val="28"/>
          <w:lang w:val="sr-Latn-CS"/>
        </w:rPr>
        <w:t>adioaktivno zračenje</w:t>
      </w:r>
    </w:p>
    <w:p w14:paraId="6B0FB4E1" w14:textId="2CB40913" w:rsidR="00D26C92" w:rsidRPr="000D6421" w:rsidRDefault="000D6421" w:rsidP="000D6421">
      <w:pPr>
        <w:jc w:val="both"/>
        <w:rPr>
          <w:sz w:val="28"/>
          <w:szCs w:val="28"/>
          <w:lang w:val="sr-Latn-CS"/>
        </w:rPr>
      </w:pPr>
      <w:r>
        <w:rPr>
          <w:sz w:val="28"/>
          <w:szCs w:val="28"/>
          <w:lang w:val="sr-Latn-CS"/>
        </w:rPr>
        <w:t xml:space="preserve">D. </w:t>
      </w:r>
      <w:r w:rsidRPr="000D6421">
        <w:rPr>
          <w:sz w:val="28"/>
          <w:szCs w:val="28"/>
          <w:lang w:val="sr-Latn-CS"/>
        </w:rPr>
        <w:t>V</w:t>
      </w:r>
      <w:r w:rsidR="00D26C92" w:rsidRPr="000D6421">
        <w:rPr>
          <w:sz w:val="28"/>
          <w:szCs w:val="28"/>
          <w:lang w:val="sr-Latn-CS"/>
        </w:rPr>
        <w:t>ulkanske erupcije</w:t>
      </w:r>
    </w:p>
    <w:p w14:paraId="51E82DE5" w14:textId="130FD088" w:rsidR="00DB7627" w:rsidRPr="00503FAC" w:rsidRDefault="00DB7627" w:rsidP="00503FAC">
      <w:pPr>
        <w:jc w:val="both"/>
        <w:rPr>
          <w:b/>
          <w:sz w:val="28"/>
          <w:szCs w:val="28"/>
        </w:rPr>
      </w:pPr>
    </w:p>
    <w:p w14:paraId="111B5AB1" w14:textId="3949FBE9" w:rsidR="00DB7627" w:rsidRPr="00503FAC" w:rsidRDefault="00DB7627" w:rsidP="00503FAC">
      <w:pPr>
        <w:pStyle w:val="ListParagraph"/>
        <w:numPr>
          <w:ilvl w:val="0"/>
          <w:numId w:val="21"/>
        </w:numPr>
        <w:ind w:hanging="945"/>
        <w:jc w:val="both"/>
        <w:rPr>
          <w:b/>
          <w:sz w:val="28"/>
          <w:szCs w:val="28"/>
        </w:rPr>
      </w:pPr>
      <w:r w:rsidRPr="00503FAC">
        <w:rPr>
          <w:b/>
          <w:sz w:val="28"/>
          <w:szCs w:val="28"/>
        </w:rPr>
        <w:t>Održivi razvoj podrazumeva:</w:t>
      </w:r>
    </w:p>
    <w:p w14:paraId="6651E279" w14:textId="77777777" w:rsidR="004745DF" w:rsidRPr="00503FAC" w:rsidRDefault="004745DF" w:rsidP="00503FAC">
      <w:pPr>
        <w:jc w:val="both"/>
        <w:rPr>
          <w:b/>
          <w:sz w:val="28"/>
          <w:szCs w:val="28"/>
        </w:rPr>
      </w:pPr>
    </w:p>
    <w:p w14:paraId="6172F66A" w14:textId="0DCDA51B" w:rsidR="00DB7627" w:rsidRPr="000D6421" w:rsidRDefault="000D6421" w:rsidP="000D6421">
      <w:pPr>
        <w:jc w:val="both"/>
        <w:rPr>
          <w:sz w:val="28"/>
          <w:szCs w:val="28"/>
          <w:lang w:val="sr-Latn-CS"/>
        </w:rPr>
      </w:pPr>
      <w:r>
        <w:rPr>
          <w:sz w:val="28"/>
          <w:szCs w:val="28"/>
          <w:lang w:val="sr-Latn-CS"/>
        </w:rPr>
        <w:t xml:space="preserve">A. </w:t>
      </w:r>
      <w:r w:rsidR="00DB7627" w:rsidRPr="000D6421">
        <w:rPr>
          <w:sz w:val="28"/>
          <w:szCs w:val="28"/>
          <w:lang w:val="sr-Latn-CS"/>
        </w:rPr>
        <w:t>Da je očuvanje životne sredine važnije od ljudskih potreba</w:t>
      </w:r>
    </w:p>
    <w:p w14:paraId="1264309B" w14:textId="04B63AA4" w:rsidR="00DB7627" w:rsidRPr="000D6421" w:rsidRDefault="000D6421" w:rsidP="000D6421">
      <w:pPr>
        <w:jc w:val="both"/>
        <w:rPr>
          <w:sz w:val="28"/>
          <w:szCs w:val="28"/>
          <w:lang w:val="sr-Latn-CS"/>
        </w:rPr>
      </w:pPr>
      <w:r>
        <w:rPr>
          <w:sz w:val="28"/>
          <w:szCs w:val="28"/>
          <w:lang w:val="sr-Latn-CS"/>
        </w:rPr>
        <w:t xml:space="preserve">B. </w:t>
      </w:r>
      <w:r w:rsidR="00DB7627" w:rsidRPr="000D6421">
        <w:rPr>
          <w:sz w:val="28"/>
          <w:szCs w:val="28"/>
          <w:lang w:val="sr-Latn-CS"/>
        </w:rPr>
        <w:t>Da su ljudske potrebe važnije od očuvanja životne sredine</w:t>
      </w:r>
    </w:p>
    <w:p w14:paraId="3250121E" w14:textId="1407C8AF" w:rsidR="00DB7627" w:rsidRPr="000D6421" w:rsidRDefault="000D6421" w:rsidP="000D6421">
      <w:pPr>
        <w:jc w:val="both"/>
        <w:rPr>
          <w:sz w:val="28"/>
          <w:szCs w:val="28"/>
          <w:lang w:val="sr-Latn-CS"/>
        </w:rPr>
      </w:pPr>
      <w:r>
        <w:rPr>
          <w:sz w:val="28"/>
          <w:szCs w:val="28"/>
          <w:lang w:val="sr-Latn-CS"/>
        </w:rPr>
        <w:t xml:space="preserve">C. </w:t>
      </w:r>
      <w:r w:rsidR="00DB7627" w:rsidRPr="000D6421">
        <w:rPr>
          <w:sz w:val="28"/>
          <w:szCs w:val="28"/>
          <w:lang w:val="sr-Latn-CS"/>
        </w:rPr>
        <w:t>Da treba maksimalno iskorišćavati prirodne resurse za zadovoljavanje potreba ljudi</w:t>
      </w:r>
    </w:p>
    <w:p w14:paraId="02F8CB49" w14:textId="5FEC51E8" w:rsidR="00DB7627" w:rsidRPr="000D6421" w:rsidRDefault="000D6421" w:rsidP="000D6421">
      <w:pPr>
        <w:jc w:val="both"/>
        <w:rPr>
          <w:sz w:val="28"/>
          <w:szCs w:val="28"/>
          <w:lang w:val="sr-Latn-CS"/>
        </w:rPr>
      </w:pPr>
      <w:r>
        <w:rPr>
          <w:sz w:val="28"/>
          <w:szCs w:val="28"/>
          <w:lang w:val="sr-Latn-CS"/>
        </w:rPr>
        <w:t xml:space="preserve">D. </w:t>
      </w:r>
      <w:r w:rsidR="00DB7627" w:rsidRPr="000D6421">
        <w:rPr>
          <w:sz w:val="28"/>
          <w:szCs w:val="28"/>
          <w:lang w:val="sr-Latn-CS"/>
        </w:rPr>
        <w:t>Da istovremeno treba da se očuvaju ekosustemi i zadovolje ljudske potrebe</w:t>
      </w:r>
    </w:p>
    <w:p w14:paraId="1D9B5390" w14:textId="77777777" w:rsidR="00DB7627" w:rsidRPr="00503FAC" w:rsidRDefault="00DB7627" w:rsidP="00503FAC">
      <w:pPr>
        <w:pStyle w:val="ListParagraph"/>
        <w:spacing w:after="200"/>
        <w:ind w:left="1080"/>
        <w:jc w:val="both"/>
        <w:rPr>
          <w:sz w:val="28"/>
          <w:szCs w:val="28"/>
        </w:rPr>
      </w:pPr>
    </w:p>
    <w:p w14:paraId="1FC99542" w14:textId="46B7C0F5" w:rsidR="009F068D" w:rsidRPr="00503FAC" w:rsidRDefault="009F068D" w:rsidP="00503FAC">
      <w:pPr>
        <w:pStyle w:val="ListParagraph"/>
        <w:numPr>
          <w:ilvl w:val="0"/>
          <w:numId w:val="21"/>
        </w:numPr>
        <w:ind w:hanging="945"/>
        <w:jc w:val="both"/>
        <w:rPr>
          <w:b/>
          <w:sz w:val="28"/>
          <w:szCs w:val="28"/>
        </w:rPr>
      </w:pPr>
      <w:r w:rsidRPr="00503FAC">
        <w:rPr>
          <w:b/>
          <w:sz w:val="28"/>
          <w:szCs w:val="28"/>
        </w:rPr>
        <w:t>Za koji tip vodenog ekosistema je</w:t>
      </w:r>
      <w:r w:rsidR="001017E6">
        <w:rPr>
          <w:b/>
          <w:sz w:val="28"/>
          <w:szCs w:val="28"/>
        </w:rPr>
        <w:t xml:space="preserve"> karakteristično mešanje slane i</w:t>
      </w:r>
      <w:r w:rsidRPr="00503FAC">
        <w:rPr>
          <w:b/>
          <w:sz w:val="28"/>
          <w:szCs w:val="28"/>
        </w:rPr>
        <w:t xml:space="preserve"> slatke vode?</w:t>
      </w:r>
    </w:p>
    <w:p w14:paraId="66856158" w14:textId="77777777" w:rsidR="004745DF" w:rsidRPr="00503FAC" w:rsidRDefault="004745DF" w:rsidP="00503FAC">
      <w:pPr>
        <w:pStyle w:val="ListParagraph"/>
        <w:ind w:left="945"/>
        <w:jc w:val="both"/>
        <w:rPr>
          <w:b/>
          <w:sz w:val="28"/>
          <w:szCs w:val="28"/>
        </w:rPr>
      </w:pPr>
    </w:p>
    <w:p w14:paraId="56EDAF8B" w14:textId="6A3CBD05" w:rsidR="009F068D" w:rsidRPr="000D6421" w:rsidRDefault="000D6421" w:rsidP="000D6421">
      <w:pPr>
        <w:jc w:val="both"/>
        <w:rPr>
          <w:sz w:val="28"/>
          <w:szCs w:val="28"/>
        </w:rPr>
      </w:pPr>
      <w:r>
        <w:rPr>
          <w:sz w:val="28"/>
          <w:szCs w:val="28"/>
          <w:lang w:val="sr-Latn-CS"/>
        </w:rPr>
        <w:t xml:space="preserve">A. </w:t>
      </w:r>
      <w:r w:rsidR="009F068D" w:rsidRPr="000D6421">
        <w:rPr>
          <w:sz w:val="28"/>
          <w:szCs w:val="28"/>
          <w:lang w:val="sr-Latn-CS"/>
        </w:rPr>
        <w:t>Estuar</w:t>
      </w:r>
    </w:p>
    <w:p w14:paraId="302213BE" w14:textId="088D1592" w:rsidR="009F068D" w:rsidRPr="000D6421" w:rsidRDefault="000D6421" w:rsidP="000D6421">
      <w:pPr>
        <w:jc w:val="both"/>
        <w:rPr>
          <w:sz w:val="28"/>
          <w:szCs w:val="28"/>
        </w:rPr>
      </w:pPr>
      <w:r>
        <w:rPr>
          <w:sz w:val="28"/>
          <w:szCs w:val="28"/>
          <w:lang w:val="sr-Latn-CS"/>
        </w:rPr>
        <w:t xml:space="preserve">B. </w:t>
      </w:r>
      <w:r w:rsidR="009F068D" w:rsidRPr="000D6421">
        <w:rPr>
          <w:sz w:val="28"/>
          <w:szCs w:val="28"/>
          <w:lang w:val="sr-Latn-CS"/>
        </w:rPr>
        <w:t>Bara</w:t>
      </w:r>
    </w:p>
    <w:p w14:paraId="2BACE64E" w14:textId="35D8F2B8" w:rsidR="009F068D" w:rsidRPr="000D6421" w:rsidRDefault="000D6421" w:rsidP="000D6421">
      <w:pPr>
        <w:jc w:val="both"/>
        <w:rPr>
          <w:sz w:val="28"/>
          <w:szCs w:val="28"/>
        </w:rPr>
      </w:pPr>
      <w:r>
        <w:rPr>
          <w:sz w:val="28"/>
          <w:szCs w:val="28"/>
          <w:lang w:val="sr-Latn-CS"/>
        </w:rPr>
        <w:t xml:space="preserve">C. </w:t>
      </w:r>
      <w:r w:rsidR="009F068D" w:rsidRPr="000D6421">
        <w:rPr>
          <w:sz w:val="28"/>
          <w:szCs w:val="28"/>
          <w:lang w:val="sr-Latn-CS"/>
        </w:rPr>
        <w:t>Reka</w:t>
      </w:r>
    </w:p>
    <w:p w14:paraId="23465518" w14:textId="632CB686" w:rsidR="00401461" w:rsidRPr="000D6421" w:rsidRDefault="000D6421" w:rsidP="000D6421">
      <w:pPr>
        <w:jc w:val="both"/>
        <w:rPr>
          <w:sz w:val="28"/>
          <w:szCs w:val="28"/>
        </w:rPr>
      </w:pPr>
      <w:r>
        <w:rPr>
          <w:sz w:val="28"/>
          <w:szCs w:val="28"/>
          <w:lang w:val="sr-Latn-CS"/>
        </w:rPr>
        <w:t xml:space="preserve">D. </w:t>
      </w:r>
      <w:r w:rsidR="009F068D" w:rsidRPr="000D6421">
        <w:rPr>
          <w:sz w:val="28"/>
          <w:szCs w:val="28"/>
          <w:lang w:val="sr-Latn-CS"/>
        </w:rPr>
        <w:t>Ada</w:t>
      </w:r>
    </w:p>
    <w:p w14:paraId="459C93E1" w14:textId="77777777" w:rsidR="004745DF" w:rsidRPr="00503FAC" w:rsidRDefault="004745DF" w:rsidP="00503FAC">
      <w:pPr>
        <w:pStyle w:val="ListParagraph"/>
        <w:spacing w:after="200"/>
        <w:ind w:left="1843"/>
        <w:jc w:val="both"/>
        <w:rPr>
          <w:sz w:val="28"/>
          <w:szCs w:val="28"/>
        </w:rPr>
      </w:pPr>
    </w:p>
    <w:p w14:paraId="4B39120A" w14:textId="6CA2D2DC" w:rsidR="00401461" w:rsidRPr="00503FAC" w:rsidRDefault="000D6421" w:rsidP="00503FAC">
      <w:pPr>
        <w:pStyle w:val="ListParagraph"/>
        <w:numPr>
          <w:ilvl w:val="0"/>
          <w:numId w:val="21"/>
        </w:numPr>
        <w:ind w:hanging="869"/>
        <w:jc w:val="both"/>
        <w:rPr>
          <w:sz w:val="28"/>
          <w:szCs w:val="28"/>
        </w:rPr>
      </w:pPr>
      <w:r>
        <w:rPr>
          <w:b/>
          <w:sz w:val="28"/>
          <w:szCs w:val="28"/>
        </w:rPr>
        <w:t>Koji deo spek</w:t>
      </w:r>
      <w:r w:rsidR="00401461" w:rsidRPr="00503FAC">
        <w:rPr>
          <w:b/>
          <w:sz w:val="28"/>
          <w:szCs w:val="28"/>
        </w:rPr>
        <w:t>tra elektromagnetnog zračenja koriste biljke u procesu fotosinteze?</w:t>
      </w:r>
    </w:p>
    <w:p w14:paraId="1E1CAB50" w14:textId="77777777" w:rsidR="004745DF" w:rsidRPr="00503FAC" w:rsidRDefault="004745DF" w:rsidP="00503FAC">
      <w:pPr>
        <w:pStyle w:val="ListParagraph"/>
        <w:ind w:left="945"/>
        <w:jc w:val="both"/>
        <w:rPr>
          <w:sz w:val="28"/>
          <w:szCs w:val="28"/>
        </w:rPr>
      </w:pPr>
    </w:p>
    <w:p w14:paraId="6D43F6B0" w14:textId="112D6866" w:rsidR="00401461" w:rsidRPr="000D6421" w:rsidRDefault="000D6421" w:rsidP="000D6421">
      <w:pPr>
        <w:jc w:val="both"/>
        <w:rPr>
          <w:sz w:val="28"/>
          <w:szCs w:val="28"/>
        </w:rPr>
      </w:pPr>
      <w:r>
        <w:rPr>
          <w:sz w:val="28"/>
          <w:szCs w:val="28"/>
          <w:lang w:val="sr-Latn-CS"/>
        </w:rPr>
        <w:t xml:space="preserve">A. </w:t>
      </w:r>
      <w:r w:rsidR="00401461" w:rsidRPr="000D6421">
        <w:rPr>
          <w:sz w:val="28"/>
          <w:szCs w:val="28"/>
          <w:lang w:val="sr-Latn-CS"/>
        </w:rPr>
        <w:t>X zračenje</w:t>
      </w:r>
    </w:p>
    <w:p w14:paraId="53773489" w14:textId="6DB5F4D3" w:rsidR="00401461" w:rsidRPr="000D6421" w:rsidRDefault="000D6421" w:rsidP="000D6421">
      <w:pPr>
        <w:jc w:val="both"/>
        <w:rPr>
          <w:sz w:val="28"/>
          <w:szCs w:val="28"/>
        </w:rPr>
      </w:pPr>
      <w:r>
        <w:rPr>
          <w:sz w:val="28"/>
          <w:szCs w:val="28"/>
          <w:lang w:val="sr-Latn-CS"/>
        </w:rPr>
        <w:t>B. Elektromagnetno zračenje</w:t>
      </w:r>
    </w:p>
    <w:p w14:paraId="6C171DDA" w14:textId="732F4106" w:rsidR="00401461" w:rsidRPr="000D6421" w:rsidRDefault="000D6421" w:rsidP="000D6421">
      <w:pPr>
        <w:jc w:val="both"/>
        <w:rPr>
          <w:sz w:val="28"/>
          <w:szCs w:val="28"/>
        </w:rPr>
      </w:pPr>
      <w:r>
        <w:rPr>
          <w:sz w:val="28"/>
          <w:szCs w:val="28"/>
          <w:lang w:val="sr-Latn-CS"/>
        </w:rPr>
        <w:t xml:space="preserve">C. </w:t>
      </w:r>
      <w:r w:rsidR="00401461" w:rsidRPr="000D6421">
        <w:rPr>
          <w:sz w:val="28"/>
          <w:szCs w:val="28"/>
          <w:lang w:val="sr-Latn-CS"/>
        </w:rPr>
        <w:t>Infracrveni deo spektra</w:t>
      </w:r>
    </w:p>
    <w:p w14:paraId="67978DEF" w14:textId="3B3656D9" w:rsidR="00401461" w:rsidRPr="000D6421" w:rsidRDefault="000D6421" w:rsidP="000D6421">
      <w:pPr>
        <w:jc w:val="both"/>
        <w:rPr>
          <w:sz w:val="28"/>
          <w:szCs w:val="28"/>
        </w:rPr>
      </w:pPr>
      <w:r>
        <w:rPr>
          <w:sz w:val="28"/>
          <w:szCs w:val="28"/>
          <w:lang w:val="sr-Latn-CS"/>
        </w:rPr>
        <w:t xml:space="preserve">D. </w:t>
      </w:r>
      <w:r w:rsidR="00401461" w:rsidRPr="000D6421">
        <w:rPr>
          <w:sz w:val="28"/>
          <w:szCs w:val="28"/>
          <w:lang w:val="sr-Latn-CS"/>
        </w:rPr>
        <w:t>Vidljivi deo spektra</w:t>
      </w:r>
    </w:p>
    <w:p w14:paraId="4F42C62B" w14:textId="78F2186B" w:rsidR="004745DF" w:rsidRPr="00503FAC" w:rsidRDefault="004745DF" w:rsidP="00503FAC">
      <w:pPr>
        <w:pStyle w:val="ListParagraph"/>
        <w:spacing w:after="200"/>
        <w:ind w:left="1800"/>
        <w:jc w:val="both"/>
        <w:rPr>
          <w:sz w:val="28"/>
          <w:szCs w:val="28"/>
        </w:rPr>
      </w:pPr>
    </w:p>
    <w:p w14:paraId="7A9FABA4" w14:textId="797171D5" w:rsidR="00E14360" w:rsidRPr="000D6421" w:rsidRDefault="00E14360" w:rsidP="00503FAC">
      <w:pPr>
        <w:pStyle w:val="ListParagraph"/>
        <w:numPr>
          <w:ilvl w:val="0"/>
          <w:numId w:val="21"/>
        </w:numPr>
        <w:spacing w:after="200"/>
        <w:ind w:hanging="869"/>
        <w:jc w:val="both"/>
        <w:rPr>
          <w:b/>
          <w:sz w:val="28"/>
          <w:szCs w:val="28"/>
        </w:rPr>
      </w:pPr>
      <w:r w:rsidRPr="000D6421">
        <w:rPr>
          <w:b/>
          <w:sz w:val="28"/>
          <w:szCs w:val="28"/>
        </w:rPr>
        <w:t>Koja od navedenih tvrdn</w:t>
      </w:r>
      <w:r w:rsidR="001017E6">
        <w:rPr>
          <w:b/>
          <w:sz w:val="28"/>
          <w:szCs w:val="28"/>
        </w:rPr>
        <w:t>ji tačno opisuje klimaks zajedn</w:t>
      </w:r>
      <w:r w:rsidRPr="000D6421">
        <w:rPr>
          <w:b/>
          <w:sz w:val="28"/>
          <w:szCs w:val="28"/>
        </w:rPr>
        <w:t>icu?</w:t>
      </w:r>
    </w:p>
    <w:p w14:paraId="643BDF74" w14:textId="36871641" w:rsidR="00E14360" w:rsidRPr="000D6421" w:rsidRDefault="000D6421" w:rsidP="000D6421">
      <w:pPr>
        <w:jc w:val="both"/>
        <w:rPr>
          <w:sz w:val="28"/>
          <w:szCs w:val="28"/>
        </w:rPr>
      </w:pPr>
      <w:r>
        <w:rPr>
          <w:sz w:val="28"/>
          <w:szCs w:val="28"/>
        </w:rPr>
        <w:t xml:space="preserve">A. </w:t>
      </w:r>
      <w:r w:rsidR="00E14360" w:rsidRPr="000D6421">
        <w:rPr>
          <w:sz w:val="28"/>
          <w:szCs w:val="28"/>
        </w:rPr>
        <w:t>Gradi je samo jedna vrsta</w:t>
      </w:r>
    </w:p>
    <w:p w14:paraId="3046BF06" w14:textId="77777777" w:rsidR="000D6421" w:rsidRDefault="000D6421" w:rsidP="000D6421">
      <w:pPr>
        <w:jc w:val="both"/>
        <w:rPr>
          <w:sz w:val="28"/>
          <w:szCs w:val="28"/>
        </w:rPr>
      </w:pPr>
      <w:r>
        <w:rPr>
          <w:sz w:val="28"/>
          <w:szCs w:val="28"/>
        </w:rPr>
        <w:t xml:space="preserve">B. </w:t>
      </w:r>
      <w:r w:rsidR="00E14360" w:rsidRPr="000D6421">
        <w:rPr>
          <w:sz w:val="28"/>
          <w:szCs w:val="28"/>
        </w:rPr>
        <w:t>Grade je pionirske vrste</w:t>
      </w:r>
    </w:p>
    <w:p w14:paraId="3E34C284" w14:textId="554AD961" w:rsidR="00E14360" w:rsidRPr="000D6421" w:rsidRDefault="000D6421" w:rsidP="000D6421">
      <w:pPr>
        <w:jc w:val="both"/>
        <w:rPr>
          <w:sz w:val="28"/>
          <w:szCs w:val="28"/>
        </w:rPr>
      </w:pPr>
      <w:r>
        <w:rPr>
          <w:sz w:val="28"/>
          <w:szCs w:val="28"/>
        </w:rPr>
        <w:t xml:space="preserve">C. </w:t>
      </w:r>
      <w:r w:rsidR="00E14360" w:rsidRPr="000D6421">
        <w:rPr>
          <w:sz w:val="28"/>
          <w:szCs w:val="28"/>
        </w:rPr>
        <w:t>Deo je privremenog ekosistema koji će brzo biti zamenjen</w:t>
      </w:r>
    </w:p>
    <w:p w14:paraId="121230EF" w14:textId="6932F469" w:rsidR="00E14360" w:rsidRPr="000D6421" w:rsidRDefault="000D6421" w:rsidP="000D6421">
      <w:pPr>
        <w:jc w:val="both"/>
        <w:rPr>
          <w:sz w:val="28"/>
          <w:szCs w:val="28"/>
        </w:rPr>
      </w:pPr>
      <w:r>
        <w:rPr>
          <w:sz w:val="28"/>
          <w:szCs w:val="28"/>
        </w:rPr>
        <w:t xml:space="preserve">D. </w:t>
      </w:r>
      <w:r w:rsidR="00E14360" w:rsidRPr="000D6421">
        <w:rPr>
          <w:sz w:val="28"/>
          <w:szCs w:val="28"/>
        </w:rPr>
        <w:t>Stabilna je sve dok se ne promene uslovi</w:t>
      </w:r>
    </w:p>
    <w:p w14:paraId="07DB3DBE" w14:textId="77777777" w:rsidR="004F1A7C" w:rsidRPr="00503FAC" w:rsidRDefault="004F1A7C" w:rsidP="00503FAC">
      <w:pPr>
        <w:pStyle w:val="ListParagraph"/>
        <w:spacing w:after="200"/>
        <w:ind w:left="1305"/>
        <w:jc w:val="both"/>
        <w:rPr>
          <w:sz w:val="28"/>
          <w:szCs w:val="28"/>
        </w:rPr>
      </w:pPr>
    </w:p>
    <w:p w14:paraId="6A4AA358" w14:textId="32DA2B7A" w:rsidR="00E14360" w:rsidRPr="000D6421" w:rsidRDefault="00E14360" w:rsidP="00503FAC">
      <w:pPr>
        <w:pStyle w:val="ListParagraph"/>
        <w:numPr>
          <w:ilvl w:val="0"/>
          <w:numId w:val="21"/>
        </w:numPr>
        <w:spacing w:after="200"/>
        <w:ind w:hanging="869"/>
        <w:jc w:val="both"/>
        <w:rPr>
          <w:b/>
          <w:sz w:val="28"/>
          <w:szCs w:val="28"/>
        </w:rPr>
      </w:pPr>
      <w:r w:rsidRPr="000D6421">
        <w:rPr>
          <w:b/>
          <w:sz w:val="28"/>
          <w:szCs w:val="28"/>
        </w:rPr>
        <w:t>Izvori zagađenja vode na tačno određenim</w:t>
      </w:r>
      <w:r w:rsidR="00866515" w:rsidRPr="000D6421">
        <w:rPr>
          <w:b/>
          <w:sz w:val="28"/>
          <w:szCs w:val="28"/>
        </w:rPr>
        <w:t xml:space="preserve"> lokacijama nazivaju se?</w:t>
      </w:r>
    </w:p>
    <w:p w14:paraId="590A0E84" w14:textId="027A0215" w:rsidR="00866515" w:rsidRPr="000D6421" w:rsidRDefault="000D6421" w:rsidP="000D6421">
      <w:pPr>
        <w:jc w:val="both"/>
        <w:rPr>
          <w:sz w:val="28"/>
          <w:szCs w:val="28"/>
        </w:rPr>
      </w:pPr>
      <w:r>
        <w:rPr>
          <w:sz w:val="28"/>
          <w:szCs w:val="28"/>
        </w:rPr>
        <w:t xml:space="preserve">A. </w:t>
      </w:r>
      <w:r w:rsidR="00866515" w:rsidRPr="000D6421">
        <w:rPr>
          <w:sz w:val="28"/>
          <w:szCs w:val="28"/>
        </w:rPr>
        <w:t>Difuzni izvori</w:t>
      </w:r>
    </w:p>
    <w:p w14:paraId="32C6356B" w14:textId="751BFC00" w:rsidR="00866515" w:rsidRPr="000D6421" w:rsidRDefault="000D6421" w:rsidP="000D6421">
      <w:pPr>
        <w:jc w:val="both"/>
        <w:rPr>
          <w:sz w:val="28"/>
          <w:szCs w:val="28"/>
        </w:rPr>
      </w:pPr>
      <w:r>
        <w:rPr>
          <w:sz w:val="28"/>
          <w:szCs w:val="28"/>
        </w:rPr>
        <w:t xml:space="preserve">B. </w:t>
      </w:r>
      <w:r w:rsidR="00866515" w:rsidRPr="000D6421">
        <w:rPr>
          <w:sz w:val="28"/>
          <w:szCs w:val="28"/>
        </w:rPr>
        <w:t>Tačkasti izvori</w:t>
      </w:r>
    </w:p>
    <w:p w14:paraId="113A7F72" w14:textId="31AD7CA0" w:rsidR="00866515" w:rsidRPr="000D6421" w:rsidRDefault="000D6421" w:rsidP="000D6421">
      <w:pPr>
        <w:jc w:val="both"/>
        <w:rPr>
          <w:sz w:val="28"/>
          <w:szCs w:val="28"/>
        </w:rPr>
      </w:pPr>
      <w:r>
        <w:rPr>
          <w:sz w:val="28"/>
          <w:szCs w:val="28"/>
        </w:rPr>
        <w:t xml:space="preserve">C. </w:t>
      </w:r>
      <w:r w:rsidR="00866515" w:rsidRPr="000D6421">
        <w:rPr>
          <w:sz w:val="28"/>
          <w:szCs w:val="28"/>
        </w:rPr>
        <w:t>Lokalni izvori</w:t>
      </w:r>
    </w:p>
    <w:p w14:paraId="647BA961" w14:textId="5DD85897" w:rsidR="00866515" w:rsidRPr="000D6421" w:rsidRDefault="000D6421" w:rsidP="000D6421">
      <w:pPr>
        <w:jc w:val="both"/>
        <w:rPr>
          <w:sz w:val="28"/>
          <w:szCs w:val="28"/>
        </w:rPr>
      </w:pPr>
      <w:r>
        <w:rPr>
          <w:sz w:val="28"/>
          <w:szCs w:val="28"/>
        </w:rPr>
        <w:t>D. De</w:t>
      </w:r>
      <w:r w:rsidR="00866515" w:rsidRPr="000D6421">
        <w:rPr>
          <w:sz w:val="28"/>
          <w:szCs w:val="28"/>
        </w:rPr>
        <w:t>gradativni izvori</w:t>
      </w:r>
    </w:p>
    <w:p w14:paraId="66FBA974" w14:textId="5FA0B2A9" w:rsidR="00866515" w:rsidRPr="00503FAC" w:rsidRDefault="00866515" w:rsidP="00503FAC">
      <w:pPr>
        <w:pStyle w:val="ListParagraph"/>
        <w:spacing w:after="200"/>
        <w:ind w:left="1305"/>
        <w:jc w:val="both"/>
        <w:rPr>
          <w:sz w:val="28"/>
          <w:szCs w:val="28"/>
        </w:rPr>
      </w:pPr>
    </w:p>
    <w:p w14:paraId="7EBC5204" w14:textId="19A356C5" w:rsidR="00866515" w:rsidRPr="00503FAC" w:rsidRDefault="00866515" w:rsidP="00503FAC">
      <w:pPr>
        <w:pStyle w:val="ListParagraph"/>
        <w:spacing w:after="200"/>
        <w:ind w:left="1305"/>
        <w:jc w:val="both"/>
        <w:rPr>
          <w:iCs/>
          <w:sz w:val="28"/>
          <w:szCs w:val="28"/>
        </w:rPr>
      </w:pPr>
    </w:p>
    <w:p w14:paraId="2A448C06" w14:textId="3D471FEE" w:rsidR="00866515" w:rsidRPr="000D6421" w:rsidRDefault="00405374" w:rsidP="00503FAC">
      <w:pPr>
        <w:pStyle w:val="ListParagraph"/>
        <w:numPr>
          <w:ilvl w:val="0"/>
          <w:numId w:val="21"/>
        </w:numPr>
        <w:spacing w:after="200"/>
        <w:ind w:hanging="869"/>
        <w:jc w:val="both"/>
        <w:rPr>
          <w:b/>
          <w:iCs/>
          <w:sz w:val="28"/>
          <w:szCs w:val="28"/>
        </w:rPr>
      </w:pPr>
      <w:r w:rsidRPr="000D6421">
        <w:rPr>
          <w:b/>
          <w:iCs/>
          <w:sz w:val="28"/>
          <w:szCs w:val="28"/>
        </w:rPr>
        <w:t>Pojava da je</w:t>
      </w:r>
      <w:r w:rsidR="00866515" w:rsidRPr="000D6421">
        <w:rPr>
          <w:b/>
          <w:iCs/>
          <w:sz w:val="28"/>
          <w:szCs w:val="28"/>
        </w:rPr>
        <w:t xml:space="preserve"> negativan efekat supstanci koje zajedno deluju veći nego zbir njihovih pojedinačnih uticaja, </w:t>
      </w:r>
      <w:r w:rsidRPr="000D6421">
        <w:rPr>
          <w:b/>
          <w:iCs/>
          <w:sz w:val="28"/>
          <w:szCs w:val="28"/>
        </w:rPr>
        <w:t>naziva se</w:t>
      </w:r>
      <w:r w:rsidR="000D6421">
        <w:rPr>
          <w:b/>
          <w:iCs/>
          <w:sz w:val="28"/>
          <w:szCs w:val="28"/>
        </w:rPr>
        <w:t>?</w:t>
      </w:r>
    </w:p>
    <w:p w14:paraId="054CEE0E" w14:textId="07516E1B" w:rsidR="00866515" w:rsidRPr="000D6421" w:rsidRDefault="000D6421" w:rsidP="000D6421">
      <w:pPr>
        <w:jc w:val="both"/>
        <w:rPr>
          <w:iCs/>
          <w:sz w:val="28"/>
          <w:szCs w:val="28"/>
        </w:rPr>
      </w:pPr>
      <w:r>
        <w:rPr>
          <w:iCs/>
          <w:sz w:val="28"/>
          <w:szCs w:val="28"/>
        </w:rPr>
        <w:t xml:space="preserve">A. </w:t>
      </w:r>
      <w:r w:rsidR="00866515" w:rsidRPr="000D6421">
        <w:rPr>
          <w:iCs/>
          <w:sz w:val="28"/>
          <w:szCs w:val="28"/>
        </w:rPr>
        <w:t>Kumulativni efek</w:t>
      </w:r>
      <w:r w:rsidR="001017E6">
        <w:rPr>
          <w:iCs/>
          <w:sz w:val="28"/>
          <w:szCs w:val="28"/>
        </w:rPr>
        <w:t>a</w:t>
      </w:r>
      <w:r w:rsidR="00866515" w:rsidRPr="000D6421">
        <w:rPr>
          <w:iCs/>
          <w:sz w:val="28"/>
          <w:szCs w:val="28"/>
        </w:rPr>
        <w:t>t</w:t>
      </w:r>
    </w:p>
    <w:p w14:paraId="0A3BFFE2" w14:textId="1649101F" w:rsidR="00866515" w:rsidRPr="000D6421" w:rsidRDefault="000D6421" w:rsidP="000D6421">
      <w:pPr>
        <w:jc w:val="both"/>
        <w:rPr>
          <w:iCs/>
          <w:sz w:val="28"/>
          <w:szCs w:val="28"/>
        </w:rPr>
      </w:pPr>
      <w:r>
        <w:rPr>
          <w:iCs/>
          <w:sz w:val="28"/>
          <w:szCs w:val="28"/>
        </w:rPr>
        <w:t xml:space="preserve">B. </w:t>
      </w:r>
      <w:r w:rsidR="00866515" w:rsidRPr="000D6421">
        <w:rPr>
          <w:iCs/>
          <w:sz w:val="28"/>
          <w:szCs w:val="28"/>
        </w:rPr>
        <w:t>Mutualizam</w:t>
      </w:r>
    </w:p>
    <w:p w14:paraId="5DB74125" w14:textId="790664BD" w:rsidR="00866515" w:rsidRPr="000D6421" w:rsidRDefault="000D6421" w:rsidP="000D6421">
      <w:pPr>
        <w:jc w:val="both"/>
        <w:rPr>
          <w:iCs/>
          <w:sz w:val="28"/>
          <w:szCs w:val="28"/>
        </w:rPr>
      </w:pPr>
      <w:r>
        <w:rPr>
          <w:iCs/>
          <w:sz w:val="28"/>
          <w:szCs w:val="28"/>
        </w:rPr>
        <w:t xml:space="preserve">C. </w:t>
      </w:r>
      <w:r w:rsidR="00866515" w:rsidRPr="000D6421">
        <w:rPr>
          <w:iCs/>
          <w:sz w:val="28"/>
          <w:szCs w:val="28"/>
        </w:rPr>
        <w:t>Aditivnost</w:t>
      </w:r>
    </w:p>
    <w:p w14:paraId="196679E7" w14:textId="58135752" w:rsidR="00866515" w:rsidRPr="000D6421" w:rsidRDefault="000D6421" w:rsidP="000D6421">
      <w:pPr>
        <w:jc w:val="both"/>
        <w:rPr>
          <w:iCs/>
          <w:sz w:val="28"/>
          <w:szCs w:val="28"/>
        </w:rPr>
      </w:pPr>
      <w:r>
        <w:rPr>
          <w:iCs/>
          <w:sz w:val="28"/>
          <w:szCs w:val="28"/>
        </w:rPr>
        <w:t xml:space="preserve">D. </w:t>
      </w:r>
      <w:r w:rsidR="00866515" w:rsidRPr="000D6421">
        <w:rPr>
          <w:iCs/>
          <w:sz w:val="28"/>
          <w:szCs w:val="28"/>
        </w:rPr>
        <w:t>Sinergizam</w:t>
      </w:r>
    </w:p>
    <w:p w14:paraId="157537F4" w14:textId="74E0A8C1" w:rsidR="004F1A7C" w:rsidRPr="00503FAC" w:rsidRDefault="004F1A7C" w:rsidP="00503FAC">
      <w:pPr>
        <w:pStyle w:val="ListParagraph"/>
        <w:spacing w:after="200"/>
        <w:ind w:left="1305"/>
        <w:jc w:val="both"/>
        <w:rPr>
          <w:iCs/>
          <w:sz w:val="28"/>
          <w:szCs w:val="28"/>
        </w:rPr>
      </w:pPr>
    </w:p>
    <w:p w14:paraId="1B6CD13B" w14:textId="5AD236BA" w:rsidR="00866515" w:rsidRPr="000D6421" w:rsidRDefault="00405374" w:rsidP="00503FAC">
      <w:pPr>
        <w:pStyle w:val="ListParagraph"/>
        <w:numPr>
          <w:ilvl w:val="0"/>
          <w:numId w:val="21"/>
        </w:numPr>
        <w:spacing w:after="200"/>
        <w:ind w:hanging="869"/>
        <w:jc w:val="both"/>
        <w:rPr>
          <w:b/>
          <w:sz w:val="28"/>
          <w:szCs w:val="28"/>
        </w:rPr>
      </w:pPr>
      <w:r w:rsidRPr="000D6421">
        <w:rPr>
          <w:b/>
          <w:sz w:val="28"/>
          <w:szCs w:val="28"/>
        </w:rPr>
        <w:t>Zaokruži tačnu tvrdnju koja opisuje bioindikatore?</w:t>
      </w:r>
    </w:p>
    <w:p w14:paraId="76FE5858" w14:textId="376A7C31" w:rsidR="00405374" w:rsidRPr="000D6421" w:rsidRDefault="000D6421" w:rsidP="000D6421">
      <w:pPr>
        <w:jc w:val="both"/>
        <w:rPr>
          <w:sz w:val="28"/>
          <w:szCs w:val="28"/>
        </w:rPr>
      </w:pPr>
      <w:r>
        <w:rPr>
          <w:sz w:val="28"/>
          <w:szCs w:val="28"/>
        </w:rPr>
        <w:t xml:space="preserve">A. </w:t>
      </w:r>
      <w:r w:rsidR="00405374" w:rsidRPr="000D6421">
        <w:rPr>
          <w:sz w:val="28"/>
          <w:szCs w:val="28"/>
        </w:rPr>
        <w:t>Imaju usku ekološku valencu</w:t>
      </w:r>
    </w:p>
    <w:p w14:paraId="58ECFFC9" w14:textId="1455A3DB" w:rsidR="00405374" w:rsidRPr="000D6421" w:rsidRDefault="000D6421" w:rsidP="000D6421">
      <w:pPr>
        <w:jc w:val="both"/>
        <w:rPr>
          <w:sz w:val="28"/>
          <w:szCs w:val="28"/>
        </w:rPr>
      </w:pPr>
      <w:r>
        <w:rPr>
          <w:sz w:val="28"/>
          <w:szCs w:val="28"/>
        </w:rPr>
        <w:t>B. I</w:t>
      </w:r>
      <w:r w:rsidR="00405374" w:rsidRPr="000D6421">
        <w:rPr>
          <w:sz w:val="28"/>
          <w:szCs w:val="28"/>
        </w:rPr>
        <w:t>maju veliki teratogeni efekat na životnu sredini</w:t>
      </w:r>
    </w:p>
    <w:p w14:paraId="24BF55F7" w14:textId="5BBC5D7C" w:rsidR="00405374" w:rsidRPr="000D6421" w:rsidRDefault="000D6421" w:rsidP="000D6421">
      <w:pPr>
        <w:jc w:val="both"/>
        <w:rPr>
          <w:sz w:val="28"/>
          <w:szCs w:val="28"/>
        </w:rPr>
      </w:pPr>
      <w:r>
        <w:rPr>
          <w:sz w:val="28"/>
          <w:szCs w:val="28"/>
        </w:rPr>
        <w:t xml:space="preserve">C. </w:t>
      </w:r>
      <w:r w:rsidR="00405374" w:rsidRPr="000D6421">
        <w:rPr>
          <w:sz w:val="28"/>
          <w:szCs w:val="28"/>
        </w:rPr>
        <w:t>Imaju široku ekološku valencu</w:t>
      </w:r>
    </w:p>
    <w:p w14:paraId="5816150A" w14:textId="0829B655" w:rsidR="00405374" w:rsidRPr="000D6421" w:rsidRDefault="000D6421" w:rsidP="000D6421">
      <w:pPr>
        <w:jc w:val="both"/>
        <w:rPr>
          <w:sz w:val="28"/>
          <w:szCs w:val="28"/>
        </w:rPr>
      </w:pPr>
      <w:r>
        <w:rPr>
          <w:sz w:val="28"/>
          <w:szCs w:val="28"/>
        </w:rPr>
        <w:t xml:space="preserve">D. </w:t>
      </w:r>
      <w:r w:rsidRPr="000D6421">
        <w:rPr>
          <w:sz w:val="28"/>
          <w:szCs w:val="28"/>
        </w:rPr>
        <w:t>I</w:t>
      </w:r>
      <w:r w:rsidR="001017E6">
        <w:rPr>
          <w:sz w:val="28"/>
          <w:szCs w:val="28"/>
        </w:rPr>
        <w:t>maju mutageni ef</w:t>
      </w:r>
      <w:r w:rsidR="00405374" w:rsidRPr="000D6421">
        <w:rPr>
          <w:sz w:val="28"/>
          <w:szCs w:val="28"/>
        </w:rPr>
        <w:t>ekat na životnu sredinu</w:t>
      </w:r>
    </w:p>
    <w:p w14:paraId="3031A708" w14:textId="3D5C9518" w:rsidR="00541184" w:rsidRPr="00503FAC" w:rsidRDefault="00541184" w:rsidP="00503FAC">
      <w:pPr>
        <w:pStyle w:val="ListParagraph"/>
        <w:spacing w:after="200"/>
        <w:ind w:left="1305"/>
        <w:jc w:val="both"/>
        <w:rPr>
          <w:sz w:val="28"/>
          <w:szCs w:val="28"/>
        </w:rPr>
      </w:pPr>
    </w:p>
    <w:p w14:paraId="23D094ED" w14:textId="717BDB01" w:rsidR="004F1A7C" w:rsidRPr="000D6421" w:rsidRDefault="004F1A7C" w:rsidP="00503FAC">
      <w:pPr>
        <w:pStyle w:val="ListParagraph"/>
        <w:numPr>
          <w:ilvl w:val="0"/>
          <w:numId w:val="21"/>
        </w:numPr>
        <w:spacing w:after="200"/>
        <w:ind w:hanging="869"/>
        <w:jc w:val="both"/>
        <w:rPr>
          <w:b/>
          <w:sz w:val="28"/>
          <w:szCs w:val="28"/>
        </w:rPr>
      </w:pPr>
      <w:r w:rsidRPr="000D6421">
        <w:rPr>
          <w:b/>
          <w:sz w:val="28"/>
          <w:szCs w:val="28"/>
        </w:rPr>
        <w:t>Pojava da biljke usvajaju isparljive zagađ</w:t>
      </w:r>
      <w:r w:rsidR="00474BE6">
        <w:rPr>
          <w:b/>
          <w:sz w:val="28"/>
          <w:szCs w:val="28"/>
        </w:rPr>
        <w:t>ujuće materije, transormišu ih i</w:t>
      </w:r>
      <w:r w:rsidRPr="000D6421">
        <w:rPr>
          <w:b/>
          <w:sz w:val="28"/>
          <w:szCs w:val="28"/>
        </w:rPr>
        <w:t xml:space="preserve"> oslobađaju u kao manje toksične supstance, naziva se</w:t>
      </w:r>
      <w:r w:rsidR="000D6421">
        <w:rPr>
          <w:b/>
          <w:sz w:val="28"/>
          <w:szCs w:val="28"/>
        </w:rPr>
        <w:t>?</w:t>
      </w:r>
    </w:p>
    <w:p w14:paraId="38AAFE1E" w14:textId="3597D70A" w:rsidR="004F1A7C" w:rsidRPr="000D6421" w:rsidRDefault="000D6421" w:rsidP="000D6421">
      <w:pPr>
        <w:jc w:val="both"/>
        <w:rPr>
          <w:sz w:val="28"/>
          <w:szCs w:val="28"/>
        </w:rPr>
      </w:pPr>
      <w:r>
        <w:rPr>
          <w:sz w:val="28"/>
          <w:szCs w:val="28"/>
        </w:rPr>
        <w:t xml:space="preserve">A. </w:t>
      </w:r>
      <w:r w:rsidR="004F1A7C" w:rsidRPr="000D6421">
        <w:rPr>
          <w:sz w:val="28"/>
          <w:szCs w:val="28"/>
        </w:rPr>
        <w:t>Fitofiltracija</w:t>
      </w:r>
    </w:p>
    <w:p w14:paraId="1787C28A" w14:textId="7963AAE9" w:rsidR="004F1A7C" w:rsidRPr="000D6421" w:rsidRDefault="000D6421" w:rsidP="000D6421">
      <w:pPr>
        <w:jc w:val="both"/>
        <w:rPr>
          <w:sz w:val="28"/>
          <w:szCs w:val="28"/>
        </w:rPr>
      </w:pPr>
      <w:r>
        <w:rPr>
          <w:sz w:val="28"/>
          <w:szCs w:val="28"/>
        </w:rPr>
        <w:t xml:space="preserve">B. </w:t>
      </w:r>
      <w:r w:rsidR="004F1A7C" w:rsidRPr="000D6421">
        <w:rPr>
          <w:sz w:val="28"/>
          <w:szCs w:val="28"/>
        </w:rPr>
        <w:t>Fitovolatilizacija</w:t>
      </w:r>
    </w:p>
    <w:p w14:paraId="497A3968" w14:textId="14F8E83D" w:rsidR="004F1A7C" w:rsidRPr="000D6421" w:rsidRDefault="000D6421" w:rsidP="000D6421">
      <w:pPr>
        <w:jc w:val="both"/>
        <w:rPr>
          <w:sz w:val="28"/>
          <w:szCs w:val="28"/>
        </w:rPr>
      </w:pPr>
      <w:r>
        <w:rPr>
          <w:sz w:val="28"/>
          <w:szCs w:val="28"/>
        </w:rPr>
        <w:t xml:space="preserve">C. </w:t>
      </w:r>
      <w:r w:rsidR="004F1A7C" w:rsidRPr="000D6421">
        <w:rPr>
          <w:sz w:val="28"/>
          <w:szCs w:val="28"/>
        </w:rPr>
        <w:t>Fitodegradacija</w:t>
      </w:r>
    </w:p>
    <w:p w14:paraId="1060AB24" w14:textId="2D37F1B7" w:rsidR="004F1A7C" w:rsidRPr="000D6421" w:rsidRDefault="000D6421" w:rsidP="000D6421">
      <w:pPr>
        <w:jc w:val="both"/>
        <w:rPr>
          <w:sz w:val="28"/>
          <w:szCs w:val="28"/>
        </w:rPr>
      </w:pPr>
      <w:r>
        <w:rPr>
          <w:sz w:val="28"/>
          <w:szCs w:val="28"/>
        </w:rPr>
        <w:t xml:space="preserve">D. </w:t>
      </w:r>
      <w:r w:rsidR="004F1A7C" w:rsidRPr="000D6421">
        <w:rPr>
          <w:sz w:val="28"/>
          <w:szCs w:val="28"/>
        </w:rPr>
        <w:t>Fitoekstrakcija</w:t>
      </w:r>
    </w:p>
    <w:p w14:paraId="163CFA81" w14:textId="0B49EA76" w:rsidR="004F1A7C" w:rsidRPr="00503FAC" w:rsidRDefault="004F1A7C" w:rsidP="00503FAC">
      <w:pPr>
        <w:pStyle w:val="ListParagraph"/>
        <w:spacing w:after="200"/>
        <w:ind w:left="1305"/>
        <w:jc w:val="both"/>
        <w:rPr>
          <w:sz w:val="28"/>
          <w:szCs w:val="28"/>
        </w:rPr>
      </w:pPr>
    </w:p>
    <w:p w14:paraId="300FAC16" w14:textId="251E920A" w:rsidR="009874F4" w:rsidRDefault="009874F4" w:rsidP="00946469">
      <w:pPr>
        <w:rPr>
          <w:sz w:val="28"/>
          <w:u w:val="single"/>
          <w:lang w:val="de-AT"/>
        </w:rPr>
      </w:pPr>
    </w:p>
    <w:p w14:paraId="747F6054" w14:textId="7A784B38" w:rsidR="009874F4" w:rsidRDefault="009874F4" w:rsidP="00946469">
      <w:pPr>
        <w:rPr>
          <w:sz w:val="28"/>
          <w:u w:val="single"/>
          <w:lang w:val="de-AT"/>
        </w:rPr>
      </w:pPr>
    </w:p>
    <w:p w14:paraId="73EA9E39" w14:textId="0AC4ECB8" w:rsidR="00522E03" w:rsidRDefault="00522E03" w:rsidP="00946469">
      <w:pPr>
        <w:rPr>
          <w:sz w:val="28"/>
          <w:u w:val="single"/>
          <w:lang w:val="de-AT"/>
        </w:rPr>
      </w:pPr>
    </w:p>
    <w:p w14:paraId="3FB9F3A2" w14:textId="5BC46ECF" w:rsidR="00522E03" w:rsidRDefault="00522E03" w:rsidP="00946469">
      <w:pPr>
        <w:rPr>
          <w:sz w:val="28"/>
          <w:u w:val="single"/>
          <w:lang w:val="de-AT"/>
        </w:rPr>
      </w:pPr>
    </w:p>
    <w:p w14:paraId="19DBD6B0" w14:textId="21C7EF76" w:rsidR="00522E03" w:rsidRDefault="00522E03" w:rsidP="00946469">
      <w:pPr>
        <w:rPr>
          <w:sz w:val="28"/>
          <w:u w:val="single"/>
          <w:lang w:val="de-AT"/>
        </w:rPr>
      </w:pPr>
    </w:p>
    <w:p w14:paraId="0E3A4D53" w14:textId="6DB51941" w:rsidR="00522E03" w:rsidRDefault="00522E03" w:rsidP="00946469">
      <w:pPr>
        <w:rPr>
          <w:sz w:val="28"/>
          <w:u w:val="single"/>
          <w:lang w:val="de-AT"/>
        </w:rPr>
      </w:pPr>
    </w:p>
    <w:p w14:paraId="5796C3FB" w14:textId="4DE94747" w:rsidR="00522E03" w:rsidRDefault="00522E03" w:rsidP="00946469">
      <w:pPr>
        <w:rPr>
          <w:sz w:val="28"/>
          <w:u w:val="single"/>
          <w:lang w:val="de-AT"/>
        </w:rPr>
      </w:pPr>
    </w:p>
    <w:p w14:paraId="0960597F" w14:textId="5056036D" w:rsidR="00522E03" w:rsidRDefault="00522E03" w:rsidP="00946469">
      <w:pPr>
        <w:rPr>
          <w:sz w:val="28"/>
          <w:u w:val="single"/>
          <w:lang w:val="de-AT"/>
        </w:rPr>
      </w:pPr>
    </w:p>
    <w:p w14:paraId="0ECE3F79" w14:textId="1965B464" w:rsidR="00522E03" w:rsidRDefault="00522E03" w:rsidP="00946469">
      <w:pPr>
        <w:rPr>
          <w:sz w:val="28"/>
          <w:u w:val="single"/>
          <w:lang w:val="de-AT"/>
        </w:rPr>
      </w:pPr>
    </w:p>
    <w:p w14:paraId="6DC612FA" w14:textId="62D2F8EE" w:rsidR="00522E03" w:rsidRDefault="00522E03" w:rsidP="00946469">
      <w:pPr>
        <w:rPr>
          <w:sz w:val="28"/>
          <w:u w:val="single"/>
          <w:lang w:val="de-AT"/>
        </w:rPr>
      </w:pPr>
    </w:p>
    <w:p w14:paraId="52A4A2E5" w14:textId="1109FC44" w:rsidR="00522E03" w:rsidRDefault="00522E03" w:rsidP="00946469">
      <w:pPr>
        <w:rPr>
          <w:sz w:val="28"/>
          <w:u w:val="single"/>
          <w:lang w:val="de-AT"/>
        </w:rPr>
      </w:pPr>
    </w:p>
    <w:p w14:paraId="471F84B6" w14:textId="1F3302F3" w:rsidR="00522E03" w:rsidRDefault="00522E03" w:rsidP="00946469">
      <w:pPr>
        <w:rPr>
          <w:sz w:val="28"/>
          <w:u w:val="single"/>
          <w:lang w:val="de-AT"/>
        </w:rPr>
      </w:pPr>
    </w:p>
    <w:p w14:paraId="0304ED09" w14:textId="6F06340E" w:rsidR="00522E03" w:rsidRDefault="00522E03" w:rsidP="00946469">
      <w:pPr>
        <w:rPr>
          <w:sz w:val="28"/>
          <w:u w:val="single"/>
          <w:lang w:val="de-AT"/>
        </w:rPr>
      </w:pPr>
    </w:p>
    <w:p w14:paraId="5C07E95C" w14:textId="36904AF6" w:rsidR="00522E03" w:rsidRDefault="00522E03" w:rsidP="00946469">
      <w:pPr>
        <w:rPr>
          <w:sz w:val="28"/>
          <w:u w:val="single"/>
          <w:lang w:val="de-AT"/>
        </w:rPr>
      </w:pPr>
    </w:p>
    <w:p w14:paraId="58987F5B" w14:textId="6D5AA48A" w:rsidR="00522E03" w:rsidRDefault="00522E03" w:rsidP="00946469">
      <w:pPr>
        <w:rPr>
          <w:sz w:val="28"/>
          <w:u w:val="single"/>
          <w:lang w:val="de-AT"/>
        </w:rPr>
      </w:pPr>
    </w:p>
    <w:p w14:paraId="49674435" w14:textId="19B08BAF" w:rsidR="00522E03" w:rsidRDefault="00522E03" w:rsidP="00946469">
      <w:pPr>
        <w:rPr>
          <w:sz w:val="28"/>
          <w:u w:val="single"/>
          <w:lang w:val="de-AT"/>
        </w:rPr>
      </w:pPr>
    </w:p>
    <w:p w14:paraId="24EB77AA" w14:textId="785A8C59" w:rsidR="00522E03" w:rsidRDefault="00522E03" w:rsidP="00946469">
      <w:pPr>
        <w:rPr>
          <w:sz w:val="28"/>
          <w:u w:val="single"/>
          <w:lang w:val="de-AT"/>
        </w:rPr>
      </w:pPr>
    </w:p>
    <w:p w14:paraId="44C71922" w14:textId="251C0F49" w:rsidR="00522E03" w:rsidRDefault="00522E03" w:rsidP="00946469">
      <w:pPr>
        <w:rPr>
          <w:sz w:val="28"/>
          <w:u w:val="single"/>
          <w:lang w:val="de-AT"/>
        </w:rPr>
      </w:pPr>
    </w:p>
    <w:p w14:paraId="40832681" w14:textId="02690B8B" w:rsidR="00522E03" w:rsidRDefault="00522E03" w:rsidP="00946469">
      <w:pPr>
        <w:rPr>
          <w:sz w:val="28"/>
          <w:u w:val="single"/>
          <w:lang w:val="de-AT"/>
        </w:rPr>
      </w:pPr>
    </w:p>
    <w:p w14:paraId="12EC7D76" w14:textId="1595C08F" w:rsidR="00522E03" w:rsidRDefault="00522E03" w:rsidP="00946469">
      <w:pPr>
        <w:rPr>
          <w:sz w:val="28"/>
          <w:u w:val="single"/>
          <w:lang w:val="de-AT"/>
        </w:rPr>
      </w:pPr>
    </w:p>
    <w:p w14:paraId="2D08EA45" w14:textId="4A101502" w:rsidR="00522E03" w:rsidRDefault="00522E03" w:rsidP="00946469">
      <w:pPr>
        <w:rPr>
          <w:sz w:val="28"/>
          <w:u w:val="single"/>
          <w:lang w:val="de-AT"/>
        </w:rPr>
      </w:pPr>
    </w:p>
    <w:p w14:paraId="6602D38D" w14:textId="157AC2A9" w:rsidR="00522E03" w:rsidRDefault="00522E03" w:rsidP="00946469">
      <w:pPr>
        <w:rPr>
          <w:sz w:val="28"/>
          <w:u w:val="single"/>
          <w:lang w:val="de-AT"/>
        </w:rPr>
      </w:pPr>
    </w:p>
    <w:p w14:paraId="218A793B" w14:textId="585989E0" w:rsidR="00522E03" w:rsidRDefault="00522E03" w:rsidP="00946469">
      <w:pPr>
        <w:rPr>
          <w:sz w:val="28"/>
          <w:u w:val="single"/>
          <w:lang w:val="de-AT"/>
        </w:rPr>
      </w:pPr>
    </w:p>
    <w:p w14:paraId="7E0B2E1D" w14:textId="0DF50347" w:rsidR="00522E03" w:rsidRDefault="00522E03" w:rsidP="00946469">
      <w:pPr>
        <w:rPr>
          <w:sz w:val="28"/>
          <w:u w:val="single"/>
          <w:lang w:val="de-AT"/>
        </w:rPr>
      </w:pPr>
    </w:p>
    <w:p w14:paraId="0B8B6E46" w14:textId="7F121EBC" w:rsidR="00522E03" w:rsidRDefault="00522E03" w:rsidP="00946469">
      <w:pPr>
        <w:rPr>
          <w:sz w:val="28"/>
          <w:u w:val="single"/>
          <w:lang w:val="de-AT"/>
        </w:rPr>
      </w:pPr>
    </w:p>
    <w:p w14:paraId="7532120C" w14:textId="1CEB4B06" w:rsidR="00522E03" w:rsidRDefault="00522E03" w:rsidP="00946469">
      <w:pPr>
        <w:rPr>
          <w:sz w:val="28"/>
          <w:u w:val="single"/>
          <w:lang w:val="de-AT"/>
        </w:rPr>
      </w:pPr>
    </w:p>
    <w:p w14:paraId="09A9F7FB" w14:textId="589B00A5" w:rsidR="00522E03" w:rsidRDefault="00522E03" w:rsidP="00946469">
      <w:pPr>
        <w:rPr>
          <w:sz w:val="28"/>
          <w:u w:val="single"/>
          <w:lang w:val="de-AT"/>
        </w:rPr>
      </w:pPr>
    </w:p>
    <w:p w14:paraId="4D749714" w14:textId="0CD4ABA4" w:rsidR="00522E03" w:rsidRDefault="00522E03" w:rsidP="00946469">
      <w:pPr>
        <w:rPr>
          <w:sz w:val="28"/>
          <w:u w:val="single"/>
          <w:lang w:val="de-AT"/>
        </w:rPr>
      </w:pPr>
    </w:p>
    <w:p w14:paraId="55C97018" w14:textId="09E3CBAC" w:rsidR="00522E03" w:rsidRDefault="00522E03" w:rsidP="00946469">
      <w:pPr>
        <w:rPr>
          <w:sz w:val="28"/>
          <w:u w:val="single"/>
          <w:lang w:val="de-AT"/>
        </w:rPr>
      </w:pPr>
    </w:p>
    <w:p w14:paraId="03093897" w14:textId="1BDDDFA1" w:rsidR="000D6421" w:rsidRDefault="000D6421" w:rsidP="00946469">
      <w:pPr>
        <w:rPr>
          <w:sz w:val="28"/>
          <w:u w:val="single"/>
          <w:lang w:val="de-AT"/>
        </w:rPr>
      </w:pPr>
    </w:p>
    <w:p w14:paraId="29D8DBE9" w14:textId="77777777" w:rsidR="000D6421" w:rsidRDefault="000D6421" w:rsidP="00946469">
      <w:pPr>
        <w:rPr>
          <w:sz w:val="28"/>
          <w:u w:val="single"/>
          <w:lang w:val="de-AT"/>
        </w:rPr>
      </w:pPr>
    </w:p>
    <w:p w14:paraId="049B7138" w14:textId="5A53250B" w:rsidR="00522E03" w:rsidRDefault="00522E03" w:rsidP="00946469">
      <w:pPr>
        <w:rPr>
          <w:sz w:val="28"/>
          <w:u w:val="single"/>
          <w:lang w:val="de-AT"/>
        </w:rPr>
      </w:pPr>
    </w:p>
    <w:p w14:paraId="6607939C" w14:textId="77777777" w:rsidR="00BA4D73" w:rsidRDefault="00BA4D73" w:rsidP="00BA4D73">
      <w:pPr>
        <w:jc w:val="center"/>
      </w:pPr>
      <w:r>
        <w:br w:type="page"/>
      </w:r>
    </w:p>
    <w:p w14:paraId="28887373" w14:textId="77777777" w:rsidR="00BA4D73" w:rsidRDefault="00BA4D73" w:rsidP="00BA4D73">
      <w:pPr>
        <w:jc w:val="center"/>
      </w:pPr>
    </w:p>
    <w:p w14:paraId="405D03EF" w14:textId="77777777" w:rsidR="00BA4D73" w:rsidRDefault="00BA4D73" w:rsidP="00BA4D73">
      <w:pPr>
        <w:jc w:val="center"/>
      </w:pPr>
    </w:p>
    <w:p w14:paraId="7BFE0FD4" w14:textId="77777777" w:rsidR="00BA4D73" w:rsidRDefault="00BA4D73" w:rsidP="00BA4D73">
      <w:pPr>
        <w:jc w:val="center"/>
      </w:pPr>
    </w:p>
    <w:p w14:paraId="271E00FB" w14:textId="77777777" w:rsidR="00BA4D73" w:rsidRDefault="00BA4D73" w:rsidP="00BA4D73">
      <w:pPr>
        <w:jc w:val="center"/>
      </w:pPr>
    </w:p>
    <w:p w14:paraId="0E18E1D5" w14:textId="77777777" w:rsidR="00BA4D73" w:rsidRDefault="00BA4D73" w:rsidP="00BA4D73">
      <w:pPr>
        <w:jc w:val="center"/>
      </w:pPr>
    </w:p>
    <w:p w14:paraId="083899D7" w14:textId="77777777" w:rsidR="00BA4D73" w:rsidRDefault="00BA4D73" w:rsidP="00BA4D73">
      <w:pPr>
        <w:jc w:val="center"/>
      </w:pPr>
    </w:p>
    <w:p w14:paraId="5B7C5E40" w14:textId="77777777" w:rsidR="00BA4D73" w:rsidRDefault="00BA4D73" w:rsidP="00BA4D73">
      <w:pPr>
        <w:jc w:val="center"/>
      </w:pPr>
    </w:p>
    <w:p w14:paraId="645072A7" w14:textId="77777777" w:rsidR="00BA4D73" w:rsidRDefault="00BA4D73" w:rsidP="00BA4D73">
      <w:pPr>
        <w:jc w:val="center"/>
      </w:pPr>
    </w:p>
    <w:p w14:paraId="1CDFD18E" w14:textId="77777777" w:rsidR="00BA4D73" w:rsidRDefault="00BA4D73" w:rsidP="00BA4D73">
      <w:pPr>
        <w:jc w:val="center"/>
      </w:pPr>
    </w:p>
    <w:p w14:paraId="388AB6F3" w14:textId="77777777" w:rsidR="00BA4D73" w:rsidRDefault="00BA4D73" w:rsidP="00BA4D73">
      <w:pPr>
        <w:jc w:val="center"/>
      </w:pPr>
    </w:p>
    <w:p w14:paraId="1CC1CECB" w14:textId="77777777" w:rsidR="00BA4D73" w:rsidRDefault="00BA4D73" w:rsidP="00BA4D73">
      <w:pPr>
        <w:jc w:val="center"/>
      </w:pPr>
    </w:p>
    <w:p w14:paraId="21F6515D" w14:textId="77777777" w:rsidR="00BA4D73" w:rsidRDefault="00BA4D73" w:rsidP="00BA4D73">
      <w:pPr>
        <w:jc w:val="center"/>
      </w:pPr>
    </w:p>
    <w:p w14:paraId="3E472000" w14:textId="77777777" w:rsidR="00BA4D73" w:rsidRDefault="00BA4D73" w:rsidP="00BA4D73">
      <w:pPr>
        <w:jc w:val="center"/>
      </w:pPr>
    </w:p>
    <w:p w14:paraId="02851DB4" w14:textId="77777777" w:rsidR="00BA4D73" w:rsidRDefault="00BA4D73" w:rsidP="00BA4D73">
      <w:pPr>
        <w:jc w:val="center"/>
      </w:pPr>
    </w:p>
    <w:p w14:paraId="6FD7915F" w14:textId="77777777" w:rsidR="00BA4D73" w:rsidRDefault="00BA4D73" w:rsidP="00BA4D73">
      <w:pPr>
        <w:jc w:val="center"/>
      </w:pPr>
    </w:p>
    <w:p w14:paraId="563F5C7C" w14:textId="77777777" w:rsidR="00BA4D73" w:rsidRDefault="00BA4D73" w:rsidP="00BA4D73">
      <w:pPr>
        <w:jc w:val="center"/>
      </w:pPr>
    </w:p>
    <w:p w14:paraId="20AD6597" w14:textId="77777777" w:rsidR="00BA4D73" w:rsidRDefault="00BA4D73" w:rsidP="00BA4D73">
      <w:pPr>
        <w:jc w:val="center"/>
      </w:pPr>
    </w:p>
    <w:p w14:paraId="692864E3" w14:textId="77777777" w:rsidR="00BA4D73" w:rsidRDefault="00BA4D73" w:rsidP="00BA4D73">
      <w:pPr>
        <w:jc w:val="center"/>
      </w:pPr>
    </w:p>
    <w:p w14:paraId="79D3FAEC" w14:textId="27CFC795" w:rsidR="00BA4D73" w:rsidRPr="00BA4D73" w:rsidRDefault="00BA4D73" w:rsidP="00BA4D73">
      <w:pPr>
        <w:jc w:val="center"/>
        <w:rPr>
          <w:b/>
        </w:rPr>
      </w:pPr>
      <w:r w:rsidRPr="00BA4D73">
        <w:rPr>
          <w:b/>
          <w:sz w:val="96"/>
        </w:rPr>
        <w:t>REŠENJA</w:t>
      </w:r>
      <w:r w:rsidRPr="00BA4D73">
        <w:rPr>
          <w:b/>
        </w:rPr>
        <w:br w:type="page"/>
      </w:r>
    </w:p>
    <w:p w14:paraId="40E8F817" w14:textId="77777777" w:rsidR="00BA4D73" w:rsidRDefault="00BA4D73"/>
    <w:tbl>
      <w:tblPr>
        <w:tblW w:w="0" w:type="auto"/>
        <w:tblLayout w:type="fixed"/>
        <w:tblLook w:val="0600" w:firstRow="0" w:lastRow="0" w:firstColumn="0" w:lastColumn="0" w:noHBand="1" w:noVBand="1"/>
      </w:tblPr>
      <w:tblGrid>
        <w:gridCol w:w="10348"/>
        <w:gridCol w:w="442"/>
      </w:tblGrid>
      <w:tr w:rsidR="00522E03" w:rsidRPr="00522E03" w14:paraId="45AFC9EB" w14:textId="77777777" w:rsidTr="00E93F3E">
        <w:trPr>
          <w:trHeight w:val="1402"/>
        </w:trPr>
        <w:tc>
          <w:tcPr>
            <w:tcW w:w="10348" w:type="dxa"/>
          </w:tcPr>
          <w:p w14:paraId="0001D443" w14:textId="66D203E7" w:rsidR="00522E03" w:rsidRPr="00522E03" w:rsidRDefault="00522E03" w:rsidP="00522E03">
            <w:pPr>
              <w:rPr>
                <w:sz w:val="28"/>
                <w:szCs w:val="28"/>
              </w:rPr>
            </w:pPr>
          </w:p>
          <w:p w14:paraId="6138C81C" w14:textId="77777777" w:rsidR="00522E03" w:rsidRPr="00522E03" w:rsidRDefault="00522E03" w:rsidP="00F909A5">
            <w:pPr>
              <w:numPr>
                <w:ilvl w:val="0"/>
                <w:numId w:val="55"/>
              </w:numPr>
              <w:ind w:left="527" w:hanging="357"/>
              <w:contextualSpacing/>
              <w:rPr>
                <w:sz w:val="28"/>
                <w:szCs w:val="28"/>
              </w:rPr>
            </w:pPr>
            <w:r w:rsidRPr="00522E03">
              <w:rPr>
                <w:sz w:val="28"/>
                <w:szCs w:val="28"/>
              </w:rPr>
              <w:t xml:space="preserve">Odgovor je pod A: </w:t>
            </w:r>
            <w:r w:rsidRPr="005570CB">
              <w:rPr>
                <w:sz w:val="28"/>
                <w:szCs w:val="28"/>
                <w:u w:val="single"/>
              </w:rPr>
              <w:t>Troposfera</w:t>
            </w:r>
          </w:p>
          <w:p w14:paraId="5A61B5BC" w14:textId="77777777" w:rsidR="00522E03" w:rsidRPr="00522E03" w:rsidRDefault="00522E03" w:rsidP="00522E03">
            <w:pPr>
              <w:rPr>
                <w:sz w:val="28"/>
                <w:szCs w:val="28"/>
              </w:rPr>
            </w:pPr>
          </w:p>
          <w:p w14:paraId="7185D3A5" w14:textId="77777777" w:rsidR="00522E03" w:rsidRPr="00522E03" w:rsidRDefault="00522E03" w:rsidP="00F909A5">
            <w:pPr>
              <w:numPr>
                <w:ilvl w:val="0"/>
                <w:numId w:val="55"/>
              </w:numPr>
              <w:ind w:left="527" w:hanging="357"/>
              <w:contextualSpacing/>
              <w:rPr>
                <w:sz w:val="28"/>
                <w:szCs w:val="28"/>
                <w:u w:val="single"/>
              </w:rPr>
            </w:pPr>
            <w:r w:rsidRPr="00522E03">
              <w:rPr>
                <w:sz w:val="28"/>
                <w:szCs w:val="28"/>
              </w:rPr>
              <w:t xml:space="preserve">Odgovor je pod C: </w:t>
            </w:r>
            <w:r w:rsidRPr="00522E03">
              <w:rPr>
                <w:sz w:val="28"/>
                <w:szCs w:val="28"/>
                <w:u w:val="single"/>
              </w:rPr>
              <w:t>Azot</w:t>
            </w:r>
          </w:p>
          <w:p w14:paraId="361565CA" w14:textId="77777777" w:rsidR="00522E03" w:rsidRPr="00522E03" w:rsidRDefault="00522E03" w:rsidP="00522E03">
            <w:pPr>
              <w:rPr>
                <w:sz w:val="28"/>
                <w:szCs w:val="28"/>
              </w:rPr>
            </w:pPr>
          </w:p>
          <w:p w14:paraId="6DEED22B" w14:textId="77777777" w:rsidR="00522E03" w:rsidRPr="00522E03" w:rsidRDefault="00522E03" w:rsidP="00522E03">
            <w:pPr>
              <w:rPr>
                <w:sz w:val="28"/>
                <w:szCs w:val="28"/>
              </w:rPr>
            </w:pPr>
            <w:r w:rsidRPr="00522E03">
              <w:rPr>
                <w:b/>
                <w:i/>
                <w:sz w:val="28"/>
                <w:szCs w:val="28"/>
              </w:rPr>
              <w:t>Objašnjenje:</w:t>
            </w:r>
            <w:r w:rsidRPr="00522E03">
              <w:rPr>
                <w:sz w:val="28"/>
                <w:szCs w:val="28"/>
              </w:rPr>
              <w:t xml:space="preserve"> Sastav atmosfere je sledeći: Azot 78%, kiseonik 21% dok 1% čine razni gasovi između ostalih i ugljen-dioksen.</w:t>
            </w:r>
          </w:p>
          <w:p w14:paraId="7E01A903" w14:textId="77777777" w:rsidR="00522E03" w:rsidRPr="00522E03" w:rsidRDefault="00522E03" w:rsidP="00522E03">
            <w:pPr>
              <w:rPr>
                <w:sz w:val="28"/>
                <w:szCs w:val="28"/>
                <w:lang w:val="fr-FR"/>
              </w:rPr>
            </w:pPr>
          </w:p>
          <w:p w14:paraId="20BDDFCA" w14:textId="77777777" w:rsidR="00522E03" w:rsidRPr="00522E03" w:rsidRDefault="00522E03" w:rsidP="00F909A5">
            <w:pPr>
              <w:numPr>
                <w:ilvl w:val="0"/>
                <w:numId w:val="55"/>
              </w:numPr>
              <w:ind w:left="527" w:hanging="357"/>
              <w:contextualSpacing/>
              <w:rPr>
                <w:sz w:val="28"/>
                <w:szCs w:val="28"/>
                <w:u w:val="single"/>
                <w:lang w:val="fr-FR"/>
              </w:rPr>
            </w:pPr>
            <w:r w:rsidRPr="00522E03">
              <w:rPr>
                <w:sz w:val="28"/>
                <w:szCs w:val="28"/>
                <w:lang w:val="fr-FR"/>
              </w:rPr>
              <w:t>Odgovor je pod D:</w:t>
            </w:r>
            <w:r w:rsidRPr="00522E03">
              <w:rPr>
                <w:sz w:val="28"/>
                <w:szCs w:val="28"/>
                <w:u w:val="single"/>
                <w:lang w:val="fr-FR"/>
              </w:rPr>
              <w:t xml:space="preserve"> Troposfera</w:t>
            </w:r>
          </w:p>
          <w:p w14:paraId="2F3EFA10" w14:textId="77777777" w:rsidR="00522E03" w:rsidRPr="00522E03" w:rsidRDefault="00522E03" w:rsidP="00522E03">
            <w:pPr>
              <w:rPr>
                <w:sz w:val="28"/>
                <w:szCs w:val="28"/>
                <w:lang w:val="fr-FR"/>
              </w:rPr>
            </w:pPr>
          </w:p>
          <w:p w14:paraId="1E0BFBB3" w14:textId="77777777" w:rsidR="00522E03" w:rsidRPr="00522E03" w:rsidRDefault="00522E03" w:rsidP="00522E03">
            <w:pPr>
              <w:jc w:val="both"/>
              <w:rPr>
                <w:sz w:val="28"/>
                <w:szCs w:val="28"/>
              </w:rPr>
            </w:pPr>
            <w:r w:rsidRPr="00522E03">
              <w:rPr>
                <w:b/>
                <w:i/>
                <w:sz w:val="28"/>
                <w:szCs w:val="28"/>
                <w:lang w:val="fr-FR"/>
              </w:rPr>
              <w:t xml:space="preserve">Objašnjenje: </w:t>
            </w:r>
            <w:r w:rsidRPr="00522E03">
              <w:rPr>
                <w:sz w:val="28"/>
                <w:szCs w:val="28"/>
                <w:lang w:val="fr-FR"/>
              </w:rPr>
              <w:t xml:space="preserve">U Troposferi se nalazi 80% ukupne mase atmosfere i određena količina vodene pare i drugih primesa. </w:t>
            </w:r>
            <w:r w:rsidRPr="00522E03">
              <w:rPr>
                <w:sz w:val="28"/>
                <w:szCs w:val="28"/>
              </w:rPr>
              <w:t>Svi procesi koji utiču na vremenske prilike se odvijaju ovde i to: vetrovi, padavine, oblaci…</w:t>
            </w:r>
            <w:r w:rsidRPr="00522E03">
              <w:rPr>
                <w:b/>
                <w:i/>
                <w:sz w:val="28"/>
                <w:szCs w:val="28"/>
              </w:rPr>
              <w:t xml:space="preserve"> </w:t>
            </w:r>
          </w:p>
          <w:p w14:paraId="4CC3CB3B" w14:textId="77777777" w:rsidR="00522E03" w:rsidRPr="00522E03" w:rsidRDefault="00522E03" w:rsidP="00522E03">
            <w:pPr>
              <w:rPr>
                <w:sz w:val="28"/>
                <w:szCs w:val="28"/>
              </w:rPr>
            </w:pPr>
          </w:p>
          <w:p w14:paraId="0E588209" w14:textId="77777777" w:rsidR="00522E03" w:rsidRPr="00522E03" w:rsidRDefault="00522E03" w:rsidP="00F909A5">
            <w:pPr>
              <w:numPr>
                <w:ilvl w:val="0"/>
                <w:numId w:val="55"/>
              </w:numPr>
              <w:ind w:left="527" w:hanging="357"/>
              <w:contextualSpacing/>
              <w:rPr>
                <w:sz w:val="28"/>
                <w:szCs w:val="28"/>
                <w:u w:val="single"/>
                <w:lang w:val="fr-FR"/>
              </w:rPr>
            </w:pPr>
            <w:r w:rsidRPr="00522E03">
              <w:rPr>
                <w:sz w:val="28"/>
                <w:szCs w:val="28"/>
                <w:lang w:val="fr-FR"/>
              </w:rPr>
              <w:t xml:space="preserve">Odgovor je pod B: </w:t>
            </w:r>
            <w:r w:rsidRPr="00522E03">
              <w:rPr>
                <w:sz w:val="28"/>
                <w:szCs w:val="28"/>
                <w:u w:val="single"/>
                <w:lang w:val="fr-FR"/>
              </w:rPr>
              <w:t>Karmanova linija</w:t>
            </w:r>
          </w:p>
          <w:p w14:paraId="74814073" w14:textId="77777777" w:rsidR="00522E03" w:rsidRPr="00522E03" w:rsidRDefault="00522E03" w:rsidP="00522E03">
            <w:pPr>
              <w:rPr>
                <w:sz w:val="28"/>
                <w:szCs w:val="28"/>
                <w:lang w:val="fr-FR"/>
              </w:rPr>
            </w:pPr>
          </w:p>
          <w:p w14:paraId="1D9269ED" w14:textId="77777777" w:rsidR="00522E03" w:rsidRPr="00522E03" w:rsidRDefault="00522E03" w:rsidP="00522E03">
            <w:pPr>
              <w:rPr>
                <w:sz w:val="28"/>
                <w:szCs w:val="28"/>
                <w:lang w:val="fr-FR"/>
              </w:rPr>
            </w:pPr>
            <w:r w:rsidRPr="00522E03">
              <w:rPr>
                <w:b/>
                <w:i/>
                <w:sz w:val="28"/>
                <w:szCs w:val="28"/>
                <w:lang w:val="fr-FR"/>
              </w:rPr>
              <w:t>Objašnjenje:</w:t>
            </w:r>
            <w:r w:rsidRPr="00522E03">
              <w:rPr>
                <w:sz w:val="28"/>
                <w:szCs w:val="28"/>
                <w:lang w:val="fr-FR"/>
              </w:rPr>
              <w:t>_____________________________________________________________________________________________________________________________________________________________.</w:t>
            </w:r>
          </w:p>
          <w:p w14:paraId="14F65D2D" w14:textId="77777777" w:rsidR="00522E03" w:rsidRPr="00522E03" w:rsidRDefault="00522E03" w:rsidP="00522E03">
            <w:pPr>
              <w:rPr>
                <w:sz w:val="28"/>
                <w:szCs w:val="28"/>
                <w:lang w:val="fr-FR"/>
              </w:rPr>
            </w:pPr>
            <w:r w:rsidRPr="00522E03">
              <w:rPr>
                <w:sz w:val="28"/>
                <w:szCs w:val="28"/>
                <w:lang w:val="fr-FR"/>
              </w:rPr>
              <w:t xml:space="preserve"> </w:t>
            </w:r>
          </w:p>
          <w:p w14:paraId="4A61440A" w14:textId="77777777" w:rsidR="00522E03" w:rsidRPr="00522E03" w:rsidRDefault="00522E03" w:rsidP="00F909A5">
            <w:pPr>
              <w:numPr>
                <w:ilvl w:val="0"/>
                <w:numId w:val="55"/>
              </w:numPr>
              <w:ind w:left="527" w:hanging="357"/>
              <w:contextualSpacing/>
              <w:rPr>
                <w:sz w:val="28"/>
                <w:szCs w:val="28"/>
                <w:lang w:val="fr-FR"/>
              </w:rPr>
            </w:pPr>
            <w:r w:rsidRPr="00522E03">
              <w:rPr>
                <w:sz w:val="28"/>
                <w:szCs w:val="28"/>
                <w:lang w:val="fr-FR"/>
              </w:rPr>
              <w:t>Odgovor je pod A:</w:t>
            </w:r>
            <w:r w:rsidRPr="00522E03">
              <w:rPr>
                <w:sz w:val="28"/>
                <w:szCs w:val="28"/>
                <w:u w:val="single"/>
                <w:lang w:val="fr-FR"/>
              </w:rPr>
              <w:t>Egzosfera</w:t>
            </w:r>
          </w:p>
          <w:p w14:paraId="107C126C" w14:textId="77777777" w:rsidR="00522E03" w:rsidRPr="00522E03" w:rsidRDefault="00522E03" w:rsidP="00522E03">
            <w:pPr>
              <w:rPr>
                <w:sz w:val="28"/>
                <w:szCs w:val="28"/>
                <w:lang w:val="fr-FR"/>
              </w:rPr>
            </w:pPr>
          </w:p>
          <w:p w14:paraId="02DB6419" w14:textId="77777777" w:rsidR="00522E03" w:rsidRPr="00522E03" w:rsidRDefault="00522E03" w:rsidP="00F909A5">
            <w:pPr>
              <w:numPr>
                <w:ilvl w:val="0"/>
                <w:numId w:val="55"/>
              </w:numPr>
              <w:ind w:left="527" w:hanging="357"/>
              <w:contextualSpacing/>
              <w:rPr>
                <w:sz w:val="28"/>
                <w:szCs w:val="28"/>
                <w:lang w:val="fr-FR"/>
              </w:rPr>
            </w:pPr>
            <w:r w:rsidRPr="00522E03">
              <w:rPr>
                <w:sz w:val="28"/>
                <w:szCs w:val="28"/>
                <w:lang w:val="fr-FR"/>
              </w:rPr>
              <w:t xml:space="preserve">Odgovor je pod A: </w:t>
            </w:r>
            <w:r w:rsidRPr="00522E03">
              <w:rPr>
                <w:sz w:val="28"/>
                <w:szCs w:val="28"/>
                <w:u w:val="single"/>
                <w:lang w:val="fr-FR"/>
              </w:rPr>
              <w:t>Meteorologija</w:t>
            </w:r>
          </w:p>
          <w:p w14:paraId="359BC2AA" w14:textId="77777777" w:rsidR="00522E03" w:rsidRPr="00522E03" w:rsidRDefault="00522E03" w:rsidP="00522E03">
            <w:pPr>
              <w:rPr>
                <w:sz w:val="28"/>
                <w:szCs w:val="28"/>
                <w:lang w:val="de-AT"/>
              </w:rPr>
            </w:pPr>
          </w:p>
          <w:p w14:paraId="3387B459" w14:textId="77777777" w:rsidR="00522E03" w:rsidRPr="00522E03" w:rsidRDefault="00522E03" w:rsidP="00F909A5">
            <w:pPr>
              <w:numPr>
                <w:ilvl w:val="0"/>
                <w:numId w:val="55"/>
              </w:numPr>
              <w:ind w:left="527" w:hanging="357"/>
              <w:contextualSpacing/>
              <w:rPr>
                <w:sz w:val="28"/>
                <w:szCs w:val="28"/>
                <w:u w:val="single"/>
                <w:lang w:val="de-AT"/>
              </w:rPr>
            </w:pPr>
            <w:r w:rsidRPr="00522E03">
              <w:rPr>
                <w:sz w:val="28"/>
                <w:szCs w:val="28"/>
                <w:lang w:val="de-AT"/>
              </w:rPr>
              <w:t>Odgovor je pod C:</w:t>
            </w:r>
            <w:r w:rsidRPr="00522E03">
              <w:rPr>
                <w:sz w:val="28"/>
                <w:szCs w:val="28"/>
                <w:u w:val="single"/>
                <w:lang w:val="de-AT"/>
              </w:rPr>
              <w:t xml:space="preserve"> Egzosfera</w:t>
            </w:r>
          </w:p>
          <w:p w14:paraId="781E9AD6" w14:textId="77777777" w:rsidR="00522E03" w:rsidRPr="00522E03" w:rsidRDefault="00522E03" w:rsidP="00522E03">
            <w:pPr>
              <w:rPr>
                <w:sz w:val="28"/>
                <w:szCs w:val="28"/>
                <w:lang w:val="de-AT"/>
              </w:rPr>
            </w:pPr>
          </w:p>
          <w:p w14:paraId="49270225" w14:textId="77777777" w:rsidR="00522E03" w:rsidRPr="00522E03" w:rsidRDefault="00522E03" w:rsidP="00522E03">
            <w:pPr>
              <w:rPr>
                <w:sz w:val="28"/>
                <w:szCs w:val="28"/>
                <w:lang w:val="de-AT"/>
              </w:rPr>
            </w:pPr>
            <w:r w:rsidRPr="00522E03">
              <w:rPr>
                <w:b/>
                <w:i/>
                <w:sz w:val="28"/>
                <w:szCs w:val="28"/>
                <w:lang w:val="de-AT"/>
              </w:rPr>
              <w:t xml:space="preserve">Objašnjenje: </w:t>
            </w:r>
            <w:r w:rsidRPr="00522E03">
              <w:rPr>
                <w:sz w:val="28"/>
                <w:szCs w:val="28"/>
                <w:lang w:val="de-AT"/>
              </w:rPr>
              <w:t>Grčki exo-spolja i sphaira- lopta predstavlja najviši sloj Zemljine atmosfere. Smešten je iznad termosfere.</w:t>
            </w:r>
          </w:p>
          <w:p w14:paraId="788A2FC3" w14:textId="77777777" w:rsidR="00522E03" w:rsidRPr="00522E03" w:rsidRDefault="00522E03" w:rsidP="00522E03">
            <w:pPr>
              <w:rPr>
                <w:sz w:val="28"/>
                <w:szCs w:val="28"/>
                <w:lang w:val="de-AT"/>
              </w:rPr>
            </w:pPr>
          </w:p>
          <w:p w14:paraId="68574260" w14:textId="77777777" w:rsidR="00522E03" w:rsidRPr="00522E03" w:rsidRDefault="00522E03" w:rsidP="00F909A5">
            <w:pPr>
              <w:numPr>
                <w:ilvl w:val="0"/>
                <w:numId w:val="55"/>
              </w:numPr>
              <w:ind w:left="527" w:hanging="357"/>
              <w:contextualSpacing/>
              <w:rPr>
                <w:sz w:val="28"/>
                <w:szCs w:val="28"/>
                <w:u w:val="single"/>
                <w:lang w:val="de-AT"/>
              </w:rPr>
            </w:pPr>
            <w:r w:rsidRPr="00522E03">
              <w:rPr>
                <w:sz w:val="28"/>
                <w:szCs w:val="28"/>
                <w:lang w:val="de-AT"/>
              </w:rPr>
              <w:t xml:space="preserve">Odgovor je pod C: </w:t>
            </w:r>
            <w:r w:rsidRPr="00522E03">
              <w:rPr>
                <w:sz w:val="28"/>
                <w:szCs w:val="28"/>
                <w:u w:val="single"/>
                <w:lang w:val="de-AT"/>
              </w:rPr>
              <w:t>mmHg</w:t>
            </w:r>
          </w:p>
          <w:p w14:paraId="769A447F" w14:textId="77777777" w:rsidR="00522E03" w:rsidRPr="00522E03" w:rsidRDefault="00522E03" w:rsidP="00522E03">
            <w:pPr>
              <w:rPr>
                <w:sz w:val="28"/>
                <w:szCs w:val="28"/>
                <w:lang w:val="de-AT"/>
              </w:rPr>
            </w:pPr>
          </w:p>
          <w:p w14:paraId="1742C45C" w14:textId="77777777" w:rsidR="00522E03" w:rsidRPr="00522E03" w:rsidRDefault="00522E03" w:rsidP="00F909A5">
            <w:pPr>
              <w:numPr>
                <w:ilvl w:val="0"/>
                <w:numId w:val="55"/>
              </w:numPr>
              <w:ind w:left="527" w:hanging="357"/>
              <w:contextualSpacing/>
              <w:rPr>
                <w:sz w:val="28"/>
                <w:szCs w:val="28"/>
                <w:lang w:val="de-AT"/>
              </w:rPr>
            </w:pPr>
            <w:r w:rsidRPr="00522E03">
              <w:rPr>
                <w:sz w:val="28"/>
                <w:szCs w:val="28"/>
                <w:lang w:val="de-AT"/>
              </w:rPr>
              <w:t xml:space="preserve">Odgovor je pod C: </w:t>
            </w:r>
            <w:r w:rsidRPr="00522E03">
              <w:rPr>
                <w:sz w:val="28"/>
                <w:szCs w:val="28"/>
                <w:u w:val="single"/>
                <w:lang w:val="de-AT"/>
              </w:rPr>
              <w:t>Termosfera</w:t>
            </w:r>
          </w:p>
          <w:p w14:paraId="7773B996" w14:textId="77777777" w:rsidR="00522E03" w:rsidRPr="00522E03" w:rsidRDefault="00522E03" w:rsidP="00522E03">
            <w:pPr>
              <w:ind w:left="720"/>
              <w:contextualSpacing/>
              <w:rPr>
                <w:sz w:val="28"/>
                <w:szCs w:val="28"/>
                <w:lang w:val="de-AT"/>
              </w:rPr>
            </w:pPr>
          </w:p>
          <w:p w14:paraId="2DA3AA3A" w14:textId="77777777" w:rsidR="00522E03" w:rsidRPr="00522E03" w:rsidRDefault="00522E03" w:rsidP="00F909A5">
            <w:pPr>
              <w:numPr>
                <w:ilvl w:val="0"/>
                <w:numId w:val="55"/>
              </w:numPr>
              <w:ind w:left="663" w:hanging="493"/>
              <w:contextualSpacing/>
              <w:rPr>
                <w:sz w:val="28"/>
                <w:szCs w:val="28"/>
                <w:lang w:val="de-AT"/>
              </w:rPr>
            </w:pPr>
            <w:r w:rsidRPr="00522E03">
              <w:rPr>
                <w:sz w:val="28"/>
                <w:szCs w:val="28"/>
                <w:lang w:val="de-AT"/>
              </w:rPr>
              <w:t xml:space="preserve">Odgovor je pod D: </w:t>
            </w:r>
            <w:r w:rsidRPr="00522E03">
              <w:rPr>
                <w:sz w:val="28"/>
                <w:szCs w:val="28"/>
                <w:u w:val="single"/>
                <w:lang w:val="de-AT"/>
              </w:rPr>
              <w:t>Stratosfera</w:t>
            </w:r>
          </w:p>
          <w:p w14:paraId="7AC63AEC" w14:textId="77777777" w:rsidR="00522E03" w:rsidRPr="00522E03" w:rsidRDefault="00522E03" w:rsidP="00522E03">
            <w:pPr>
              <w:jc w:val="both"/>
              <w:rPr>
                <w:sz w:val="28"/>
                <w:szCs w:val="28"/>
                <w:lang w:val="fr-FR"/>
              </w:rPr>
            </w:pPr>
          </w:p>
          <w:p w14:paraId="21CF775B" w14:textId="77777777" w:rsidR="00522E03" w:rsidRPr="00522E03" w:rsidRDefault="00522E03" w:rsidP="00F909A5">
            <w:pPr>
              <w:numPr>
                <w:ilvl w:val="0"/>
                <w:numId w:val="55"/>
              </w:numPr>
              <w:ind w:left="527" w:hanging="357"/>
              <w:contextualSpacing/>
              <w:jc w:val="both"/>
              <w:rPr>
                <w:sz w:val="28"/>
                <w:szCs w:val="28"/>
                <w:lang w:val="fr-FR"/>
              </w:rPr>
            </w:pPr>
            <w:r w:rsidRPr="00522E03">
              <w:rPr>
                <w:sz w:val="28"/>
                <w:szCs w:val="28"/>
                <w:lang w:val="fr-FR"/>
              </w:rPr>
              <w:t xml:space="preserve">Odgovor je pod B: </w:t>
            </w:r>
            <w:r w:rsidRPr="00522E03">
              <w:rPr>
                <w:sz w:val="28"/>
                <w:szCs w:val="28"/>
                <w:u w:val="single"/>
                <w:lang w:val="fr-FR"/>
              </w:rPr>
              <w:t>Mogućnost opstanka organske vrste u granicama kolebanja jednog ekološkog faktora</w:t>
            </w:r>
          </w:p>
          <w:p w14:paraId="2F22AF35" w14:textId="77777777" w:rsidR="00522E03" w:rsidRPr="00522E03" w:rsidRDefault="00522E03" w:rsidP="00522E03">
            <w:pPr>
              <w:rPr>
                <w:sz w:val="28"/>
                <w:szCs w:val="28"/>
                <w:lang w:val="fr-FR"/>
              </w:rPr>
            </w:pPr>
          </w:p>
          <w:p w14:paraId="60A8533A" w14:textId="17B45893" w:rsidR="00522E03" w:rsidRPr="00BA3144" w:rsidRDefault="00522E03" w:rsidP="00F909A5">
            <w:pPr>
              <w:numPr>
                <w:ilvl w:val="0"/>
                <w:numId w:val="55"/>
              </w:numPr>
              <w:ind w:left="527" w:hanging="357"/>
              <w:contextualSpacing/>
              <w:rPr>
                <w:sz w:val="28"/>
                <w:szCs w:val="28"/>
                <w:lang w:val="fr-FR"/>
              </w:rPr>
            </w:pPr>
            <w:r w:rsidRPr="00522E03">
              <w:rPr>
                <w:sz w:val="28"/>
                <w:szCs w:val="28"/>
                <w:lang w:val="fr-FR"/>
              </w:rPr>
              <w:t xml:space="preserve"> Odgovor je pod A: </w:t>
            </w:r>
            <w:r w:rsidRPr="00522E03">
              <w:rPr>
                <w:sz w:val="28"/>
                <w:szCs w:val="28"/>
                <w:u w:val="single"/>
                <w:lang w:val="fr-FR"/>
              </w:rPr>
              <w:t>101325 paskala</w:t>
            </w:r>
          </w:p>
          <w:p w14:paraId="7CB6B4E6" w14:textId="321401CC" w:rsidR="00BA3144" w:rsidRDefault="00BA3144" w:rsidP="00BA3144">
            <w:pPr>
              <w:contextualSpacing/>
              <w:rPr>
                <w:sz w:val="28"/>
                <w:szCs w:val="28"/>
                <w:u w:val="single"/>
                <w:lang w:val="fr-FR"/>
              </w:rPr>
            </w:pPr>
          </w:p>
          <w:p w14:paraId="4495D071" w14:textId="475EBAD3" w:rsidR="00BA3144" w:rsidRDefault="00BA3144" w:rsidP="00BA3144">
            <w:pPr>
              <w:contextualSpacing/>
              <w:rPr>
                <w:sz w:val="28"/>
                <w:szCs w:val="28"/>
                <w:u w:val="single"/>
                <w:lang w:val="fr-FR"/>
              </w:rPr>
            </w:pPr>
          </w:p>
          <w:p w14:paraId="18320865" w14:textId="77777777" w:rsidR="00BA3144" w:rsidRPr="00522E03" w:rsidRDefault="00BA3144" w:rsidP="00BA3144">
            <w:pPr>
              <w:contextualSpacing/>
              <w:rPr>
                <w:sz w:val="28"/>
                <w:szCs w:val="28"/>
                <w:lang w:val="fr-FR"/>
              </w:rPr>
            </w:pPr>
          </w:p>
          <w:p w14:paraId="348DC325" w14:textId="77777777" w:rsidR="00522E03" w:rsidRPr="00522E03" w:rsidRDefault="00522E03" w:rsidP="00522E03">
            <w:pPr>
              <w:rPr>
                <w:sz w:val="28"/>
                <w:szCs w:val="28"/>
                <w:lang w:val="de-AT"/>
              </w:rPr>
            </w:pPr>
          </w:p>
          <w:p w14:paraId="3D842B92" w14:textId="77777777" w:rsidR="00522E03" w:rsidRPr="00522E03" w:rsidRDefault="00522E03" w:rsidP="00F909A5">
            <w:pPr>
              <w:numPr>
                <w:ilvl w:val="0"/>
                <w:numId w:val="55"/>
              </w:numPr>
              <w:ind w:left="527" w:hanging="357"/>
              <w:contextualSpacing/>
              <w:rPr>
                <w:sz w:val="28"/>
                <w:szCs w:val="28"/>
                <w:lang w:val="de-AT"/>
              </w:rPr>
            </w:pPr>
            <w:r w:rsidRPr="00522E03">
              <w:rPr>
                <w:sz w:val="28"/>
                <w:szCs w:val="28"/>
                <w:lang w:val="de-AT"/>
              </w:rPr>
              <w:t xml:space="preserve"> Odgovor je pod A: </w:t>
            </w:r>
            <w:r w:rsidRPr="00522E03">
              <w:rPr>
                <w:sz w:val="28"/>
                <w:szCs w:val="28"/>
                <w:u w:val="single"/>
                <w:lang w:val="de-AT"/>
              </w:rPr>
              <w:t>Ernst Hekel</w:t>
            </w:r>
          </w:p>
          <w:p w14:paraId="128864AC" w14:textId="77777777" w:rsidR="00522E03" w:rsidRPr="00522E03" w:rsidRDefault="00522E03" w:rsidP="00522E03">
            <w:pPr>
              <w:rPr>
                <w:sz w:val="28"/>
                <w:szCs w:val="28"/>
                <w:lang w:val="de-AT"/>
              </w:rPr>
            </w:pPr>
            <w:r w:rsidRPr="00522E03">
              <w:rPr>
                <w:sz w:val="28"/>
                <w:szCs w:val="28"/>
                <w:lang w:val="de-AT"/>
              </w:rPr>
              <w:t xml:space="preserve"> </w:t>
            </w:r>
          </w:p>
          <w:p w14:paraId="158ACBCA" w14:textId="77777777" w:rsidR="00522E03" w:rsidRPr="00522E03" w:rsidRDefault="00522E03" w:rsidP="00522E03">
            <w:pPr>
              <w:jc w:val="both"/>
              <w:rPr>
                <w:sz w:val="28"/>
                <w:szCs w:val="28"/>
                <w:lang w:val="de-AT"/>
              </w:rPr>
            </w:pPr>
            <w:r w:rsidRPr="00522E03">
              <w:rPr>
                <w:b/>
                <w:i/>
                <w:sz w:val="28"/>
                <w:szCs w:val="28"/>
                <w:lang w:val="de-AT"/>
              </w:rPr>
              <w:t xml:space="preserve">Objašnjenje: </w:t>
            </w:r>
            <w:r w:rsidRPr="00522E03">
              <w:rPr>
                <w:sz w:val="28"/>
                <w:szCs w:val="28"/>
                <w:lang w:val="de-AT"/>
              </w:rPr>
              <w:t>Ernst Hekel (1834-1919) je bio nemački biolog, prirodnjak, filozof, fizičar, profesor i umetnik. Bio je professor na Univerzitetu u Jeni. Tvorac je više pojmova između ostalih i ekologija, razdeo, filogenija i protiste.  U čast Ernsta Hekela, njegovim prezimenom nazvane su planine u SAD kao i na Novom Zelandu.</w:t>
            </w:r>
          </w:p>
          <w:p w14:paraId="08B8CBCB" w14:textId="77777777" w:rsidR="00522E03" w:rsidRPr="00522E03" w:rsidRDefault="00522E03" w:rsidP="00522E03">
            <w:pPr>
              <w:rPr>
                <w:sz w:val="28"/>
                <w:szCs w:val="28"/>
                <w:lang w:val="de-AT"/>
              </w:rPr>
            </w:pPr>
          </w:p>
          <w:p w14:paraId="346EE232" w14:textId="77777777" w:rsidR="00522E03" w:rsidRPr="00522E03" w:rsidRDefault="00522E03" w:rsidP="00F909A5">
            <w:pPr>
              <w:numPr>
                <w:ilvl w:val="0"/>
                <w:numId w:val="55"/>
              </w:numPr>
              <w:ind w:left="527" w:hanging="357"/>
              <w:contextualSpacing/>
              <w:rPr>
                <w:sz w:val="28"/>
                <w:szCs w:val="28"/>
                <w:u w:val="single"/>
                <w:lang w:val="de-AT"/>
              </w:rPr>
            </w:pPr>
            <w:r w:rsidRPr="00522E03">
              <w:rPr>
                <w:sz w:val="28"/>
                <w:szCs w:val="28"/>
                <w:lang w:val="de-AT"/>
              </w:rPr>
              <w:t xml:space="preserve"> Odgovor je pod B: </w:t>
            </w:r>
            <w:r w:rsidRPr="00522E03">
              <w:rPr>
                <w:sz w:val="28"/>
                <w:szCs w:val="28"/>
                <w:u w:val="single"/>
                <w:lang w:val="de-AT"/>
              </w:rPr>
              <w:t>Živa bića koja se hrane mrtvom ili raspadnutom organskom materijom</w:t>
            </w:r>
          </w:p>
          <w:p w14:paraId="1CE85B87" w14:textId="77777777" w:rsidR="00522E03" w:rsidRPr="00522E03" w:rsidRDefault="00522E03" w:rsidP="00522E03">
            <w:pPr>
              <w:rPr>
                <w:sz w:val="28"/>
                <w:szCs w:val="28"/>
                <w:lang w:val="de-AT"/>
              </w:rPr>
            </w:pPr>
            <w:r w:rsidRPr="00522E03">
              <w:rPr>
                <w:sz w:val="28"/>
                <w:szCs w:val="28"/>
                <w:lang w:val="de-AT"/>
              </w:rPr>
              <w:t xml:space="preserve"> </w:t>
            </w:r>
          </w:p>
          <w:p w14:paraId="190C08D6" w14:textId="77777777" w:rsidR="00522E03" w:rsidRPr="00522E03" w:rsidRDefault="00522E03" w:rsidP="00F909A5">
            <w:pPr>
              <w:numPr>
                <w:ilvl w:val="0"/>
                <w:numId w:val="55"/>
              </w:numPr>
              <w:ind w:left="527" w:hanging="357"/>
              <w:contextualSpacing/>
              <w:rPr>
                <w:sz w:val="28"/>
                <w:szCs w:val="28"/>
                <w:u w:val="single"/>
                <w:lang w:val="de-AT"/>
              </w:rPr>
            </w:pPr>
            <w:r w:rsidRPr="00522E03">
              <w:rPr>
                <w:sz w:val="28"/>
                <w:szCs w:val="28"/>
                <w:lang w:val="de-AT"/>
              </w:rPr>
              <w:t xml:space="preserve"> Odgovor je pod B: </w:t>
            </w:r>
            <w:r w:rsidRPr="00522E03">
              <w:rPr>
                <w:sz w:val="28"/>
                <w:szCs w:val="28"/>
                <w:u w:val="single"/>
                <w:lang w:val="de-AT"/>
              </w:rPr>
              <w:t>Naučnici koji proučavaju ponašanje divljih životinja</w:t>
            </w:r>
          </w:p>
          <w:p w14:paraId="7DBBB575" w14:textId="77777777" w:rsidR="00522E03" w:rsidRPr="00522E03" w:rsidRDefault="00522E03" w:rsidP="00522E03">
            <w:pPr>
              <w:rPr>
                <w:sz w:val="28"/>
                <w:szCs w:val="28"/>
                <w:lang w:val="de-AT"/>
              </w:rPr>
            </w:pPr>
          </w:p>
          <w:p w14:paraId="252D40CB" w14:textId="77777777" w:rsidR="00522E03" w:rsidRPr="00522E03" w:rsidRDefault="00522E03" w:rsidP="00F909A5">
            <w:pPr>
              <w:numPr>
                <w:ilvl w:val="0"/>
                <w:numId w:val="55"/>
              </w:numPr>
              <w:ind w:left="527" w:hanging="357"/>
              <w:contextualSpacing/>
              <w:rPr>
                <w:sz w:val="28"/>
                <w:szCs w:val="28"/>
                <w:u w:val="single"/>
                <w:lang w:val="de-AT"/>
              </w:rPr>
            </w:pPr>
            <w:r w:rsidRPr="00522E03">
              <w:rPr>
                <w:sz w:val="28"/>
                <w:szCs w:val="28"/>
                <w:lang w:val="de-AT"/>
              </w:rPr>
              <w:t xml:space="preserve"> Odgovor je pod C: </w:t>
            </w:r>
            <w:r w:rsidRPr="00522E03">
              <w:rPr>
                <w:sz w:val="28"/>
                <w:szCs w:val="28"/>
                <w:u w:val="single"/>
                <w:lang w:val="de-AT"/>
              </w:rPr>
              <w:t>Životinje koje žive u zemljištu</w:t>
            </w:r>
          </w:p>
          <w:p w14:paraId="541B65D1" w14:textId="77777777" w:rsidR="00522E03" w:rsidRPr="00522E03" w:rsidRDefault="00522E03" w:rsidP="00522E03">
            <w:pPr>
              <w:rPr>
                <w:sz w:val="28"/>
                <w:szCs w:val="28"/>
                <w:lang w:val="de-AT"/>
              </w:rPr>
            </w:pPr>
          </w:p>
          <w:p w14:paraId="3A1DD400" w14:textId="77777777" w:rsidR="00522E03" w:rsidRPr="00522E03" w:rsidRDefault="00522E03" w:rsidP="00522E03">
            <w:pPr>
              <w:jc w:val="both"/>
              <w:rPr>
                <w:sz w:val="28"/>
                <w:szCs w:val="28"/>
                <w:lang w:val="de-AT"/>
              </w:rPr>
            </w:pPr>
            <w:r w:rsidRPr="00522E03">
              <w:rPr>
                <w:b/>
                <w:sz w:val="28"/>
                <w:szCs w:val="28"/>
                <w:lang w:val="de-AT"/>
              </w:rPr>
              <w:t>Objašnjenje:</w:t>
            </w:r>
            <w:r w:rsidRPr="00522E03">
              <w:rPr>
                <w:sz w:val="28"/>
                <w:szCs w:val="28"/>
                <w:lang w:val="de-AT"/>
              </w:rPr>
              <w:t xml:space="preserve"> Latinski - </w:t>
            </w:r>
            <w:r w:rsidRPr="00522E03">
              <w:rPr>
                <w:i/>
                <w:sz w:val="28"/>
                <w:szCs w:val="28"/>
                <w:lang w:val="de-AT"/>
              </w:rPr>
              <w:t>Terra</w:t>
            </w:r>
            <w:r w:rsidRPr="00522E03">
              <w:rPr>
                <w:sz w:val="28"/>
                <w:szCs w:val="28"/>
                <w:lang w:val="de-AT"/>
              </w:rPr>
              <w:t>-zemlja. Sitne životinje koje žive u prizemnim slojevima zemljišta ili u zemljištu. Primer: kišna glista.</w:t>
            </w:r>
          </w:p>
          <w:p w14:paraId="255ACC02" w14:textId="77777777" w:rsidR="00522E03" w:rsidRPr="00522E03" w:rsidRDefault="00522E03" w:rsidP="00522E03">
            <w:pPr>
              <w:jc w:val="both"/>
              <w:rPr>
                <w:sz w:val="28"/>
                <w:szCs w:val="28"/>
                <w:lang w:val="de-AT"/>
              </w:rPr>
            </w:pPr>
          </w:p>
          <w:p w14:paraId="2751318F" w14:textId="77777777" w:rsidR="00522E03" w:rsidRPr="00522E03" w:rsidRDefault="00522E03" w:rsidP="00F909A5">
            <w:pPr>
              <w:numPr>
                <w:ilvl w:val="0"/>
                <w:numId w:val="55"/>
              </w:numPr>
              <w:ind w:left="527" w:hanging="357"/>
              <w:contextualSpacing/>
              <w:jc w:val="both"/>
              <w:rPr>
                <w:sz w:val="28"/>
                <w:szCs w:val="28"/>
                <w:lang w:val="de-AT"/>
              </w:rPr>
            </w:pPr>
            <w:r w:rsidRPr="00522E03">
              <w:rPr>
                <w:sz w:val="28"/>
                <w:szCs w:val="28"/>
                <w:lang w:val="de-AT"/>
              </w:rPr>
              <w:t xml:space="preserve"> Odgovor je pod B: </w:t>
            </w:r>
            <w:r w:rsidRPr="00522E03">
              <w:rPr>
                <w:sz w:val="28"/>
                <w:szCs w:val="28"/>
                <w:u w:val="single"/>
                <w:lang w:val="de-AT"/>
              </w:rPr>
              <w:t>Čarls Darvin</w:t>
            </w:r>
          </w:p>
          <w:p w14:paraId="70E703B4" w14:textId="77777777" w:rsidR="00522E03" w:rsidRPr="00522E03" w:rsidRDefault="00522E03" w:rsidP="00522E03">
            <w:pPr>
              <w:jc w:val="both"/>
              <w:rPr>
                <w:sz w:val="28"/>
                <w:szCs w:val="28"/>
                <w:lang w:val="de-AT"/>
              </w:rPr>
            </w:pPr>
          </w:p>
          <w:p w14:paraId="6985F88A" w14:textId="77777777" w:rsidR="00522E03" w:rsidRPr="00522E03" w:rsidRDefault="00522E03" w:rsidP="00522E03">
            <w:pPr>
              <w:jc w:val="both"/>
              <w:rPr>
                <w:sz w:val="28"/>
                <w:szCs w:val="28"/>
                <w:lang w:val="de-AT"/>
              </w:rPr>
            </w:pPr>
            <w:r w:rsidRPr="00522E03">
              <w:rPr>
                <w:b/>
                <w:sz w:val="28"/>
                <w:szCs w:val="28"/>
                <w:lang w:val="de-AT"/>
              </w:rPr>
              <w:t xml:space="preserve">Objašnjenje: </w:t>
            </w:r>
            <w:r w:rsidRPr="00522E03">
              <w:rPr>
                <w:sz w:val="28"/>
                <w:szCs w:val="28"/>
                <w:lang w:val="de-AT"/>
              </w:rPr>
              <w:t>Darvin je objavio svoju Teoriju evolucije sa uverljivom evidencijom u svojoj knjizi “</w:t>
            </w:r>
            <w:r w:rsidRPr="00522E03">
              <w:rPr>
                <w:b/>
                <w:sz w:val="28"/>
                <w:szCs w:val="28"/>
                <w:lang w:val="de-AT"/>
              </w:rPr>
              <w:t>O poreklu vrsta”</w:t>
            </w:r>
            <w:r w:rsidRPr="00522E03">
              <w:rPr>
                <w:sz w:val="28"/>
                <w:szCs w:val="28"/>
                <w:lang w:val="de-AT"/>
              </w:rPr>
              <w:t xml:space="preserve"> iz 1859. godine, prevazilazeći naučno odbijanje ranijih koncepta transmutacije vrsta.</w:t>
            </w:r>
          </w:p>
          <w:p w14:paraId="539CB28E" w14:textId="77777777" w:rsidR="00522E03" w:rsidRPr="00522E03" w:rsidRDefault="00522E03" w:rsidP="00522E03">
            <w:pPr>
              <w:jc w:val="both"/>
              <w:rPr>
                <w:sz w:val="28"/>
                <w:szCs w:val="28"/>
                <w:lang w:val="de-AT"/>
              </w:rPr>
            </w:pPr>
            <w:r w:rsidRPr="00522E03">
              <w:rPr>
                <w:sz w:val="28"/>
                <w:szCs w:val="28"/>
                <w:lang w:val="de-AT"/>
              </w:rPr>
              <w:t xml:space="preserve"> </w:t>
            </w:r>
          </w:p>
          <w:p w14:paraId="3D7AC50E" w14:textId="77777777" w:rsidR="00522E03" w:rsidRPr="00522E03" w:rsidRDefault="00522E03" w:rsidP="00F909A5">
            <w:pPr>
              <w:numPr>
                <w:ilvl w:val="0"/>
                <w:numId w:val="55"/>
              </w:numPr>
              <w:ind w:left="527" w:hanging="357"/>
              <w:contextualSpacing/>
              <w:jc w:val="both"/>
              <w:rPr>
                <w:sz w:val="28"/>
                <w:szCs w:val="28"/>
                <w:lang w:val="de-AT"/>
              </w:rPr>
            </w:pPr>
            <w:r w:rsidRPr="00522E03">
              <w:rPr>
                <w:sz w:val="28"/>
                <w:szCs w:val="28"/>
                <w:lang w:val="de-AT"/>
              </w:rPr>
              <w:t xml:space="preserve"> Odgovor je pod A: </w:t>
            </w:r>
            <w:r w:rsidRPr="00522E03">
              <w:rPr>
                <w:sz w:val="28"/>
                <w:szCs w:val="28"/>
                <w:u w:val="single"/>
                <w:lang w:val="de-AT"/>
              </w:rPr>
              <w:t>Davždenjak</w:t>
            </w:r>
          </w:p>
          <w:p w14:paraId="29E69144" w14:textId="77777777" w:rsidR="00522E03" w:rsidRPr="00522E03" w:rsidRDefault="00522E03" w:rsidP="00522E03">
            <w:pPr>
              <w:jc w:val="both"/>
              <w:rPr>
                <w:sz w:val="28"/>
                <w:szCs w:val="28"/>
                <w:lang w:val="de-AT"/>
              </w:rPr>
            </w:pPr>
          </w:p>
          <w:p w14:paraId="0D5F95C1" w14:textId="77777777" w:rsidR="00522E03" w:rsidRPr="00522E03" w:rsidRDefault="00522E03" w:rsidP="00522E03">
            <w:pPr>
              <w:jc w:val="both"/>
              <w:rPr>
                <w:sz w:val="28"/>
                <w:szCs w:val="28"/>
                <w:lang w:val="de-AT"/>
              </w:rPr>
            </w:pPr>
            <w:r w:rsidRPr="00522E03">
              <w:rPr>
                <w:b/>
                <w:sz w:val="28"/>
                <w:szCs w:val="28"/>
                <w:lang w:val="de-AT"/>
              </w:rPr>
              <w:t>Objašnjenje:</w:t>
            </w:r>
            <w:r w:rsidRPr="00522E03">
              <w:rPr>
                <w:sz w:val="28"/>
                <w:szCs w:val="28"/>
                <w:lang w:val="de-AT"/>
              </w:rPr>
              <w:t xml:space="preserve"> Vodozemac nalik gušteru sa izduženim telom i repom i kratkim udovima, zaštićena je vrsta. Šareni davždenjak sa žutom bojom opominje da ova životinja nije dobar plen pošto iz žlezda na telu ispušta neurotoksin koji u ustima izaziva osećaj gorućeg bola. Njihovo latinsko ime Salamandra potiče od arapskog i znači »živi u vatri«. Naime, kada su ljudi ubacivali cepanice u vatru radi loženja, primetili su da daždevnjak »izlazi iz vatre« a on se samo spašavao i bežao iz cepanice koja mu je služila kao skrovište. Ipak, i danas nosi naziv vatreni daždevnjak i na francuskim plemićkim grbovima je prikazan daždevnjak u vatri.</w:t>
            </w:r>
          </w:p>
          <w:p w14:paraId="2700BB7F" w14:textId="77777777" w:rsidR="00522E03" w:rsidRPr="00522E03" w:rsidRDefault="00522E03" w:rsidP="00522E03">
            <w:pPr>
              <w:jc w:val="both"/>
              <w:rPr>
                <w:sz w:val="28"/>
                <w:szCs w:val="28"/>
              </w:rPr>
            </w:pPr>
          </w:p>
          <w:p w14:paraId="6225BB52" w14:textId="77777777" w:rsidR="00522E03" w:rsidRPr="00522E03" w:rsidRDefault="00522E03" w:rsidP="00F909A5">
            <w:pPr>
              <w:numPr>
                <w:ilvl w:val="0"/>
                <w:numId w:val="55"/>
              </w:numPr>
              <w:ind w:left="527" w:hanging="357"/>
              <w:contextualSpacing/>
              <w:jc w:val="both"/>
              <w:rPr>
                <w:sz w:val="28"/>
                <w:szCs w:val="28"/>
              </w:rPr>
            </w:pPr>
            <w:r w:rsidRPr="00522E03">
              <w:rPr>
                <w:sz w:val="28"/>
                <w:szCs w:val="28"/>
              </w:rPr>
              <w:t xml:space="preserve">  Odgovor je pod C: </w:t>
            </w:r>
            <w:r w:rsidRPr="00522E03">
              <w:rPr>
                <w:sz w:val="28"/>
                <w:szCs w:val="28"/>
                <w:u w:val="single"/>
              </w:rPr>
              <w:t>do 80 decibela</w:t>
            </w:r>
          </w:p>
          <w:p w14:paraId="5C901DDE" w14:textId="77777777" w:rsidR="00522E03" w:rsidRPr="00522E03" w:rsidRDefault="00522E03" w:rsidP="00522E03">
            <w:pPr>
              <w:jc w:val="both"/>
              <w:rPr>
                <w:sz w:val="28"/>
                <w:szCs w:val="28"/>
              </w:rPr>
            </w:pPr>
          </w:p>
          <w:p w14:paraId="1FD6A8C3" w14:textId="0BD033E1" w:rsidR="00522E03" w:rsidRPr="00522E03" w:rsidRDefault="00F909A5" w:rsidP="00F909A5">
            <w:pPr>
              <w:numPr>
                <w:ilvl w:val="0"/>
                <w:numId w:val="55"/>
              </w:numPr>
              <w:ind w:left="663" w:hanging="493"/>
              <w:contextualSpacing/>
              <w:jc w:val="both"/>
              <w:rPr>
                <w:sz w:val="28"/>
                <w:szCs w:val="28"/>
              </w:rPr>
            </w:pPr>
            <w:r>
              <w:rPr>
                <w:sz w:val="28"/>
                <w:szCs w:val="28"/>
              </w:rPr>
              <w:t xml:space="preserve"> </w:t>
            </w:r>
            <w:r w:rsidR="00522E03" w:rsidRPr="00522E03">
              <w:rPr>
                <w:sz w:val="28"/>
                <w:szCs w:val="28"/>
              </w:rPr>
              <w:t xml:space="preserve">Odgovor je pod B: </w:t>
            </w:r>
            <w:r w:rsidR="00522E03" w:rsidRPr="00522E03">
              <w:rPr>
                <w:sz w:val="28"/>
                <w:szCs w:val="28"/>
                <w:u w:val="single"/>
              </w:rPr>
              <w:t>Veoma male biljke i životinje koje žive u vodi</w:t>
            </w:r>
          </w:p>
          <w:p w14:paraId="091515E3" w14:textId="77777777" w:rsidR="00522E03" w:rsidRPr="00522E03" w:rsidRDefault="00522E03" w:rsidP="00522E03">
            <w:pPr>
              <w:jc w:val="both"/>
              <w:rPr>
                <w:sz w:val="28"/>
                <w:szCs w:val="28"/>
              </w:rPr>
            </w:pPr>
          </w:p>
          <w:p w14:paraId="08F55F2A" w14:textId="77777777" w:rsidR="00522E03" w:rsidRPr="00522E03" w:rsidRDefault="00522E03" w:rsidP="00F909A5">
            <w:pPr>
              <w:numPr>
                <w:ilvl w:val="0"/>
                <w:numId w:val="55"/>
              </w:numPr>
              <w:ind w:left="527" w:hanging="357"/>
              <w:contextualSpacing/>
              <w:jc w:val="both"/>
              <w:rPr>
                <w:sz w:val="28"/>
                <w:szCs w:val="28"/>
                <w:u w:val="single"/>
              </w:rPr>
            </w:pPr>
            <w:r w:rsidRPr="00522E03">
              <w:rPr>
                <w:sz w:val="28"/>
                <w:szCs w:val="28"/>
              </w:rPr>
              <w:t xml:space="preserve">Odgovor je pod B: </w:t>
            </w:r>
            <w:r w:rsidRPr="00522E03">
              <w:rPr>
                <w:sz w:val="28"/>
                <w:szCs w:val="28"/>
                <w:u w:val="single"/>
              </w:rPr>
              <w:t>Organizmi koji žive na dubinama vode većim od 4000 m</w:t>
            </w:r>
          </w:p>
          <w:p w14:paraId="48507C7D" w14:textId="77777777" w:rsidR="00522E03" w:rsidRPr="00522E03" w:rsidRDefault="00522E03" w:rsidP="00522E03">
            <w:pPr>
              <w:jc w:val="both"/>
              <w:rPr>
                <w:sz w:val="28"/>
                <w:szCs w:val="28"/>
              </w:rPr>
            </w:pPr>
          </w:p>
          <w:p w14:paraId="52C4A405" w14:textId="77777777" w:rsidR="00522E03" w:rsidRPr="00522E03" w:rsidRDefault="00522E03" w:rsidP="00522E03">
            <w:pPr>
              <w:jc w:val="both"/>
              <w:rPr>
                <w:sz w:val="28"/>
                <w:szCs w:val="28"/>
              </w:rPr>
            </w:pPr>
            <w:r w:rsidRPr="00522E03">
              <w:rPr>
                <w:b/>
                <w:i/>
                <w:sz w:val="28"/>
                <w:szCs w:val="28"/>
              </w:rPr>
              <w:t>Objašnjenje:</w:t>
            </w:r>
            <w:r w:rsidRPr="00522E03">
              <w:rPr>
                <w:sz w:val="28"/>
                <w:szCs w:val="28"/>
              </w:rPr>
              <w:t xml:space="preserve"> Abisalna zona ili abisopelagična zona je sloj pelagične zone okeana. „Ambis“ potiče od grčke reči abyssos što znači bezdan. Na dubinama od 4.000 do 6.000 metara (13.000 do 20.000 stopa), ova zona ostaje u večnoj tami. </w:t>
            </w:r>
          </w:p>
          <w:p w14:paraId="5D9D9804" w14:textId="1FBFF0F1" w:rsidR="005570CB" w:rsidRPr="00522E03" w:rsidRDefault="005570CB" w:rsidP="00522E03">
            <w:pPr>
              <w:jc w:val="both"/>
              <w:rPr>
                <w:sz w:val="28"/>
                <w:szCs w:val="28"/>
              </w:rPr>
            </w:pPr>
          </w:p>
          <w:p w14:paraId="7C30B613" w14:textId="77777777" w:rsidR="00522E03" w:rsidRPr="00522E03" w:rsidRDefault="00522E03" w:rsidP="00F909A5">
            <w:pPr>
              <w:numPr>
                <w:ilvl w:val="0"/>
                <w:numId w:val="55"/>
              </w:numPr>
              <w:ind w:left="527" w:hanging="357"/>
              <w:contextualSpacing/>
              <w:jc w:val="both"/>
              <w:rPr>
                <w:sz w:val="28"/>
                <w:szCs w:val="28"/>
                <w:u w:val="single"/>
              </w:rPr>
            </w:pPr>
            <w:r w:rsidRPr="00522E03">
              <w:rPr>
                <w:sz w:val="28"/>
                <w:szCs w:val="28"/>
              </w:rPr>
              <w:t xml:space="preserve">Odgovor je pod  A: </w:t>
            </w:r>
            <w:r w:rsidRPr="00522E03">
              <w:rPr>
                <w:sz w:val="28"/>
                <w:szCs w:val="28"/>
                <w:u w:val="single"/>
              </w:rPr>
              <w:t>Bioluminiscencija</w:t>
            </w:r>
          </w:p>
          <w:p w14:paraId="73C5F95A" w14:textId="77777777" w:rsidR="00522E03" w:rsidRPr="00522E03" w:rsidRDefault="00522E03" w:rsidP="00522E03">
            <w:pPr>
              <w:jc w:val="both"/>
              <w:rPr>
                <w:sz w:val="28"/>
                <w:szCs w:val="28"/>
              </w:rPr>
            </w:pPr>
          </w:p>
          <w:p w14:paraId="0CFBD4AE" w14:textId="77777777" w:rsidR="00522E03" w:rsidRPr="00522E03" w:rsidRDefault="00522E03" w:rsidP="00522E03">
            <w:pPr>
              <w:jc w:val="both"/>
              <w:rPr>
                <w:sz w:val="28"/>
                <w:szCs w:val="28"/>
              </w:rPr>
            </w:pPr>
            <w:r w:rsidRPr="00522E03">
              <w:rPr>
                <w:b/>
                <w:i/>
                <w:sz w:val="28"/>
                <w:szCs w:val="28"/>
              </w:rPr>
              <w:t>Objašnjenje:</w:t>
            </w:r>
            <w:r w:rsidRPr="00522E03">
              <w:rPr>
                <w:sz w:val="28"/>
                <w:szCs w:val="28"/>
              </w:rPr>
              <w:t>_____________________________________________________________________________________________________________________________________________________________.</w:t>
            </w:r>
          </w:p>
          <w:p w14:paraId="341AC8BD" w14:textId="77777777" w:rsidR="00522E03" w:rsidRPr="00522E03" w:rsidRDefault="00522E03" w:rsidP="00522E03">
            <w:pPr>
              <w:jc w:val="both"/>
              <w:rPr>
                <w:sz w:val="28"/>
                <w:szCs w:val="28"/>
                <w:lang w:val="fr-FR"/>
              </w:rPr>
            </w:pPr>
          </w:p>
          <w:p w14:paraId="0293D6FA" w14:textId="77777777" w:rsidR="00522E03" w:rsidRPr="00522E03" w:rsidRDefault="00522E03" w:rsidP="00F909A5">
            <w:pPr>
              <w:numPr>
                <w:ilvl w:val="0"/>
                <w:numId w:val="55"/>
              </w:numPr>
              <w:ind w:left="663" w:hanging="493"/>
              <w:contextualSpacing/>
              <w:jc w:val="both"/>
              <w:rPr>
                <w:sz w:val="28"/>
                <w:szCs w:val="28"/>
                <w:lang w:val="fr-FR"/>
              </w:rPr>
            </w:pPr>
            <w:r w:rsidRPr="00522E03">
              <w:rPr>
                <w:sz w:val="28"/>
                <w:szCs w:val="28"/>
                <w:lang w:val="fr-FR"/>
              </w:rPr>
              <w:t xml:space="preserve">Odgovor je pod A: </w:t>
            </w:r>
            <w:r w:rsidRPr="00522E03">
              <w:rPr>
                <w:sz w:val="28"/>
                <w:szCs w:val="28"/>
                <w:u w:val="single"/>
                <w:lang w:val="fr-FR"/>
              </w:rPr>
              <w:t>Holandija</w:t>
            </w:r>
          </w:p>
          <w:p w14:paraId="7CAADFE7" w14:textId="77777777" w:rsidR="00522E03" w:rsidRPr="00522E03" w:rsidRDefault="00522E03" w:rsidP="00522E03">
            <w:pPr>
              <w:ind w:left="851" w:hanging="491"/>
              <w:jc w:val="both"/>
              <w:rPr>
                <w:sz w:val="28"/>
                <w:szCs w:val="28"/>
              </w:rPr>
            </w:pPr>
          </w:p>
          <w:p w14:paraId="425C8BC5" w14:textId="77777777" w:rsidR="00522E03" w:rsidRPr="00522E03" w:rsidRDefault="00522E03" w:rsidP="00F909A5">
            <w:pPr>
              <w:numPr>
                <w:ilvl w:val="0"/>
                <w:numId w:val="55"/>
              </w:numPr>
              <w:ind w:left="663" w:hanging="493"/>
              <w:contextualSpacing/>
              <w:jc w:val="both"/>
              <w:rPr>
                <w:sz w:val="28"/>
                <w:szCs w:val="28"/>
                <w:u w:val="single"/>
              </w:rPr>
            </w:pPr>
            <w:r w:rsidRPr="00522E03">
              <w:rPr>
                <w:sz w:val="28"/>
                <w:szCs w:val="28"/>
              </w:rPr>
              <w:t xml:space="preserve">Odgovor je pod C: </w:t>
            </w:r>
            <w:r w:rsidRPr="00522E03">
              <w:rPr>
                <w:sz w:val="28"/>
                <w:szCs w:val="28"/>
                <w:u w:val="single"/>
              </w:rPr>
              <w:t>Jurij Gagarin</w:t>
            </w:r>
          </w:p>
          <w:p w14:paraId="736ACFDE" w14:textId="77777777" w:rsidR="00522E03" w:rsidRPr="00522E03" w:rsidRDefault="00522E03" w:rsidP="00522E03">
            <w:pPr>
              <w:jc w:val="both"/>
              <w:rPr>
                <w:sz w:val="28"/>
                <w:szCs w:val="28"/>
              </w:rPr>
            </w:pPr>
          </w:p>
          <w:p w14:paraId="63B5668A" w14:textId="77777777" w:rsidR="00522E03" w:rsidRPr="00522E03" w:rsidRDefault="00522E03" w:rsidP="00522E03">
            <w:pPr>
              <w:jc w:val="both"/>
              <w:rPr>
                <w:sz w:val="28"/>
                <w:szCs w:val="28"/>
                <w:lang w:val="de-AT"/>
              </w:rPr>
            </w:pPr>
            <w:r w:rsidRPr="00522E03">
              <w:rPr>
                <w:b/>
                <w:i/>
                <w:sz w:val="28"/>
                <w:szCs w:val="28"/>
              </w:rPr>
              <w:t xml:space="preserve">Objašnjenje: </w:t>
            </w:r>
            <w:r w:rsidRPr="00522E03">
              <w:rPr>
                <w:sz w:val="28"/>
                <w:szCs w:val="28"/>
              </w:rPr>
              <w:t xml:space="preserve">Prvi je čovek koji je otputovao u svemir 12. aprila 1961. godine u svemirskoj letelici Vostok I. Let je trajao 1 sat i 48 minuta. Nakon njegove smrti, njegov rodni grad preimenovan je u Gagarin. </w:t>
            </w:r>
            <w:r w:rsidRPr="00522E03">
              <w:rPr>
                <w:sz w:val="28"/>
                <w:szCs w:val="28"/>
                <w:lang w:val="de-AT"/>
              </w:rPr>
              <w:t>Sahranjen je na Crvenom trgu, u zidu Kremlja.</w:t>
            </w:r>
          </w:p>
          <w:p w14:paraId="412BB5BE" w14:textId="77777777" w:rsidR="00522E03" w:rsidRPr="00522E03" w:rsidRDefault="00522E03" w:rsidP="00522E03">
            <w:pPr>
              <w:jc w:val="both"/>
              <w:rPr>
                <w:sz w:val="28"/>
                <w:szCs w:val="28"/>
              </w:rPr>
            </w:pPr>
          </w:p>
          <w:p w14:paraId="44E80C4B" w14:textId="77777777" w:rsidR="00522E03" w:rsidRPr="00522E03" w:rsidRDefault="00522E03" w:rsidP="00F909A5">
            <w:pPr>
              <w:numPr>
                <w:ilvl w:val="0"/>
                <w:numId w:val="55"/>
              </w:numPr>
              <w:ind w:left="527" w:hanging="357"/>
              <w:contextualSpacing/>
              <w:jc w:val="both"/>
              <w:rPr>
                <w:sz w:val="28"/>
                <w:szCs w:val="28"/>
              </w:rPr>
            </w:pPr>
            <w:r w:rsidRPr="00522E03">
              <w:rPr>
                <w:sz w:val="28"/>
                <w:szCs w:val="28"/>
              </w:rPr>
              <w:t xml:space="preserve">Odgovor je pod B: </w:t>
            </w:r>
            <w:r w:rsidRPr="00522E03">
              <w:rPr>
                <w:sz w:val="28"/>
                <w:szCs w:val="28"/>
                <w:u w:val="single"/>
              </w:rPr>
              <w:t>Anemometar</w:t>
            </w:r>
          </w:p>
          <w:p w14:paraId="152C8406" w14:textId="77777777" w:rsidR="00522E03" w:rsidRPr="00522E03" w:rsidRDefault="00522E03" w:rsidP="00522E03">
            <w:pPr>
              <w:ind w:left="567"/>
              <w:jc w:val="both"/>
              <w:rPr>
                <w:sz w:val="28"/>
                <w:szCs w:val="28"/>
              </w:rPr>
            </w:pPr>
          </w:p>
          <w:p w14:paraId="67D1876F" w14:textId="77777777" w:rsidR="00522E03" w:rsidRPr="00522E03" w:rsidRDefault="00522E03" w:rsidP="00F909A5">
            <w:pPr>
              <w:numPr>
                <w:ilvl w:val="0"/>
                <w:numId w:val="55"/>
              </w:numPr>
              <w:ind w:left="527" w:hanging="357"/>
              <w:contextualSpacing/>
              <w:jc w:val="both"/>
              <w:rPr>
                <w:sz w:val="28"/>
                <w:szCs w:val="28"/>
                <w:u w:val="single"/>
              </w:rPr>
            </w:pPr>
            <w:r w:rsidRPr="00522E03">
              <w:rPr>
                <w:sz w:val="28"/>
                <w:szCs w:val="28"/>
              </w:rPr>
              <w:t xml:space="preserve">Odgovor je pod C: </w:t>
            </w:r>
            <w:r w:rsidRPr="00522E03">
              <w:rPr>
                <w:sz w:val="28"/>
                <w:szCs w:val="28"/>
                <w:u w:val="single"/>
              </w:rPr>
              <w:t>Grenland</w:t>
            </w:r>
          </w:p>
          <w:p w14:paraId="6C45A26F" w14:textId="77777777" w:rsidR="00522E03" w:rsidRPr="00522E03" w:rsidRDefault="00522E03" w:rsidP="00522E03">
            <w:pPr>
              <w:ind w:left="567"/>
              <w:jc w:val="both"/>
              <w:rPr>
                <w:sz w:val="28"/>
                <w:szCs w:val="28"/>
              </w:rPr>
            </w:pPr>
          </w:p>
          <w:p w14:paraId="467578DB" w14:textId="77777777" w:rsidR="00522E03" w:rsidRPr="00522E03" w:rsidRDefault="00522E03" w:rsidP="00F909A5">
            <w:pPr>
              <w:numPr>
                <w:ilvl w:val="0"/>
                <w:numId w:val="55"/>
              </w:numPr>
              <w:ind w:left="527" w:hanging="357"/>
              <w:contextualSpacing/>
              <w:jc w:val="both"/>
              <w:rPr>
                <w:sz w:val="28"/>
                <w:szCs w:val="28"/>
                <w:u w:val="single"/>
              </w:rPr>
            </w:pPr>
            <w:r w:rsidRPr="00522E03">
              <w:rPr>
                <w:sz w:val="28"/>
                <w:szCs w:val="28"/>
              </w:rPr>
              <w:t>Odgovor je pod C:</w:t>
            </w:r>
            <w:r w:rsidRPr="00522E03">
              <w:rPr>
                <w:sz w:val="28"/>
                <w:szCs w:val="28"/>
                <w:u w:val="single"/>
              </w:rPr>
              <w:t xml:space="preserve"> Seizmograf</w:t>
            </w:r>
          </w:p>
          <w:p w14:paraId="23AA3F34" w14:textId="77777777" w:rsidR="00522E03" w:rsidRPr="00522E03" w:rsidRDefault="00522E03" w:rsidP="00522E03">
            <w:pPr>
              <w:ind w:left="567"/>
              <w:jc w:val="both"/>
              <w:rPr>
                <w:sz w:val="28"/>
                <w:szCs w:val="28"/>
              </w:rPr>
            </w:pPr>
          </w:p>
          <w:p w14:paraId="554778F8" w14:textId="77777777" w:rsidR="00522E03" w:rsidRPr="00522E03" w:rsidRDefault="00522E03" w:rsidP="00F909A5">
            <w:pPr>
              <w:numPr>
                <w:ilvl w:val="0"/>
                <w:numId w:val="55"/>
              </w:numPr>
              <w:ind w:left="527" w:hanging="357"/>
              <w:contextualSpacing/>
              <w:jc w:val="both"/>
              <w:rPr>
                <w:sz w:val="28"/>
                <w:szCs w:val="28"/>
                <w:u w:val="single"/>
              </w:rPr>
            </w:pPr>
            <w:r w:rsidRPr="00522E03">
              <w:rPr>
                <w:sz w:val="28"/>
                <w:szCs w:val="28"/>
              </w:rPr>
              <w:t>Odgovor je pod B:</w:t>
            </w:r>
            <w:r w:rsidRPr="00522E03">
              <w:rPr>
                <w:sz w:val="28"/>
                <w:szCs w:val="28"/>
                <w:u w:val="single"/>
              </w:rPr>
              <w:t xml:space="preserve"> Bekerel</w:t>
            </w:r>
          </w:p>
          <w:p w14:paraId="31F89C15" w14:textId="77777777" w:rsidR="00522E03" w:rsidRPr="00522E03" w:rsidRDefault="00522E03" w:rsidP="00522E03">
            <w:pPr>
              <w:jc w:val="both"/>
              <w:rPr>
                <w:sz w:val="28"/>
                <w:szCs w:val="28"/>
                <w:u w:val="single"/>
              </w:rPr>
            </w:pPr>
          </w:p>
          <w:p w14:paraId="2988B13D" w14:textId="77777777" w:rsidR="00522E03" w:rsidRPr="00522E03" w:rsidRDefault="00522E03" w:rsidP="00522E03">
            <w:pPr>
              <w:jc w:val="both"/>
              <w:rPr>
                <w:b/>
                <w:i/>
                <w:sz w:val="28"/>
                <w:szCs w:val="28"/>
                <w:lang w:val="fr-FR"/>
              </w:rPr>
            </w:pPr>
            <w:r w:rsidRPr="00522E03">
              <w:rPr>
                <w:b/>
                <w:i/>
                <w:sz w:val="28"/>
                <w:szCs w:val="28"/>
              </w:rPr>
              <w:t xml:space="preserve">Objašnjenje: </w:t>
            </w:r>
            <w:r w:rsidRPr="00522E03">
              <w:rPr>
                <w:sz w:val="28"/>
                <w:szCs w:val="28"/>
              </w:rPr>
              <w:t xml:space="preserve">Aktivnost radioaktivnog izvora se definiše kao broj raspada nestabilnih atoma u jedinici vremena. Jedinica za aktivnost je bekerel (Bq). Aktivnost od 1 Bq ima izvor u kome se dešava 1 raspad u sekundi. </w:t>
            </w:r>
            <w:r w:rsidRPr="00522E03">
              <w:rPr>
                <w:sz w:val="28"/>
                <w:szCs w:val="28"/>
                <w:lang w:val="fr-FR"/>
              </w:rPr>
              <w:t>Stara jedinica je kiri (Ci).</w:t>
            </w:r>
          </w:p>
          <w:p w14:paraId="7C04424E" w14:textId="77777777" w:rsidR="00522E03" w:rsidRPr="00522E03" w:rsidRDefault="00522E03" w:rsidP="00522E03">
            <w:pPr>
              <w:rPr>
                <w:sz w:val="28"/>
                <w:szCs w:val="28"/>
                <w:lang w:val="fr-FR"/>
              </w:rPr>
            </w:pPr>
          </w:p>
          <w:p w14:paraId="4A709FAC" w14:textId="77777777" w:rsidR="00522E03" w:rsidRPr="00522E03" w:rsidRDefault="00522E03" w:rsidP="00F909A5">
            <w:pPr>
              <w:numPr>
                <w:ilvl w:val="0"/>
                <w:numId w:val="57"/>
              </w:numPr>
              <w:ind w:left="879" w:hanging="709"/>
              <w:contextualSpacing/>
              <w:rPr>
                <w:sz w:val="28"/>
                <w:szCs w:val="28"/>
                <w:lang w:val="fr-FR"/>
              </w:rPr>
            </w:pPr>
            <w:r w:rsidRPr="00522E03">
              <w:rPr>
                <w:sz w:val="28"/>
                <w:szCs w:val="28"/>
                <w:lang w:val="fr-FR"/>
              </w:rPr>
              <w:t xml:space="preserve">Odgovor je pod B: </w:t>
            </w:r>
            <w:r w:rsidRPr="00522E03">
              <w:rPr>
                <w:sz w:val="28"/>
                <w:szCs w:val="28"/>
                <w:u w:val="single"/>
                <w:lang w:val="fr-FR"/>
              </w:rPr>
              <w:t>Bambus</w:t>
            </w:r>
          </w:p>
          <w:p w14:paraId="5DAA74B5" w14:textId="77777777" w:rsidR="00522E03" w:rsidRPr="00522E03" w:rsidRDefault="00522E03" w:rsidP="00522E03">
            <w:pPr>
              <w:ind w:left="993" w:hanging="709"/>
              <w:rPr>
                <w:sz w:val="28"/>
                <w:szCs w:val="28"/>
                <w:lang w:val="fr-FR"/>
              </w:rPr>
            </w:pPr>
          </w:p>
          <w:p w14:paraId="6F4C1AD1" w14:textId="77777777" w:rsidR="00522E03" w:rsidRPr="00522E03" w:rsidRDefault="00522E03" w:rsidP="00F909A5">
            <w:pPr>
              <w:numPr>
                <w:ilvl w:val="0"/>
                <w:numId w:val="57"/>
              </w:numPr>
              <w:ind w:left="879" w:hanging="709"/>
              <w:contextualSpacing/>
              <w:rPr>
                <w:sz w:val="28"/>
                <w:szCs w:val="28"/>
                <w:lang w:val="fr-FR"/>
              </w:rPr>
            </w:pPr>
            <w:r w:rsidRPr="00522E03">
              <w:rPr>
                <w:sz w:val="28"/>
                <w:szCs w:val="28"/>
                <w:lang w:val="fr-FR"/>
              </w:rPr>
              <w:t xml:space="preserve">Odgovor je pod B: </w:t>
            </w:r>
            <w:r w:rsidRPr="00522E03">
              <w:rPr>
                <w:sz w:val="28"/>
                <w:szCs w:val="28"/>
                <w:u w:val="single"/>
                <w:lang w:val="fr-FR"/>
              </w:rPr>
              <w:t>Moreuzi</w:t>
            </w:r>
          </w:p>
          <w:p w14:paraId="55ADC6AD" w14:textId="77777777" w:rsidR="00522E03" w:rsidRPr="00522E03" w:rsidRDefault="00522E03" w:rsidP="00522E03">
            <w:pPr>
              <w:ind w:left="993" w:hanging="633"/>
              <w:rPr>
                <w:sz w:val="28"/>
                <w:szCs w:val="28"/>
              </w:rPr>
            </w:pPr>
          </w:p>
          <w:p w14:paraId="06ABB357" w14:textId="77777777" w:rsidR="00522E03" w:rsidRPr="00522E03" w:rsidRDefault="00522E03" w:rsidP="00F909A5">
            <w:pPr>
              <w:numPr>
                <w:ilvl w:val="0"/>
                <w:numId w:val="57"/>
              </w:numPr>
              <w:ind w:left="663" w:hanging="493"/>
              <w:contextualSpacing/>
              <w:rPr>
                <w:sz w:val="28"/>
                <w:szCs w:val="28"/>
                <w:u w:val="single"/>
              </w:rPr>
            </w:pPr>
            <w:r w:rsidRPr="00522E03">
              <w:rPr>
                <w:sz w:val="28"/>
                <w:szCs w:val="28"/>
              </w:rPr>
              <w:t xml:space="preserve">Odgovor je pod A: </w:t>
            </w:r>
            <w:r w:rsidRPr="00522E03">
              <w:rPr>
                <w:sz w:val="28"/>
                <w:szCs w:val="28"/>
                <w:u w:val="single"/>
              </w:rPr>
              <w:t>2. Februar</w:t>
            </w:r>
          </w:p>
          <w:p w14:paraId="040BD7F1" w14:textId="77777777" w:rsidR="00522E03" w:rsidRPr="00522E03" w:rsidRDefault="00522E03" w:rsidP="00522E03">
            <w:pPr>
              <w:rPr>
                <w:sz w:val="28"/>
                <w:szCs w:val="28"/>
                <w:lang w:val="fr-FR"/>
              </w:rPr>
            </w:pPr>
          </w:p>
          <w:p w14:paraId="5567E907" w14:textId="77777777" w:rsidR="00522E03" w:rsidRPr="00522E03" w:rsidRDefault="00522E03" w:rsidP="00F909A5">
            <w:pPr>
              <w:numPr>
                <w:ilvl w:val="0"/>
                <w:numId w:val="57"/>
              </w:numPr>
              <w:ind w:left="731" w:hanging="561"/>
              <w:contextualSpacing/>
              <w:rPr>
                <w:sz w:val="28"/>
                <w:szCs w:val="28"/>
                <w:lang w:val="fr-FR"/>
              </w:rPr>
            </w:pPr>
            <w:r w:rsidRPr="00522E03">
              <w:rPr>
                <w:sz w:val="28"/>
                <w:szCs w:val="28"/>
                <w:lang w:val="fr-FR"/>
              </w:rPr>
              <w:t xml:space="preserve">Odgovor je pod D: </w:t>
            </w:r>
            <w:r w:rsidRPr="00522E03">
              <w:rPr>
                <w:sz w:val="28"/>
                <w:szCs w:val="28"/>
                <w:u w:val="single"/>
                <w:lang w:val="fr-FR"/>
              </w:rPr>
              <w:t>Trave</w:t>
            </w:r>
          </w:p>
          <w:p w14:paraId="0E639F64" w14:textId="77777777" w:rsidR="00522E03" w:rsidRPr="00522E03" w:rsidRDefault="00522E03" w:rsidP="00522E03">
            <w:pPr>
              <w:ind w:left="851" w:hanging="562"/>
              <w:rPr>
                <w:sz w:val="28"/>
                <w:szCs w:val="28"/>
              </w:rPr>
            </w:pPr>
          </w:p>
          <w:p w14:paraId="1EE67DBF" w14:textId="77777777" w:rsidR="00522E03" w:rsidRPr="00522E03" w:rsidRDefault="00522E03" w:rsidP="00F909A5">
            <w:pPr>
              <w:numPr>
                <w:ilvl w:val="0"/>
                <w:numId w:val="57"/>
              </w:numPr>
              <w:ind w:left="731" w:hanging="561"/>
              <w:contextualSpacing/>
              <w:rPr>
                <w:sz w:val="28"/>
                <w:szCs w:val="28"/>
                <w:lang w:val="de-AT"/>
              </w:rPr>
            </w:pPr>
            <w:r w:rsidRPr="00522E03">
              <w:rPr>
                <w:sz w:val="28"/>
                <w:szCs w:val="28"/>
                <w:lang w:val="de-AT"/>
              </w:rPr>
              <w:t xml:space="preserve">Odgovor  je pod B: </w:t>
            </w:r>
            <w:r w:rsidRPr="00522E03">
              <w:rPr>
                <w:sz w:val="28"/>
                <w:szCs w:val="28"/>
                <w:u w:val="single"/>
                <w:lang w:val="de-AT"/>
              </w:rPr>
              <w:t>Loktak jezero</w:t>
            </w:r>
          </w:p>
          <w:p w14:paraId="0B72C7A1" w14:textId="77777777" w:rsidR="00522E03" w:rsidRPr="00522E03" w:rsidRDefault="00522E03" w:rsidP="00522E03">
            <w:pPr>
              <w:ind w:left="851" w:hanging="562"/>
              <w:rPr>
                <w:sz w:val="28"/>
                <w:szCs w:val="28"/>
                <w:lang w:val="de-AT"/>
              </w:rPr>
            </w:pPr>
          </w:p>
          <w:p w14:paraId="4D612AA7" w14:textId="77777777" w:rsidR="00522E03" w:rsidRPr="00522E03" w:rsidRDefault="00522E03" w:rsidP="00F909A5">
            <w:pPr>
              <w:numPr>
                <w:ilvl w:val="0"/>
                <w:numId w:val="57"/>
              </w:numPr>
              <w:ind w:left="731" w:hanging="561"/>
              <w:contextualSpacing/>
              <w:rPr>
                <w:sz w:val="28"/>
                <w:szCs w:val="28"/>
                <w:u w:val="single"/>
                <w:lang w:val="de-AT"/>
              </w:rPr>
            </w:pPr>
            <w:r w:rsidRPr="00522E03">
              <w:rPr>
                <w:sz w:val="28"/>
                <w:szCs w:val="28"/>
                <w:lang w:val="de-AT"/>
              </w:rPr>
              <w:t xml:space="preserve">Odgovor je pod A: </w:t>
            </w:r>
            <w:r w:rsidRPr="00522E03">
              <w:rPr>
                <w:sz w:val="28"/>
                <w:szCs w:val="28"/>
                <w:u w:val="single"/>
                <w:lang w:val="de-AT"/>
              </w:rPr>
              <w:t>Nacionalni park Keibul Lamjao</w:t>
            </w:r>
          </w:p>
          <w:p w14:paraId="23AE273B" w14:textId="77777777" w:rsidR="00522E03" w:rsidRPr="00522E03" w:rsidRDefault="00522E03" w:rsidP="00522E03">
            <w:pPr>
              <w:ind w:left="851" w:hanging="562"/>
              <w:rPr>
                <w:sz w:val="28"/>
                <w:szCs w:val="28"/>
                <w:lang w:val="de-AT"/>
              </w:rPr>
            </w:pPr>
          </w:p>
          <w:p w14:paraId="6B23BEC0" w14:textId="77777777" w:rsidR="00522E03" w:rsidRPr="00522E03" w:rsidRDefault="00522E03" w:rsidP="00F909A5">
            <w:pPr>
              <w:numPr>
                <w:ilvl w:val="0"/>
                <w:numId w:val="57"/>
              </w:numPr>
              <w:ind w:left="731" w:hanging="561"/>
              <w:contextualSpacing/>
              <w:rPr>
                <w:sz w:val="28"/>
                <w:szCs w:val="28"/>
                <w:u w:val="single"/>
                <w:lang w:val="de-AT"/>
              </w:rPr>
            </w:pPr>
            <w:r w:rsidRPr="00522E03">
              <w:rPr>
                <w:sz w:val="28"/>
                <w:szCs w:val="28"/>
                <w:lang w:val="de-AT"/>
              </w:rPr>
              <w:t xml:space="preserve">Odgovor je pod B: </w:t>
            </w:r>
            <w:r w:rsidRPr="00522E03">
              <w:rPr>
                <w:sz w:val="28"/>
                <w:szCs w:val="28"/>
                <w:u w:val="single"/>
                <w:lang w:val="de-AT"/>
              </w:rPr>
              <w:t>Vlasinsko jezero</w:t>
            </w:r>
          </w:p>
          <w:p w14:paraId="5559AE0E" w14:textId="77777777" w:rsidR="00522E03" w:rsidRPr="00522E03" w:rsidRDefault="00522E03" w:rsidP="00522E03">
            <w:pPr>
              <w:ind w:left="851" w:hanging="562"/>
              <w:rPr>
                <w:sz w:val="28"/>
                <w:szCs w:val="28"/>
                <w:lang w:val="de-AT"/>
              </w:rPr>
            </w:pPr>
          </w:p>
          <w:p w14:paraId="6C7734E9" w14:textId="77777777" w:rsidR="00522E03" w:rsidRPr="00522E03" w:rsidRDefault="00522E03" w:rsidP="00F909A5">
            <w:pPr>
              <w:numPr>
                <w:ilvl w:val="0"/>
                <w:numId w:val="57"/>
              </w:numPr>
              <w:ind w:left="731" w:hanging="561"/>
              <w:contextualSpacing/>
              <w:rPr>
                <w:sz w:val="28"/>
                <w:szCs w:val="28"/>
                <w:lang w:val="de-AT"/>
              </w:rPr>
            </w:pPr>
            <w:r w:rsidRPr="00522E03">
              <w:rPr>
                <w:sz w:val="28"/>
                <w:szCs w:val="28"/>
                <w:lang w:val="de-AT"/>
              </w:rPr>
              <w:t>Odgovor je pod B:</w:t>
            </w:r>
            <w:r w:rsidRPr="00522E03">
              <w:rPr>
                <w:sz w:val="28"/>
                <w:szCs w:val="28"/>
                <w:u w:val="single"/>
                <w:lang w:val="de-AT"/>
              </w:rPr>
              <w:t xml:space="preserve"> Grad</w:t>
            </w:r>
          </w:p>
          <w:p w14:paraId="3435C914" w14:textId="77777777" w:rsidR="00522E03" w:rsidRPr="00522E03" w:rsidRDefault="00522E03" w:rsidP="00522E03">
            <w:pPr>
              <w:rPr>
                <w:sz w:val="28"/>
                <w:szCs w:val="28"/>
                <w:lang w:val="de-AT"/>
              </w:rPr>
            </w:pPr>
          </w:p>
          <w:p w14:paraId="0E6FD69D" w14:textId="77777777" w:rsidR="00522E03" w:rsidRPr="00522E03" w:rsidRDefault="00522E03" w:rsidP="00F909A5">
            <w:pPr>
              <w:numPr>
                <w:ilvl w:val="0"/>
                <w:numId w:val="57"/>
              </w:numPr>
              <w:ind w:left="737" w:hanging="567"/>
              <w:contextualSpacing/>
              <w:rPr>
                <w:sz w:val="28"/>
                <w:szCs w:val="28"/>
                <w:lang w:val="fr-FR"/>
              </w:rPr>
            </w:pPr>
            <w:r w:rsidRPr="00522E03">
              <w:rPr>
                <w:sz w:val="28"/>
                <w:szCs w:val="28"/>
                <w:lang w:val="fr-FR"/>
              </w:rPr>
              <w:t xml:space="preserve">Odgovor je pod A: </w:t>
            </w:r>
            <w:r w:rsidRPr="00522E03">
              <w:rPr>
                <w:sz w:val="28"/>
                <w:szCs w:val="28"/>
                <w:u w:val="single"/>
                <w:lang w:val="fr-FR"/>
              </w:rPr>
              <w:t>Raja Ampat, Indonezija</w:t>
            </w:r>
          </w:p>
          <w:p w14:paraId="73891069" w14:textId="77777777" w:rsidR="00522E03" w:rsidRPr="00522E03" w:rsidRDefault="00522E03" w:rsidP="00522E03">
            <w:pPr>
              <w:rPr>
                <w:sz w:val="28"/>
                <w:szCs w:val="28"/>
                <w:lang w:val="fr-FR"/>
              </w:rPr>
            </w:pPr>
          </w:p>
          <w:p w14:paraId="6C478201" w14:textId="77777777" w:rsidR="00522E03" w:rsidRPr="00522E03" w:rsidRDefault="00522E03" w:rsidP="00522E03">
            <w:pPr>
              <w:rPr>
                <w:sz w:val="28"/>
                <w:szCs w:val="28"/>
                <w:lang w:val="fr-FR"/>
              </w:rPr>
            </w:pPr>
            <w:r w:rsidRPr="00522E03">
              <w:rPr>
                <w:b/>
                <w:i/>
                <w:sz w:val="28"/>
                <w:szCs w:val="28"/>
                <w:lang w:val="fr-FR"/>
              </w:rPr>
              <w:t>Objašnjenje:</w:t>
            </w:r>
            <w:r w:rsidRPr="00522E03">
              <w:rPr>
                <w:sz w:val="28"/>
                <w:szCs w:val="28"/>
                <w:lang w:val="fr-FR"/>
              </w:rPr>
              <w:t>_____________________________________________________________________________________________________________________________________________________________________________________________________________________.</w:t>
            </w:r>
          </w:p>
          <w:p w14:paraId="0E5355EE" w14:textId="77777777" w:rsidR="00522E03" w:rsidRPr="00522E03" w:rsidRDefault="00522E03" w:rsidP="00522E03">
            <w:pPr>
              <w:rPr>
                <w:sz w:val="28"/>
                <w:szCs w:val="28"/>
                <w:lang w:val="fr-FR"/>
              </w:rPr>
            </w:pPr>
          </w:p>
          <w:p w14:paraId="2E143ECA" w14:textId="77777777" w:rsidR="00522E03" w:rsidRPr="00522E03" w:rsidRDefault="00522E03" w:rsidP="00F909A5">
            <w:pPr>
              <w:numPr>
                <w:ilvl w:val="0"/>
                <w:numId w:val="57"/>
              </w:numPr>
              <w:ind w:left="805" w:hanging="635"/>
              <w:contextualSpacing/>
              <w:rPr>
                <w:sz w:val="28"/>
                <w:szCs w:val="28"/>
                <w:u w:val="single"/>
                <w:lang w:val="de-AT"/>
              </w:rPr>
            </w:pPr>
            <w:r w:rsidRPr="00522E03">
              <w:rPr>
                <w:sz w:val="28"/>
                <w:szCs w:val="28"/>
                <w:lang w:val="de-AT"/>
              </w:rPr>
              <w:t xml:space="preserve">Odgovor je pod D: </w:t>
            </w:r>
            <w:r w:rsidRPr="00522E03">
              <w:rPr>
                <w:sz w:val="28"/>
                <w:szCs w:val="28"/>
                <w:u w:val="single"/>
                <w:lang w:val="de-AT"/>
              </w:rPr>
              <w:t>Ostrva Galapagos</w:t>
            </w:r>
          </w:p>
          <w:p w14:paraId="59B98F1E" w14:textId="77777777" w:rsidR="00522E03" w:rsidRPr="00522E03" w:rsidRDefault="00522E03" w:rsidP="00522E03">
            <w:pPr>
              <w:ind w:left="993" w:hanging="633"/>
              <w:rPr>
                <w:sz w:val="28"/>
                <w:szCs w:val="28"/>
                <w:lang w:val="de-AT"/>
              </w:rPr>
            </w:pPr>
          </w:p>
          <w:p w14:paraId="3EB45388" w14:textId="6B3B206F" w:rsidR="00522E03" w:rsidRPr="00522E03" w:rsidRDefault="00522E03" w:rsidP="00F909A5">
            <w:pPr>
              <w:numPr>
                <w:ilvl w:val="0"/>
                <w:numId w:val="57"/>
              </w:numPr>
              <w:ind w:left="805" w:hanging="635"/>
              <w:contextualSpacing/>
              <w:rPr>
                <w:sz w:val="28"/>
                <w:szCs w:val="28"/>
                <w:lang w:val="fr-FR"/>
              </w:rPr>
            </w:pPr>
            <w:r w:rsidRPr="00522E03">
              <w:rPr>
                <w:sz w:val="28"/>
                <w:szCs w:val="28"/>
                <w:lang w:val="fr-FR"/>
              </w:rPr>
              <w:t>Odgovor je pod C:</w:t>
            </w:r>
            <w:r w:rsidR="00DC321E">
              <w:rPr>
                <w:sz w:val="28"/>
                <w:szCs w:val="28"/>
                <w:lang w:val="fr-FR"/>
              </w:rPr>
              <w:t xml:space="preserve"> </w:t>
            </w:r>
            <w:r w:rsidRPr="00522E03">
              <w:rPr>
                <w:sz w:val="28"/>
                <w:szCs w:val="28"/>
                <w:u w:val="single"/>
                <w:lang w:val="fr-FR"/>
              </w:rPr>
              <w:t>Psihrofili</w:t>
            </w:r>
          </w:p>
          <w:p w14:paraId="26F555E2" w14:textId="77777777" w:rsidR="00522E03" w:rsidRPr="00522E03" w:rsidRDefault="00522E03" w:rsidP="00522E03">
            <w:pPr>
              <w:rPr>
                <w:sz w:val="28"/>
                <w:szCs w:val="28"/>
                <w:lang w:val="fr-FR"/>
              </w:rPr>
            </w:pPr>
          </w:p>
          <w:p w14:paraId="2CEC91E6" w14:textId="77777777" w:rsidR="00522E03" w:rsidRPr="00522E03" w:rsidRDefault="00522E03" w:rsidP="00522E03">
            <w:pPr>
              <w:rPr>
                <w:sz w:val="28"/>
                <w:szCs w:val="28"/>
                <w:lang w:val="fr-FR"/>
              </w:rPr>
            </w:pPr>
            <w:r w:rsidRPr="00522E03">
              <w:rPr>
                <w:b/>
                <w:i/>
                <w:sz w:val="28"/>
                <w:szCs w:val="28"/>
                <w:lang w:val="fr-FR"/>
              </w:rPr>
              <w:t>Objašnjenje:</w:t>
            </w:r>
            <w:r w:rsidRPr="00522E03">
              <w:rPr>
                <w:sz w:val="28"/>
                <w:szCs w:val="28"/>
                <w:lang w:val="fr-FR"/>
              </w:rPr>
              <w:t>_____________________________________________________________________________________________________________________________________________________________________________________________________________________.</w:t>
            </w:r>
          </w:p>
          <w:p w14:paraId="0AA5F362" w14:textId="77777777" w:rsidR="00522E03" w:rsidRPr="00522E03" w:rsidRDefault="00522E03" w:rsidP="00522E03">
            <w:pPr>
              <w:rPr>
                <w:sz w:val="28"/>
                <w:szCs w:val="28"/>
                <w:lang w:val="de-AT"/>
              </w:rPr>
            </w:pPr>
          </w:p>
          <w:p w14:paraId="1B76AD60" w14:textId="77777777" w:rsidR="00522E03" w:rsidRPr="00522E03" w:rsidRDefault="00522E03">
            <w:pPr>
              <w:numPr>
                <w:ilvl w:val="0"/>
                <w:numId w:val="57"/>
              </w:numPr>
              <w:ind w:left="851" w:hanging="709"/>
              <w:contextualSpacing/>
              <w:rPr>
                <w:sz w:val="28"/>
                <w:szCs w:val="28"/>
                <w:u w:val="single"/>
                <w:lang w:val="de-AT"/>
              </w:rPr>
            </w:pPr>
            <w:r w:rsidRPr="00522E03">
              <w:rPr>
                <w:sz w:val="28"/>
                <w:szCs w:val="28"/>
                <w:lang w:val="de-AT"/>
              </w:rPr>
              <w:t xml:space="preserve">Odgovor je pod A: </w:t>
            </w:r>
            <w:r w:rsidRPr="00522E03">
              <w:rPr>
                <w:sz w:val="28"/>
                <w:szCs w:val="28"/>
                <w:u w:val="single"/>
                <w:lang w:val="de-AT"/>
              </w:rPr>
              <w:t>Zagađenje vazduha u zatvorenom prostoru</w:t>
            </w:r>
          </w:p>
          <w:p w14:paraId="32E60D40" w14:textId="77777777" w:rsidR="00522E03" w:rsidRPr="00522E03" w:rsidRDefault="00522E03" w:rsidP="00522E03">
            <w:pPr>
              <w:ind w:hanging="851"/>
              <w:rPr>
                <w:sz w:val="28"/>
                <w:szCs w:val="28"/>
                <w:lang w:val="de-AT"/>
              </w:rPr>
            </w:pPr>
          </w:p>
          <w:p w14:paraId="3E970DC4" w14:textId="77777777" w:rsidR="00522E03" w:rsidRPr="00522E03" w:rsidRDefault="00522E03">
            <w:pPr>
              <w:numPr>
                <w:ilvl w:val="0"/>
                <w:numId w:val="57"/>
              </w:numPr>
              <w:ind w:hanging="638"/>
              <w:contextualSpacing/>
              <w:rPr>
                <w:sz w:val="28"/>
                <w:szCs w:val="28"/>
                <w:lang w:val="de-AT"/>
              </w:rPr>
            </w:pPr>
            <w:r w:rsidRPr="00522E03">
              <w:rPr>
                <w:sz w:val="28"/>
                <w:szCs w:val="28"/>
                <w:lang w:val="de-AT"/>
              </w:rPr>
              <w:t xml:space="preserve"> Odgovor je pod A: </w:t>
            </w:r>
            <w:r w:rsidRPr="00522E03">
              <w:rPr>
                <w:sz w:val="28"/>
                <w:szCs w:val="28"/>
                <w:u w:val="single"/>
                <w:lang w:val="de-AT"/>
              </w:rPr>
              <w:t>74 mph</w:t>
            </w:r>
          </w:p>
          <w:p w14:paraId="43F7F6EA" w14:textId="77777777" w:rsidR="00522E03" w:rsidRPr="00522E03" w:rsidRDefault="00522E03" w:rsidP="00522E03">
            <w:pPr>
              <w:ind w:hanging="851"/>
              <w:rPr>
                <w:sz w:val="28"/>
                <w:szCs w:val="28"/>
                <w:lang w:val="de-AT"/>
              </w:rPr>
            </w:pPr>
          </w:p>
          <w:p w14:paraId="1AC83944" w14:textId="77777777" w:rsidR="00522E03" w:rsidRPr="00522E03" w:rsidRDefault="00522E03">
            <w:pPr>
              <w:numPr>
                <w:ilvl w:val="0"/>
                <w:numId w:val="57"/>
              </w:numPr>
              <w:ind w:left="851" w:hanging="709"/>
              <w:contextualSpacing/>
              <w:rPr>
                <w:sz w:val="28"/>
                <w:szCs w:val="28"/>
                <w:lang w:val="de-AT"/>
              </w:rPr>
            </w:pPr>
            <w:r w:rsidRPr="00522E03">
              <w:rPr>
                <w:sz w:val="28"/>
                <w:szCs w:val="28"/>
                <w:lang w:val="de-AT"/>
              </w:rPr>
              <w:t xml:space="preserve">Odgovor je pod B: </w:t>
            </w:r>
            <w:r w:rsidRPr="00522E03">
              <w:rPr>
                <w:sz w:val="28"/>
                <w:szCs w:val="28"/>
                <w:u w:val="single"/>
                <w:lang w:val="de-AT"/>
              </w:rPr>
              <w:t>Fertilizacija</w:t>
            </w:r>
          </w:p>
          <w:p w14:paraId="0E499968" w14:textId="77777777" w:rsidR="00522E03" w:rsidRPr="00522E03" w:rsidRDefault="00522E03" w:rsidP="00522E03">
            <w:pPr>
              <w:ind w:left="709" w:hanging="851"/>
              <w:rPr>
                <w:sz w:val="28"/>
                <w:szCs w:val="28"/>
                <w:lang w:val="de-AT"/>
              </w:rPr>
            </w:pPr>
          </w:p>
          <w:p w14:paraId="187D4CFB" w14:textId="6E539717" w:rsidR="00316B32" w:rsidRDefault="00522E03" w:rsidP="00316B32">
            <w:pPr>
              <w:numPr>
                <w:ilvl w:val="0"/>
                <w:numId w:val="57"/>
              </w:numPr>
              <w:ind w:left="851" w:hanging="709"/>
              <w:contextualSpacing/>
              <w:rPr>
                <w:sz w:val="28"/>
                <w:szCs w:val="28"/>
                <w:u w:val="single"/>
                <w:lang w:val="de-AT"/>
              </w:rPr>
            </w:pPr>
            <w:r w:rsidRPr="00522E03">
              <w:rPr>
                <w:sz w:val="28"/>
                <w:szCs w:val="28"/>
                <w:lang w:val="de-AT"/>
              </w:rPr>
              <w:t xml:space="preserve">Odgovor je pod C: </w:t>
            </w:r>
            <w:r w:rsidRPr="00522E03">
              <w:rPr>
                <w:sz w:val="28"/>
                <w:szCs w:val="28"/>
                <w:u w:val="single"/>
                <w:lang w:val="de-AT"/>
              </w:rPr>
              <w:t>Program Ujedinjenih nacija za životnu sredinu</w:t>
            </w:r>
          </w:p>
          <w:p w14:paraId="17D844F2" w14:textId="77777777" w:rsidR="00316B32" w:rsidRDefault="00316B32" w:rsidP="00316B32">
            <w:pPr>
              <w:ind w:left="851"/>
              <w:contextualSpacing/>
              <w:rPr>
                <w:sz w:val="28"/>
                <w:szCs w:val="28"/>
                <w:u w:val="single"/>
                <w:lang w:val="de-AT"/>
              </w:rPr>
            </w:pPr>
          </w:p>
          <w:p w14:paraId="4873554F" w14:textId="2D650BAA" w:rsidR="00522E03" w:rsidRPr="00316B32" w:rsidRDefault="00522E03" w:rsidP="00316B32">
            <w:pPr>
              <w:numPr>
                <w:ilvl w:val="0"/>
                <w:numId w:val="57"/>
              </w:numPr>
              <w:ind w:left="851" w:hanging="709"/>
              <w:contextualSpacing/>
              <w:rPr>
                <w:sz w:val="28"/>
                <w:szCs w:val="28"/>
                <w:u w:val="single"/>
                <w:lang w:val="de-AT"/>
              </w:rPr>
            </w:pPr>
            <w:r w:rsidRPr="00316B32">
              <w:rPr>
                <w:sz w:val="28"/>
                <w:szCs w:val="28"/>
                <w:lang w:val="fr-FR"/>
              </w:rPr>
              <w:t xml:space="preserve">Odgovor je pod D: </w:t>
            </w:r>
            <w:r w:rsidRPr="00316B32">
              <w:rPr>
                <w:sz w:val="28"/>
                <w:szCs w:val="28"/>
                <w:u w:val="single"/>
                <w:lang w:val="fr-FR"/>
              </w:rPr>
              <w:t>Najrobi</w:t>
            </w:r>
          </w:p>
          <w:p w14:paraId="0B9C9E34" w14:textId="77777777" w:rsidR="00522E03" w:rsidRPr="00522E03" w:rsidRDefault="00522E03" w:rsidP="00522E03">
            <w:pPr>
              <w:ind w:left="851" w:hanging="491"/>
              <w:rPr>
                <w:sz w:val="28"/>
                <w:szCs w:val="28"/>
                <w:lang w:val="de-AT"/>
              </w:rPr>
            </w:pPr>
          </w:p>
          <w:p w14:paraId="126DF6F4" w14:textId="77777777" w:rsidR="00522E03" w:rsidRPr="00522E03" w:rsidRDefault="00522E03" w:rsidP="00F909A5">
            <w:pPr>
              <w:numPr>
                <w:ilvl w:val="0"/>
                <w:numId w:val="57"/>
              </w:numPr>
              <w:ind w:left="663" w:hanging="493"/>
              <w:contextualSpacing/>
              <w:rPr>
                <w:sz w:val="28"/>
                <w:szCs w:val="28"/>
                <w:lang w:val="de-AT"/>
              </w:rPr>
            </w:pPr>
            <w:r w:rsidRPr="00522E03">
              <w:rPr>
                <w:sz w:val="28"/>
                <w:szCs w:val="28"/>
                <w:lang w:val="de-AT"/>
              </w:rPr>
              <w:t xml:space="preserve">Odgovor  je pod C: </w:t>
            </w:r>
            <w:r w:rsidRPr="00522E03">
              <w:rPr>
                <w:sz w:val="28"/>
                <w:szCs w:val="28"/>
                <w:u w:val="single"/>
                <w:lang w:val="de-AT"/>
              </w:rPr>
              <w:t>Baktrijska kamila</w:t>
            </w:r>
          </w:p>
          <w:p w14:paraId="1FA79BC0" w14:textId="77777777" w:rsidR="00522E03" w:rsidRPr="00522E03" w:rsidRDefault="00522E03" w:rsidP="00522E03">
            <w:pPr>
              <w:ind w:left="851" w:hanging="491"/>
              <w:rPr>
                <w:sz w:val="28"/>
                <w:szCs w:val="28"/>
                <w:lang w:val="fr-FR"/>
              </w:rPr>
            </w:pPr>
          </w:p>
          <w:p w14:paraId="7C0ED58F" w14:textId="77777777" w:rsidR="00522E03" w:rsidRPr="00522E03" w:rsidRDefault="00522E03" w:rsidP="00F909A5">
            <w:pPr>
              <w:numPr>
                <w:ilvl w:val="0"/>
                <w:numId w:val="57"/>
              </w:numPr>
              <w:ind w:left="663" w:hanging="493"/>
              <w:contextualSpacing/>
              <w:rPr>
                <w:sz w:val="28"/>
                <w:szCs w:val="28"/>
                <w:lang w:val="fr-FR"/>
              </w:rPr>
            </w:pPr>
            <w:r w:rsidRPr="00522E03">
              <w:rPr>
                <w:sz w:val="28"/>
                <w:szCs w:val="28"/>
                <w:lang w:val="fr-FR"/>
              </w:rPr>
              <w:t xml:space="preserve">Odgovor je pod B: </w:t>
            </w:r>
            <w:r w:rsidRPr="00522E03">
              <w:rPr>
                <w:sz w:val="28"/>
                <w:szCs w:val="28"/>
                <w:u w:val="single"/>
                <w:lang w:val="fr-FR"/>
              </w:rPr>
              <w:t>9 milijardi</w:t>
            </w:r>
          </w:p>
          <w:p w14:paraId="6023D3B8" w14:textId="77777777" w:rsidR="00522E03" w:rsidRPr="00522E03" w:rsidRDefault="00522E03" w:rsidP="00522E03">
            <w:pPr>
              <w:rPr>
                <w:sz w:val="28"/>
                <w:szCs w:val="28"/>
                <w:lang w:val="fr-FR"/>
              </w:rPr>
            </w:pPr>
          </w:p>
          <w:p w14:paraId="597E34F3" w14:textId="77777777" w:rsidR="00522E03" w:rsidRPr="00522E03" w:rsidRDefault="00522E03" w:rsidP="00F909A5">
            <w:pPr>
              <w:numPr>
                <w:ilvl w:val="0"/>
                <w:numId w:val="57"/>
              </w:numPr>
              <w:ind w:left="805" w:hanging="635"/>
              <w:contextualSpacing/>
              <w:rPr>
                <w:sz w:val="28"/>
                <w:szCs w:val="28"/>
                <w:lang w:val="fr-FR"/>
              </w:rPr>
            </w:pPr>
            <w:r w:rsidRPr="00522E03">
              <w:rPr>
                <w:sz w:val="28"/>
                <w:szCs w:val="28"/>
                <w:lang w:val="fr-FR"/>
              </w:rPr>
              <w:t xml:space="preserve">Odgovor je pod A: </w:t>
            </w:r>
            <w:r w:rsidRPr="00522E03">
              <w:rPr>
                <w:sz w:val="28"/>
                <w:szCs w:val="28"/>
                <w:u w:val="single"/>
                <w:lang w:val="fr-FR"/>
              </w:rPr>
              <w:t>Ceres</w:t>
            </w:r>
            <w:r w:rsidRPr="00522E03">
              <w:rPr>
                <w:b/>
                <w:i/>
                <w:color w:val="FF0000"/>
                <w:sz w:val="28"/>
                <w:szCs w:val="28"/>
                <w:lang w:val="fr-FR"/>
              </w:rPr>
              <w:t xml:space="preserve"> </w:t>
            </w:r>
          </w:p>
          <w:p w14:paraId="59C238D3" w14:textId="77777777" w:rsidR="00522E03" w:rsidRPr="00522E03" w:rsidRDefault="00522E03" w:rsidP="00522E03">
            <w:pPr>
              <w:ind w:left="780"/>
              <w:rPr>
                <w:sz w:val="28"/>
                <w:szCs w:val="28"/>
                <w:lang w:val="fr-FR"/>
              </w:rPr>
            </w:pPr>
          </w:p>
          <w:p w14:paraId="0B0ADBBC" w14:textId="77777777" w:rsidR="00522E03" w:rsidRPr="00522E03" w:rsidRDefault="00522E03" w:rsidP="00F909A5">
            <w:pPr>
              <w:numPr>
                <w:ilvl w:val="0"/>
                <w:numId w:val="57"/>
              </w:numPr>
              <w:ind w:left="805" w:hanging="635"/>
              <w:contextualSpacing/>
              <w:rPr>
                <w:sz w:val="28"/>
                <w:szCs w:val="28"/>
                <w:lang w:val="fr-FR"/>
              </w:rPr>
            </w:pPr>
            <w:r w:rsidRPr="00522E03">
              <w:rPr>
                <w:sz w:val="28"/>
                <w:szCs w:val="28"/>
                <w:lang w:val="fr-FR"/>
              </w:rPr>
              <w:t xml:space="preserve">Odgovor je pod D: </w:t>
            </w:r>
            <w:r w:rsidRPr="00522E03">
              <w:rPr>
                <w:sz w:val="28"/>
                <w:szCs w:val="28"/>
                <w:u w:val="single"/>
                <w:lang w:val="fr-FR"/>
              </w:rPr>
              <w:t>Andi</w:t>
            </w:r>
          </w:p>
          <w:p w14:paraId="3A9C700C" w14:textId="77777777" w:rsidR="00522E03" w:rsidRPr="00522E03" w:rsidRDefault="00522E03" w:rsidP="00522E03">
            <w:pPr>
              <w:ind w:left="780"/>
              <w:rPr>
                <w:sz w:val="28"/>
                <w:szCs w:val="28"/>
                <w:lang w:val="fr-FR"/>
              </w:rPr>
            </w:pPr>
          </w:p>
          <w:p w14:paraId="1E835168" w14:textId="77777777" w:rsidR="00522E03" w:rsidRPr="00522E03" w:rsidRDefault="00522E03" w:rsidP="00F909A5">
            <w:pPr>
              <w:numPr>
                <w:ilvl w:val="0"/>
                <w:numId w:val="57"/>
              </w:numPr>
              <w:ind w:left="731" w:hanging="561"/>
              <w:contextualSpacing/>
              <w:jc w:val="both"/>
              <w:rPr>
                <w:sz w:val="28"/>
                <w:szCs w:val="28"/>
                <w:u w:val="single"/>
                <w:lang w:val="fr-FR"/>
              </w:rPr>
            </w:pPr>
            <w:r w:rsidRPr="00522E03">
              <w:rPr>
                <w:sz w:val="28"/>
                <w:szCs w:val="28"/>
                <w:lang w:val="fr-FR"/>
              </w:rPr>
              <w:t xml:space="preserve">Odgovor je pod B: </w:t>
            </w:r>
            <w:r w:rsidRPr="00522E03">
              <w:rPr>
                <w:sz w:val="28"/>
                <w:szCs w:val="28"/>
                <w:u w:val="single"/>
                <w:lang w:val="fr-FR"/>
              </w:rPr>
              <w:t>Protokol koji je dodatak Međunarodnom Sporazumu o klimatskim promenama</w:t>
            </w:r>
          </w:p>
          <w:p w14:paraId="2ED6BC7A" w14:textId="77777777" w:rsidR="00522E03" w:rsidRPr="00522E03" w:rsidRDefault="00522E03" w:rsidP="00522E03">
            <w:pPr>
              <w:jc w:val="both"/>
              <w:rPr>
                <w:sz w:val="28"/>
                <w:szCs w:val="28"/>
                <w:u w:val="single"/>
                <w:lang w:val="fr-FR"/>
              </w:rPr>
            </w:pPr>
          </w:p>
          <w:p w14:paraId="7F0968E9" w14:textId="77777777" w:rsidR="00522E03" w:rsidRPr="00522E03" w:rsidRDefault="00522E03" w:rsidP="00522E03">
            <w:pPr>
              <w:rPr>
                <w:sz w:val="28"/>
                <w:szCs w:val="28"/>
                <w:lang w:val="fr-FR"/>
              </w:rPr>
            </w:pPr>
            <w:r w:rsidRPr="00522E03">
              <w:rPr>
                <w:b/>
                <w:i/>
                <w:sz w:val="28"/>
                <w:szCs w:val="28"/>
                <w:lang w:val="fr-FR"/>
              </w:rPr>
              <w:t xml:space="preserve">Obajšnjenje: </w:t>
            </w:r>
            <w:r w:rsidRPr="00522E03">
              <w:rPr>
                <w:sz w:val="28"/>
                <w:szCs w:val="28"/>
                <w:lang w:val="fr-FR"/>
              </w:rPr>
              <w:t>_______________________________________________________________________________________________________________________________________________________________________.</w:t>
            </w:r>
          </w:p>
          <w:p w14:paraId="270AB59F" w14:textId="77777777" w:rsidR="00522E03" w:rsidRPr="00522E03" w:rsidRDefault="00522E03" w:rsidP="00522E03">
            <w:pPr>
              <w:rPr>
                <w:sz w:val="28"/>
                <w:szCs w:val="28"/>
                <w:lang w:val="fr-FR"/>
              </w:rPr>
            </w:pPr>
          </w:p>
          <w:p w14:paraId="60E65BB8" w14:textId="77777777" w:rsidR="00522E03" w:rsidRPr="00522E03" w:rsidRDefault="00522E03" w:rsidP="00F909A5">
            <w:pPr>
              <w:numPr>
                <w:ilvl w:val="0"/>
                <w:numId w:val="57"/>
              </w:numPr>
              <w:ind w:left="805" w:hanging="635"/>
              <w:contextualSpacing/>
              <w:rPr>
                <w:sz w:val="28"/>
                <w:szCs w:val="28"/>
                <w:lang w:val="fr-FR"/>
              </w:rPr>
            </w:pPr>
            <w:r w:rsidRPr="00522E03">
              <w:rPr>
                <w:sz w:val="28"/>
                <w:szCs w:val="28"/>
                <w:lang w:val="fr-FR"/>
              </w:rPr>
              <w:t xml:space="preserve">Odgovor je pod B: </w:t>
            </w:r>
            <w:r w:rsidRPr="00522E03">
              <w:rPr>
                <w:sz w:val="28"/>
                <w:szCs w:val="28"/>
                <w:u w:val="single"/>
                <w:lang w:val="fr-FR"/>
              </w:rPr>
              <w:t>Rusija</w:t>
            </w:r>
          </w:p>
          <w:p w14:paraId="00597C36" w14:textId="77777777" w:rsidR="00522E03" w:rsidRPr="00522E03" w:rsidRDefault="00522E03" w:rsidP="00522E03">
            <w:pPr>
              <w:rPr>
                <w:sz w:val="28"/>
                <w:szCs w:val="28"/>
                <w:lang w:val="fr-FR"/>
              </w:rPr>
            </w:pPr>
          </w:p>
          <w:p w14:paraId="03FED958" w14:textId="77777777" w:rsidR="00522E03" w:rsidRPr="00522E03" w:rsidRDefault="00522E03" w:rsidP="00F909A5">
            <w:pPr>
              <w:numPr>
                <w:ilvl w:val="0"/>
                <w:numId w:val="57"/>
              </w:numPr>
              <w:ind w:left="590"/>
              <w:contextualSpacing/>
              <w:rPr>
                <w:sz w:val="28"/>
                <w:szCs w:val="28"/>
                <w:lang w:val="fr-FR"/>
              </w:rPr>
            </w:pPr>
            <w:r w:rsidRPr="00522E03">
              <w:rPr>
                <w:sz w:val="28"/>
                <w:szCs w:val="28"/>
                <w:lang w:val="fr-FR"/>
              </w:rPr>
              <w:t xml:space="preserve">  Odgovor je pod A: </w:t>
            </w:r>
            <w:r w:rsidRPr="00522E03">
              <w:rPr>
                <w:sz w:val="28"/>
                <w:szCs w:val="28"/>
                <w:u w:val="single"/>
                <w:lang w:val="fr-FR"/>
              </w:rPr>
              <w:t>Efekat staklene bašte</w:t>
            </w:r>
          </w:p>
          <w:p w14:paraId="62E4C183" w14:textId="77777777" w:rsidR="00522E03" w:rsidRPr="00522E03" w:rsidRDefault="00522E03" w:rsidP="00522E03">
            <w:pPr>
              <w:rPr>
                <w:sz w:val="28"/>
                <w:szCs w:val="28"/>
              </w:rPr>
            </w:pPr>
          </w:p>
          <w:p w14:paraId="7CE09DCE" w14:textId="77777777" w:rsidR="00522E03" w:rsidRPr="00522E03" w:rsidRDefault="00522E03" w:rsidP="00F909A5">
            <w:pPr>
              <w:numPr>
                <w:ilvl w:val="0"/>
                <w:numId w:val="57"/>
              </w:numPr>
              <w:ind w:left="805" w:hanging="635"/>
              <w:contextualSpacing/>
              <w:rPr>
                <w:sz w:val="28"/>
                <w:szCs w:val="28"/>
              </w:rPr>
            </w:pPr>
            <w:r w:rsidRPr="00522E03">
              <w:rPr>
                <w:sz w:val="28"/>
                <w:szCs w:val="28"/>
              </w:rPr>
              <w:t xml:space="preserve">Odgovor je pod D: </w:t>
            </w:r>
            <w:r w:rsidRPr="00522E03">
              <w:rPr>
                <w:sz w:val="28"/>
                <w:szCs w:val="28"/>
                <w:u w:val="single"/>
              </w:rPr>
              <w:t>Sve navedeno</w:t>
            </w:r>
          </w:p>
          <w:p w14:paraId="5012F261" w14:textId="77777777" w:rsidR="00522E03" w:rsidRPr="00522E03" w:rsidRDefault="00522E03" w:rsidP="00522E03">
            <w:pPr>
              <w:rPr>
                <w:sz w:val="28"/>
                <w:szCs w:val="28"/>
                <w:lang w:val="de-AT"/>
              </w:rPr>
            </w:pPr>
          </w:p>
          <w:p w14:paraId="01E94789" w14:textId="77777777" w:rsidR="00522E03" w:rsidRPr="00522E03" w:rsidRDefault="00522E03" w:rsidP="00F909A5">
            <w:pPr>
              <w:numPr>
                <w:ilvl w:val="0"/>
                <w:numId w:val="57"/>
              </w:numPr>
              <w:ind w:left="805" w:hanging="635"/>
              <w:contextualSpacing/>
              <w:rPr>
                <w:sz w:val="28"/>
                <w:szCs w:val="28"/>
                <w:u w:val="single"/>
                <w:lang w:val="de-AT"/>
              </w:rPr>
            </w:pPr>
            <w:r w:rsidRPr="00522E03">
              <w:rPr>
                <w:sz w:val="28"/>
                <w:szCs w:val="28"/>
                <w:lang w:val="de-AT"/>
              </w:rPr>
              <w:t xml:space="preserve">Odgovor je pod D: </w:t>
            </w:r>
            <w:r w:rsidRPr="00522E03">
              <w:rPr>
                <w:sz w:val="28"/>
                <w:szCs w:val="28"/>
                <w:u w:val="single"/>
                <w:lang w:val="de-AT"/>
              </w:rPr>
              <w:t>Travnate površine</w:t>
            </w:r>
          </w:p>
          <w:p w14:paraId="6D6A1381" w14:textId="77777777" w:rsidR="00522E03" w:rsidRPr="00522E03" w:rsidRDefault="00522E03" w:rsidP="00522E03">
            <w:pPr>
              <w:rPr>
                <w:sz w:val="28"/>
                <w:szCs w:val="28"/>
                <w:lang w:val="de-AT"/>
              </w:rPr>
            </w:pPr>
          </w:p>
          <w:p w14:paraId="197B39AC" w14:textId="77777777" w:rsidR="00522E03" w:rsidRPr="00522E03" w:rsidRDefault="00522E03" w:rsidP="00522E03">
            <w:pPr>
              <w:rPr>
                <w:sz w:val="28"/>
                <w:szCs w:val="28"/>
                <w:lang w:val="de-AT"/>
              </w:rPr>
            </w:pPr>
            <w:r w:rsidRPr="00522E03">
              <w:rPr>
                <w:b/>
                <w:i/>
                <w:sz w:val="28"/>
                <w:szCs w:val="28"/>
                <w:lang w:val="de-AT"/>
              </w:rPr>
              <w:t>Objašnjenje:</w:t>
            </w:r>
            <w:r w:rsidRPr="00522E03">
              <w:rPr>
                <w:sz w:val="28"/>
                <w:szCs w:val="28"/>
                <w:lang w:val="de-AT"/>
              </w:rPr>
              <w:t>_____________________________________________________________________________________________________________________________________________________________________________________________________________________.</w:t>
            </w:r>
          </w:p>
          <w:p w14:paraId="276044FE" w14:textId="77777777" w:rsidR="00522E03" w:rsidRPr="00522E03" w:rsidRDefault="00522E03" w:rsidP="00522E03">
            <w:pPr>
              <w:rPr>
                <w:sz w:val="28"/>
                <w:szCs w:val="28"/>
              </w:rPr>
            </w:pPr>
          </w:p>
          <w:p w14:paraId="33437F05" w14:textId="77777777" w:rsidR="00522E03" w:rsidRPr="00522E03" w:rsidRDefault="00522E03" w:rsidP="00F909A5">
            <w:pPr>
              <w:numPr>
                <w:ilvl w:val="0"/>
                <w:numId w:val="57"/>
              </w:numPr>
              <w:ind w:left="805" w:hanging="635"/>
              <w:contextualSpacing/>
              <w:rPr>
                <w:sz w:val="28"/>
                <w:szCs w:val="28"/>
              </w:rPr>
            </w:pPr>
            <w:r w:rsidRPr="00522E03">
              <w:rPr>
                <w:sz w:val="28"/>
                <w:szCs w:val="28"/>
              </w:rPr>
              <w:t xml:space="preserve">Odgovor je pod A: </w:t>
            </w:r>
            <w:r w:rsidRPr="00522E03">
              <w:rPr>
                <w:sz w:val="28"/>
                <w:szCs w:val="28"/>
                <w:u w:val="single"/>
              </w:rPr>
              <w:t>Aurora Borealis</w:t>
            </w:r>
          </w:p>
          <w:p w14:paraId="3F6CA5E1" w14:textId="77777777" w:rsidR="00522E03" w:rsidRPr="00522E03" w:rsidRDefault="00522E03" w:rsidP="00522E03">
            <w:pPr>
              <w:rPr>
                <w:sz w:val="28"/>
                <w:szCs w:val="28"/>
              </w:rPr>
            </w:pPr>
          </w:p>
          <w:p w14:paraId="46247205" w14:textId="77777777" w:rsidR="00522E03" w:rsidRPr="00522E03" w:rsidRDefault="00522E03" w:rsidP="00F909A5">
            <w:pPr>
              <w:numPr>
                <w:ilvl w:val="0"/>
                <w:numId w:val="57"/>
              </w:numPr>
              <w:ind w:left="805" w:hanging="635"/>
              <w:contextualSpacing/>
              <w:rPr>
                <w:sz w:val="28"/>
                <w:szCs w:val="28"/>
                <w:u w:val="single"/>
              </w:rPr>
            </w:pPr>
            <w:r w:rsidRPr="00522E03">
              <w:rPr>
                <w:sz w:val="28"/>
                <w:szCs w:val="28"/>
              </w:rPr>
              <w:t>Odgovor je pod C:</w:t>
            </w:r>
            <w:r w:rsidRPr="00522E03">
              <w:rPr>
                <w:sz w:val="28"/>
                <w:szCs w:val="28"/>
                <w:u w:val="single"/>
              </w:rPr>
              <w:t xml:space="preserve"> Polivinilhlorid</w:t>
            </w:r>
          </w:p>
          <w:p w14:paraId="7F36F604" w14:textId="77777777" w:rsidR="00522E03" w:rsidRPr="00522E03" w:rsidRDefault="00522E03" w:rsidP="00522E03">
            <w:pPr>
              <w:rPr>
                <w:sz w:val="28"/>
                <w:szCs w:val="28"/>
              </w:rPr>
            </w:pPr>
          </w:p>
          <w:p w14:paraId="7A88ED3D" w14:textId="77777777" w:rsidR="00522E03" w:rsidRPr="00522E03" w:rsidRDefault="00522E03" w:rsidP="00522E03">
            <w:pPr>
              <w:rPr>
                <w:sz w:val="28"/>
                <w:szCs w:val="28"/>
              </w:rPr>
            </w:pPr>
            <w:r w:rsidRPr="00522E03">
              <w:rPr>
                <w:b/>
                <w:i/>
                <w:sz w:val="28"/>
                <w:szCs w:val="28"/>
              </w:rPr>
              <w:t>Objašnjejne</w:t>
            </w:r>
            <w:r w:rsidRPr="00522E03">
              <w:rPr>
                <w:sz w:val="28"/>
                <w:szCs w:val="28"/>
              </w:rPr>
              <w:t xml:space="preserve">: </w:t>
            </w:r>
            <w:r w:rsidRPr="00522E03">
              <w:rPr>
                <w:b/>
                <w:sz w:val="28"/>
                <w:szCs w:val="28"/>
              </w:rPr>
              <w:t>P</w:t>
            </w:r>
            <w:r w:rsidRPr="00522E03">
              <w:rPr>
                <w:sz w:val="28"/>
                <w:szCs w:val="28"/>
              </w:rPr>
              <w:t>-Poly</w:t>
            </w:r>
            <w:r w:rsidRPr="00522E03">
              <w:rPr>
                <w:b/>
                <w:sz w:val="28"/>
                <w:szCs w:val="28"/>
              </w:rPr>
              <w:t xml:space="preserve"> V</w:t>
            </w:r>
            <w:r w:rsidRPr="00522E03">
              <w:rPr>
                <w:sz w:val="28"/>
                <w:szCs w:val="28"/>
              </w:rPr>
              <w:t>-Vinyl</w:t>
            </w:r>
            <w:r w:rsidRPr="00522E03">
              <w:rPr>
                <w:b/>
                <w:sz w:val="28"/>
                <w:szCs w:val="28"/>
              </w:rPr>
              <w:t xml:space="preserve"> C</w:t>
            </w:r>
            <w:r w:rsidRPr="00522E03">
              <w:rPr>
                <w:sz w:val="28"/>
                <w:szCs w:val="28"/>
              </w:rPr>
              <w:t>-Chloride</w:t>
            </w:r>
          </w:p>
          <w:p w14:paraId="72022BAD" w14:textId="77777777" w:rsidR="00522E03" w:rsidRPr="00522E03" w:rsidRDefault="00522E03" w:rsidP="00522E03">
            <w:pPr>
              <w:rPr>
                <w:sz w:val="28"/>
                <w:szCs w:val="28"/>
                <w:lang w:val="de-AT"/>
              </w:rPr>
            </w:pPr>
          </w:p>
          <w:p w14:paraId="5852890D" w14:textId="77777777" w:rsidR="00522E03" w:rsidRPr="00522E03" w:rsidRDefault="00522E03" w:rsidP="00F909A5">
            <w:pPr>
              <w:numPr>
                <w:ilvl w:val="0"/>
                <w:numId w:val="57"/>
              </w:numPr>
              <w:ind w:left="805" w:hanging="635"/>
              <w:contextualSpacing/>
              <w:rPr>
                <w:sz w:val="28"/>
                <w:szCs w:val="28"/>
                <w:lang w:val="de-AT"/>
              </w:rPr>
            </w:pPr>
            <w:r w:rsidRPr="00522E03">
              <w:rPr>
                <w:sz w:val="28"/>
                <w:szCs w:val="28"/>
                <w:lang w:val="de-AT"/>
              </w:rPr>
              <w:t xml:space="preserve">Odgovor je pod C: </w:t>
            </w:r>
            <w:r w:rsidRPr="00522E03">
              <w:rPr>
                <w:sz w:val="28"/>
                <w:szCs w:val="28"/>
                <w:u w:val="single"/>
                <w:lang w:val="de-AT"/>
              </w:rPr>
              <w:t>Metal</w:t>
            </w:r>
          </w:p>
          <w:p w14:paraId="7160A5A4" w14:textId="77777777" w:rsidR="00522E03" w:rsidRPr="00522E03" w:rsidRDefault="00522E03" w:rsidP="00522E03">
            <w:pPr>
              <w:rPr>
                <w:b/>
                <w:sz w:val="28"/>
                <w:szCs w:val="28"/>
                <w:lang w:val="de-AT"/>
              </w:rPr>
            </w:pPr>
          </w:p>
          <w:p w14:paraId="23BF7054" w14:textId="77777777" w:rsidR="00522E03" w:rsidRPr="00522E03" w:rsidRDefault="00522E03" w:rsidP="00BD6DCC">
            <w:pPr>
              <w:numPr>
                <w:ilvl w:val="0"/>
                <w:numId w:val="57"/>
              </w:numPr>
              <w:ind w:left="590"/>
              <w:contextualSpacing/>
              <w:rPr>
                <w:sz w:val="28"/>
                <w:szCs w:val="28"/>
                <w:lang w:val="fr-FR"/>
              </w:rPr>
            </w:pPr>
            <w:r w:rsidRPr="00522E03">
              <w:rPr>
                <w:sz w:val="28"/>
                <w:szCs w:val="28"/>
                <w:lang w:val="fr-FR"/>
              </w:rPr>
              <w:t xml:space="preserve"> Odgovor je pod B: </w:t>
            </w:r>
            <w:r w:rsidRPr="00522E03">
              <w:rPr>
                <w:sz w:val="28"/>
                <w:szCs w:val="28"/>
                <w:u w:val="single"/>
                <w:lang w:val="fr-FR"/>
              </w:rPr>
              <w:t>Omogućavaju da se voda  prečisti pre nego što uđe u jezera, potoke, reke ili okeane</w:t>
            </w:r>
          </w:p>
          <w:p w14:paraId="024501CA" w14:textId="77777777" w:rsidR="00522E03" w:rsidRPr="00522E03" w:rsidRDefault="00522E03" w:rsidP="00522E03">
            <w:pPr>
              <w:rPr>
                <w:sz w:val="28"/>
                <w:szCs w:val="28"/>
                <w:lang w:val="fr-FR"/>
              </w:rPr>
            </w:pPr>
          </w:p>
          <w:p w14:paraId="2C62497F" w14:textId="77777777" w:rsidR="00522E03" w:rsidRPr="00522E03" w:rsidRDefault="00522E03" w:rsidP="00BD6DCC">
            <w:pPr>
              <w:numPr>
                <w:ilvl w:val="0"/>
                <w:numId w:val="57"/>
              </w:numPr>
              <w:ind w:left="805" w:hanging="635"/>
              <w:contextualSpacing/>
              <w:rPr>
                <w:sz w:val="28"/>
                <w:szCs w:val="28"/>
                <w:lang w:val="fr-FR"/>
              </w:rPr>
            </w:pPr>
            <w:r w:rsidRPr="00522E03">
              <w:rPr>
                <w:sz w:val="28"/>
                <w:szCs w:val="28"/>
                <w:lang w:val="fr-FR"/>
              </w:rPr>
              <w:t xml:space="preserve">Odgovor je pod D: </w:t>
            </w:r>
            <w:r w:rsidRPr="00522E03">
              <w:rPr>
                <w:sz w:val="28"/>
                <w:szCs w:val="28"/>
                <w:u w:val="single"/>
                <w:lang w:val="fr-FR"/>
              </w:rPr>
              <w:t>Deponujemo i nadgledamo otpad</w:t>
            </w:r>
          </w:p>
          <w:p w14:paraId="51AA5FEF" w14:textId="77777777" w:rsidR="00522E03" w:rsidRPr="00522E03" w:rsidRDefault="00522E03" w:rsidP="00522E03">
            <w:pPr>
              <w:rPr>
                <w:sz w:val="28"/>
                <w:szCs w:val="28"/>
                <w:lang w:val="de-AT"/>
              </w:rPr>
            </w:pPr>
          </w:p>
          <w:p w14:paraId="102F39A8" w14:textId="77777777" w:rsidR="00522E03" w:rsidRPr="00522E03" w:rsidRDefault="00522E03" w:rsidP="00BD6DCC">
            <w:pPr>
              <w:numPr>
                <w:ilvl w:val="0"/>
                <w:numId w:val="57"/>
              </w:numPr>
              <w:ind w:left="805" w:hanging="635"/>
              <w:contextualSpacing/>
              <w:rPr>
                <w:sz w:val="28"/>
                <w:szCs w:val="28"/>
                <w:lang w:val="de-AT"/>
              </w:rPr>
            </w:pPr>
            <w:r w:rsidRPr="00522E03">
              <w:rPr>
                <w:sz w:val="28"/>
                <w:szCs w:val="28"/>
                <w:lang w:val="de-AT"/>
              </w:rPr>
              <w:t xml:space="preserve">Odgovor je pod D: </w:t>
            </w:r>
            <w:r w:rsidRPr="00522E03">
              <w:rPr>
                <w:sz w:val="28"/>
                <w:szCs w:val="28"/>
                <w:u w:val="single"/>
                <w:lang w:val="de-AT"/>
              </w:rPr>
              <w:t>Sve navedeno</w:t>
            </w:r>
          </w:p>
          <w:p w14:paraId="7EC38FBC" w14:textId="77777777" w:rsidR="00522E03" w:rsidRPr="00522E03" w:rsidRDefault="00522E03" w:rsidP="00522E03">
            <w:pPr>
              <w:rPr>
                <w:sz w:val="28"/>
                <w:szCs w:val="28"/>
              </w:rPr>
            </w:pPr>
          </w:p>
          <w:p w14:paraId="2F6E17DC" w14:textId="77777777" w:rsidR="00522E03" w:rsidRPr="00522E03" w:rsidRDefault="00522E03" w:rsidP="00BD6DCC">
            <w:pPr>
              <w:numPr>
                <w:ilvl w:val="0"/>
                <w:numId w:val="57"/>
              </w:numPr>
              <w:ind w:left="805" w:hanging="635"/>
              <w:contextualSpacing/>
              <w:rPr>
                <w:sz w:val="28"/>
                <w:szCs w:val="28"/>
              </w:rPr>
            </w:pPr>
            <w:r w:rsidRPr="00522E03">
              <w:rPr>
                <w:sz w:val="28"/>
                <w:szCs w:val="28"/>
              </w:rPr>
              <w:t>Odgovor je pod C:</w:t>
            </w:r>
            <w:r w:rsidRPr="00522E03">
              <w:rPr>
                <w:sz w:val="28"/>
                <w:szCs w:val="28"/>
                <w:u w:val="single"/>
              </w:rPr>
              <w:t xml:space="preserve"> Baterije</w:t>
            </w:r>
          </w:p>
          <w:p w14:paraId="2D961071" w14:textId="77777777" w:rsidR="00522E03" w:rsidRPr="00522E03" w:rsidRDefault="00522E03" w:rsidP="00522E03">
            <w:pPr>
              <w:rPr>
                <w:sz w:val="28"/>
                <w:szCs w:val="28"/>
              </w:rPr>
            </w:pPr>
          </w:p>
          <w:p w14:paraId="71017765" w14:textId="77777777" w:rsidR="00522E03" w:rsidRPr="00522E03" w:rsidRDefault="00522E03" w:rsidP="00522E03">
            <w:pPr>
              <w:rPr>
                <w:b/>
                <w:i/>
                <w:sz w:val="28"/>
                <w:szCs w:val="28"/>
              </w:rPr>
            </w:pPr>
            <w:r w:rsidRPr="00522E03">
              <w:rPr>
                <w:b/>
                <w:i/>
                <w:sz w:val="28"/>
                <w:szCs w:val="28"/>
              </w:rPr>
              <w:t>Objašnjenje: ___________________________________________________________________________________________________________________________________________________________________________________________________________.</w:t>
            </w:r>
          </w:p>
          <w:p w14:paraId="604E4E4F" w14:textId="77777777" w:rsidR="00522E03" w:rsidRPr="00522E03" w:rsidRDefault="00522E03" w:rsidP="00522E03">
            <w:pPr>
              <w:rPr>
                <w:sz w:val="28"/>
                <w:szCs w:val="28"/>
              </w:rPr>
            </w:pPr>
          </w:p>
          <w:p w14:paraId="371F06D7" w14:textId="77777777" w:rsidR="00522E03" w:rsidRPr="00522E03" w:rsidRDefault="00522E03" w:rsidP="00BD6DCC">
            <w:pPr>
              <w:numPr>
                <w:ilvl w:val="0"/>
                <w:numId w:val="57"/>
              </w:numPr>
              <w:ind w:left="805" w:hanging="635"/>
              <w:contextualSpacing/>
              <w:rPr>
                <w:sz w:val="28"/>
                <w:szCs w:val="28"/>
                <w:u w:val="single"/>
              </w:rPr>
            </w:pPr>
            <w:r w:rsidRPr="00522E03">
              <w:rPr>
                <w:sz w:val="28"/>
                <w:szCs w:val="28"/>
              </w:rPr>
              <w:t xml:space="preserve"> Odgovor je pod A: </w:t>
            </w:r>
            <w:r w:rsidRPr="00522E03">
              <w:rPr>
                <w:sz w:val="28"/>
                <w:szCs w:val="28"/>
                <w:u w:val="single"/>
              </w:rPr>
              <w:t>EPA</w:t>
            </w:r>
          </w:p>
          <w:p w14:paraId="3C562D4A" w14:textId="77777777" w:rsidR="00522E03" w:rsidRPr="00522E03" w:rsidRDefault="00522E03" w:rsidP="00522E03">
            <w:pPr>
              <w:jc w:val="right"/>
              <w:rPr>
                <w:sz w:val="28"/>
                <w:szCs w:val="28"/>
              </w:rPr>
            </w:pPr>
            <w:r w:rsidRPr="00522E03">
              <w:rPr>
                <w:sz w:val="28"/>
                <w:szCs w:val="28"/>
              </w:rPr>
              <w:t xml:space="preserve">                      </w:t>
            </w:r>
          </w:p>
          <w:p w14:paraId="511438CA" w14:textId="77777777" w:rsidR="00522E03" w:rsidRPr="00522E03" w:rsidRDefault="00522E03" w:rsidP="00BD6DCC">
            <w:pPr>
              <w:numPr>
                <w:ilvl w:val="0"/>
                <w:numId w:val="57"/>
              </w:numPr>
              <w:ind w:left="879" w:hanging="709"/>
              <w:contextualSpacing/>
              <w:rPr>
                <w:sz w:val="28"/>
                <w:szCs w:val="28"/>
                <w:u w:val="single"/>
              </w:rPr>
            </w:pPr>
            <w:r w:rsidRPr="00522E03">
              <w:rPr>
                <w:sz w:val="28"/>
                <w:szCs w:val="28"/>
              </w:rPr>
              <w:t xml:space="preserve">Odgovor je pod C: </w:t>
            </w:r>
            <w:r w:rsidRPr="00522E03">
              <w:rPr>
                <w:sz w:val="28"/>
                <w:szCs w:val="28"/>
                <w:u w:val="single"/>
              </w:rPr>
              <w:t>Tihom okeanu</w:t>
            </w:r>
          </w:p>
          <w:p w14:paraId="0FD36D1C" w14:textId="77777777" w:rsidR="00522E03" w:rsidRPr="00522E03" w:rsidRDefault="00522E03" w:rsidP="00522E03">
            <w:pPr>
              <w:rPr>
                <w:sz w:val="28"/>
                <w:szCs w:val="28"/>
              </w:rPr>
            </w:pPr>
          </w:p>
          <w:p w14:paraId="3D0D88D7" w14:textId="77777777" w:rsidR="00522E03" w:rsidRPr="00522E03" w:rsidRDefault="00522E03" w:rsidP="00BD6DCC">
            <w:pPr>
              <w:numPr>
                <w:ilvl w:val="0"/>
                <w:numId w:val="57"/>
              </w:numPr>
              <w:ind w:left="805" w:hanging="635"/>
              <w:contextualSpacing/>
              <w:rPr>
                <w:sz w:val="28"/>
                <w:szCs w:val="28"/>
              </w:rPr>
            </w:pPr>
            <w:r w:rsidRPr="00522E03">
              <w:rPr>
                <w:sz w:val="28"/>
                <w:szCs w:val="28"/>
              </w:rPr>
              <w:t xml:space="preserve">Odgovor je pod D: </w:t>
            </w:r>
            <w:r w:rsidRPr="00522E03">
              <w:rPr>
                <w:sz w:val="28"/>
                <w:szCs w:val="28"/>
                <w:u w:val="single"/>
              </w:rPr>
              <w:t>Štetnih sunčevih zraka koja izazivaju rak</w:t>
            </w:r>
          </w:p>
          <w:p w14:paraId="4B476663" w14:textId="77777777" w:rsidR="00522E03" w:rsidRPr="00522E03" w:rsidRDefault="00522E03" w:rsidP="00522E03">
            <w:pPr>
              <w:rPr>
                <w:sz w:val="28"/>
                <w:szCs w:val="28"/>
              </w:rPr>
            </w:pPr>
          </w:p>
          <w:p w14:paraId="38AC889F" w14:textId="068F114D" w:rsidR="0071421A" w:rsidRDefault="00522E03" w:rsidP="0071421A">
            <w:pPr>
              <w:numPr>
                <w:ilvl w:val="0"/>
                <w:numId w:val="57"/>
              </w:numPr>
              <w:ind w:left="805" w:hanging="635"/>
              <w:contextualSpacing/>
              <w:rPr>
                <w:sz w:val="28"/>
                <w:szCs w:val="28"/>
                <w:u w:val="single"/>
              </w:rPr>
            </w:pPr>
            <w:r w:rsidRPr="00522E03">
              <w:rPr>
                <w:sz w:val="28"/>
                <w:szCs w:val="28"/>
              </w:rPr>
              <w:t xml:space="preserve">Odgovor je pod C: </w:t>
            </w:r>
            <w:r w:rsidRPr="00522E03">
              <w:rPr>
                <w:sz w:val="28"/>
                <w:szCs w:val="28"/>
                <w:u w:val="single"/>
              </w:rPr>
              <w:t>Drveće</w:t>
            </w:r>
          </w:p>
          <w:p w14:paraId="7DBF006A" w14:textId="324DFDC0" w:rsidR="00522E03" w:rsidRDefault="00522E03" w:rsidP="00522E03">
            <w:pPr>
              <w:rPr>
                <w:sz w:val="28"/>
                <w:szCs w:val="28"/>
                <w:lang w:val="de-AT"/>
              </w:rPr>
            </w:pPr>
          </w:p>
          <w:p w14:paraId="750C769A" w14:textId="77777777" w:rsidR="00BA3144" w:rsidRDefault="00BA3144" w:rsidP="00522E03">
            <w:pPr>
              <w:rPr>
                <w:sz w:val="28"/>
                <w:szCs w:val="28"/>
                <w:lang w:val="de-AT"/>
              </w:rPr>
            </w:pPr>
          </w:p>
          <w:p w14:paraId="35ADFF18" w14:textId="77777777" w:rsidR="0071421A" w:rsidRPr="00522E03" w:rsidRDefault="0071421A" w:rsidP="00522E03">
            <w:pPr>
              <w:rPr>
                <w:sz w:val="28"/>
                <w:szCs w:val="28"/>
                <w:lang w:val="de-AT"/>
              </w:rPr>
            </w:pPr>
          </w:p>
          <w:p w14:paraId="237FE868" w14:textId="77777777" w:rsidR="00522E03" w:rsidRPr="00522E03" w:rsidRDefault="00522E03" w:rsidP="00BD6DCC">
            <w:pPr>
              <w:numPr>
                <w:ilvl w:val="0"/>
                <w:numId w:val="57"/>
              </w:numPr>
              <w:ind w:left="805" w:hanging="635"/>
              <w:contextualSpacing/>
              <w:rPr>
                <w:sz w:val="28"/>
                <w:szCs w:val="28"/>
                <w:lang w:val="de-AT"/>
              </w:rPr>
            </w:pPr>
            <w:r w:rsidRPr="00522E03">
              <w:rPr>
                <w:sz w:val="28"/>
                <w:szCs w:val="28"/>
                <w:lang w:val="de-AT"/>
              </w:rPr>
              <w:t xml:space="preserve">Odgovor je pod  A: </w:t>
            </w:r>
            <w:r w:rsidRPr="00522E03">
              <w:rPr>
                <w:sz w:val="28"/>
                <w:szCs w:val="28"/>
                <w:u w:val="single"/>
                <w:lang w:val="de-AT"/>
              </w:rPr>
              <w:t>Skagerak</w:t>
            </w:r>
            <w:r w:rsidRPr="00522E03">
              <w:rPr>
                <w:sz w:val="28"/>
                <w:szCs w:val="28"/>
                <w:lang w:val="de-AT"/>
              </w:rPr>
              <w:t xml:space="preserve"> </w:t>
            </w:r>
          </w:p>
          <w:p w14:paraId="7D03A808" w14:textId="77777777" w:rsidR="00522E03" w:rsidRPr="00522E03" w:rsidRDefault="00522E03" w:rsidP="00522E03">
            <w:pPr>
              <w:rPr>
                <w:sz w:val="28"/>
                <w:szCs w:val="28"/>
                <w:lang w:val="de-AT"/>
              </w:rPr>
            </w:pPr>
          </w:p>
          <w:p w14:paraId="10523B56" w14:textId="77777777" w:rsidR="00522E03" w:rsidRPr="00522E03" w:rsidRDefault="00522E03" w:rsidP="00522E03">
            <w:pPr>
              <w:rPr>
                <w:b/>
                <w:i/>
                <w:sz w:val="28"/>
                <w:szCs w:val="28"/>
                <w:lang w:val="de-AT"/>
              </w:rPr>
            </w:pPr>
            <w:r w:rsidRPr="00522E03">
              <w:rPr>
                <w:b/>
                <w:i/>
                <w:sz w:val="28"/>
                <w:szCs w:val="28"/>
                <w:lang w:val="de-AT"/>
              </w:rPr>
              <w:t xml:space="preserve">Objašnjenje: </w:t>
            </w:r>
            <w:r w:rsidRPr="00522E03">
              <w:rPr>
                <w:sz w:val="28"/>
                <w:szCs w:val="28"/>
                <w:lang w:val="de-AT"/>
              </w:rPr>
              <w:t xml:space="preserve">Moreuz Skagerak povezuje </w:t>
            </w:r>
            <w:r w:rsidRPr="00522E03">
              <w:rPr>
                <w:b/>
                <w:i/>
                <w:sz w:val="28"/>
                <w:szCs w:val="28"/>
                <w:lang w:val="de-AT"/>
              </w:rPr>
              <w:t>_________________________________________________.</w:t>
            </w:r>
          </w:p>
          <w:p w14:paraId="3DBB129B" w14:textId="77777777" w:rsidR="00522E03" w:rsidRPr="00522E03" w:rsidRDefault="00522E03" w:rsidP="00522E03">
            <w:pPr>
              <w:rPr>
                <w:sz w:val="28"/>
                <w:szCs w:val="28"/>
                <w:lang w:val="de-AT"/>
              </w:rPr>
            </w:pPr>
          </w:p>
          <w:p w14:paraId="4CC59F45" w14:textId="77777777" w:rsidR="00522E03" w:rsidRPr="00522E03" w:rsidRDefault="00522E03" w:rsidP="00BD6DCC">
            <w:pPr>
              <w:numPr>
                <w:ilvl w:val="0"/>
                <w:numId w:val="57"/>
              </w:numPr>
              <w:ind w:left="731" w:hanging="561"/>
              <w:contextualSpacing/>
              <w:rPr>
                <w:sz w:val="28"/>
                <w:szCs w:val="28"/>
                <w:lang w:val="de-AT"/>
              </w:rPr>
            </w:pPr>
            <w:r w:rsidRPr="00522E03">
              <w:rPr>
                <w:sz w:val="28"/>
                <w:szCs w:val="28"/>
                <w:lang w:val="de-AT"/>
              </w:rPr>
              <w:t xml:space="preserve">Odgovor je pod B: </w:t>
            </w:r>
            <w:r w:rsidRPr="00522E03">
              <w:rPr>
                <w:sz w:val="28"/>
                <w:szCs w:val="28"/>
                <w:u w:val="single"/>
                <w:lang w:val="de-AT"/>
              </w:rPr>
              <w:t>Biodiverzitet</w:t>
            </w:r>
          </w:p>
          <w:p w14:paraId="547C0789" w14:textId="77777777" w:rsidR="00522E03" w:rsidRPr="00522E03" w:rsidRDefault="00522E03" w:rsidP="00522E03">
            <w:pPr>
              <w:ind w:left="709"/>
              <w:rPr>
                <w:sz w:val="28"/>
                <w:szCs w:val="28"/>
              </w:rPr>
            </w:pPr>
          </w:p>
          <w:p w14:paraId="3539FB12" w14:textId="77777777" w:rsidR="00522E03" w:rsidRPr="00522E03" w:rsidRDefault="00522E03" w:rsidP="00BD6DCC">
            <w:pPr>
              <w:numPr>
                <w:ilvl w:val="0"/>
                <w:numId w:val="57"/>
              </w:numPr>
              <w:ind w:left="731" w:hanging="561"/>
              <w:contextualSpacing/>
              <w:rPr>
                <w:sz w:val="28"/>
                <w:szCs w:val="28"/>
              </w:rPr>
            </w:pPr>
            <w:r w:rsidRPr="00522E03">
              <w:rPr>
                <w:sz w:val="28"/>
                <w:szCs w:val="28"/>
              </w:rPr>
              <w:t>Odgovor je pod D</w:t>
            </w:r>
            <w:r w:rsidRPr="00522E03">
              <w:rPr>
                <w:sz w:val="28"/>
                <w:szCs w:val="28"/>
                <w:u w:val="single"/>
              </w:rPr>
              <w:t>: 1, 2 i 3</w:t>
            </w:r>
          </w:p>
          <w:p w14:paraId="0C61B563" w14:textId="77777777" w:rsidR="00522E03" w:rsidRPr="00522E03" w:rsidRDefault="00522E03" w:rsidP="00522E03">
            <w:pPr>
              <w:ind w:left="709"/>
              <w:rPr>
                <w:sz w:val="28"/>
                <w:szCs w:val="28"/>
              </w:rPr>
            </w:pPr>
          </w:p>
          <w:p w14:paraId="1B785442" w14:textId="77777777" w:rsidR="00522E03" w:rsidRPr="00522E03" w:rsidRDefault="00522E03" w:rsidP="00BD6DCC">
            <w:pPr>
              <w:numPr>
                <w:ilvl w:val="0"/>
                <w:numId w:val="57"/>
              </w:numPr>
              <w:ind w:left="731" w:hanging="561"/>
              <w:contextualSpacing/>
              <w:rPr>
                <w:sz w:val="28"/>
                <w:szCs w:val="28"/>
                <w:u w:val="single"/>
              </w:rPr>
            </w:pPr>
            <w:r w:rsidRPr="00522E03">
              <w:rPr>
                <w:sz w:val="28"/>
                <w:szCs w:val="28"/>
              </w:rPr>
              <w:t xml:space="preserve">Odgovor je pod B: </w:t>
            </w:r>
            <w:r w:rsidRPr="00522E03">
              <w:rPr>
                <w:sz w:val="28"/>
                <w:szCs w:val="28"/>
                <w:u w:val="single"/>
              </w:rPr>
              <w:t>Azot-oksid</w:t>
            </w:r>
          </w:p>
          <w:p w14:paraId="724531C7" w14:textId="77777777" w:rsidR="00522E03" w:rsidRPr="00522E03" w:rsidRDefault="00522E03" w:rsidP="00522E03">
            <w:pPr>
              <w:ind w:left="709"/>
              <w:rPr>
                <w:sz w:val="28"/>
                <w:szCs w:val="28"/>
              </w:rPr>
            </w:pPr>
          </w:p>
          <w:p w14:paraId="63939C46" w14:textId="77777777" w:rsidR="00522E03" w:rsidRPr="00522E03" w:rsidRDefault="00522E03" w:rsidP="00BD6DCC">
            <w:pPr>
              <w:numPr>
                <w:ilvl w:val="0"/>
                <w:numId w:val="57"/>
              </w:numPr>
              <w:ind w:left="731" w:hanging="561"/>
              <w:contextualSpacing/>
              <w:rPr>
                <w:sz w:val="28"/>
                <w:szCs w:val="28"/>
              </w:rPr>
            </w:pPr>
            <w:r w:rsidRPr="00522E03">
              <w:rPr>
                <w:sz w:val="28"/>
                <w:szCs w:val="28"/>
              </w:rPr>
              <w:t xml:space="preserve">Odgovor je pod D: </w:t>
            </w:r>
            <w:r w:rsidRPr="00522E03">
              <w:rPr>
                <w:sz w:val="28"/>
                <w:szCs w:val="28"/>
                <w:u w:val="single"/>
              </w:rPr>
              <w:t>1,2,3 i 4</w:t>
            </w:r>
          </w:p>
          <w:p w14:paraId="30DF025F" w14:textId="77777777" w:rsidR="00522E03" w:rsidRPr="00522E03" w:rsidRDefault="00522E03" w:rsidP="00522E03">
            <w:pPr>
              <w:ind w:left="709"/>
              <w:rPr>
                <w:sz w:val="28"/>
                <w:szCs w:val="28"/>
              </w:rPr>
            </w:pPr>
          </w:p>
          <w:p w14:paraId="766AC14A" w14:textId="77777777" w:rsidR="00522E03" w:rsidRPr="00522E03" w:rsidRDefault="00522E03" w:rsidP="00BD6DCC">
            <w:pPr>
              <w:numPr>
                <w:ilvl w:val="0"/>
                <w:numId w:val="57"/>
              </w:numPr>
              <w:ind w:left="731" w:hanging="561"/>
              <w:contextualSpacing/>
              <w:rPr>
                <w:sz w:val="28"/>
                <w:szCs w:val="28"/>
              </w:rPr>
            </w:pPr>
            <w:r w:rsidRPr="00522E03">
              <w:rPr>
                <w:sz w:val="28"/>
                <w:szCs w:val="28"/>
              </w:rPr>
              <w:t xml:space="preserve">Odgovor je pod D: </w:t>
            </w:r>
            <w:r w:rsidRPr="00522E03">
              <w:rPr>
                <w:sz w:val="28"/>
                <w:szCs w:val="28"/>
                <w:u w:val="single"/>
              </w:rPr>
              <w:t>1, 2 i 3</w:t>
            </w:r>
          </w:p>
          <w:p w14:paraId="7886185C" w14:textId="77777777" w:rsidR="00522E03" w:rsidRPr="00522E03" w:rsidRDefault="00522E03" w:rsidP="00522E03">
            <w:pPr>
              <w:ind w:left="709"/>
              <w:rPr>
                <w:sz w:val="28"/>
                <w:szCs w:val="28"/>
              </w:rPr>
            </w:pPr>
          </w:p>
          <w:p w14:paraId="1E55E39D" w14:textId="580D2D9A" w:rsidR="009B4E02" w:rsidRDefault="00BD6DCC" w:rsidP="00BD6DCC">
            <w:pPr>
              <w:numPr>
                <w:ilvl w:val="0"/>
                <w:numId w:val="57"/>
              </w:numPr>
              <w:ind w:left="590"/>
              <w:contextualSpacing/>
              <w:rPr>
                <w:sz w:val="28"/>
                <w:szCs w:val="28"/>
                <w:u w:val="single"/>
              </w:rPr>
            </w:pPr>
            <w:r>
              <w:rPr>
                <w:sz w:val="28"/>
                <w:szCs w:val="28"/>
              </w:rPr>
              <w:t xml:space="preserve"> </w:t>
            </w:r>
            <w:r w:rsidR="00522E03" w:rsidRPr="00522E03">
              <w:rPr>
                <w:sz w:val="28"/>
                <w:szCs w:val="28"/>
              </w:rPr>
              <w:t xml:space="preserve">Odgovor je pod B: </w:t>
            </w:r>
            <w:r w:rsidR="00522E03" w:rsidRPr="00522E03">
              <w:rPr>
                <w:sz w:val="28"/>
                <w:szCs w:val="28"/>
                <w:u w:val="single"/>
              </w:rPr>
              <w:t>Isti fizički i biološki procesi koji funkcionišu danas delovali su i u prošlosti</w:t>
            </w:r>
          </w:p>
          <w:p w14:paraId="2A5E5C82" w14:textId="35479E72" w:rsidR="009B4E02" w:rsidRPr="009B4E02" w:rsidRDefault="00522E03" w:rsidP="00BD6DCC">
            <w:pPr>
              <w:numPr>
                <w:ilvl w:val="0"/>
                <w:numId w:val="57"/>
              </w:numPr>
              <w:ind w:left="590"/>
              <w:contextualSpacing/>
              <w:rPr>
                <w:sz w:val="28"/>
                <w:szCs w:val="28"/>
                <w:u w:val="single"/>
              </w:rPr>
            </w:pPr>
            <w:r w:rsidRPr="009B4E02">
              <w:rPr>
                <w:sz w:val="28"/>
                <w:szCs w:val="28"/>
                <w:lang w:val="fr-FR"/>
              </w:rPr>
              <w:t xml:space="preserve">Odgovor je pod A: </w:t>
            </w:r>
            <w:r w:rsidRPr="009B4E02">
              <w:rPr>
                <w:sz w:val="28"/>
                <w:szCs w:val="28"/>
                <w:u w:val="single"/>
                <w:lang w:val="fr-FR"/>
              </w:rPr>
              <w:t>Samo 1</w:t>
            </w:r>
          </w:p>
          <w:p w14:paraId="17964F43" w14:textId="77777777" w:rsidR="009B4E02" w:rsidRDefault="009B4E02" w:rsidP="009B4E02">
            <w:pPr>
              <w:ind w:left="780"/>
              <w:contextualSpacing/>
              <w:rPr>
                <w:sz w:val="28"/>
                <w:szCs w:val="28"/>
                <w:u w:val="single"/>
              </w:rPr>
            </w:pPr>
          </w:p>
          <w:p w14:paraId="62EEC98F" w14:textId="6F6254DC" w:rsidR="00522E03" w:rsidRPr="009B4E02" w:rsidRDefault="00522E03" w:rsidP="00BD6DCC">
            <w:pPr>
              <w:numPr>
                <w:ilvl w:val="0"/>
                <w:numId w:val="57"/>
              </w:numPr>
              <w:ind w:left="590"/>
              <w:contextualSpacing/>
              <w:rPr>
                <w:sz w:val="28"/>
                <w:szCs w:val="28"/>
                <w:u w:val="single"/>
              </w:rPr>
            </w:pPr>
            <w:r w:rsidRPr="009B4E02">
              <w:rPr>
                <w:sz w:val="28"/>
                <w:szCs w:val="28"/>
              </w:rPr>
              <w:t xml:space="preserve">Odgovor je pod C: </w:t>
            </w:r>
            <w:r w:rsidRPr="009B4E02">
              <w:rPr>
                <w:sz w:val="28"/>
                <w:szCs w:val="28"/>
                <w:u w:val="single"/>
              </w:rPr>
              <w:t>Samo 2,3 i 4</w:t>
            </w:r>
          </w:p>
          <w:p w14:paraId="7DB75FAB" w14:textId="77777777" w:rsidR="00522E03" w:rsidRPr="00522E03" w:rsidRDefault="00522E03" w:rsidP="00522E03">
            <w:pPr>
              <w:rPr>
                <w:sz w:val="28"/>
                <w:szCs w:val="28"/>
              </w:rPr>
            </w:pPr>
          </w:p>
          <w:p w14:paraId="7EDE1276" w14:textId="77777777" w:rsidR="00522E03" w:rsidRPr="00522E03" w:rsidRDefault="00522E03" w:rsidP="00BD6DCC">
            <w:pPr>
              <w:numPr>
                <w:ilvl w:val="0"/>
                <w:numId w:val="57"/>
              </w:numPr>
              <w:ind w:left="663" w:hanging="493"/>
              <w:contextualSpacing/>
              <w:rPr>
                <w:sz w:val="28"/>
                <w:szCs w:val="28"/>
                <w:u w:val="single"/>
              </w:rPr>
            </w:pPr>
            <w:r w:rsidRPr="00522E03">
              <w:rPr>
                <w:sz w:val="28"/>
                <w:szCs w:val="28"/>
              </w:rPr>
              <w:t xml:space="preserve">Odgovor je pod A: </w:t>
            </w:r>
            <w:r w:rsidRPr="00522E03">
              <w:rPr>
                <w:sz w:val="28"/>
                <w:szCs w:val="28"/>
                <w:u w:val="single"/>
              </w:rPr>
              <w:t>Samo 1</w:t>
            </w:r>
          </w:p>
          <w:p w14:paraId="28773613" w14:textId="77777777" w:rsidR="00522E03" w:rsidRPr="00522E03" w:rsidRDefault="00522E03" w:rsidP="00522E03">
            <w:pPr>
              <w:ind w:left="851" w:hanging="491"/>
              <w:rPr>
                <w:sz w:val="28"/>
                <w:szCs w:val="28"/>
                <w:lang w:val="fr-FR"/>
              </w:rPr>
            </w:pPr>
          </w:p>
          <w:p w14:paraId="00623E77" w14:textId="77777777" w:rsidR="00522E03" w:rsidRPr="00522E03" w:rsidRDefault="00522E03" w:rsidP="00BD6DCC">
            <w:pPr>
              <w:numPr>
                <w:ilvl w:val="0"/>
                <w:numId w:val="57"/>
              </w:numPr>
              <w:ind w:left="663" w:hanging="493"/>
              <w:contextualSpacing/>
              <w:rPr>
                <w:sz w:val="28"/>
                <w:szCs w:val="28"/>
                <w:lang w:val="fr-FR"/>
              </w:rPr>
            </w:pPr>
            <w:r w:rsidRPr="00522E03">
              <w:rPr>
                <w:sz w:val="28"/>
                <w:szCs w:val="28"/>
                <w:lang w:val="fr-FR"/>
              </w:rPr>
              <w:t xml:space="preserve">Odgovor je pod C: </w:t>
            </w:r>
            <w:r w:rsidRPr="00522E03">
              <w:rPr>
                <w:sz w:val="28"/>
                <w:szCs w:val="28"/>
                <w:u w:val="single"/>
                <w:lang w:val="fr-FR"/>
              </w:rPr>
              <w:t>I 1 i 2</w:t>
            </w:r>
          </w:p>
          <w:p w14:paraId="5402FA40" w14:textId="77777777" w:rsidR="00522E03" w:rsidRPr="00522E03" w:rsidRDefault="00522E03" w:rsidP="00522E03">
            <w:pPr>
              <w:ind w:left="851" w:hanging="491"/>
              <w:rPr>
                <w:sz w:val="28"/>
                <w:szCs w:val="28"/>
              </w:rPr>
            </w:pPr>
          </w:p>
          <w:p w14:paraId="11474ABD" w14:textId="77777777" w:rsidR="00522E03" w:rsidRPr="00522E03" w:rsidRDefault="00522E03" w:rsidP="00BD6DCC">
            <w:pPr>
              <w:numPr>
                <w:ilvl w:val="0"/>
                <w:numId w:val="57"/>
              </w:numPr>
              <w:ind w:left="663" w:hanging="493"/>
              <w:contextualSpacing/>
              <w:rPr>
                <w:sz w:val="28"/>
                <w:szCs w:val="28"/>
                <w:u w:val="single"/>
              </w:rPr>
            </w:pPr>
            <w:r w:rsidRPr="00522E03">
              <w:rPr>
                <w:sz w:val="28"/>
                <w:szCs w:val="28"/>
              </w:rPr>
              <w:t xml:space="preserve">Odgovor je pod C: </w:t>
            </w:r>
            <w:r w:rsidRPr="00522E03">
              <w:rPr>
                <w:sz w:val="28"/>
                <w:szCs w:val="28"/>
                <w:u w:val="single"/>
              </w:rPr>
              <w:t>Samo 2 i 3</w:t>
            </w:r>
          </w:p>
          <w:p w14:paraId="770ADC38" w14:textId="77777777" w:rsidR="00522E03" w:rsidRPr="00522E03" w:rsidRDefault="00522E03" w:rsidP="00522E03">
            <w:pPr>
              <w:ind w:left="851" w:hanging="491"/>
              <w:rPr>
                <w:sz w:val="28"/>
                <w:szCs w:val="28"/>
              </w:rPr>
            </w:pPr>
          </w:p>
          <w:p w14:paraId="76AF4CF2" w14:textId="77777777" w:rsidR="00522E03" w:rsidRPr="00522E03" w:rsidRDefault="00522E03" w:rsidP="00BD6DCC">
            <w:pPr>
              <w:numPr>
                <w:ilvl w:val="0"/>
                <w:numId w:val="57"/>
              </w:numPr>
              <w:ind w:left="663" w:hanging="493"/>
              <w:contextualSpacing/>
              <w:rPr>
                <w:sz w:val="28"/>
                <w:szCs w:val="28"/>
                <w:lang w:val="de-AT"/>
              </w:rPr>
            </w:pPr>
            <w:r w:rsidRPr="00522E03">
              <w:rPr>
                <w:sz w:val="28"/>
                <w:szCs w:val="28"/>
                <w:lang w:val="de-AT"/>
              </w:rPr>
              <w:t xml:space="preserve">Odgovor je pod D: </w:t>
            </w:r>
            <w:r w:rsidRPr="00522E03">
              <w:rPr>
                <w:sz w:val="28"/>
                <w:szCs w:val="28"/>
                <w:u w:val="single"/>
                <w:lang w:val="de-AT"/>
              </w:rPr>
              <w:t>Nijedan</w:t>
            </w:r>
          </w:p>
          <w:p w14:paraId="3E27E2D0" w14:textId="77777777" w:rsidR="00522E03" w:rsidRPr="00522E03" w:rsidRDefault="00522E03" w:rsidP="00522E03">
            <w:pPr>
              <w:ind w:left="851" w:hanging="491"/>
              <w:rPr>
                <w:sz w:val="28"/>
                <w:szCs w:val="28"/>
              </w:rPr>
            </w:pPr>
          </w:p>
          <w:p w14:paraId="1B352BFE" w14:textId="77777777" w:rsidR="00522E03" w:rsidRPr="00522E03" w:rsidRDefault="00522E03" w:rsidP="00BD6DCC">
            <w:pPr>
              <w:numPr>
                <w:ilvl w:val="0"/>
                <w:numId w:val="57"/>
              </w:numPr>
              <w:ind w:left="663" w:hanging="493"/>
              <w:contextualSpacing/>
              <w:rPr>
                <w:sz w:val="28"/>
                <w:szCs w:val="28"/>
              </w:rPr>
            </w:pPr>
            <w:r w:rsidRPr="00522E03">
              <w:rPr>
                <w:sz w:val="28"/>
                <w:szCs w:val="28"/>
              </w:rPr>
              <w:t xml:space="preserve">Odgovor je pod A: </w:t>
            </w:r>
            <w:r w:rsidRPr="00522E03">
              <w:rPr>
                <w:sz w:val="28"/>
                <w:szCs w:val="28"/>
                <w:u w:val="single"/>
              </w:rPr>
              <w:t>Samo 1 i 2</w:t>
            </w:r>
          </w:p>
          <w:p w14:paraId="61E56E5C" w14:textId="77777777" w:rsidR="00522E03" w:rsidRPr="00522E03" w:rsidRDefault="00522E03" w:rsidP="00522E03">
            <w:pPr>
              <w:rPr>
                <w:sz w:val="28"/>
                <w:szCs w:val="28"/>
              </w:rPr>
            </w:pPr>
          </w:p>
          <w:p w14:paraId="39C7BD61" w14:textId="77777777" w:rsidR="00522E03" w:rsidRPr="00522E03" w:rsidRDefault="00522E03" w:rsidP="00BD6DCC">
            <w:pPr>
              <w:numPr>
                <w:ilvl w:val="0"/>
                <w:numId w:val="57"/>
              </w:numPr>
              <w:ind w:left="805" w:hanging="635"/>
              <w:contextualSpacing/>
              <w:rPr>
                <w:sz w:val="28"/>
                <w:szCs w:val="28"/>
              </w:rPr>
            </w:pPr>
            <w:r w:rsidRPr="00522E03">
              <w:rPr>
                <w:sz w:val="28"/>
                <w:szCs w:val="28"/>
              </w:rPr>
              <w:t xml:space="preserve">Odgovor je pod D: </w:t>
            </w:r>
            <w:r w:rsidRPr="00522E03">
              <w:rPr>
                <w:sz w:val="28"/>
                <w:szCs w:val="28"/>
                <w:u w:val="single"/>
              </w:rPr>
              <w:t>1, 2 i 3</w:t>
            </w:r>
          </w:p>
          <w:p w14:paraId="3EB8F2AD" w14:textId="77777777" w:rsidR="00522E03" w:rsidRPr="00522E03" w:rsidRDefault="00522E03" w:rsidP="00522E03">
            <w:pPr>
              <w:ind w:left="993" w:hanging="633"/>
              <w:rPr>
                <w:sz w:val="28"/>
                <w:szCs w:val="28"/>
              </w:rPr>
            </w:pPr>
          </w:p>
          <w:p w14:paraId="5842B8C7" w14:textId="77777777" w:rsidR="00522E03" w:rsidRPr="00522E03" w:rsidRDefault="00522E03" w:rsidP="00BD6DCC">
            <w:pPr>
              <w:numPr>
                <w:ilvl w:val="0"/>
                <w:numId w:val="57"/>
              </w:numPr>
              <w:ind w:left="805" w:hanging="635"/>
              <w:contextualSpacing/>
              <w:rPr>
                <w:sz w:val="28"/>
                <w:szCs w:val="28"/>
              </w:rPr>
            </w:pPr>
            <w:r w:rsidRPr="00522E03">
              <w:rPr>
                <w:sz w:val="28"/>
                <w:szCs w:val="28"/>
              </w:rPr>
              <w:t xml:space="preserve">Odgovor je pod B: </w:t>
            </w:r>
            <w:r w:rsidRPr="00522E03">
              <w:rPr>
                <w:sz w:val="28"/>
                <w:szCs w:val="28"/>
                <w:u w:val="single"/>
              </w:rPr>
              <w:t>Samo 3</w:t>
            </w:r>
          </w:p>
          <w:p w14:paraId="12B793A5" w14:textId="77777777" w:rsidR="00522E03" w:rsidRPr="00522E03" w:rsidRDefault="00522E03" w:rsidP="00522E03">
            <w:pPr>
              <w:ind w:left="993" w:hanging="633"/>
              <w:rPr>
                <w:sz w:val="28"/>
                <w:szCs w:val="28"/>
              </w:rPr>
            </w:pPr>
          </w:p>
          <w:p w14:paraId="27A7E341" w14:textId="77777777" w:rsidR="00522E03" w:rsidRPr="00522E03" w:rsidRDefault="00522E03" w:rsidP="00BD6DCC">
            <w:pPr>
              <w:numPr>
                <w:ilvl w:val="0"/>
                <w:numId w:val="57"/>
              </w:numPr>
              <w:ind w:left="805" w:hanging="635"/>
              <w:contextualSpacing/>
              <w:rPr>
                <w:sz w:val="28"/>
                <w:szCs w:val="28"/>
                <w:u w:val="single"/>
              </w:rPr>
            </w:pPr>
            <w:r w:rsidRPr="00522E03">
              <w:rPr>
                <w:sz w:val="28"/>
                <w:szCs w:val="28"/>
              </w:rPr>
              <w:t xml:space="preserve">Odgovor je pod A: </w:t>
            </w:r>
            <w:r w:rsidRPr="00522E03">
              <w:rPr>
                <w:sz w:val="28"/>
                <w:szCs w:val="28"/>
                <w:u w:val="single"/>
              </w:rPr>
              <w:t>Samo 1</w:t>
            </w:r>
          </w:p>
          <w:p w14:paraId="6EC604EF" w14:textId="77777777" w:rsidR="00522E03" w:rsidRPr="00522E03" w:rsidRDefault="00522E03" w:rsidP="00522E03">
            <w:pPr>
              <w:ind w:left="993" w:hanging="633"/>
              <w:rPr>
                <w:b/>
                <w:sz w:val="28"/>
                <w:szCs w:val="28"/>
              </w:rPr>
            </w:pPr>
          </w:p>
          <w:p w14:paraId="3DB83A3D" w14:textId="401FD01C" w:rsidR="00522E03" w:rsidRPr="00522E03" w:rsidRDefault="00BD6DCC" w:rsidP="00BD6DCC">
            <w:pPr>
              <w:numPr>
                <w:ilvl w:val="0"/>
                <w:numId w:val="57"/>
              </w:numPr>
              <w:ind w:left="805" w:hanging="635"/>
              <w:contextualSpacing/>
              <w:rPr>
                <w:sz w:val="28"/>
                <w:szCs w:val="28"/>
              </w:rPr>
            </w:pPr>
            <w:r>
              <w:rPr>
                <w:sz w:val="28"/>
                <w:szCs w:val="28"/>
              </w:rPr>
              <w:t>Odgovor:__________</w:t>
            </w:r>
            <w:r w:rsidR="00522E03" w:rsidRPr="00522E03">
              <w:rPr>
                <w:sz w:val="28"/>
                <w:szCs w:val="28"/>
              </w:rPr>
              <w:t>__________________________________.</w:t>
            </w:r>
          </w:p>
          <w:p w14:paraId="5F9F01E9" w14:textId="77777777" w:rsidR="00522E03" w:rsidRPr="00522E03" w:rsidRDefault="00522E03" w:rsidP="00522E03">
            <w:pPr>
              <w:rPr>
                <w:sz w:val="28"/>
                <w:szCs w:val="28"/>
              </w:rPr>
            </w:pPr>
          </w:p>
          <w:p w14:paraId="721939FB" w14:textId="77777777" w:rsidR="00522E03" w:rsidRPr="00522E03" w:rsidRDefault="00522E03" w:rsidP="00BD6DCC">
            <w:pPr>
              <w:numPr>
                <w:ilvl w:val="0"/>
                <w:numId w:val="57"/>
              </w:numPr>
              <w:ind w:left="805" w:hanging="635"/>
              <w:contextualSpacing/>
              <w:rPr>
                <w:sz w:val="28"/>
                <w:szCs w:val="28"/>
              </w:rPr>
            </w:pPr>
            <w:r w:rsidRPr="00522E03">
              <w:rPr>
                <w:sz w:val="28"/>
                <w:szCs w:val="28"/>
              </w:rPr>
              <w:t xml:space="preserve">Odgovor je pod D: </w:t>
            </w:r>
            <w:r w:rsidRPr="00522E03">
              <w:rPr>
                <w:sz w:val="28"/>
                <w:szCs w:val="28"/>
                <w:u w:val="single"/>
              </w:rPr>
              <w:t>1, 2, 3 i 4</w:t>
            </w:r>
          </w:p>
          <w:p w14:paraId="4CD2596E" w14:textId="77777777" w:rsidR="00522E03" w:rsidRPr="00522E03" w:rsidRDefault="00522E03" w:rsidP="00522E03">
            <w:pPr>
              <w:ind w:left="993" w:hanging="633"/>
              <w:rPr>
                <w:b/>
                <w:sz w:val="28"/>
                <w:szCs w:val="28"/>
              </w:rPr>
            </w:pPr>
          </w:p>
          <w:p w14:paraId="3CBDA58E" w14:textId="77777777" w:rsidR="00522E03" w:rsidRPr="00522E03" w:rsidRDefault="00522E03" w:rsidP="00BD6DCC">
            <w:pPr>
              <w:numPr>
                <w:ilvl w:val="0"/>
                <w:numId w:val="57"/>
              </w:numPr>
              <w:ind w:left="805" w:hanging="635"/>
              <w:contextualSpacing/>
              <w:rPr>
                <w:sz w:val="28"/>
                <w:szCs w:val="28"/>
              </w:rPr>
            </w:pPr>
            <w:r w:rsidRPr="00522E03">
              <w:rPr>
                <w:sz w:val="28"/>
                <w:szCs w:val="28"/>
              </w:rPr>
              <w:t xml:space="preserve">Odgovor je pod B: </w:t>
            </w:r>
            <w:r w:rsidRPr="00522E03">
              <w:rPr>
                <w:sz w:val="28"/>
                <w:szCs w:val="28"/>
                <w:u w:val="single"/>
              </w:rPr>
              <w:t>Samo 1 i 3</w:t>
            </w:r>
          </w:p>
          <w:p w14:paraId="52851532" w14:textId="77777777" w:rsidR="00522E03" w:rsidRPr="00522E03" w:rsidRDefault="00522E03" w:rsidP="00522E03">
            <w:pPr>
              <w:ind w:left="993" w:hanging="633"/>
              <w:rPr>
                <w:sz w:val="28"/>
                <w:szCs w:val="28"/>
              </w:rPr>
            </w:pPr>
          </w:p>
          <w:p w14:paraId="2F6ACB69" w14:textId="53D7AA6E" w:rsidR="00522E03" w:rsidRPr="0071421A" w:rsidRDefault="00522E03" w:rsidP="0071421A">
            <w:pPr>
              <w:numPr>
                <w:ilvl w:val="0"/>
                <w:numId w:val="57"/>
              </w:numPr>
              <w:ind w:left="805" w:hanging="635"/>
              <w:contextualSpacing/>
              <w:rPr>
                <w:sz w:val="28"/>
                <w:szCs w:val="28"/>
                <w:u w:val="single"/>
                <w:lang w:val="fr-FR"/>
              </w:rPr>
            </w:pPr>
            <w:r w:rsidRPr="00522E03">
              <w:rPr>
                <w:sz w:val="28"/>
                <w:szCs w:val="28"/>
                <w:lang w:val="fr-FR"/>
              </w:rPr>
              <w:t xml:space="preserve">Odgovor je pod C: </w:t>
            </w:r>
            <w:r w:rsidRPr="00522E03">
              <w:rPr>
                <w:sz w:val="28"/>
                <w:szCs w:val="28"/>
                <w:u w:val="single"/>
                <w:lang w:val="fr-FR"/>
              </w:rPr>
              <w:t>Poljoprivredne njive</w:t>
            </w:r>
          </w:p>
          <w:p w14:paraId="2F0A573C" w14:textId="77777777" w:rsidR="00522E03" w:rsidRPr="00522E03" w:rsidRDefault="00522E03" w:rsidP="00BD6DCC">
            <w:pPr>
              <w:numPr>
                <w:ilvl w:val="0"/>
                <w:numId w:val="57"/>
              </w:numPr>
              <w:ind w:left="805" w:hanging="635"/>
              <w:contextualSpacing/>
              <w:rPr>
                <w:sz w:val="28"/>
                <w:szCs w:val="28"/>
                <w:u w:val="single"/>
                <w:lang w:val="de-AT"/>
              </w:rPr>
            </w:pPr>
            <w:r w:rsidRPr="00522E03">
              <w:rPr>
                <w:sz w:val="28"/>
                <w:szCs w:val="28"/>
                <w:lang w:val="de-AT"/>
              </w:rPr>
              <w:t xml:space="preserve">Odgovor je pod B: </w:t>
            </w:r>
            <w:r w:rsidRPr="00522E03">
              <w:rPr>
                <w:sz w:val="28"/>
                <w:szCs w:val="28"/>
                <w:u w:val="single"/>
                <w:lang w:val="de-AT"/>
              </w:rPr>
              <w:t>Konvergentna evolucija</w:t>
            </w:r>
          </w:p>
          <w:p w14:paraId="3AC15557" w14:textId="77777777" w:rsidR="00522E03" w:rsidRPr="00522E03" w:rsidRDefault="00522E03" w:rsidP="00522E03">
            <w:pPr>
              <w:ind w:left="993" w:hanging="633"/>
              <w:rPr>
                <w:sz w:val="28"/>
                <w:szCs w:val="28"/>
                <w:lang w:val="de-AT"/>
              </w:rPr>
            </w:pPr>
          </w:p>
          <w:p w14:paraId="25F3BB74" w14:textId="77777777" w:rsidR="00522E03" w:rsidRPr="00522E03" w:rsidRDefault="00522E03" w:rsidP="00522E03">
            <w:pPr>
              <w:rPr>
                <w:b/>
                <w:i/>
                <w:sz w:val="28"/>
                <w:szCs w:val="28"/>
                <w:lang w:val="de-AT"/>
              </w:rPr>
            </w:pPr>
            <w:r w:rsidRPr="00522E03">
              <w:rPr>
                <w:b/>
                <w:i/>
                <w:sz w:val="28"/>
                <w:szCs w:val="28"/>
                <w:lang w:val="de-AT"/>
              </w:rPr>
              <w:t>Objašnjenje:</w:t>
            </w:r>
          </w:p>
          <w:p w14:paraId="126B2A9C" w14:textId="77777777" w:rsidR="00522E03" w:rsidRPr="00522E03" w:rsidRDefault="00522E03" w:rsidP="00522E03">
            <w:pPr>
              <w:jc w:val="both"/>
              <w:rPr>
                <w:sz w:val="28"/>
                <w:szCs w:val="28"/>
                <w:lang w:val="fr-FR"/>
              </w:rPr>
            </w:pPr>
            <w:r w:rsidRPr="00522E03">
              <w:rPr>
                <w:sz w:val="28"/>
                <w:szCs w:val="28"/>
                <w:lang w:val="de-AT"/>
              </w:rPr>
              <w:t xml:space="preserve">Ajkule i delfini nisu blisko povezani i razvili su svoje aerodinamične oblike odvojeno jedan od drugog. Ovo je primer konvergentne evolucije, u kojoj dve vrste koje nisu blisko povezane razvijaju slične karakteristike. </w:t>
            </w:r>
            <w:r w:rsidRPr="00522E03">
              <w:rPr>
                <w:sz w:val="28"/>
                <w:szCs w:val="28"/>
                <w:lang w:val="fr-FR"/>
              </w:rPr>
              <w:t>Divergentna evolucija je suprotna.</w:t>
            </w:r>
          </w:p>
          <w:p w14:paraId="344E5181" w14:textId="77777777" w:rsidR="00522E03" w:rsidRPr="00522E03" w:rsidRDefault="00522E03" w:rsidP="00522E03">
            <w:pPr>
              <w:rPr>
                <w:sz w:val="28"/>
                <w:szCs w:val="28"/>
                <w:lang w:val="fr-FR"/>
              </w:rPr>
            </w:pPr>
          </w:p>
          <w:p w14:paraId="3B99897F" w14:textId="77777777" w:rsidR="00522E03" w:rsidRPr="00522E03" w:rsidRDefault="00522E03" w:rsidP="00BD6DCC">
            <w:pPr>
              <w:numPr>
                <w:ilvl w:val="0"/>
                <w:numId w:val="57"/>
              </w:numPr>
              <w:ind w:left="805" w:hanging="635"/>
              <w:contextualSpacing/>
              <w:rPr>
                <w:sz w:val="28"/>
                <w:szCs w:val="28"/>
                <w:u w:val="single"/>
                <w:lang w:val="fr-FR"/>
              </w:rPr>
            </w:pPr>
            <w:r w:rsidRPr="00522E03">
              <w:rPr>
                <w:sz w:val="28"/>
                <w:szCs w:val="28"/>
                <w:lang w:val="fr-FR"/>
              </w:rPr>
              <w:t xml:space="preserve">Odgovor je pod C: </w:t>
            </w:r>
            <w:r w:rsidRPr="00522E03">
              <w:rPr>
                <w:sz w:val="28"/>
                <w:szCs w:val="28"/>
                <w:u w:val="single"/>
                <w:lang w:val="fr-FR"/>
              </w:rPr>
              <w:t>Prokarioti</w:t>
            </w:r>
          </w:p>
          <w:p w14:paraId="0C3C997E" w14:textId="77777777" w:rsidR="00522E03" w:rsidRPr="00522E03" w:rsidRDefault="00522E03" w:rsidP="00522E03">
            <w:pPr>
              <w:rPr>
                <w:sz w:val="28"/>
                <w:szCs w:val="28"/>
                <w:lang w:val="fr-FR"/>
              </w:rPr>
            </w:pPr>
          </w:p>
          <w:p w14:paraId="0BD92DC6" w14:textId="77777777" w:rsidR="00522E03" w:rsidRPr="00522E03" w:rsidRDefault="00522E03" w:rsidP="00522E03">
            <w:pPr>
              <w:rPr>
                <w:sz w:val="28"/>
                <w:szCs w:val="28"/>
                <w:lang w:val="fr-FR"/>
              </w:rPr>
            </w:pPr>
            <w:r w:rsidRPr="00522E03">
              <w:rPr>
                <w:b/>
                <w:i/>
                <w:sz w:val="28"/>
                <w:szCs w:val="28"/>
                <w:lang w:val="fr-FR"/>
              </w:rPr>
              <w:t>Objašnjenje</w:t>
            </w:r>
            <w:r w:rsidRPr="00522E03">
              <w:rPr>
                <w:sz w:val="28"/>
                <w:szCs w:val="28"/>
                <w:lang w:val="fr-FR"/>
              </w:rPr>
              <w:t>:</w:t>
            </w:r>
          </w:p>
          <w:p w14:paraId="25BDC4D8" w14:textId="77777777" w:rsidR="00522E03" w:rsidRPr="00522E03" w:rsidRDefault="00522E03" w:rsidP="00522E03">
            <w:pPr>
              <w:jc w:val="both"/>
              <w:rPr>
                <w:sz w:val="28"/>
                <w:szCs w:val="28"/>
                <w:lang w:val="fr-FR"/>
              </w:rPr>
            </w:pPr>
            <w:r w:rsidRPr="00522E03">
              <w:rPr>
                <w:sz w:val="28"/>
                <w:szCs w:val="28"/>
                <w:lang w:val="fr-FR"/>
              </w:rPr>
              <w:t>Prokarioti su jednostavni, jednoćelijski organizmi kojima nedostaje jezgra vezana za membranu. Oni su se razvili pre bilo kog drugog navedenog izbora odgovora, pošto su svi ostali navedeni izbori odgovora višećelijski organizmi koji su se razvili iz prokariota.</w:t>
            </w:r>
          </w:p>
          <w:p w14:paraId="7C3569FB" w14:textId="77777777" w:rsidR="00522E03" w:rsidRPr="00522E03" w:rsidRDefault="00522E03" w:rsidP="00522E03">
            <w:pPr>
              <w:rPr>
                <w:sz w:val="28"/>
                <w:szCs w:val="28"/>
                <w:lang w:val="fr-FR"/>
              </w:rPr>
            </w:pPr>
          </w:p>
          <w:p w14:paraId="282FC862" w14:textId="77777777" w:rsidR="00522E03" w:rsidRPr="00522E03" w:rsidRDefault="00522E03" w:rsidP="00BD6DCC">
            <w:pPr>
              <w:numPr>
                <w:ilvl w:val="0"/>
                <w:numId w:val="57"/>
              </w:numPr>
              <w:ind w:left="805" w:hanging="635"/>
              <w:contextualSpacing/>
              <w:rPr>
                <w:sz w:val="28"/>
                <w:szCs w:val="28"/>
                <w:u w:val="single"/>
                <w:lang w:val="fr-FR"/>
              </w:rPr>
            </w:pPr>
            <w:r w:rsidRPr="00522E03">
              <w:rPr>
                <w:sz w:val="28"/>
                <w:szCs w:val="28"/>
                <w:lang w:val="fr-FR"/>
              </w:rPr>
              <w:t xml:space="preserve">Odgovor je pod A: </w:t>
            </w:r>
            <w:r w:rsidRPr="00522E03">
              <w:rPr>
                <w:sz w:val="28"/>
                <w:szCs w:val="28"/>
                <w:u w:val="single"/>
                <w:lang w:val="fr-FR"/>
              </w:rPr>
              <w:t>Evolucija</w:t>
            </w:r>
          </w:p>
          <w:p w14:paraId="4C27175D" w14:textId="77777777" w:rsidR="00522E03" w:rsidRPr="00522E03" w:rsidRDefault="00522E03" w:rsidP="00522E03">
            <w:pPr>
              <w:rPr>
                <w:sz w:val="28"/>
                <w:szCs w:val="28"/>
                <w:lang w:val="fr-FR"/>
              </w:rPr>
            </w:pPr>
          </w:p>
          <w:p w14:paraId="12B83ABB" w14:textId="77777777" w:rsidR="00522E03" w:rsidRPr="00522E03" w:rsidRDefault="00522E03" w:rsidP="00522E03">
            <w:pPr>
              <w:rPr>
                <w:b/>
                <w:i/>
                <w:sz w:val="28"/>
                <w:szCs w:val="28"/>
                <w:lang w:val="fr-FR"/>
              </w:rPr>
            </w:pPr>
            <w:r w:rsidRPr="00522E03">
              <w:rPr>
                <w:b/>
                <w:i/>
                <w:sz w:val="28"/>
                <w:szCs w:val="28"/>
                <w:lang w:val="fr-FR"/>
              </w:rPr>
              <w:t>Objašnjenje:</w:t>
            </w:r>
          </w:p>
          <w:p w14:paraId="40B1D9A5" w14:textId="77777777" w:rsidR="00522E03" w:rsidRPr="00522E03" w:rsidRDefault="00522E03" w:rsidP="00522E03">
            <w:pPr>
              <w:jc w:val="both"/>
              <w:rPr>
                <w:sz w:val="28"/>
                <w:szCs w:val="28"/>
                <w:lang w:val="fr-FR"/>
              </w:rPr>
            </w:pPr>
            <w:r w:rsidRPr="00522E03">
              <w:rPr>
                <w:sz w:val="28"/>
                <w:szCs w:val="28"/>
                <w:lang w:val="fr-FR"/>
              </w:rPr>
              <w:t>Evolucija je proces uredne i postepene promene ili razvoja. Evolucija je promena u proporcijama različitih genotipova u populaciji od jedne generacije do druge. Karakteristika organizma koja mu pomaže da preživi i reprodukuje se u određenoj sredini je adaptacija. Varijabilnost je opseg promena prisutnih u genomu, kao što je broj različitih alela određenog gena. Protok gena je kretanje alela iz jedne populacije u drugu usled migracije pojedinačnih organizama.</w:t>
            </w:r>
          </w:p>
          <w:p w14:paraId="01F77440" w14:textId="77777777" w:rsidR="00522E03" w:rsidRPr="00522E03" w:rsidRDefault="00522E03" w:rsidP="00522E03">
            <w:pPr>
              <w:jc w:val="both"/>
              <w:rPr>
                <w:sz w:val="28"/>
                <w:szCs w:val="28"/>
                <w:lang w:val="fr-FR"/>
              </w:rPr>
            </w:pPr>
          </w:p>
          <w:p w14:paraId="0D335E8B" w14:textId="77777777" w:rsidR="00522E03" w:rsidRPr="00522E03" w:rsidRDefault="00522E03" w:rsidP="00BD6DCC">
            <w:pPr>
              <w:numPr>
                <w:ilvl w:val="0"/>
                <w:numId w:val="57"/>
              </w:numPr>
              <w:ind w:left="805" w:hanging="635"/>
              <w:contextualSpacing/>
              <w:jc w:val="both"/>
              <w:rPr>
                <w:sz w:val="28"/>
                <w:szCs w:val="28"/>
                <w:u w:val="single"/>
                <w:lang w:val="fr-FR"/>
              </w:rPr>
            </w:pPr>
            <w:r w:rsidRPr="00522E03">
              <w:rPr>
                <w:sz w:val="28"/>
                <w:szCs w:val="28"/>
                <w:lang w:val="fr-FR"/>
              </w:rPr>
              <w:t xml:space="preserve">Odgovor je pod B: </w:t>
            </w:r>
            <w:r w:rsidRPr="00522E03">
              <w:rPr>
                <w:sz w:val="28"/>
                <w:szCs w:val="28"/>
                <w:u w:val="single"/>
                <w:lang w:val="fr-FR"/>
              </w:rPr>
              <w:t>Koevolucija</w:t>
            </w:r>
          </w:p>
          <w:p w14:paraId="06BEC32F" w14:textId="77777777" w:rsidR="00522E03" w:rsidRPr="00522E03" w:rsidRDefault="00522E03" w:rsidP="00522E03">
            <w:pPr>
              <w:jc w:val="both"/>
              <w:rPr>
                <w:sz w:val="28"/>
                <w:szCs w:val="28"/>
                <w:lang w:val="fr-FR"/>
              </w:rPr>
            </w:pPr>
          </w:p>
          <w:p w14:paraId="5F528D86" w14:textId="77777777" w:rsidR="00522E03" w:rsidRPr="00522E03" w:rsidRDefault="00522E03" w:rsidP="00522E03">
            <w:pPr>
              <w:jc w:val="both"/>
              <w:rPr>
                <w:b/>
                <w:i/>
                <w:sz w:val="28"/>
                <w:szCs w:val="28"/>
                <w:lang w:val="fr-FR"/>
              </w:rPr>
            </w:pPr>
            <w:r w:rsidRPr="00522E03">
              <w:rPr>
                <w:b/>
                <w:i/>
                <w:sz w:val="28"/>
                <w:szCs w:val="28"/>
                <w:lang w:val="fr-FR"/>
              </w:rPr>
              <w:t>Objašnjenje:</w:t>
            </w:r>
          </w:p>
          <w:p w14:paraId="7D0C25BF" w14:textId="3F667F3D" w:rsidR="00522E03" w:rsidRDefault="00522E03" w:rsidP="00522E03">
            <w:pPr>
              <w:jc w:val="both"/>
              <w:rPr>
                <w:sz w:val="28"/>
                <w:szCs w:val="28"/>
                <w:lang w:val="fr-FR"/>
              </w:rPr>
            </w:pPr>
            <w:r w:rsidRPr="00522E03">
              <w:rPr>
                <w:sz w:val="28"/>
                <w:szCs w:val="28"/>
                <w:lang w:val="fr-FR"/>
              </w:rPr>
              <w:t>Koevolucija se dešava kada jedna vrsta evoluira u isto vreme kada i druga srodna vrsta. Često je jedna od ovih vrsta životinja plen koja se prilagođava ili razvija osobine koje povećavaju stopu preživljavanja i reprodukciju. Predator koji lovi plen mora da se prilagodi, povećavajući povoljne osobine koje im omogućavaju da ponovo mogu da love plen. Koevolucija je vrsta evolucije, ali nije uzrok evolucije. Evolucija uzrokovana geografskom izolacijom odvija se kada je vrsta razdvojena u više grupa zbog neke fizičke barijere (poput kamenog pada koji blokira prethodno otvoreni kanjon). Evolucija usled reproduktivne izolacije se dešava kada pripadnici dve vrste koji su prethodno bili u stanju da proizvedu održivo potomstvo ne mogu zbog promena fizičkih karakteristika ili ponašanja. Ove vrste mogu da se razmnožavaju, ali njihovo potomstvo nije održivo (sposobno da se razmnožava).</w:t>
            </w:r>
          </w:p>
          <w:p w14:paraId="5A2C244B" w14:textId="77777777" w:rsidR="005570CB" w:rsidRPr="00522E03" w:rsidRDefault="005570CB" w:rsidP="00522E03">
            <w:pPr>
              <w:jc w:val="both"/>
              <w:rPr>
                <w:sz w:val="28"/>
                <w:szCs w:val="28"/>
                <w:lang w:val="fr-FR"/>
              </w:rPr>
            </w:pPr>
          </w:p>
          <w:p w14:paraId="5611020D" w14:textId="35D5BBB2" w:rsidR="00522E03" w:rsidRDefault="00522E03" w:rsidP="00522E03">
            <w:pPr>
              <w:jc w:val="both"/>
              <w:rPr>
                <w:sz w:val="28"/>
                <w:szCs w:val="28"/>
                <w:lang w:val="fr-FR"/>
              </w:rPr>
            </w:pPr>
          </w:p>
          <w:p w14:paraId="638E7979" w14:textId="7019F225" w:rsidR="0071421A" w:rsidRDefault="0071421A" w:rsidP="00522E03">
            <w:pPr>
              <w:jc w:val="both"/>
              <w:rPr>
                <w:sz w:val="28"/>
                <w:szCs w:val="28"/>
                <w:lang w:val="fr-FR"/>
              </w:rPr>
            </w:pPr>
          </w:p>
          <w:p w14:paraId="2E6B7B6A" w14:textId="77777777" w:rsidR="0071421A" w:rsidRPr="00522E03" w:rsidRDefault="0071421A" w:rsidP="00522E03">
            <w:pPr>
              <w:jc w:val="both"/>
              <w:rPr>
                <w:sz w:val="28"/>
                <w:szCs w:val="28"/>
                <w:lang w:val="fr-FR"/>
              </w:rPr>
            </w:pPr>
          </w:p>
          <w:p w14:paraId="65889BB1" w14:textId="1FCE9F35" w:rsidR="00522E03" w:rsidRPr="005570CB" w:rsidRDefault="00522E03" w:rsidP="00BD6DCC">
            <w:pPr>
              <w:numPr>
                <w:ilvl w:val="0"/>
                <w:numId w:val="57"/>
              </w:numPr>
              <w:ind w:left="805" w:hanging="635"/>
              <w:contextualSpacing/>
              <w:jc w:val="both"/>
              <w:rPr>
                <w:sz w:val="28"/>
                <w:szCs w:val="28"/>
                <w:u w:val="single"/>
              </w:rPr>
            </w:pPr>
            <w:r w:rsidRPr="005570CB">
              <w:rPr>
                <w:sz w:val="28"/>
                <w:szCs w:val="28"/>
              </w:rPr>
              <w:t xml:space="preserve">Odgovor je pod C: </w:t>
            </w:r>
            <w:r w:rsidRPr="005570CB">
              <w:rPr>
                <w:sz w:val="28"/>
                <w:szCs w:val="28"/>
                <w:u w:val="single"/>
              </w:rPr>
              <w:t>Koevolucija</w:t>
            </w:r>
          </w:p>
          <w:p w14:paraId="44C9AF84" w14:textId="77777777" w:rsidR="00522E03" w:rsidRPr="00522E03" w:rsidRDefault="00522E03" w:rsidP="00522E03">
            <w:pPr>
              <w:jc w:val="both"/>
              <w:rPr>
                <w:sz w:val="28"/>
                <w:szCs w:val="28"/>
              </w:rPr>
            </w:pPr>
          </w:p>
          <w:p w14:paraId="085F291B" w14:textId="77777777" w:rsidR="00522E03" w:rsidRPr="00522E03" w:rsidRDefault="00522E03" w:rsidP="00522E03">
            <w:pPr>
              <w:jc w:val="both"/>
              <w:rPr>
                <w:b/>
                <w:i/>
                <w:sz w:val="28"/>
                <w:szCs w:val="28"/>
              </w:rPr>
            </w:pPr>
            <w:r w:rsidRPr="00522E03">
              <w:rPr>
                <w:b/>
                <w:i/>
                <w:sz w:val="28"/>
                <w:szCs w:val="28"/>
              </w:rPr>
              <w:t>Objašnjenje:</w:t>
            </w:r>
          </w:p>
          <w:p w14:paraId="45B8B598" w14:textId="77777777" w:rsidR="00522E03" w:rsidRPr="00522E03" w:rsidRDefault="00522E03" w:rsidP="00522E03">
            <w:pPr>
              <w:jc w:val="both"/>
              <w:rPr>
                <w:sz w:val="28"/>
                <w:szCs w:val="28"/>
              </w:rPr>
            </w:pPr>
            <w:r w:rsidRPr="00522E03">
              <w:rPr>
                <w:sz w:val="28"/>
                <w:szCs w:val="28"/>
              </w:rPr>
              <w:t>Definiše se kao stalna evolucija koju vrste u interakciji imaju kao odgovor jedna na drugu.</w:t>
            </w:r>
          </w:p>
          <w:p w14:paraId="5A1B5851" w14:textId="77777777" w:rsidR="00522E03" w:rsidRPr="00522E03" w:rsidRDefault="00522E03" w:rsidP="00522E03">
            <w:pPr>
              <w:jc w:val="both"/>
              <w:rPr>
                <w:sz w:val="28"/>
                <w:szCs w:val="28"/>
              </w:rPr>
            </w:pPr>
          </w:p>
          <w:p w14:paraId="6617FBEE" w14:textId="77777777" w:rsidR="00522E03" w:rsidRPr="00522E03" w:rsidRDefault="00522E03" w:rsidP="00BD6DCC">
            <w:pPr>
              <w:numPr>
                <w:ilvl w:val="0"/>
                <w:numId w:val="57"/>
              </w:numPr>
              <w:ind w:left="590"/>
              <w:contextualSpacing/>
              <w:jc w:val="both"/>
              <w:rPr>
                <w:sz w:val="28"/>
                <w:szCs w:val="28"/>
              </w:rPr>
            </w:pPr>
            <w:r w:rsidRPr="00522E03">
              <w:rPr>
                <w:sz w:val="28"/>
                <w:szCs w:val="28"/>
              </w:rPr>
              <w:t xml:space="preserve">   Odgovor je pod A: </w:t>
            </w:r>
            <w:r w:rsidRPr="00522E03">
              <w:rPr>
                <w:sz w:val="28"/>
                <w:szCs w:val="28"/>
                <w:u w:val="single"/>
              </w:rPr>
              <w:t>Predstavlja slučajne promene učestalosti alela kroz generacije.</w:t>
            </w:r>
            <w:r w:rsidRPr="00522E03">
              <w:rPr>
                <w:sz w:val="28"/>
                <w:szCs w:val="28"/>
              </w:rPr>
              <w:t xml:space="preserve"> </w:t>
            </w:r>
          </w:p>
          <w:p w14:paraId="4128D7DD" w14:textId="77777777" w:rsidR="00522E03" w:rsidRPr="00522E03" w:rsidRDefault="00522E03" w:rsidP="00522E03">
            <w:pPr>
              <w:jc w:val="both"/>
              <w:rPr>
                <w:sz w:val="28"/>
                <w:szCs w:val="28"/>
              </w:rPr>
            </w:pPr>
          </w:p>
          <w:p w14:paraId="56EE2388" w14:textId="77777777" w:rsidR="00522E03" w:rsidRPr="00522E03" w:rsidRDefault="00522E03" w:rsidP="00522E03">
            <w:pPr>
              <w:jc w:val="both"/>
              <w:rPr>
                <w:b/>
                <w:i/>
                <w:sz w:val="28"/>
                <w:szCs w:val="28"/>
              </w:rPr>
            </w:pPr>
            <w:r w:rsidRPr="00522E03">
              <w:rPr>
                <w:b/>
                <w:i/>
                <w:sz w:val="28"/>
                <w:szCs w:val="28"/>
              </w:rPr>
              <w:t>Objašnjenje:</w:t>
            </w:r>
          </w:p>
          <w:p w14:paraId="08D607FA" w14:textId="77777777" w:rsidR="00522E03" w:rsidRPr="00522E03" w:rsidRDefault="00522E03" w:rsidP="00522E03">
            <w:pPr>
              <w:jc w:val="both"/>
              <w:rPr>
                <w:sz w:val="28"/>
                <w:szCs w:val="28"/>
              </w:rPr>
            </w:pPr>
            <w:r w:rsidRPr="00522E03">
              <w:rPr>
                <w:sz w:val="28"/>
                <w:szCs w:val="28"/>
              </w:rPr>
              <w:t>Ako se od jedne velike populacije izdvoji manja grupa jedinki i oformi novu populaciju, ona ne mora biti ista već se čak može veoma razlikovati od matične populacije. U tako malobrojnoj populaciji su efekti genetičkog drifta/odstupanja najizraženiji. Ilustrativan primer za humane populacije je učestalost krvnih grupa kod Indijanaca u Severnoj Americi. Većina tih Indijanaca ima krvnu grupu O, ali jedna izolovana grupa usled genetičkog drifta ima najučestaliju krvnu grupu A. Ova učestalost je veća ne samo u poređenju sa ostalim severnoameričkim Indijancima nego je veća i od učestalosti u bilo kojoj humanoj populaciji.</w:t>
            </w:r>
          </w:p>
          <w:p w14:paraId="15FCC70F" w14:textId="77777777" w:rsidR="00522E03" w:rsidRPr="00522E03" w:rsidRDefault="00522E03" w:rsidP="00522E03">
            <w:pPr>
              <w:jc w:val="both"/>
              <w:rPr>
                <w:sz w:val="28"/>
                <w:szCs w:val="28"/>
                <w:lang w:val="de-AT"/>
              </w:rPr>
            </w:pPr>
          </w:p>
          <w:p w14:paraId="01FC09A3" w14:textId="709D04A4" w:rsidR="00522E03" w:rsidRPr="0071421A" w:rsidRDefault="00522E03" w:rsidP="0071421A">
            <w:pPr>
              <w:numPr>
                <w:ilvl w:val="0"/>
                <w:numId w:val="57"/>
              </w:numPr>
              <w:spacing w:after="40"/>
              <w:ind w:left="731" w:hanging="561"/>
              <w:contextualSpacing/>
              <w:jc w:val="both"/>
              <w:rPr>
                <w:sz w:val="28"/>
                <w:szCs w:val="28"/>
                <w:u w:val="single"/>
                <w:lang w:val="de-AT"/>
              </w:rPr>
            </w:pPr>
            <w:r w:rsidRPr="00522E03">
              <w:rPr>
                <w:sz w:val="28"/>
                <w:szCs w:val="28"/>
                <w:lang w:val="de-AT"/>
              </w:rPr>
              <w:t xml:space="preserve">Odgovor je pod D: </w:t>
            </w:r>
            <w:r w:rsidRPr="00522E03">
              <w:rPr>
                <w:sz w:val="28"/>
                <w:szCs w:val="28"/>
                <w:u w:val="single"/>
                <w:lang w:val="de-AT"/>
              </w:rPr>
              <w:t>Genetsko odstupanje je potpuno nasumičan.</w:t>
            </w:r>
          </w:p>
          <w:p w14:paraId="3D0A6624" w14:textId="77777777" w:rsidR="00522E03" w:rsidRPr="00522E03" w:rsidRDefault="00522E03" w:rsidP="0071421A">
            <w:pPr>
              <w:spacing w:after="40"/>
              <w:jc w:val="both"/>
              <w:rPr>
                <w:b/>
                <w:i/>
                <w:sz w:val="28"/>
                <w:szCs w:val="28"/>
                <w:lang w:val="de-AT"/>
              </w:rPr>
            </w:pPr>
            <w:r w:rsidRPr="00522E03">
              <w:rPr>
                <w:b/>
                <w:i/>
                <w:sz w:val="28"/>
                <w:szCs w:val="28"/>
                <w:lang w:val="de-AT"/>
              </w:rPr>
              <w:t>Objašnjenje:</w:t>
            </w:r>
          </w:p>
          <w:p w14:paraId="52FD4833" w14:textId="77777777" w:rsidR="00522E03" w:rsidRPr="00522E03" w:rsidRDefault="00522E03" w:rsidP="00522E03">
            <w:pPr>
              <w:jc w:val="both"/>
              <w:rPr>
                <w:sz w:val="28"/>
                <w:szCs w:val="28"/>
                <w:lang w:val="de-AT"/>
              </w:rPr>
            </w:pPr>
            <w:r w:rsidRPr="00522E03">
              <w:rPr>
                <w:sz w:val="28"/>
                <w:szCs w:val="28"/>
                <w:lang w:val="de-AT"/>
              </w:rPr>
              <w:t>To je prirodan proces koji se dešava nasumično i ima dubok uticaj na vrste. Dakle, genetski drift/odstupanje nisu stvorili ljudi - to je prirodan proces. Genetski drift se javlja u životnim oblicima, od prokariota do eukariota. Genetski drift se javlja u svim živim organizmima, dakle i kod  biljka, životinja, bakterija i gljiva.</w:t>
            </w:r>
          </w:p>
          <w:p w14:paraId="59C7A431" w14:textId="77777777" w:rsidR="00522E03" w:rsidRPr="00522E03" w:rsidRDefault="00522E03" w:rsidP="00522E03">
            <w:pPr>
              <w:jc w:val="both"/>
              <w:rPr>
                <w:sz w:val="28"/>
                <w:szCs w:val="28"/>
                <w:lang w:val="de-AT"/>
              </w:rPr>
            </w:pPr>
          </w:p>
          <w:p w14:paraId="319193DA" w14:textId="11D41BA1" w:rsidR="00522E03" w:rsidRPr="0071421A" w:rsidRDefault="00522E03" w:rsidP="0071421A">
            <w:pPr>
              <w:numPr>
                <w:ilvl w:val="0"/>
                <w:numId w:val="57"/>
              </w:numPr>
              <w:spacing w:after="40"/>
              <w:ind w:left="805" w:hanging="635"/>
              <w:contextualSpacing/>
              <w:jc w:val="both"/>
              <w:rPr>
                <w:sz w:val="28"/>
                <w:szCs w:val="28"/>
                <w:u w:val="single"/>
              </w:rPr>
            </w:pPr>
            <w:r w:rsidRPr="00522E03">
              <w:rPr>
                <w:sz w:val="28"/>
                <w:szCs w:val="28"/>
              </w:rPr>
              <w:t xml:space="preserve">Odgovor jej pod C: </w:t>
            </w:r>
            <w:r w:rsidRPr="00522E03">
              <w:rPr>
                <w:sz w:val="28"/>
                <w:szCs w:val="28"/>
                <w:u w:val="single"/>
              </w:rPr>
              <w:t>Robert MacArthur i E.O. Vilson</w:t>
            </w:r>
          </w:p>
          <w:p w14:paraId="38E1D58E" w14:textId="77777777" w:rsidR="00522E03" w:rsidRPr="00522E03" w:rsidRDefault="00522E03" w:rsidP="0071421A">
            <w:pPr>
              <w:spacing w:after="40"/>
              <w:jc w:val="both"/>
              <w:rPr>
                <w:b/>
                <w:i/>
                <w:sz w:val="28"/>
                <w:szCs w:val="28"/>
              </w:rPr>
            </w:pPr>
            <w:r w:rsidRPr="00522E03">
              <w:rPr>
                <w:b/>
                <w:i/>
                <w:sz w:val="28"/>
                <w:szCs w:val="28"/>
              </w:rPr>
              <w:t>Objašnjenje:</w:t>
            </w:r>
          </w:p>
          <w:p w14:paraId="4ACA8DBD" w14:textId="77777777" w:rsidR="00522E03" w:rsidRPr="00522E03" w:rsidRDefault="00522E03" w:rsidP="00522E03">
            <w:pPr>
              <w:jc w:val="both"/>
              <w:rPr>
                <w:sz w:val="28"/>
                <w:szCs w:val="28"/>
              </w:rPr>
            </w:pPr>
            <w:r w:rsidRPr="00522E03">
              <w:rPr>
                <w:sz w:val="28"/>
                <w:szCs w:val="28"/>
              </w:rPr>
              <w:t xml:space="preserve">Zajedno tokom 1960-ih, MacArthur i Wilson su skovali termin </w:t>
            </w:r>
            <w:r w:rsidRPr="00522E03">
              <w:rPr>
                <w:sz w:val="28"/>
                <w:szCs w:val="28"/>
                <w:u w:val="single"/>
              </w:rPr>
              <w:t>"Biogeografija ostrva</w:t>
            </w:r>
            <w:r w:rsidRPr="00522E03">
              <w:rPr>
                <w:sz w:val="28"/>
                <w:szCs w:val="28"/>
              </w:rPr>
              <w:t>" u okviru oblasti ostrvske biogeografije. Ovo je teorija koja pokušava da predvidi broj vrsta koje postoje na ostrvu, bilo da je to doslovno ostrvo, ili jednostavno stanište izolovano od sličnih staništa "okeanom" različitih staništa.</w:t>
            </w:r>
          </w:p>
          <w:p w14:paraId="57AC6DBD" w14:textId="77777777" w:rsidR="00522E03" w:rsidRPr="00522E03" w:rsidRDefault="00522E03" w:rsidP="00522E03">
            <w:pPr>
              <w:jc w:val="both"/>
              <w:rPr>
                <w:sz w:val="28"/>
                <w:szCs w:val="28"/>
              </w:rPr>
            </w:pPr>
          </w:p>
          <w:p w14:paraId="0FE13E5A" w14:textId="3BF060CB" w:rsidR="00522E03" w:rsidRPr="0071421A" w:rsidRDefault="00522E03" w:rsidP="0071421A">
            <w:pPr>
              <w:numPr>
                <w:ilvl w:val="0"/>
                <w:numId w:val="57"/>
              </w:numPr>
              <w:spacing w:after="40"/>
              <w:ind w:left="731" w:hanging="561"/>
              <w:contextualSpacing/>
              <w:jc w:val="both"/>
              <w:rPr>
                <w:sz w:val="28"/>
                <w:szCs w:val="28"/>
                <w:u w:val="single"/>
              </w:rPr>
            </w:pPr>
            <w:r w:rsidRPr="00522E03">
              <w:rPr>
                <w:sz w:val="28"/>
                <w:szCs w:val="28"/>
              </w:rPr>
              <w:t xml:space="preserve">Odgovor je pod C: </w:t>
            </w:r>
            <w:r w:rsidRPr="00522E03">
              <w:rPr>
                <w:sz w:val="28"/>
                <w:szCs w:val="28"/>
                <w:u w:val="single"/>
              </w:rPr>
              <w:t>Fluvijalna erozija</w:t>
            </w:r>
          </w:p>
          <w:p w14:paraId="4F21AD67" w14:textId="77777777" w:rsidR="00522E03" w:rsidRPr="00522E03" w:rsidRDefault="00522E03" w:rsidP="0071421A">
            <w:pPr>
              <w:spacing w:after="40"/>
              <w:jc w:val="both"/>
              <w:rPr>
                <w:b/>
                <w:i/>
                <w:sz w:val="28"/>
                <w:szCs w:val="28"/>
              </w:rPr>
            </w:pPr>
            <w:r w:rsidRPr="00522E03">
              <w:rPr>
                <w:b/>
                <w:i/>
                <w:sz w:val="28"/>
                <w:szCs w:val="28"/>
              </w:rPr>
              <w:t>Objašnjenje:</w:t>
            </w:r>
          </w:p>
          <w:p w14:paraId="3B70AC37" w14:textId="5A5B1677" w:rsidR="00522E03" w:rsidRPr="00522E03" w:rsidRDefault="00522E03" w:rsidP="00522E03">
            <w:pPr>
              <w:jc w:val="both"/>
              <w:rPr>
                <w:sz w:val="28"/>
                <w:szCs w:val="28"/>
                <w:lang w:val="de-AT"/>
              </w:rPr>
            </w:pPr>
            <w:r w:rsidRPr="00522E03">
              <w:rPr>
                <w:sz w:val="28"/>
                <w:szCs w:val="28"/>
              </w:rPr>
              <w:t xml:space="preserve">Sve ovo je na neki način uzrokovano vodom, međutim, fluvijalna erozija je posledica stalnih tokova; Veliki kanjon je odličan primer efekta fluvijalne erozije. Pluvijalna erozija  je prvi korak u eroziji od vode i uključuje lomljenje tla putem udara između tla i kapi kiše. </w:t>
            </w:r>
            <w:r w:rsidRPr="00522E03">
              <w:rPr>
                <w:sz w:val="28"/>
                <w:szCs w:val="28"/>
                <w:lang w:val="de-AT"/>
              </w:rPr>
              <w:t>Često je prethodnik za druge vrste erozije jer “otpušta” tlo. Denudacija podrazumeva ravnomerno uklanjanje određenog broja slojeva materijala. Sinonim za denudaciju je spiranje. Abrazija je geomorfološki process koji se odvija na obalama mora te je glavna karakteristika ove erozije što dolazi do menjanja obala usled morskih struja i talasa (uglavnom slanom vodom).</w:t>
            </w:r>
          </w:p>
          <w:p w14:paraId="6C8B82BC" w14:textId="77777777" w:rsidR="00522E03" w:rsidRPr="00522E03" w:rsidRDefault="00522E03" w:rsidP="00BD6DCC">
            <w:pPr>
              <w:numPr>
                <w:ilvl w:val="0"/>
                <w:numId w:val="57"/>
              </w:numPr>
              <w:ind w:left="805" w:hanging="635"/>
              <w:contextualSpacing/>
              <w:jc w:val="both"/>
              <w:rPr>
                <w:sz w:val="28"/>
                <w:szCs w:val="28"/>
                <w:lang w:val="fr-FR"/>
              </w:rPr>
            </w:pPr>
            <w:r w:rsidRPr="00522E03">
              <w:rPr>
                <w:sz w:val="28"/>
                <w:szCs w:val="28"/>
                <w:lang w:val="fr-FR"/>
              </w:rPr>
              <w:t xml:space="preserve">Odgovor je pod A: </w:t>
            </w:r>
            <w:r w:rsidRPr="00522E03">
              <w:rPr>
                <w:sz w:val="28"/>
                <w:szCs w:val="28"/>
                <w:u w:val="single"/>
                <w:lang w:val="fr-FR"/>
              </w:rPr>
              <w:t>Milankovićevi ciklusi</w:t>
            </w:r>
          </w:p>
          <w:p w14:paraId="3F234E73" w14:textId="77777777" w:rsidR="00522E03" w:rsidRPr="00522E03" w:rsidRDefault="00522E03" w:rsidP="00522E03">
            <w:pPr>
              <w:jc w:val="both"/>
              <w:rPr>
                <w:sz w:val="28"/>
                <w:szCs w:val="28"/>
                <w:lang w:val="fr-FR"/>
              </w:rPr>
            </w:pPr>
          </w:p>
          <w:p w14:paraId="488557D6" w14:textId="77777777" w:rsidR="00522E03" w:rsidRPr="00522E03" w:rsidRDefault="00522E03" w:rsidP="00522E03">
            <w:pPr>
              <w:jc w:val="both"/>
              <w:rPr>
                <w:b/>
                <w:i/>
                <w:sz w:val="28"/>
                <w:szCs w:val="28"/>
                <w:lang w:val="fr-FR"/>
              </w:rPr>
            </w:pPr>
            <w:r w:rsidRPr="00522E03">
              <w:rPr>
                <w:b/>
                <w:i/>
                <w:sz w:val="28"/>
                <w:szCs w:val="28"/>
                <w:lang w:val="fr-FR"/>
              </w:rPr>
              <w:t>Objašnjenje:</w:t>
            </w:r>
          </w:p>
          <w:p w14:paraId="3E878036" w14:textId="77777777" w:rsidR="00522E03" w:rsidRPr="00522E03" w:rsidRDefault="00522E03" w:rsidP="00522E03">
            <w:pPr>
              <w:jc w:val="both"/>
              <w:rPr>
                <w:sz w:val="28"/>
                <w:szCs w:val="28"/>
                <w:lang w:val="fr-FR"/>
              </w:rPr>
            </w:pPr>
            <w:r w:rsidRPr="00522E03">
              <w:rPr>
                <w:sz w:val="28"/>
                <w:szCs w:val="28"/>
                <w:lang w:val="fr-FR"/>
              </w:rPr>
              <w:t>Ova teorija opisuje kako orbita, nagib i osa Zemlje funkcionišu u ciklusu od 100.000 godina zbog čega je Zemlja dalje od Sunca. Kako se Zemlja udaljava od Sunca, to može izazvati ledeno doba. Teorija je prikladno nazvana po čoveku koji ju je otkrio. Događaji El Nino i La Nina dešavaju se u mnogo kraćoj vremenskoj skali i nemaju nikakve veze sa ledenim dobom.</w:t>
            </w:r>
          </w:p>
          <w:p w14:paraId="6F4E7ECA" w14:textId="77777777" w:rsidR="00522E03" w:rsidRPr="00522E03" w:rsidRDefault="00522E03" w:rsidP="00522E03">
            <w:pPr>
              <w:jc w:val="both"/>
              <w:rPr>
                <w:sz w:val="28"/>
                <w:szCs w:val="28"/>
                <w:lang w:val="fr-FR"/>
              </w:rPr>
            </w:pPr>
          </w:p>
          <w:p w14:paraId="31631028" w14:textId="77777777" w:rsidR="00522E03" w:rsidRPr="00522E03" w:rsidRDefault="00522E03" w:rsidP="00BD6DCC">
            <w:pPr>
              <w:numPr>
                <w:ilvl w:val="0"/>
                <w:numId w:val="57"/>
              </w:numPr>
              <w:ind w:left="805" w:hanging="635"/>
              <w:contextualSpacing/>
              <w:jc w:val="both"/>
              <w:rPr>
                <w:sz w:val="28"/>
                <w:szCs w:val="28"/>
                <w:u w:val="single"/>
                <w:lang w:val="fr-FR"/>
              </w:rPr>
            </w:pPr>
            <w:r w:rsidRPr="00522E03">
              <w:rPr>
                <w:sz w:val="28"/>
                <w:szCs w:val="28"/>
                <w:lang w:val="fr-FR"/>
              </w:rPr>
              <w:t xml:space="preserve">Odgovor je pod C: </w:t>
            </w:r>
            <w:r w:rsidRPr="00522E03">
              <w:rPr>
                <w:sz w:val="28"/>
                <w:szCs w:val="28"/>
                <w:u w:val="single"/>
                <w:lang w:val="fr-FR"/>
              </w:rPr>
              <w:t>5</w:t>
            </w:r>
          </w:p>
          <w:p w14:paraId="406FA347" w14:textId="77777777" w:rsidR="00522E03" w:rsidRPr="00522E03" w:rsidRDefault="00522E03" w:rsidP="00522E03">
            <w:pPr>
              <w:jc w:val="both"/>
              <w:rPr>
                <w:sz w:val="28"/>
                <w:szCs w:val="28"/>
                <w:lang w:val="fr-FR"/>
              </w:rPr>
            </w:pPr>
          </w:p>
          <w:p w14:paraId="15D79EFB" w14:textId="77777777" w:rsidR="00522E03" w:rsidRPr="00522E03" w:rsidRDefault="00522E03" w:rsidP="00522E03">
            <w:pPr>
              <w:jc w:val="both"/>
              <w:rPr>
                <w:b/>
                <w:i/>
                <w:sz w:val="28"/>
                <w:szCs w:val="28"/>
                <w:lang w:val="fr-FR"/>
              </w:rPr>
            </w:pPr>
            <w:r w:rsidRPr="00522E03">
              <w:rPr>
                <w:b/>
                <w:i/>
                <w:sz w:val="28"/>
                <w:szCs w:val="28"/>
                <w:lang w:val="fr-FR"/>
              </w:rPr>
              <w:t>Objašnjenje:</w:t>
            </w:r>
          </w:p>
          <w:p w14:paraId="0BFAC1E7" w14:textId="77777777" w:rsidR="00522E03" w:rsidRPr="00522E03" w:rsidRDefault="00522E03" w:rsidP="00522E03">
            <w:pPr>
              <w:jc w:val="both"/>
              <w:rPr>
                <w:sz w:val="28"/>
                <w:szCs w:val="28"/>
                <w:lang w:val="fr-FR"/>
              </w:rPr>
            </w:pPr>
            <w:r w:rsidRPr="00522E03">
              <w:rPr>
                <w:sz w:val="28"/>
                <w:szCs w:val="28"/>
                <w:lang w:val="fr-FR"/>
              </w:rPr>
              <w:t>Danas je 99,9% svih vrsta koje su ikada postojale na Zemlji izumrlo. Trenutno smo usred 6. masovnog izumiranja. Dinosaurusi su izumrli tokom 5. - krede, pre oko 65 miliona godina.</w:t>
            </w:r>
          </w:p>
          <w:p w14:paraId="2DED6FAB" w14:textId="77777777" w:rsidR="00522E03" w:rsidRPr="00522E03" w:rsidRDefault="00522E03" w:rsidP="00522E03">
            <w:pPr>
              <w:jc w:val="both"/>
              <w:rPr>
                <w:sz w:val="28"/>
                <w:szCs w:val="28"/>
                <w:lang w:val="fr-FR"/>
              </w:rPr>
            </w:pPr>
          </w:p>
          <w:p w14:paraId="08E1C82B" w14:textId="77777777" w:rsidR="00522E03" w:rsidRPr="00522E03" w:rsidRDefault="00522E03" w:rsidP="00BD6DCC">
            <w:pPr>
              <w:numPr>
                <w:ilvl w:val="0"/>
                <w:numId w:val="57"/>
              </w:numPr>
              <w:ind w:left="805" w:hanging="635"/>
              <w:contextualSpacing/>
              <w:jc w:val="both"/>
              <w:rPr>
                <w:sz w:val="28"/>
                <w:szCs w:val="28"/>
                <w:u w:val="single"/>
                <w:lang w:val="fr-FR"/>
              </w:rPr>
            </w:pPr>
            <w:r w:rsidRPr="00522E03">
              <w:rPr>
                <w:sz w:val="28"/>
                <w:szCs w:val="28"/>
                <w:lang w:val="fr-FR"/>
              </w:rPr>
              <w:t xml:space="preserve">Odgovor je pod A: </w:t>
            </w:r>
            <w:r w:rsidRPr="00522E03">
              <w:rPr>
                <w:sz w:val="28"/>
                <w:szCs w:val="28"/>
                <w:u w:val="single"/>
                <w:lang w:val="fr-FR"/>
              </w:rPr>
              <w:t>Promena nivoa mora</w:t>
            </w:r>
          </w:p>
          <w:p w14:paraId="58C8D351" w14:textId="77777777" w:rsidR="00522E03" w:rsidRPr="00522E03" w:rsidRDefault="00522E03" w:rsidP="00522E03">
            <w:pPr>
              <w:jc w:val="both"/>
              <w:rPr>
                <w:sz w:val="28"/>
                <w:szCs w:val="28"/>
                <w:lang w:val="fr-FR"/>
              </w:rPr>
            </w:pPr>
          </w:p>
          <w:p w14:paraId="2B5F9F05" w14:textId="77777777" w:rsidR="00522E03" w:rsidRPr="00522E03" w:rsidRDefault="00522E03" w:rsidP="00522E03">
            <w:pPr>
              <w:jc w:val="both"/>
              <w:rPr>
                <w:b/>
                <w:i/>
                <w:sz w:val="28"/>
                <w:szCs w:val="28"/>
                <w:lang w:val="fr-FR"/>
              </w:rPr>
            </w:pPr>
            <w:r w:rsidRPr="00522E03">
              <w:rPr>
                <w:b/>
                <w:i/>
                <w:sz w:val="28"/>
                <w:szCs w:val="28"/>
                <w:lang w:val="fr-FR"/>
              </w:rPr>
              <w:t>Objašnjenje:</w:t>
            </w:r>
          </w:p>
          <w:p w14:paraId="0E645F6E" w14:textId="77777777" w:rsidR="00522E03" w:rsidRPr="00522E03" w:rsidRDefault="00522E03" w:rsidP="00522E03">
            <w:pPr>
              <w:jc w:val="both"/>
              <w:rPr>
                <w:sz w:val="28"/>
                <w:szCs w:val="28"/>
                <w:lang w:val="fr-FR"/>
              </w:rPr>
            </w:pPr>
            <w:r w:rsidRPr="00522E03">
              <w:rPr>
                <w:sz w:val="28"/>
                <w:szCs w:val="28"/>
                <w:lang w:val="fr-FR"/>
              </w:rPr>
              <w:t>Volasova linija, nazvana po Alfredu Raselu Volasu, je granica koja razdvaja Aziju i Australiju. Volas je primetio da su neka ostrva u ovom regionu sadržala vrste uobičajene za Australiju i neke vrste uobičajene za Aziju, od kojih nijedno ne bi prešlo otvorenu vodu između kontinenata. Volas je ispravno zaključio da je to značilo da je nivo mora nekada bio mnogo niži, artefakt poslednjeg glacijalnog maksimuma.</w:t>
            </w:r>
          </w:p>
          <w:p w14:paraId="3BADC5EB" w14:textId="77777777" w:rsidR="00522E03" w:rsidRPr="00522E03" w:rsidRDefault="00522E03" w:rsidP="00522E03">
            <w:pPr>
              <w:jc w:val="both"/>
              <w:rPr>
                <w:sz w:val="28"/>
                <w:szCs w:val="28"/>
                <w:lang w:val="fr-FR"/>
              </w:rPr>
            </w:pPr>
          </w:p>
          <w:p w14:paraId="148EA2BD" w14:textId="77777777" w:rsidR="00522E03" w:rsidRPr="00522E03" w:rsidRDefault="00522E03" w:rsidP="00BD6DCC">
            <w:pPr>
              <w:numPr>
                <w:ilvl w:val="0"/>
                <w:numId w:val="57"/>
              </w:numPr>
              <w:ind w:left="805" w:hanging="635"/>
              <w:contextualSpacing/>
              <w:jc w:val="both"/>
              <w:rPr>
                <w:sz w:val="28"/>
                <w:szCs w:val="28"/>
                <w:u w:val="single"/>
                <w:lang w:val="fr-FR"/>
              </w:rPr>
            </w:pPr>
            <w:r w:rsidRPr="00522E03">
              <w:rPr>
                <w:sz w:val="28"/>
                <w:szCs w:val="28"/>
                <w:lang w:val="fr-FR"/>
              </w:rPr>
              <w:t xml:space="preserve">Odgovor je pod C: </w:t>
            </w:r>
            <w:r w:rsidRPr="00522E03">
              <w:rPr>
                <w:sz w:val="28"/>
                <w:szCs w:val="28"/>
                <w:u w:val="single"/>
                <w:lang w:val="fr-FR"/>
              </w:rPr>
              <w:t>Biljne zajednice se uspostavljaju u beživotnom okruženju, obično bez zemlje</w:t>
            </w:r>
          </w:p>
          <w:p w14:paraId="3F05E262" w14:textId="77777777" w:rsidR="00522E03" w:rsidRPr="00522E03" w:rsidRDefault="00522E03" w:rsidP="00522E03">
            <w:pPr>
              <w:jc w:val="both"/>
              <w:rPr>
                <w:sz w:val="28"/>
                <w:szCs w:val="28"/>
                <w:lang w:val="fr-FR"/>
              </w:rPr>
            </w:pPr>
          </w:p>
          <w:p w14:paraId="5FCAAC81" w14:textId="77777777" w:rsidR="00522E03" w:rsidRPr="00522E03" w:rsidRDefault="00522E03" w:rsidP="00522E03">
            <w:pPr>
              <w:jc w:val="both"/>
              <w:rPr>
                <w:b/>
                <w:i/>
                <w:sz w:val="28"/>
                <w:szCs w:val="28"/>
                <w:lang w:val="fr-FR"/>
              </w:rPr>
            </w:pPr>
            <w:r w:rsidRPr="00522E03">
              <w:rPr>
                <w:b/>
                <w:i/>
                <w:sz w:val="28"/>
                <w:szCs w:val="28"/>
                <w:lang w:val="fr-FR"/>
              </w:rPr>
              <w:t>Objašnjenje:</w:t>
            </w:r>
          </w:p>
          <w:p w14:paraId="7D48C812" w14:textId="77777777" w:rsidR="00522E03" w:rsidRPr="00522E03" w:rsidRDefault="00522E03" w:rsidP="00522E03">
            <w:pPr>
              <w:jc w:val="both"/>
              <w:rPr>
                <w:sz w:val="28"/>
                <w:szCs w:val="28"/>
                <w:lang w:val="fr-FR"/>
              </w:rPr>
            </w:pPr>
            <w:r w:rsidRPr="00522E03">
              <w:rPr>
                <w:sz w:val="28"/>
                <w:szCs w:val="28"/>
                <w:lang w:val="fr-FR"/>
              </w:rPr>
              <w:t>Primarna sukcesija se obično dešava nakon vulkanske erupcije ili povlačenja glečera, jer su ove oblasti lišene organske materije. Primarna sukcesija je proces kojim pionirske vrste kolonizuju područje inače nenaseljivo za biljni život i stvaraju azot za druge biljne zajednice.</w:t>
            </w:r>
          </w:p>
          <w:p w14:paraId="6C305A5D" w14:textId="77777777" w:rsidR="00522E03" w:rsidRPr="00522E03" w:rsidRDefault="00522E03" w:rsidP="00522E03">
            <w:pPr>
              <w:jc w:val="both"/>
              <w:rPr>
                <w:sz w:val="28"/>
                <w:szCs w:val="28"/>
                <w:lang w:val="fr-FR"/>
              </w:rPr>
            </w:pPr>
          </w:p>
          <w:p w14:paraId="16079D7F" w14:textId="1CBCC832" w:rsidR="00522E03" w:rsidRPr="005570CB" w:rsidRDefault="00522E03" w:rsidP="00BD6DCC">
            <w:pPr>
              <w:numPr>
                <w:ilvl w:val="0"/>
                <w:numId w:val="57"/>
              </w:numPr>
              <w:ind w:left="805" w:hanging="635"/>
              <w:contextualSpacing/>
              <w:jc w:val="both"/>
              <w:rPr>
                <w:sz w:val="28"/>
                <w:szCs w:val="28"/>
                <w:lang w:val="fr-FR"/>
              </w:rPr>
            </w:pPr>
            <w:r w:rsidRPr="00522E03">
              <w:rPr>
                <w:sz w:val="28"/>
                <w:szCs w:val="28"/>
                <w:lang w:val="fr-FR"/>
              </w:rPr>
              <w:t>Odgovor je pod D:</w:t>
            </w:r>
            <w:r w:rsidRPr="00522E03">
              <w:rPr>
                <w:sz w:val="28"/>
                <w:szCs w:val="28"/>
                <w:u w:val="single"/>
                <w:lang w:val="fr-FR"/>
              </w:rPr>
              <w:t>Zajednice lišajeva i trava koje se uspostavljaju na nedavno formiranom ostrvu, kao rezultat uzdizanja u okeanskoj podlozi</w:t>
            </w:r>
          </w:p>
          <w:p w14:paraId="3D31C06B" w14:textId="532B4661" w:rsidR="00522E03" w:rsidRDefault="00522E03" w:rsidP="00522E03">
            <w:pPr>
              <w:jc w:val="both"/>
              <w:rPr>
                <w:sz w:val="28"/>
                <w:szCs w:val="28"/>
                <w:u w:val="single"/>
                <w:lang w:val="fr-FR"/>
              </w:rPr>
            </w:pPr>
          </w:p>
          <w:p w14:paraId="3E37E143" w14:textId="77777777" w:rsidR="0071421A" w:rsidRPr="00522E03" w:rsidRDefault="0071421A" w:rsidP="00522E03">
            <w:pPr>
              <w:jc w:val="both"/>
              <w:rPr>
                <w:sz w:val="28"/>
                <w:szCs w:val="28"/>
                <w:u w:val="single"/>
                <w:lang w:val="fr-FR"/>
              </w:rPr>
            </w:pPr>
          </w:p>
          <w:p w14:paraId="38AF93F3" w14:textId="77777777" w:rsidR="00522E03" w:rsidRPr="00522E03" w:rsidRDefault="00522E03" w:rsidP="00522E03">
            <w:pPr>
              <w:jc w:val="both"/>
              <w:rPr>
                <w:b/>
                <w:i/>
                <w:sz w:val="28"/>
                <w:szCs w:val="28"/>
                <w:lang w:val="fr-FR"/>
              </w:rPr>
            </w:pPr>
            <w:r w:rsidRPr="00522E03">
              <w:rPr>
                <w:b/>
                <w:i/>
                <w:sz w:val="28"/>
                <w:szCs w:val="28"/>
                <w:lang w:val="fr-FR"/>
              </w:rPr>
              <w:t>Objašnjenje:</w:t>
            </w:r>
          </w:p>
          <w:p w14:paraId="42CBAB44" w14:textId="77777777" w:rsidR="00522E03" w:rsidRPr="00522E03" w:rsidRDefault="00522E03" w:rsidP="00522E03">
            <w:pPr>
              <w:jc w:val="both"/>
              <w:rPr>
                <w:sz w:val="28"/>
                <w:szCs w:val="28"/>
                <w:lang w:val="fr-FR"/>
              </w:rPr>
            </w:pPr>
            <w:r w:rsidRPr="00522E03">
              <w:rPr>
                <w:sz w:val="28"/>
                <w:szCs w:val="28"/>
                <w:lang w:val="fr-FR"/>
              </w:rPr>
              <w:t>Primarnu sukcesiju karakterišu biljke koje se uspostavljaju u oblastima koje su u početku bile bez tla (obično stene). Trava koja se nalazi na novoformiranom ostrvu koje je uglavnom kamena, najbolje odgovara ovoj definiciji.</w:t>
            </w:r>
          </w:p>
          <w:p w14:paraId="1A762F50" w14:textId="77777777" w:rsidR="00522E03" w:rsidRPr="00522E03" w:rsidRDefault="00522E03" w:rsidP="00522E03">
            <w:pPr>
              <w:jc w:val="both"/>
              <w:rPr>
                <w:sz w:val="28"/>
                <w:szCs w:val="28"/>
                <w:lang w:val="fr-FR"/>
              </w:rPr>
            </w:pPr>
          </w:p>
          <w:p w14:paraId="4301E136" w14:textId="77777777" w:rsidR="00522E03" w:rsidRPr="00522E03" w:rsidRDefault="00522E03" w:rsidP="004E45C7">
            <w:pPr>
              <w:numPr>
                <w:ilvl w:val="0"/>
                <w:numId w:val="57"/>
              </w:numPr>
              <w:ind w:left="1015" w:hanging="845"/>
              <w:contextualSpacing/>
              <w:jc w:val="both"/>
              <w:rPr>
                <w:sz w:val="28"/>
                <w:szCs w:val="28"/>
                <w:u w:val="single"/>
                <w:lang w:val="fr-FR"/>
              </w:rPr>
            </w:pPr>
            <w:r w:rsidRPr="00522E03">
              <w:rPr>
                <w:sz w:val="28"/>
                <w:szCs w:val="28"/>
                <w:lang w:val="fr-FR"/>
              </w:rPr>
              <w:t xml:space="preserve">Odgovor je pod D: </w:t>
            </w:r>
            <w:r w:rsidRPr="00522E03">
              <w:rPr>
                <w:sz w:val="28"/>
                <w:szCs w:val="28"/>
                <w:u w:val="single"/>
                <w:lang w:val="fr-FR"/>
              </w:rPr>
              <w:t>Ranije postojeće biljne zajednice koje fiksiraju azot</w:t>
            </w:r>
          </w:p>
          <w:p w14:paraId="3A29A398" w14:textId="77777777" w:rsidR="00522E03" w:rsidRPr="00522E03" w:rsidRDefault="00522E03" w:rsidP="00522E03">
            <w:pPr>
              <w:jc w:val="both"/>
              <w:rPr>
                <w:sz w:val="28"/>
                <w:szCs w:val="28"/>
                <w:lang w:val="fr-FR"/>
              </w:rPr>
            </w:pPr>
          </w:p>
          <w:p w14:paraId="6A75C2ED" w14:textId="77777777" w:rsidR="00522E03" w:rsidRPr="00522E03" w:rsidRDefault="00522E03" w:rsidP="00522E03">
            <w:pPr>
              <w:jc w:val="both"/>
              <w:rPr>
                <w:b/>
                <w:i/>
                <w:sz w:val="28"/>
                <w:szCs w:val="28"/>
                <w:lang w:val="fr-FR"/>
              </w:rPr>
            </w:pPr>
            <w:r w:rsidRPr="00522E03">
              <w:rPr>
                <w:b/>
                <w:i/>
                <w:sz w:val="28"/>
                <w:szCs w:val="28"/>
                <w:lang w:val="fr-FR"/>
              </w:rPr>
              <w:t>Objašnjenje:</w:t>
            </w:r>
          </w:p>
          <w:p w14:paraId="42C3ED97" w14:textId="77777777" w:rsidR="00522E03" w:rsidRPr="00522E03" w:rsidRDefault="00522E03" w:rsidP="00522E03">
            <w:pPr>
              <w:jc w:val="both"/>
              <w:rPr>
                <w:sz w:val="28"/>
                <w:szCs w:val="28"/>
                <w:lang w:val="fr-FR"/>
              </w:rPr>
            </w:pPr>
            <w:r w:rsidRPr="00522E03">
              <w:rPr>
                <w:sz w:val="28"/>
                <w:szCs w:val="28"/>
                <w:lang w:val="fr-FR"/>
              </w:rPr>
              <w:t>Primarnu sukcesiju karakterišu pionirske vrste koje se uspostavljaju u oblastima koje su pretežno stenovite i bez organskog materijala. Formiranje organskog materijala u ovim oblastima se obično dešava akumulacijom erozije zemljišta koju nosi vetar, hranljivih materija taloženih tekućim vodenim telima i erozijom stena. Populacije divljih životinja takođe značajno doprinose hranljivim materijama u zemljištu, a izmet je bogat i azotom i fosforom. Nasuprot tome, postojeće biljke koje fiksiraju azot (ili bilo koje postojeće biljne zajednice) su neuobičajene ili nepostojeće u oblasti bez uspostavljenog sistema zemljišta.</w:t>
            </w:r>
          </w:p>
          <w:p w14:paraId="717E9E7B" w14:textId="77777777" w:rsidR="00522E03" w:rsidRPr="00522E03" w:rsidRDefault="00522E03" w:rsidP="00522E03">
            <w:pPr>
              <w:jc w:val="both"/>
              <w:rPr>
                <w:sz w:val="28"/>
                <w:szCs w:val="28"/>
                <w:lang w:val="fr-FR"/>
              </w:rPr>
            </w:pPr>
          </w:p>
          <w:p w14:paraId="2192D2B7" w14:textId="77777777" w:rsidR="00522E03" w:rsidRPr="00522E03" w:rsidRDefault="00522E03" w:rsidP="00A02AF3">
            <w:pPr>
              <w:numPr>
                <w:ilvl w:val="0"/>
                <w:numId w:val="57"/>
              </w:numPr>
              <w:spacing w:after="40"/>
              <w:ind w:left="805" w:hanging="635"/>
              <w:contextualSpacing/>
              <w:jc w:val="both"/>
              <w:rPr>
                <w:sz w:val="28"/>
                <w:szCs w:val="28"/>
                <w:u w:val="single"/>
                <w:lang w:val="fr-FR"/>
              </w:rPr>
            </w:pPr>
            <w:r w:rsidRPr="00522E03">
              <w:rPr>
                <w:sz w:val="28"/>
                <w:szCs w:val="28"/>
                <w:lang w:val="fr-FR"/>
              </w:rPr>
              <w:t xml:space="preserve">Odgovor je pod D: </w:t>
            </w:r>
            <w:r w:rsidRPr="00522E03">
              <w:rPr>
                <w:sz w:val="28"/>
                <w:szCs w:val="28"/>
                <w:u w:val="single"/>
                <w:lang w:val="fr-FR"/>
              </w:rPr>
              <w:t>Drveće</w:t>
            </w:r>
          </w:p>
          <w:p w14:paraId="5FB20B04" w14:textId="5986BCD8" w:rsidR="00522E03" w:rsidRPr="00522E03" w:rsidRDefault="00522E03" w:rsidP="00A02AF3">
            <w:pPr>
              <w:spacing w:after="40"/>
              <w:jc w:val="both"/>
              <w:rPr>
                <w:b/>
                <w:i/>
                <w:sz w:val="28"/>
                <w:szCs w:val="28"/>
                <w:lang w:val="fr-FR"/>
              </w:rPr>
            </w:pPr>
            <w:r w:rsidRPr="00522E03">
              <w:rPr>
                <w:b/>
                <w:i/>
                <w:sz w:val="28"/>
                <w:szCs w:val="28"/>
                <w:lang w:val="fr-FR"/>
              </w:rPr>
              <w:t>Objašnjenje:</w:t>
            </w:r>
          </w:p>
          <w:p w14:paraId="391BABBA" w14:textId="48C794FB" w:rsidR="00522E03" w:rsidRDefault="00522E03" w:rsidP="00A02AF3">
            <w:pPr>
              <w:jc w:val="both"/>
              <w:rPr>
                <w:sz w:val="28"/>
                <w:szCs w:val="28"/>
                <w:lang w:val="de-AT"/>
              </w:rPr>
            </w:pPr>
            <w:r w:rsidRPr="00522E03">
              <w:rPr>
                <w:sz w:val="28"/>
                <w:szCs w:val="28"/>
                <w:lang w:val="fr-FR"/>
              </w:rPr>
              <w:t xml:space="preserve">Primarna sukcesija počinje bez tla. Na kraju, lišajevi i mahovine rastu i umiru, što stvara nešto tla. </w:t>
            </w:r>
            <w:r w:rsidRPr="00522E03">
              <w:rPr>
                <w:sz w:val="28"/>
                <w:szCs w:val="28"/>
              </w:rPr>
              <w:t xml:space="preserve">Male biljke kao što su trave i neke paprati koriste ovo zemljište i rastu. </w:t>
            </w:r>
            <w:r w:rsidRPr="00522E03">
              <w:rPr>
                <w:sz w:val="28"/>
                <w:szCs w:val="28"/>
                <w:lang w:val="de-AT"/>
              </w:rPr>
              <w:t>Bilo bi malo verovatno da drvo r</w:t>
            </w:r>
            <w:r w:rsidR="00A02AF3">
              <w:rPr>
                <w:sz w:val="28"/>
                <w:szCs w:val="28"/>
                <w:lang w:val="de-AT"/>
              </w:rPr>
              <w:t>aste u ovom okruženju.</w:t>
            </w:r>
          </w:p>
          <w:p w14:paraId="2BAB46CA" w14:textId="77777777" w:rsidR="00A02AF3" w:rsidRPr="00A02AF3" w:rsidRDefault="00A02AF3" w:rsidP="00A02AF3">
            <w:pPr>
              <w:jc w:val="both"/>
              <w:rPr>
                <w:sz w:val="28"/>
                <w:szCs w:val="28"/>
                <w:lang w:val="de-AT"/>
              </w:rPr>
            </w:pPr>
          </w:p>
          <w:p w14:paraId="7597D99B" w14:textId="73C151C1" w:rsidR="00522E03" w:rsidRPr="00522E03" w:rsidRDefault="004E45C7" w:rsidP="00A02AF3">
            <w:pPr>
              <w:numPr>
                <w:ilvl w:val="0"/>
                <w:numId w:val="57"/>
              </w:numPr>
              <w:spacing w:after="40"/>
              <w:ind w:left="805" w:hanging="635"/>
              <w:contextualSpacing/>
              <w:jc w:val="both"/>
              <w:rPr>
                <w:sz w:val="28"/>
                <w:szCs w:val="28"/>
                <w:u w:val="single"/>
                <w:lang w:val="fr-FR"/>
              </w:rPr>
            </w:pPr>
            <w:r>
              <w:rPr>
                <w:sz w:val="28"/>
                <w:szCs w:val="28"/>
                <w:lang w:val="fr-FR"/>
              </w:rPr>
              <w:t xml:space="preserve"> </w:t>
            </w:r>
            <w:r w:rsidR="00522E03" w:rsidRPr="00522E03">
              <w:rPr>
                <w:sz w:val="28"/>
                <w:szCs w:val="28"/>
                <w:lang w:val="fr-FR"/>
              </w:rPr>
              <w:t xml:space="preserve">Odgovor je pod D: </w:t>
            </w:r>
            <w:r w:rsidR="00522E03" w:rsidRPr="00522E03">
              <w:rPr>
                <w:sz w:val="28"/>
                <w:szCs w:val="28"/>
                <w:u w:val="single"/>
                <w:lang w:val="fr-FR"/>
              </w:rPr>
              <w:t>Trave</w:t>
            </w:r>
          </w:p>
          <w:p w14:paraId="2C909AB8" w14:textId="79586CBA" w:rsidR="00522E03" w:rsidRPr="00522E03" w:rsidRDefault="00522E03" w:rsidP="00A02AF3">
            <w:pPr>
              <w:spacing w:after="40"/>
              <w:jc w:val="both"/>
              <w:rPr>
                <w:b/>
                <w:i/>
                <w:sz w:val="28"/>
                <w:szCs w:val="28"/>
                <w:lang w:val="fr-FR"/>
              </w:rPr>
            </w:pPr>
            <w:r w:rsidRPr="00522E03">
              <w:rPr>
                <w:b/>
                <w:i/>
                <w:sz w:val="28"/>
                <w:szCs w:val="28"/>
                <w:lang w:val="fr-FR"/>
              </w:rPr>
              <w:t>Objašnjenje:</w:t>
            </w:r>
          </w:p>
          <w:p w14:paraId="428C40A3" w14:textId="77777777" w:rsidR="00522E03" w:rsidRPr="00522E03" w:rsidRDefault="00522E03" w:rsidP="00522E03">
            <w:pPr>
              <w:jc w:val="both"/>
              <w:rPr>
                <w:sz w:val="28"/>
                <w:szCs w:val="28"/>
                <w:lang w:val="fr-FR"/>
              </w:rPr>
            </w:pPr>
            <w:r w:rsidRPr="00522E03">
              <w:rPr>
                <w:sz w:val="28"/>
                <w:szCs w:val="28"/>
                <w:lang w:val="fr-FR"/>
              </w:rPr>
              <w:t>Trave su takođe rane sukcesijske vrste jer se brzo razmnožavaju i zahtevaju minimalnu raznolikost resursa da bi preživele. Njihova brza reprodukcija i rast ih takođe kategoriše kao R-selektovane vrste.</w:t>
            </w:r>
          </w:p>
          <w:p w14:paraId="1998851C" w14:textId="77777777" w:rsidR="00522E03" w:rsidRPr="00522E03" w:rsidRDefault="00522E03" w:rsidP="00522E03">
            <w:pPr>
              <w:jc w:val="both"/>
              <w:rPr>
                <w:sz w:val="28"/>
                <w:szCs w:val="28"/>
                <w:lang w:val="fr-FR"/>
              </w:rPr>
            </w:pPr>
          </w:p>
          <w:p w14:paraId="0B373920" w14:textId="77777777" w:rsidR="00522E03" w:rsidRPr="00522E03" w:rsidRDefault="00522E03" w:rsidP="00A02AF3">
            <w:pPr>
              <w:numPr>
                <w:ilvl w:val="0"/>
                <w:numId w:val="57"/>
              </w:numPr>
              <w:spacing w:after="40"/>
              <w:ind w:left="879" w:hanging="709"/>
              <w:contextualSpacing/>
              <w:jc w:val="both"/>
              <w:rPr>
                <w:sz w:val="28"/>
                <w:szCs w:val="28"/>
                <w:u w:val="single"/>
                <w:lang w:val="fr-FR"/>
              </w:rPr>
            </w:pPr>
            <w:r w:rsidRPr="00522E03">
              <w:rPr>
                <w:sz w:val="28"/>
                <w:szCs w:val="28"/>
                <w:lang w:val="fr-FR"/>
              </w:rPr>
              <w:t xml:space="preserve">Odgovor je pod C: </w:t>
            </w:r>
            <w:r w:rsidRPr="00522E03">
              <w:rPr>
                <w:sz w:val="28"/>
                <w:szCs w:val="28"/>
                <w:u w:val="single"/>
                <w:lang w:val="fr-FR"/>
              </w:rPr>
              <w:t>Primarna sukcesija</w:t>
            </w:r>
          </w:p>
          <w:p w14:paraId="2274A99B" w14:textId="2CDF58D9" w:rsidR="00522E03" w:rsidRPr="00522E03" w:rsidRDefault="00522E03" w:rsidP="00A02AF3">
            <w:pPr>
              <w:spacing w:after="40"/>
              <w:jc w:val="both"/>
              <w:rPr>
                <w:b/>
                <w:i/>
                <w:sz w:val="28"/>
                <w:szCs w:val="28"/>
                <w:lang w:val="fr-FR"/>
              </w:rPr>
            </w:pPr>
            <w:r w:rsidRPr="00522E03">
              <w:rPr>
                <w:b/>
                <w:i/>
                <w:sz w:val="28"/>
                <w:szCs w:val="28"/>
                <w:lang w:val="fr-FR"/>
              </w:rPr>
              <w:t>Objašnjenje:</w:t>
            </w:r>
          </w:p>
          <w:p w14:paraId="709B5388" w14:textId="77777777" w:rsidR="00522E03" w:rsidRPr="00522E03" w:rsidRDefault="00522E03" w:rsidP="00522E03">
            <w:pPr>
              <w:jc w:val="both"/>
              <w:rPr>
                <w:sz w:val="28"/>
                <w:szCs w:val="28"/>
                <w:lang w:val="fr-FR"/>
              </w:rPr>
            </w:pPr>
            <w:r w:rsidRPr="00522E03">
              <w:rPr>
                <w:sz w:val="28"/>
                <w:szCs w:val="28"/>
                <w:lang w:val="fr-FR"/>
              </w:rPr>
              <w:t xml:space="preserve">Tačan odgovor je primarna sukcesija. Ovo predstavlja početni rast nakon poremećaja, kao što je vulkanska erupcija. Dok pionirska sukcesija uključuje kolonizaciju lokacije koja je bila pogođena ekološkim oštećenjem, primarna sukcesija je bolji odgovor jer se posebno odnosi na vegetaciju koja kolonizuje lokaciju na kojoj je zemljište odsutno (kao što je nakon erupcije vulkana). </w:t>
            </w:r>
          </w:p>
          <w:p w14:paraId="11E07967" w14:textId="77777777" w:rsidR="00522E03" w:rsidRPr="00522E03" w:rsidRDefault="00522E03" w:rsidP="00522E03">
            <w:pPr>
              <w:jc w:val="both"/>
              <w:rPr>
                <w:sz w:val="28"/>
                <w:szCs w:val="28"/>
                <w:lang w:val="fr-FR"/>
              </w:rPr>
            </w:pPr>
          </w:p>
          <w:p w14:paraId="6B9E1498" w14:textId="77777777" w:rsidR="00522E03" w:rsidRPr="00522E03" w:rsidRDefault="00522E03" w:rsidP="004E45C7">
            <w:pPr>
              <w:numPr>
                <w:ilvl w:val="0"/>
                <w:numId w:val="57"/>
              </w:numPr>
              <w:ind w:left="879" w:hanging="709"/>
              <w:contextualSpacing/>
              <w:jc w:val="both"/>
              <w:rPr>
                <w:sz w:val="28"/>
                <w:szCs w:val="28"/>
                <w:lang w:val="fr-FR"/>
              </w:rPr>
            </w:pPr>
            <w:r w:rsidRPr="00522E03">
              <w:rPr>
                <w:sz w:val="28"/>
                <w:szCs w:val="28"/>
                <w:lang w:val="fr-FR"/>
              </w:rPr>
              <w:t>Odgovor je pod C:</w:t>
            </w:r>
          </w:p>
          <w:p w14:paraId="2A89038E" w14:textId="77777777" w:rsidR="00522E03" w:rsidRPr="00522E03" w:rsidRDefault="00522E03" w:rsidP="00522E03">
            <w:pPr>
              <w:jc w:val="both"/>
              <w:rPr>
                <w:sz w:val="28"/>
                <w:szCs w:val="28"/>
                <w:u w:val="single"/>
                <w:lang w:val="fr-FR"/>
              </w:rPr>
            </w:pPr>
            <w:r w:rsidRPr="00522E03">
              <w:rPr>
                <w:sz w:val="28"/>
                <w:szCs w:val="28"/>
                <w:u w:val="single"/>
                <w:lang w:val="fr-FR"/>
              </w:rPr>
              <w:t>Šumski požar spaljuje travu i žbunje u Blek Hilsu u Južnoj Dakoti, gde ponovo dolazi do formiranja travnih I žbunastih zajednica.</w:t>
            </w:r>
          </w:p>
          <w:p w14:paraId="655A2DA2" w14:textId="77777777" w:rsidR="00522E03" w:rsidRPr="00522E03" w:rsidRDefault="00522E03" w:rsidP="00522E03">
            <w:pPr>
              <w:jc w:val="both"/>
              <w:rPr>
                <w:sz w:val="28"/>
                <w:szCs w:val="28"/>
                <w:u w:val="single"/>
                <w:lang w:val="fr-FR"/>
              </w:rPr>
            </w:pPr>
          </w:p>
          <w:p w14:paraId="4F9591E4" w14:textId="77777777" w:rsidR="00522E03" w:rsidRPr="00522E03" w:rsidRDefault="00522E03" w:rsidP="00522E03">
            <w:pPr>
              <w:jc w:val="both"/>
              <w:rPr>
                <w:b/>
                <w:i/>
                <w:sz w:val="28"/>
                <w:szCs w:val="28"/>
                <w:lang w:val="fr-FR"/>
              </w:rPr>
            </w:pPr>
            <w:r w:rsidRPr="00522E03">
              <w:rPr>
                <w:b/>
                <w:i/>
                <w:sz w:val="28"/>
                <w:szCs w:val="28"/>
                <w:lang w:val="fr-FR"/>
              </w:rPr>
              <w:t>Objašnjenje:</w:t>
            </w:r>
          </w:p>
          <w:p w14:paraId="0FEF6089" w14:textId="714B9A8F" w:rsidR="00522E03" w:rsidRPr="00522E03" w:rsidRDefault="00522E03" w:rsidP="00522E03">
            <w:pPr>
              <w:jc w:val="both"/>
              <w:rPr>
                <w:sz w:val="28"/>
                <w:szCs w:val="28"/>
                <w:lang w:val="fr-FR"/>
              </w:rPr>
            </w:pPr>
            <w:r w:rsidRPr="00522E03">
              <w:rPr>
                <w:sz w:val="28"/>
                <w:szCs w:val="28"/>
                <w:lang w:val="fr-FR"/>
              </w:rPr>
              <w:t>Primarnu sukcesiju karakteriše potpuni gubitak biomase i zemljišta iz ekosistema ili početni nedostatak istih. Zemljište koje je prekriveno glečerom ili ispod morskog dna biće lišeno tla, slično kao otkrivena stena koja se vidi nakon Peščane oluje. Nasuprot tome, šumski požar se obično može okarakterisati kao sekundarna sukcesija jer zemljište ostaje netaknuto i ekosistem se obično može mnogo brže oporaviti zbog te činjenice.</w:t>
            </w:r>
          </w:p>
          <w:p w14:paraId="6D57158C" w14:textId="77777777" w:rsidR="00522E03" w:rsidRPr="00522E03" w:rsidRDefault="00522E03" w:rsidP="004E45C7">
            <w:pPr>
              <w:numPr>
                <w:ilvl w:val="0"/>
                <w:numId w:val="57"/>
              </w:numPr>
              <w:ind w:left="873" w:hanging="703"/>
              <w:contextualSpacing/>
              <w:jc w:val="both"/>
              <w:rPr>
                <w:sz w:val="28"/>
                <w:szCs w:val="28"/>
                <w:u w:val="single"/>
                <w:lang w:val="fr-FR"/>
              </w:rPr>
            </w:pPr>
            <w:r w:rsidRPr="00522E03">
              <w:rPr>
                <w:sz w:val="28"/>
                <w:szCs w:val="28"/>
                <w:lang w:val="fr-FR"/>
              </w:rPr>
              <w:t xml:space="preserve">Odgovor je pod B: </w:t>
            </w:r>
            <w:r w:rsidRPr="00522E03">
              <w:rPr>
                <w:sz w:val="28"/>
                <w:szCs w:val="28"/>
                <w:u w:val="single"/>
                <w:lang w:val="fr-FR"/>
              </w:rPr>
              <w:t>Sukcesija</w:t>
            </w:r>
          </w:p>
          <w:p w14:paraId="40E29B63" w14:textId="77777777" w:rsidR="00522E03" w:rsidRPr="00522E03" w:rsidRDefault="00522E03" w:rsidP="00522E03">
            <w:pPr>
              <w:jc w:val="both"/>
              <w:rPr>
                <w:sz w:val="28"/>
                <w:szCs w:val="28"/>
                <w:lang w:val="fr-FR"/>
              </w:rPr>
            </w:pPr>
          </w:p>
          <w:p w14:paraId="507004CC" w14:textId="77777777" w:rsidR="00522E03" w:rsidRPr="00522E03" w:rsidRDefault="00522E03" w:rsidP="00522E03">
            <w:pPr>
              <w:jc w:val="both"/>
              <w:rPr>
                <w:b/>
                <w:i/>
                <w:sz w:val="28"/>
                <w:szCs w:val="28"/>
                <w:lang w:val="fr-FR"/>
              </w:rPr>
            </w:pPr>
            <w:r w:rsidRPr="00522E03">
              <w:rPr>
                <w:b/>
                <w:i/>
                <w:sz w:val="28"/>
                <w:szCs w:val="28"/>
                <w:lang w:val="fr-FR"/>
              </w:rPr>
              <w:t>Objašnjenje:</w:t>
            </w:r>
          </w:p>
          <w:p w14:paraId="7474EC29" w14:textId="77777777" w:rsidR="00522E03" w:rsidRPr="00522E03" w:rsidRDefault="00522E03" w:rsidP="00522E03">
            <w:pPr>
              <w:jc w:val="both"/>
              <w:rPr>
                <w:sz w:val="28"/>
                <w:szCs w:val="28"/>
                <w:lang w:val="fr-FR"/>
              </w:rPr>
            </w:pPr>
            <w:r w:rsidRPr="00522E03">
              <w:rPr>
                <w:sz w:val="28"/>
                <w:szCs w:val="28"/>
                <w:lang w:val="fr-FR"/>
              </w:rPr>
              <w:t>Sukcesija je strukturna promena u zajednici i njenom neživom okruženju tokom vremena. Promene zajednice menjaju ekosistem na način koji favorizuje konkurente, a vrste zamenjuju jedna drugu na donekle predvidljiv način dok se ne postigne stabilna zajednica. Primeri su promene koje nastaju nakon erupcije vulkana i šumskih požara. Adaptacija je karakteristika organizma koja mu pomaže da preživi i reprodukuje se u određenoj sredini. Diferencijalni opstanak i reprodukcija na osnovu genetskih razlika među pojedincima naziva se prirodna selekcija. Mutacija je promena bazne sekvence DNK u genu koja je obično dovoljno značajna da promeni izgled ili funkciju organizma.</w:t>
            </w:r>
          </w:p>
          <w:p w14:paraId="4494C9DE" w14:textId="77777777" w:rsidR="00522E03" w:rsidRPr="00522E03" w:rsidRDefault="00522E03" w:rsidP="00522E03">
            <w:pPr>
              <w:jc w:val="both"/>
              <w:rPr>
                <w:sz w:val="28"/>
                <w:szCs w:val="28"/>
                <w:lang w:val="fr-FR"/>
              </w:rPr>
            </w:pPr>
          </w:p>
          <w:p w14:paraId="1B1135EC" w14:textId="2AFD29B4" w:rsidR="00522E03" w:rsidRPr="00522E03" w:rsidRDefault="004E45C7" w:rsidP="004E45C7">
            <w:pPr>
              <w:numPr>
                <w:ilvl w:val="0"/>
                <w:numId w:val="57"/>
              </w:numPr>
              <w:ind w:left="805" w:hanging="635"/>
              <w:contextualSpacing/>
              <w:jc w:val="both"/>
              <w:rPr>
                <w:sz w:val="28"/>
                <w:szCs w:val="28"/>
                <w:u w:val="single"/>
                <w:lang w:val="fr-FR"/>
              </w:rPr>
            </w:pPr>
            <w:r>
              <w:rPr>
                <w:sz w:val="28"/>
                <w:szCs w:val="28"/>
                <w:lang w:val="fr-FR"/>
              </w:rPr>
              <w:t xml:space="preserve"> </w:t>
            </w:r>
            <w:r w:rsidR="00522E03" w:rsidRPr="00522E03">
              <w:rPr>
                <w:sz w:val="28"/>
                <w:szCs w:val="28"/>
                <w:lang w:val="fr-FR"/>
              </w:rPr>
              <w:t xml:space="preserve">Odgovor je pod B: </w:t>
            </w:r>
            <w:r w:rsidR="00522E03" w:rsidRPr="00522E03">
              <w:rPr>
                <w:sz w:val="28"/>
                <w:szCs w:val="28"/>
                <w:u w:val="single"/>
                <w:lang w:val="fr-FR"/>
              </w:rPr>
              <w:t>Sekundarna sukcesija</w:t>
            </w:r>
          </w:p>
          <w:p w14:paraId="7E4E6444" w14:textId="77777777" w:rsidR="00522E03" w:rsidRPr="00522E03" w:rsidRDefault="00522E03" w:rsidP="00522E03">
            <w:pPr>
              <w:jc w:val="both"/>
              <w:rPr>
                <w:sz w:val="28"/>
                <w:szCs w:val="28"/>
                <w:lang w:val="fr-FR"/>
              </w:rPr>
            </w:pPr>
          </w:p>
          <w:p w14:paraId="20697420" w14:textId="77777777" w:rsidR="00522E03" w:rsidRPr="00522E03" w:rsidRDefault="00522E03" w:rsidP="00522E03">
            <w:pPr>
              <w:jc w:val="both"/>
              <w:rPr>
                <w:b/>
                <w:i/>
                <w:sz w:val="28"/>
                <w:szCs w:val="28"/>
                <w:lang w:val="fr-FR"/>
              </w:rPr>
            </w:pPr>
            <w:r w:rsidRPr="00522E03">
              <w:rPr>
                <w:b/>
                <w:i/>
                <w:sz w:val="28"/>
                <w:szCs w:val="28"/>
                <w:lang w:val="fr-FR"/>
              </w:rPr>
              <w:t>Objašnjenje:</w:t>
            </w:r>
          </w:p>
          <w:p w14:paraId="0898A700" w14:textId="77777777" w:rsidR="00522E03" w:rsidRPr="00522E03" w:rsidRDefault="00522E03" w:rsidP="00522E03">
            <w:pPr>
              <w:jc w:val="both"/>
              <w:rPr>
                <w:sz w:val="28"/>
                <w:szCs w:val="28"/>
                <w:lang w:val="fr-FR"/>
              </w:rPr>
            </w:pPr>
            <w:r w:rsidRPr="00522E03">
              <w:rPr>
                <w:sz w:val="28"/>
                <w:szCs w:val="28"/>
                <w:lang w:val="fr-FR"/>
              </w:rPr>
              <w:t>Na primer, posle zemljotresa ili požara sva vegetacija je uklonjena, ali još uvek ima semena u zemlji. Ovo bi bio primer sekundarne sukcesije jer se vegetacija još može oporaviti. Ovo se razlikuje od primarne sukcesije - primarna sukcesija nastaje kada nema prethodne vegetacije na pejzažu i nema banke semena. Tercijarna i kvartarna sukcesija su sastavljeni termini.</w:t>
            </w:r>
          </w:p>
          <w:p w14:paraId="634B6764" w14:textId="77777777" w:rsidR="00522E03" w:rsidRPr="00522E03" w:rsidRDefault="00522E03" w:rsidP="00522E03">
            <w:pPr>
              <w:jc w:val="both"/>
              <w:rPr>
                <w:sz w:val="28"/>
                <w:szCs w:val="28"/>
                <w:lang w:val="fr-FR"/>
              </w:rPr>
            </w:pPr>
          </w:p>
          <w:p w14:paraId="5ECA509A" w14:textId="77777777" w:rsidR="00522E03" w:rsidRPr="00522E03" w:rsidRDefault="00522E03" w:rsidP="004E45C7">
            <w:pPr>
              <w:numPr>
                <w:ilvl w:val="0"/>
                <w:numId w:val="57"/>
              </w:numPr>
              <w:ind w:left="805" w:hanging="635"/>
              <w:contextualSpacing/>
              <w:jc w:val="both"/>
              <w:rPr>
                <w:sz w:val="28"/>
                <w:szCs w:val="28"/>
                <w:lang w:val="fr-FR"/>
              </w:rPr>
            </w:pPr>
            <w:r w:rsidRPr="00522E03">
              <w:rPr>
                <w:sz w:val="28"/>
                <w:szCs w:val="28"/>
                <w:lang w:val="fr-FR"/>
              </w:rPr>
              <w:t xml:space="preserve">Odgovor je pod A: </w:t>
            </w:r>
            <w:r w:rsidRPr="00522E03">
              <w:rPr>
                <w:sz w:val="28"/>
                <w:szCs w:val="28"/>
                <w:u w:val="single"/>
                <w:lang w:val="fr-FR"/>
              </w:rPr>
              <w:t>Ekološka sukcesija</w:t>
            </w:r>
          </w:p>
          <w:p w14:paraId="128305A8" w14:textId="77777777" w:rsidR="00522E03" w:rsidRPr="00522E03" w:rsidRDefault="00522E03" w:rsidP="00522E03">
            <w:pPr>
              <w:jc w:val="both"/>
              <w:rPr>
                <w:sz w:val="28"/>
                <w:szCs w:val="28"/>
                <w:lang w:val="fr-FR"/>
              </w:rPr>
            </w:pPr>
          </w:p>
          <w:p w14:paraId="477CAC1D" w14:textId="77777777" w:rsidR="00522E03" w:rsidRPr="00522E03" w:rsidRDefault="00522E03" w:rsidP="00522E03">
            <w:pPr>
              <w:jc w:val="both"/>
              <w:rPr>
                <w:b/>
                <w:i/>
                <w:sz w:val="28"/>
                <w:szCs w:val="28"/>
                <w:lang w:val="fr-FR"/>
              </w:rPr>
            </w:pPr>
            <w:r w:rsidRPr="00522E03">
              <w:rPr>
                <w:b/>
                <w:i/>
                <w:sz w:val="28"/>
                <w:szCs w:val="28"/>
                <w:lang w:val="fr-FR"/>
              </w:rPr>
              <w:t>Objašnjenje:</w:t>
            </w:r>
          </w:p>
          <w:p w14:paraId="14E3A336" w14:textId="77777777" w:rsidR="00522E03" w:rsidRPr="00522E03" w:rsidRDefault="00522E03" w:rsidP="00522E03">
            <w:pPr>
              <w:jc w:val="both"/>
              <w:rPr>
                <w:sz w:val="28"/>
                <w:szCs w:val="28"/>
                <w:lang w:val="fr-FR"/>
              </w:rPr>
            </w:pPr>
            <w:r w:rsidRPr="00522E03">
              <w:rPr>
                <w:sz w:val="28"/>
                <w:szCs w:val="28"/>
                <w:lang w:val="fr-FR"/>
              </w:rPr>
              <w:t>Ekološka sukcesija je promena strukture životne sredine postepeno. Okruženje se može promeniti usled iznenadnog poremećaja ili malih promena postepeno. Ove promene se mogu desiti tokom nekoliko decenija ili miliona godina.</w:t>
            </w:r>
          </w:p>
          <w:p w14:paraId="7BF91DD0" w14:textId="77777777" w:rsidR="00522E03" w:rsidRPr="00522E03" w:rsidRDefault="00522E03" w:rsidP="00522E03">
            <w:pPr>
              <w:jc w:val="both"/>
              <w:rPr>
                <w:sz w:val="28"/>
                <w:szCs w:val="28"/>
                <w:lang w:val="fr-FR"/>
              </w:rPr>
            </w:pPr>
          </w:p>
          <w:p w14:paraId="1EF9B48B" w14:textId="77777777" w:rsidR="00522E03" w:rsidRPr="00522E03" w:rsidRDefault="00522E03" w:rsidP="004E45C7">
            <w:pPr>
              <w:numPr>
                <w:ilvl w:val="0"/>
                <w:numId w:val="57"/>
              </w:numPr>
              <w:ind w:left="805" w:hanging="635"/>
              <w:contextualSpacing/>
              <w:jc w:val="both"/>
              <w:rPr>
                <w:sz w:val="28"/>
                <w:szCs w:val="28"/>
                <w:u w:val="single"/>
                <w:lang w:val="fr-FR"/>
              </w:rPr>
            </w:pPr>
            <w:r w:rsidRPr="00522E03">
              <w:rPr>
                <w:sz w:val="28"/>
                <w:szCs w:val="28"/>
                <w:lang w:val="fr-FR"/>
              </w:rPr>
              <w:t xml:space="preserve"> Odgovor je pod D</w:t>
            </w:r>
            <w:r w:rsidRPr="00522E03">
              <w:rPr>
                <w:sz w:val="28"/>
                <w:szCs w:val="28"/>
                <w:u w:val="single"/>
                <w:lang w:val="fr-FR"/>
              </w:rPr>
              <w:t>: Mnogi četinari imaju seme koje neće klijati osim ako nije izloženo visokim temperaturama, što se ne dešava pri čistoj seči.</w:t>
            </w:r>
          </w:p>
          <w:p w14:paraId="6C8FF543" w14:textId="77777777" w:rsidR="00522E03" w:rsidRPr="00522E03" w:rsidRDefault="00522E03" w:rsidP="00522E03">
            <w:pPr>
              <w:jc w:val="both"/>
              <w:rPr>
                <w:sz w:val="28"/>
                <w:szCs w:val="28"/>
                <w:u w:val="single"/>
                <w:lang w:val="fr-FR"/>
              </w:rPr>
            </w:pPr>
          </w:p>
          <w:p w14:paraId="69C0F117" w14:textId="77777777" w:rsidR="00522E03" w:rsidRPr="00522E03" w:rsidRDefault="00522E03" w:rsidP="00522E03">
            <w:pPr>
              <w:jc w:val="both"/>
              <w:rPr>
                <w:b/>
                <w:i/>
                <w:sz w:val="28"/>
                <w:szCs w:val="28"/>
                <w:u w:val="single"/>
                <w:lang w:val="fr-FR"/>
              </w:rPr>
            </w:pPr>
            <w:r w:rsidRPr="00522E03">
              <w:rPr>
                <w:b/>
                <w:i/>
                <w:sz w:val="28"/>
                <w:szCs w:val="28"/>
                <w:u w:val="single"/>
                <w:lang w:val="fr-FR"/>
              </w:rPr>
              <w:t>Objašnjenje:</w:t>
            </w:r>
          </w:p>
          <w:p w14:paraId="29EDF2F9" w14:textId="77777777" w:rsidR="00522E03" w:rsidRPr="00522E03" w:rsidRDefault="00522E03" w:rsidP="00522E03">
            <w:pPr>
              <w:jc w:val="both"/>
              <w:rPr>
                <w:sz w:val="28"/>
                <w:szCs w:val="28"/>
                <w:lang w:val="fr-FR"/>
              </w:rPr>
            </w:pPr>
            <w:r w:rsidRPr="00522E03">
              <w:rPr>
                <w:sz w:val="28"/>
                <w:szCs w:val="28"/>
                <w:lang w:val="fr-FR"/>
              </w:rPr>
              <w:t>Mnoge vrste Stenovitih planina prilagođene su da klijaju tek nakon što su izložene temperaturama tipičnim za šumski požar. Pionirske vrste i žbunje obično nemaju problema sa stvaranjem nakon čiste seče, ali šumari često moraju da posade borove mladice na čistom području, jer preostalo seme neće proklijati.</w:t>
            </w:r>
          </w:p>
          <w:p w14:paraId="288EF859" w14:textId="77777777" w:rsidR="00522E03" w:rsidRPr="00522E03" w:rsidRDefault="00522E03" w:rsidP="00522E03">
            <w:pPr>
              <w:jc w:val="both"/>
              <w:rPr>
                <w:sz w:val="28"/>
                <w:szCs w:val="28"/>
                <w:lang w:val="fr-FR"/>
              </w:rPr>
            </w:pPr>
          </w:p>
          <w:p w14:paraId="0FDA4986" w14:textId="77777777" w:rsidR="00522E03" w:rsidRPr="00522E03" w:rsidRDefault="00522E03" w:rsidP="004E45C7">
            <w:pPr>
              <w:numPr>
                <w:ilvl w:val="0"/>
                <w:numId w:val="57"/>
              </w:numPr>
              <w:ind w:left="805" w:hanging="635"/>
              <w:contextualSpacing/>
              <w:jc w:val="both"/>
              <w:rPr>
                <w:sz w:val="28"/>
                <w:szCs w:val="28"/>
                <w:u w:val="single"/>
                <w:lang w:val="fr-FR"/>
              </w:rPr>
            </w:pPr>
            <w:r w:rsidRPr="00522E03">
              <w:rPr>
                <w:sz w:val="28"/>
                <w:szCs w:val="28"/>
                <w:lang w:val="fr-FR"/>
              </w:rPr>
              <w:t xml:space="preserve"> Odgovor je pod A: </w:t>
            </w:r>
            <w:r w:rsidRPr="00522E03">
              <w:rPr>
                <w:sz w:val="28"/>
                <w:szCs w:val="28"/>
                <w:u w:val="single"/>
                <w:lang w:val="fr-FR"/>
              </w:rPr>
              <w:t>Pustinje</w:t>
            </w:r>
          </w:p>
          <w:p w14:paraId="44434F54" w14:textId="77777777" w:rsidR="00522E03" w:rsidRPr="00522E03" w:rsidRDefault="00522E03" w:rsidP="00522E03">
            <w:pPr>
              <w:jc w:val="both"/>
              <w:rPr>
                <w:sz w:val="28"/>
                <w:szCs w:val="28"/>
                <w:lang w:val="fr-FR"/>
              </w:rPr>
            </w:pPr>
          </w:p>
          <w:p w14:paraId="65472573" w14:textId="77777777" w:rsidR="00522E03" w:rsidRPr="00522E03" w:rsidRDefault="00522E03" w:rsidP="00522E03">
            <w:pPr>
              <w:jc w:val="both"/>
              <w:rPr>
                <w:b/>
                <w:i/>
                <w:sz w:val="28"/>
                <w:szCs w:val="28"/>
                <w:lang w:val="fr-FR"/>
              </w:rPr>
            </w:pPr>
            <w:r w:rsidRPr="00522E03">
              <w:rPr>
                <w:b/>
                <w:i/>
                <w:sz w:val="28"/>
                <w:szCs w:val="28"/>
                <w:lang w:val="fr-FR"/>
              </w:rPr>
              <w:t>Objašnjenje:</w:t>
            </w:r>
          </w:p>
          <w:p w14:paraId="7574A81B" w14:textId="77777777" w:rsidR="00522E03" w:rsidRPr="00522E03" w:rsidRDefault="00522E03" w:rsidP="00522E03">
            <w:pPr>
              <w:jc w:val="both"/>
              <w:rPr>
                <w:sz w:val="28"/>
                <w:szCs w:val="28"/>
                <w:lang w:val="fr-FR"/>
              </w:rPr>
            </w:pPr>
            <w:r w:rsidRPr="00522E03">
              <w:rPr>
                <w:sz w:val="28"/>
                <w:szCs w:val="28"/>
                <w:lang w:val="fr-FR"/>
              </w:rPr>
              <w:t>Iako ljudske aktivnosti smanjuju obim mnogih bioma, one izazivaju širenje pustinja, proces koji se naziva dezertifikacija. Kišne šume se seku radi drvne građe ili spaljuju radi stočarstva ili poljoprivrede. Ljudska populacija Afrike koja se brzo širi ugrožava divlje životinje savane. Prerija sa visokom travom je pretvorena u poljoprivredno zemljište. Krčenje za drvnu građu, poljoprivredu i stanovanje dramatično je smanjilo američke listopadne šume.</w:t>
            </w:r>
          </w:p>
          <w:p w14:paraId="17621344" w14:textId="77777777" w:rsidR="00522E03" w:rsidRPr="00522E03" w:rsidRDefault="00522E03" w:rsidP="00522E03">
            <w:pPr>
              <w:jc w:val="both"/>
              <w:rPr>
                <w:sz w:val="28"/>
                <w:szCs w:val="28"/>
                <w:lang w:val="de-AT"/>
              </w:rPr>
            </w:pPr>
          </w:p>
          <w:p w14:paraId="2889CA22" w14:textId="77777777" w:rsidR="00522E03" w:rsidRPr="00522E03" w:rsidRDefault="00522E03" w:rsidP="004E45C7">
            <w:pPr>
              <w:numPr>
                <w:ilvl w:val="0"/>
                <w:numId w:val="57"/>
              </w:numPr>
              <w:ind w:left="805" w:hanging="635"/>
              <w:contextualSpacing/>
              <w:jc w:val="both"/>
              <w:rPr>
                <w:b/>
                <w:i/>
                <w:sz w:val="28"/>
                <w:szCs w:val="28"/>
                <w:lang w:val="de-AT"/>
              </w:rPr>
            </w:pPr>
            <w:r w:rsidRPr="00522E03">
              <w:rPr>
                <w:sz w:val="28"/>
                <w:szCs w:val="28"/>
                <w:lang w:val="de-AT"/>
              </w:rPr>
              <w:t xml:space="preserve">Odgovor je pod D: </w:t>
            </w:r>
            <w:r w:rsidRPr="00522E03">
              <w:rPr>
                <w:sz w:val="28"/>
                <w:szCs w:val="28"/>
                <w:u w:val="single"/>
                <w:lang w:val="de-AT"/>
              </w:rPr>
              <w:t>Organska materija razgrađena aerobnim putem</w:t>
            </w:r>
            <w:r w:rsidRPr="00522E03">
              <w:rPr>
                <w:b/>
                <w:i/>
                <w:sz w:val="28"/>
                <w:szCs w:val="28"/>
                <w:lang w:val="de-AT"/>
              </w:rPr>
              <w:t xml:space="preserve"> </w:t>
            </w:r>
          </w:p>
          <w:p w14:paraId="491C3731" w14:textId="77777777" w:rsidR="00522E03" w:rsidRPr="00522E03" w:rsidRDefault="00522E03" w:rsidP="00522E03">
            <w:pPr>
              <w:jc w:val="both"/>
              <w:rPr>
                <w:sz w:val="28"/>
                <w:szCs w:val="28"/>
                <w:lang w:val="de-AT"/>
              </w:rPr>
            </w:pPr>
          </w:p>
          <w:p w14:paraId="5A7E3F85" w14:textId="77777777" w:rsidR="00522E03" w:rsidRPr="00522E03" w:rsidRDefault="00522E03" w:rsidP="00522E03">
            <w:pPr>
              <w:jc w:val="both"/>
              <w:rPr>
                <w:b/>
                <w:i/>
                <w:sz w:val="28"/>
                <w:szCs w:val="28"/>
                <w:lang w:val="de-AT"/>
              </w:rPr>
            </w:pPr>
            <w:r w:rsidRPr="00522E03">
              <w:rPr>
                <w:b/>
                <w:i/>
                <w:sz w:val="28"/>
                <w:szCs w:val="28"/>
                <w:lang w:val="de-AT"/>
              </w:rPr>
              <w:t>Objašnjenje:</w:t>
            </w:r>
          </w:p>
          <w:p w14:paraId="3857C0A9" w14:textId="77777777" w:rsidR="00522E03" w:rsidRPr="00522E03" w:rsidRDefault="00522E03" w:rsidP="00522E03">
            <w:pPr>
              <w:jc w:val="both"/>
              <w:rPr>
                <w:sz w:val="28"/>
                <w:szCs w:val="28"/>
                <w:lang w:val="de-AT"/>
              </w:rPr>
            </w:pPr>
            <w:r w:rsidRPr="00522E03">
              <w:rPr>
                <w:sz w:val="28"/>
                <w:szCs w:val="28"/>
                <w:lang w:val="de-AT"/>
              </w:rPr>
              <w:t xml:space="preserve">Kompostiranje je proces u kojem se čisto organski otpad pretvara u bogato sredstvo za poboljšanje kvaliteta zemljišta, poznato kao 'kompost'. Proces obično počinje sa hranom za domaćinstvo i ostacima biljaka, koji se vremenom razgrađuju i dodaju u zemlju da bi se oplodilo zemljište i pomoglo mu da zadrži vlagu. </w:t>
            </w:r>
          </w:p>
          <w:p w14:paraId="1986EA17" w14:textId="77777777" w:rsidR="00522E03" w:rsidRPr="00522E03" w:rsidRDefault="00522E03" w:rsidP="00522E03">
            <w:pPr>
              <w:jc w:val="both"/>
              <w:rPr>
                <w:sz w:val="28"/>
                <w:szCs w:val="28"/>
                <w:lang w:val="de-AT"/>
              </w:rPr>
            </w:pPr>
          </w:p>
          <w:p w14:paraId="67CF2DE6" w14:textId="77777777" w:rsidR="00522E03" w:rsidRPr="00522E03" w:rsidRDefault="00522E03" w:rsidP="004E45C7">
            <w:pPr>
              <w:numPr>
                <w:ilvl w:val="0"/>
                <w:numId w:val="57"/>
              </w:numPr>
              <w:ind w:left="805" w:hanging="635"/>
              <w:contextualSpacing/>
              <w:jc w:val="both"/>
              <w:rPr>
                <w:sz w:val="28"/>
                <w:szCs w:val="28"/>
                <w:u w:val="single"/>
                <w:lang w:val="fr-FR"/>
              </w:rPr>
            </w:pPr>
            <w:r w:rsidRPr="00522E03">
              <w:rPr>
                <w:sz w:val="28"/>
                <w:szCs w:val="28"/>
                <w:lang w:val="de-AT"/>
              </w:rPr>
              <w:t xml:space="preserve">Odgovor je pod B: </w:t>
            </w:r>
            <w:r w:rsidRPr="00522E03">
              <w:rPr>
                <w:sz w:val="28"/>
                <w:szCs w:val="28"/>
                <w:u w:val="single"/>
                <w:lang w:val="de-AT"/>
              </w:rPr>
              <w:t>Povezivanje s</w:t>
            </w:r>
            <w:r w:rsidRPr="00522E03">
              <w:rPr>
                <w:sz w:val="28"/>
                <w:szCs w:val="28"/>
                <w:u w:val="single"/>
                <w:lang w:val="fr-FR"/>
              </w:rPr>
              <w:t>taništa</w:t>
            </w:r>
          </w:p>
          <w:p w14:paraId="1220BD94" w14:textId="77777777" w:rsidR="00522E03" w:rsidRPr="00522E03" w:rsidRDefault="00522E03" w:rsidP="00522E03">
            <w:pPr>
              <w:ind w:left="993" w:hanging="633"/>
              <w:jc w:val="both"/>
              <w:rPr>
                <w:sz w:val="28"/>
                <w:szCs w:val="28"/>
                <w:lang w:val="fr-FR"/>
              </w:rPr>
            </w:pPr>
          </w:p>
          <w:p w14:paraId="0D159542" w14:textId="77777777" w:rsidR="00522E03" w:rsidRPr="00522E03" w:rsidRDefault="00522E03" w:rsidP="00522E03">
            <w:pPr>
              <w:jc w:val="both"/>
              <w:rPr>
                <w:b/>
                <w:i/>
                <w:sz w:val="28"/>
                <w:szCs w:val="28"/>
                <w:lang w:val="fr-FR"/>
              </w:rPr>
            </w:pPr>
            <w:r w:rsidRPr="00522E03">
              <w:rPr>
                <w:b/>
                <w:i/>
                <w:sz w:val="28"/>
                <w:szCs w:val="28"/>
                <w:lang w:val="fr-FR"/>
              </w:rPr>
              <w:t>Objašnjenje:</w:t>
            </w:r>
          </w:p>
          <w:p w14:paraId="100BCB30" w14:textId="77777777" w:rsidR="00522E03" w:rsidRPr="00522E03" w:rsidRDefault="00522E03" w:rsidP="00522E03">
            <w:pPr>
              <w:jc w:val="both"/>
              <w:rPr>
                <w:sz w:val="28"/>
                <w:szCs w:val="28"/>
                <w:lang w:val="fr-FR"/>
              </w:rPr>
            </w:pPr>
            <w:r w:rsidRPr="00522E03">
              <w:rPr>
                <w:sz w:val="28"/>
                <w:szCs w:val="28"/>
                <w:lang w:val="fr-FR"/>
              </w:rPr>
              <w:t>„Povezanost staništa” je jedini termin koji opisuje nešto pozitivno što povećava kvalitet biodiverziteta. Definiše se kao stepen do kojeg ekosistem olakšava kretanje i ekološke tokove važne za opstanak drugih vrsta. Svaki drugi termin opisuje stvari koje smanjuju stanište i negativno utiču na biodiverzitet.</w:t>
            </w:r>
          </w:p>
          <w:p w14:paraId="2F7EAB7B" w14:textId="77777777" w:rsidR="00522E03" w:rsidRPr="00522E03" w:rsidRDefault="00522E03" w:rsidP="00522E03">
            <w:pPr>
              <w:jc w:val="both"/>
              <w:rPr>
                <w:sz w:val="28"/>
                <w:szCs w:val="28"/>
                <w:lang w:val="fr-FR"/>
              </w:rPr>
            </w:pPr>
          </w:p>
          <w:p w14:paraId="29856C9F" w14:textId="77777777" w:rsidR="00522E03" w:rsidRPr="00522E03" w:rsidRDefault="00522E03" w:rsidP="004E45C7">
            <w:pPr>
              <w:numPr>
                <w:ilvl w:val="0"/>
                <w:numId w:val="57"/>
              </w:numPr>
              <w:ind w:left="805" w:hanging="635"/>
              <w:contextualSpacing/>
              <w:jc w:val="both"/>
              <w:rPr>
                <w:sz w:val="28"/>
                <w:szCs w:val="28"/>
                <w:u w:val="single"/>
                <w:lang w:val="fr-FR"/>
              </w:rPr>
            </w:pPr>
            <w:r w:rsidRPr="00522E03">
              <w:rPr>
                <w:sz w:val="28"/>
                <w:szCs w:val="28"/>
                <w:lang w:val="fr-FR"/>
              </w:rPr>
              <w:t xml:space="preserve">Odgovor je pod A: </w:t>
            </w:r>
            <w:r w:rsidRPr="00522E03">
              <w:rPr>
                <w:sz w:val="28"/>
                <w:szCs w:val="28"/>
                <w:u w:val="single"/>
                <w:lang w:val="fr-FR"/>
              </w:rPr>
              <w:t>Eutrofikacija</w:t>
            </w:r>
          </w:p>
          <w:p w14:paraId="7EA4C88E" w14:textId="77777777" w:rsidR="00522E03" w:rsidRPr="00522E03" w:rsidRDefault="00522E03" w:rsidP="00522E03">
            <w:pPr>
              <w:jc w:val="both"/>
              <w:rPr>
                <w:sz w:val="28"/>
                <w:szCs w:val="28"/>
                <w:lang w:val="fr-FR"/>
              </w:rPr>
            </w:pPr>
          </w:p>
          <w:p w14:paraId="12AEE3A7" w14:textId="77777777" w:rsidR="00522E03" w:rsidRPr="00522E03" w:rsidRDefault="00522E03" w:rsidP="00522E03">
            <w:pPr>
              <w:jc w:val="both"/>
              <w:rPr>
                <w:b/>
                <w:i/>
                <w:sz w:val="28"/>
                <w:szCs w:val="28"/>
                <w:lang w:val="fr-FR"/>
              </w:rPr>
            </w:pPr>
            <w:r w:rsidRPr="00522E03">
              <w:rPr>
                <w:b/>
                <w:i/>
                <w:sz w:val="28"/>
                <w:szCs w:val="28"/>
                <w:lang w:val="fr-FR"/>
              </w:rPr>
              <w:t>Objašnjenje:</w:t>
            </w:r>
          </w:p>
          <w:p w14:paraId="5A603F14" w14:textId="77777777" w:rsidR="00522E03" w:rsidRPr="00522E03" w:rsidRDefault="00522E03" w:rsidP="00522E03">
            <w:pPr>
              <w:jc w:val="both"/>
              <w:rPr>
                <w:sz w:val="28"/>
                <w:szCs w:val="28"/>
                <w:lang w:val="fr-FR"/>
              </w:rPr>
            </w:pPr>
            <w:r w:rsidRPr="00522E03">
              <w:rPr>
                <w:sz w:val="28"/>
                <w:szCs w:val="28"/>
                <w:lang w:val="fr-FR"/>
              </w:rPr>
              <w:t>To je jedini termin koji je specifičan za vodene sisteme i unos viška hranljivih materija putem zagađenja. Termini "bioakumulacija" i "biomagnifikacija" opisuju kako se supstance kao što su toksini akumuliraju u organizmima i trofičkim nivoima - a ne u vodenom ekosistemu. Najzad, „fragmentacija“ nema nikakve veze sa pitanjem jer se odnosi na to kada se staništa razdvajaju zbog ljudskih aktivnosti.</w:t>
            </w:r>
          </w:p>
          <w:p w14:paraId="3960D20F" w14:textId="77777777" w:rsidR="00522E03" w:rsidRPr="00522E03" w:rsidRDefault="00522E03" w:rsidP="00522E03">
            <w:pPr>
              <w:jc w:val="both"/>
              <w:rPr>
                <w:sz w:val="28"/>
                <w:szCs w:val="28"/>
                <w:lang w:val="fr-FR"/>
              </w:rPr>
            </w:pPr>
          </w:p>
          <w:p w14:paraId="52676396" w14:textId="77777777" w:rsidR="00522E03" w:rsidRPr="00522E03" w:rsidRDefault="00522E03" w:rsidP="004E45C7">
            <w:pPr>
              <w:numPr>
                <w:ilvl w:val="0"/>
                <w:numId w:val="57"/>
              </w:numPr>
              <w:ind w:left="805" w:hanging="635"/>
              <w:contextualSpacing/>
              <w:jc w:val="both"/>
              <w:rPr>
                <w:sz w:val="28"/>
                <w:szCs w:val="28"/>
                <w:u w:val="single"/>
                <w:lang w:val="fr-FR"/>
              </w:rPr>
            </w:pPr>
            <w:r w:rsidRPr="00522E03">
              <w:rPr>
                <w:sz w:val="28"/>
                <w:szCs w:val="28"/>
                <w:lang w:val="fr-FR"/>
              </w:rPr>
              <w:t xml:space="preserve">Odgovor je pod A: </w:t>
            </w:r>
            <w:r w:rsidRPr="00522E03">
              <w:rPr>
                <w:sz w:val="28"/>
                <w:szCs w:val="28"/>
                <w:u w:val="single"/>
                <w:lang w:val="fr-FR"/>
              </w:rPr>
              <w:t>Heterogene pejzaže</w:t>
            </w:r>
          </w:p>
          <w:p w14:paraId="63645F09" w14:textId="77777777" w:rsidR="00522E03" w:rsidRPr="00522E03" w:rsidRDefault="00522E03" w:rsidP="00522E03">
            <w:pPr>
              <w:ind w:left="993" w:hanging="633"/>
              <w:jc w:val="both"/>
              <w:rPr>
                <w:sz w:val="28"/>
                <w:szCs w:val="28"/>
                <w:lang w:val="fr-FR"/>
              </w:rPr>
            </w:pPr>
          </w:p>
          <w:p w14:paraId="1C9ECB8A" w14:textId="77777777" w:rsidR="00522E03" w:rsidRPr="00522E03" w:rsidRDefault="00522E03" w:rsidP="00522E03">
            <w:pPr>
              <w:jc w:val="both"/>
              <w:rPr>
                <w:b/>
                <w:i/>
                <w:sz w:val="28"/>
                <w:szCs w:val="28"/>
                <w:lang w:val="fr-FR"/>
              </w:rPr>
            </w:pPr>
            <w:r w:rsidRPr="00522E03">
              <w:rPr>
                <w:b/>
                <w:i/>
                <w:sz w:val="28"/>
                <w:szCs w:val="28"/>
                <w:lang w:val="fr-FR"/>
              </w:rPr>
              <w:t>Objašnjenje:</w:t>
            </w:r>
          </w:p>
          <w:p w14:paraId="12F33CDC" w14:textId="77777777" w:rsidR="00522E03" w:rsidRPr="00522E03" w:rsidRDefault="00522E03" w:rsidP="00522E03">
            <w:pPr>
              <w:jc w:val="both"/>
              <w:rPr>
                <w:sz w:val="28"/>
                <w:szCs w:val="28"/>
                <w:lang w:val="fr-FR"/>
              </w:rPr>
            </w:pPr>
            <w:r w:rsidRPr="00522E03">
              <w:rPr>
                <w:sz w:val="28"/>
                <w:szCs w:val="28"/>
                <w:lang w:val="fr-FR"/>
              </w:rPr>
              <w:t xml:space="preserve">Ovo je jedini izbor odgovora koji opisuje predele sa različitim tipovima staništa. Za održavanje biodiverziteta neophodni su različiti tipovi staništa. </w:t>
            </w:r>
          </w:p>
          <w:p w14:paraId="18728197" w14:textId="77777777" w:rsidR="00522E03" w:rsidRPr="00522E03" w:rsidRDefault="00522E03" w:rsidP="00522E03">
            <w:pPr>
              <w:jc w:val="both"/>
              <w:rPr>
                <w:sz w:val="28"/>
                <w:szCs w:val="28"/>
              </w:rPr>
            </w:pPr>
          </w:p>
          <w:p w14:paraId="7BE24423" w14:textId="3021F546" w:rsidR="00522E03" w:rsidRPr="00522E03" w:rsidRDefault="004E45C7" w:rsidP="004E45C7">
            <w:pPr>
              <w:numPr>
                <w:ilvl w:val="0"/>
                <w:numId w:val="57"/>
              </w:numPr>
              <w:ind w:left="737" w:hanging="567"/>
              <w:contextualSpacing/>
              <w:jc w:val="both"/>
              <w:rPr>
                <w:sz w:val="28"/>
                <w:szCs w:val="28"/>
                <w:u w:val="single"/>
              </w:rPr>
            </w:pPr>
            <w:r>
              <w:rPr>
                <w:sz w:val="28"/>
                <w:szCs w:val="28"/>
              </w:rPr>
              <w:t xml:space="preserve"> </w:t>
            </w:r>
            <w:r w:rsidR="00522E03" w:rsidRPr="00522E03">
              <w:rPr>
                <w:sz w:val="28"/>
                <w:szCs w:val="28"/>
              </w:rPr>
              <w:t xml:space="preserve">Odgovor je pod C: </w:t>
            </w:r>
            <w:r w:rsidR="00522E03" w:rsidRPr="00522E03">
              <w:rPr>
                <w:sz w:val="28"/>
                <w:szCs w:val="28"/>
                <w:u w:val="single"/>
              </w:rPr>
              <w:t>Sve navedeno</w:t>
            </w:r>
          </w:p>
          <w:p w14:paraId="325CDB17" w14:textId="77777777" w:rsidR="00522E03" w:rsidRPr="00522E03" w:rsidRDefault="00522E03" w:rsidP="00522E03">
            <w:pPr>
              <w:jc w:val="both"/>
              <w:rPr>
                <w:sz w:val="28"/>
                <w:szCs w:val="28"/>
              </w:rPr>
            </w:pPr>
          </w:p>
          <w:p w14:paraId="2F4DDC3F" w14:textId="77777777" w:rsidR="00522E03" w:rsidRPr="00522E03" w:rsidRDefault="00522E03" w:rsidP="00522E03">
            <w:pPr>
              <w:jc w:val="both"/>
              <w:rPr>
                <w:b/>
                <w:i/>
                <w:sz w:val="28"/>
                <w:szCs w:val="28"/>
              </w:rPr>
            </w:pPr>
            <w:r w:rsidRPr="00522E03">
              <w:rPr>
                <w:b/>
                <w:i/>
                <w:sz w:val="28"/>
                <w:szCs w:val="28"/>
              </w:rPr>
              <w:t>Objašnjenje:</w:t>
            </w:r>
          </w:p>
          <w:p w14:paraId="00F15B9B" w14:textId="7718A6CD" w:rsidR="00522E03" w:rsidRPr="00522E03" w:rsidRDefault="00522E03" w:rsidP="00A02AF3">
            <w:pPr>
              <w:jc w:val="both"/>
              <w:rPr>
                <w:sz w:val="28"/>
                <w:szCs w:val="28"/>
              </w:rPr>
            </w:pPr>
            <w:r w:rsidRPr="00522E03">
              <w:rPr>
                <w:sz w:val="28"/>
                <w:szCs w:val="28"/>
              </w:rPr>
              <w:t>Nauka o životnoj sredini integriše informacije iz nekoliko oblasti. Ove oblasti uključuju prirodne i fizičke nauke kao što su biologija, medicina, hemija i geologija; ali oblasti društvenih nauka i čovečanstva su važne za proučavanje životne sredine. Ove oblasti uključuju političke nauke, ekonomiju i etiku. Nauka o životnoj sredini proučava organizme, uključujući ljude, i njihovu okolinu, kao i njihov uticaj na životnu sredinu.</w:t>
            </w:r>
          </w:p>
          <w:p w14:paraId="4653F66A" w14:textId="77777777" w:rsidR="00522E03" w:rsidRPr="00522E03" w:rsidRDefault="00522E03" w:rsidP="004E45C7">
            <w:pPr>
              <w:numPr>
                <w:ilvl w:val="0"/>
                <w:numId w:val="57"/>
              </w:numPr>
              <w:ind w:left="805" w:hanging="635"/>
              <w:contextualSpacing/>
              <w:rPr>
                <w:sz w:val="28"/>
                <w:szCs w:val="28"/>
              </w:rPr>
            </w:pPr>
            <w:r w:rsidRPr="00522E03">
              <w:rPr>
                <w:sz w:val="28"/>
                <w:szCs w:val="28"/>
              </w:rPr>
              <w:t>Odgovor je pod C:</w:t>
            </w:r>
          </w:p>
          <w:p w14:paraId="1E2127B0" w14:textId="77777777" w:rsidR="00522E03" w:rsidRPr="00522E03" w:rsidRDefault="00522E03" w:rsidP="00522E03">
            <w:pPr>
              <w:rPr>
                <w:sz w:val="28"/>
                <w:szCs w:val="28"/>
                <w:u w:val="single"/>
              </w:rPr>
            </w:pPr>
            <w:r w:rsidRPr="00522E03">
              <w:rPr>
                <w:sz w:val="28"/>
                <w:szCs w:val="28"/>
                <w:u w:val="single"/>
              </w:rPr>
              <w:t>Rečni sedimenti se talože duž obale koja se sastoji od neplodnih stena, što dovodi do stvaranja zajednica mahovine i trave.</w:t>
            </w:r>
          </w:p>
          <w:p w14:paraId="78FC4E72" w14:textId="77777777" w:rsidR="00522E03" w:rsidRPr="00522E03" w:rsidRDefault="00522E03" w:rsidP="00522E03">
            <w:pPr>
              <w:rPr>
                <w:sz w:val="28"/>
                <w:szCs w:val="28"/>
                <w:u w:val="single"/>
              </w:rPr>
            </w:pPr>
          </w:p>
          <w:p w14:paraId="025A5E82" w14:textId="77777777" w:rsidR="00522E03" w:rsidRPr="00522E03" w:rsidRDefault="00522E03" w:rsidP="00522E03">
            <w:pPr>
              <w:rPr>
                <w:b/>
                <w:i/>
                <w:sz w:val="28"/>
                <w:szCs w:val="28"/>
              </w:rPr>
            </w:pPr>
            <w:r w:rsidRPr="00522E03">
              <w:rPr>
                <w:b/>
                <w:i/>
                <w:sz w:val="28"/>
                <w:szCs w:val="28"/>
              </w:rPr>
              <w:t>Objašnjenje:</w:t>
            </w:r>
          </w:p>
          <w:p w14:paraId="5FE854B3" w14:textId="77777777" w:rsidR="00522E03" w:rsidRPr="00522E03" w:rsidRDefault="00522E03" w:rsidP="00522E03">
            <w:pPr>
              <w:jc w:val="both"/>
              <w:rPr>
                <w:sz w:val="28"/>
                <w:szCs w:val="28"/>
              </w:rPr>
            </w:pPr>
            <w:r w:rsidRPr="00522E03">
              <w:rPr>
                <w:sz w:val="28"/>
                <w:szCs w:val="28"/>
              </w:rPr>
              <w:t>Primarna sukcesija je, po definiciji, uspostavljanje životnih zajednica na područjima gde život ranije nije postojao. Obala koja je neplodna stena u početku nema potencijal da podrži život sve dok naslage minerala i tla ne dozvole da se nove biljne zajednice uspostave. Ostali odgovori nisu tačni jer u ovim primerima već postoje biljne zajednice, što nije karakteristično za primarnu sukcesiju.</w:t>
            </w:r>
          </w:p>
          <w:p w14:paraId="6F064F10" w14:textId="77777777" w:rsidR="00522E03" w:rsidRPr="00522E03" w:rsidRDefault="00522E03" w:rsidP="00522E03">
            <w:pPr>
              <w:jc w:val="both"/>
              <w:rPr>
                <w:sz w:val="28"/>
                <w:szCs w:val="28"/>
              </w:rPr>
            </w:pPr>
          </w:p>
          <w:p w14:paraId="60140934" w14:textId="77777777" w:rsidR="00522E03" w:rsidRPr="00522E03" w:rsidRDefault="00522E03" w:rsidP="004E45C7">
            <w:pPr>
              <w:numPr>
                <w:ilvl w:val="0"/>
                <w:numId w:val="57"/>
              </w:numPr>
              <w:ind w:left="805" w:hanging="635"/>
              <w:contextualSpacing/>
              <w:jc w:val="both"/>
              <w:rPr>
                <w:sz w:val="28"/>
                <w:szCs w:val="28"/>
                <w:u w:val="single"/>
              </w:rPr>
            </w:pPr>
            <w:r w:rsidRPr="00522E03">
              <w:rPr>
                <w:sz w:val="28"/>
                <w:szCs w:val="28"/>
              </w:rPr>
              <w:t xml:space="preserve">Odgovor je pod D: </w:t>
            </w:r>
            <w:r w:rsidRPr="00522E03">
              <w:rPr>
                <w:sz w:val="28"/>
                <w:szCs w:val="28"/>
                <w:u w:val="single"/>
              </w:rPr>
              <w:t>Lišaj</w:t>
            </w:r>
          </w:p>
          <w:p w14:paraId="7BB1FB69" w14:textId="77777777" w:rsidR="00522E03" w:rsidRPr="00522E03" w:rsidRDefault="00522E03" w:rsidP="00522E03">
            <w:pPr>
              <w:jc w:val="both"/>
              <w:rPr>
                <w:sz w:val="28"/>
                <w:szCs w:val="28"/>
              </w:rPr>
            </w:pPr>
          </w:p>
          <w:p w14:paraId="7606DE15" w14:textId="77777777" w:rsidR="00522E03" w:rsidRPr="00522E03" w:rsidRDefault="00522E03" w:rsidP="00522E03">
            <w:pPr>
              <w:jc w:val="both"/>
              <w:rPr>
                <w:b/>
                <w:i/>
                <w:sz w:val="28"/>
                <w:szCs w:val="28"/>
              </w:rPr>
            </w:pPr>
            <w:r w:rsidRPr="00522E03">
              <w:rPr>
                <w:b/>
                <w:i/>
                <w:sz w:val="28"/>
                <w:szCs w:val="28"/>
              </w:rPr>
              <w:t>Objašnjenje:</w:t>
            </w:r>
          </w:p>
          <w:p w14:paraId="0082BE0C" w14:textId="77777777" w:rsidR="00522E03" w:rsidRPr="00522E03" w:rsidRDefault="00522E03" w:rsidP="00522E03">
            <w:pPr>
              <w:jc w:val="both"/>
              <w:rPr>
                <w:sz w:val="28"/>
                <w:szCs w:val="28"/>
              </w:rPr>
            </w:pPr>
            <w:r w:rsidRPr="00522E03">
              <w:rPr>
                <w:sz w:val="28"/>
                <w:szCs w:val="28"/>
              </w:rPr>
              <w:t>Lišajevi su u stanju da prežive na golim stenama, sa vrlo malo dostupnih hranljivih materija. Kao rezultat toga, oni su jedni od prvih organizama koji su kolonizovali područje primarne sukcesije, gde obično razgrađuju stene tokom vremena kako bi formirali osnovu zemljišta u novom staništu.</w:t>
            </w:r>
          </w:p>
          <w:p w14:paraId="32C193EC" w14:textId="77777777" w:rsidR="00522E03" w:rsidRPr="00522E03" w:rsidRDefault="00522E03" w:rsidP="00522E03">
            <w:pPr>
              <w:jc w:val="both"/>
              <w:rPr>
                <w:sz w:val="28"/>
                <w:szCs w:val="28"/>
                <w:lang w:val="fr-FR"/>
              </w:rPr>
            </w:pPr>
          </w:p>
          <w:p w14:paraId="47549C1A" w14:textId="77777777" w:rsidR="00522E03" w:rsidRPr="00522E03" w:rsidRDefault="00522E03" w:rsidP="004E45C7">
            <w:pPr>
              <w:numPr>
                <w:ilvl w:val="0"/>
                <w:numId w:val="57"/>
              </w:numPr>
              <w:ind w:left="805" w:hanging="635"/>
              <w:contextualSpacing/>
              <w:jc w:val="both"/>
              <w:rPr>
                <w:sz w:val="28"/>
                <w:szCs w:val="28"/>
                <w:u w:val="single"/>
                <w:lang w:val="fr-FR"/>
              </w:rPr>
            </w:pPr>
            <w:r w:rsidRPr="00522E03">
              <w:rPr>
                <w:sz w:val="28"/>
                <w:szCs w:val="28"/>
                <w:lang w:val="fr-FR"/>
              </w:rPr>
              <w:t xml:space="preserve">Odgovor je pod A: </w:t>
            </w:r>
            <w:r w:rsidRPr="00522E03">
              <w:rPr>
                <w:sz w:val="28"/>
                <w:szCs w:val="28"/>
                <w:u w:val="single"/>
                <w:lang w:val="fr-FR"/>
              </w:rPr>
              <w:t>Specijacija</w:t>
            </w:r>
          </w:p>
          <w:p w14:paraId="13F56ED9" w14:textId="77777777" w:rsidR="00522E03" w:rsidRPr="00522E03" w:rsidRDefault="00522E03" w:rsidP="00522E03">
            <w:pPr>
              <w:jc w:val="both"/>
              <w:rPr>
                <w:sz w:val="28"/>
                <w:szCs w:val="28"/>
                <w:lang w:val="fr-FR"/>
              </w:rPr>
            </w:pPr>
          </w:p>
          <w:p w14:paraId="49AA2B16" w14:textId="77777777" w:rsidR="00522E03" w:rsidRPr="00522E03" w:rsidRDefault="00522E03" w:rsidP="00522E03">
            <w:pPr>
              <w:jc w:val="both"/>
              <w:rPr>
                <w:b/>
                <w:i/>
                <w:sz w:val="28"/>
                <w:szCs w:val="28"/>
                <w:lang w:val="fr-FR"/>
              </w:rPr>
            </w:pPr>
            <w:r w:rsidRPr="00522E03">
              <w:rPr>
                <w:b/>
                <w:i/>
                <w:sz w:val="28"/>
                <w:szCs w:val="28"/>
                <w:lang w:val="fr-FR"/>
              </w:rPr>
              <w:t>Objašnjenje:</w:t>
            </w:r>
          </w:p>
          <w:p w14:paraId="2043C3EF" w14:textId="77777777" w:rsidR="00522E03" w:rsidRPr="00522E03" w:rsidRDefault="00522E03" w:rsidP="00522E03">
            <w:pPr>
              <w:jc w:val="both"/>
              <w:rPr>
                <w:sz w:val="28"/>
                <w:szCs w:val="28"/>
                <w:lang w:val="fr-FR"/>
              </w:rPr>
            </w:pPr>
            <w:r w:rsidRPr="00522E03">
              <w:rPr>
                <w:sz w:val="28"/>
                <w:szCs w:val="28"/>
                <w:lang w:val="fr-FR"/>
              </w:rPr>
              <w:t>Specijacija je termin za formiranje novih vrsta tokom procesa evolucije. Izolovane grupe mogu se odvojiti od vrste i postati potpuno druga vrsta. Ovo može biti uzrokovano promenama u pritiscima selekcije, mutacijama ili genetskim pomakom.</w:t>
            </w:r>
          </w:p>
          <w:p w14:paraId="62C0729A" w14:textId="77777777" w:rsidR="00522E03" w:rsidRPr="00522E03" w:rsidRDefault="00522E03" w:rsidP="00522E03">
            <w:pPr>
              <w:jc w:val="both"/>
              <w:rPr>
                <w:sz w:val="28"/>
                <w:szCs w:val="28"/>
                <w:lang w:val="fr-FR"/>
              </w:rPr>
            </w:pPr>
          </w:p>
          <w:p w14:paraId="0BF9626D" w14:textId="77777777" w:rsidR="00522E03" w:rsidRPr="00522E03" w:rsidRDefault="00522E03" w:rsidP="004E45C7">
            <w:pPr>
              <w:numPr>
                <w:ilvl w:val="0"/>
                <w:numId w:val="57"/>
              </w:numPr>
              <w:ind w:left="805" w:hanging="635"/>
              <w:contextualSpacing/>
              <w:jc w:val="both"/>
              <w:rPr>
                <w:sz w:val="28"/>
                <w:szCs w:val="28"/>
                <w:lang w:val="fr-FR"/>
              </w:rPr>
            </w:pPr>
            <w:r w:rsidRPr="00522E03">
              <w:rPr>
                <w:sz w:val="28"/>
                <w:szCs w:val="28"/>
                <w:lang w:val="fr-FR"/>
              </w:rPr>
              <w:t xml:space="preserve">Odgovor je pod A: </w:t>
            </w:r>
            <w:r w:rsidRPr="00522E03">
              <w:rPr>
                <w:sz w:val="28"/>
                <w:szCs w:val="28"/>
                <w:u w:val="single"/>
                <w:lang w:val="fr-FR"/>
              </w:rPr>
              <w:t>Glavni predatori mogu eksponencijalno rasti</w:t>
            </w:r>
            <w:r w:rsidRPr="00522E03">
              <w:rPr>
                <w:sz w:val="28"/>
                <w:szCs w:val="28"/>
                <w:lang w:val="fr-FR"/>
              </w:rPr>
              <w:t xml:space="preserve"> </w:t>
            </w:r>
          </w:p>
          <w:p w14:paraId="7941B953" w14:textId="77777777" w:rsidR="00522E03" w:rsidRPr="00522E03" w:rsidRDefault="00522E03" w:rsidP="00522E03">
            <w:pPr>
              <w:jc w:val="both"/>
              <w:rPr>
                <w:sz w:val="28"/>
                <w:szCs w:val="28"/>
                <w:lang w:val="fr-FR"/>
              </w:rPr>
            </w:pPr>
          </w:p>
          <w:p w14:paraId="696F9B2A" w14:textId="77777777" w:rsidR="00522E03" w:rsidRPr="00522E03" w:rsidRDefault="00522E03" w:rsidP="00522E03">
            <w:pPr>
              <w:jc w:val="both"/>
              <w:rPr>
                <w:b/>
                <w:i/>
                <w:sz w:val="28"/>
                <w:szCs w:val="28"/>
                <w:lang w:val="fr-FR"/>
              </w:rPr>
            </w:pPr>
            <w:r w:rsidRPr="00522E03">
              <w:rPr>
                <w:b/>
                <w:i/>
                <w:sz w:val="28"/>
                <w:szCs w:val="28"/>
                <w:lang w:val="fr-FR"/>
              </w:rPr>
              <w:t>Objašnjenje:</w:t>
            </w:r>
          </w:p>
          <w:p w14:paraId="79A07764" w14:textId="77777777" w:rsidR="00522E03" w:rsidRPr="00522E03" w:rsidRDefault="00522E03" w:rsidP="00522E03">
            <w:pPr>
              <w:jc w:val="both"/>
              <w:rPr>
                <w:sz w:val="28"/>
                <w:szCs w:val="28"/>
                <w:lang w:val="fr-FR"/>
              </w:rPr>
            </w:pPr>
            <w:r w:rsidRPr="00522E03">
              <w:rPr>
                <w:sz w:val="28"/>
                <w:szCs w:val="28"/>
                <w:lang w:val="fr-FR"/>
              </w:rPr>
              <w:t>Glavni predatori generalno nikada neće "rasti bez kontrole". Po samoj prirodi njihove ishrane (zavisne od drugih populacija), rast populacije predatora je ograničen dostupnošću njihove hrane. Čuvena studija o fluktuacijama populacije risa i zeca pokazuje kako će se populacija predatora prilagoditi nižoj populaciji plena.</w:t>
            </w:r>
          </w:p>
          <w:p w14:paraId="1C112F11" w14:textId="77777777" w:rsidR="00522E03" w:rsidRPr="00522E03" w:rsidRDefault="00522E03" w:rsidP="00522E03">
            <w:pPr>
              <w:jc w:val="both"/>
              <w:rPr>
                <w:sz w:val="28"/>
                <w:szCs w:val="28"/>
                <w:lang w:val="fr-FR"/>
              </w:rPr>
            </w:pPr>
          </w:p>
          <w:p w14:paraId="5A475CD7" w14:textId="77777777" w:rsidR="00522E03" w:rsidRPr="00522E03" w:rsidRDefault="00522E03" w:rsidP="00B7420A">
            <w:pPr>
              <w:numPr>
                <w:ilvl w:val="0"/>
                <w:numId w:val="57"/>
              </w:numPr>
              <w:ind w:left="805" w:hanging="635"/>
              <w:contextualSpacing/>
              <w:jc w:val="both"/>
              <w:rPr>
                <w:sz w:val="28"/>
                <w:szCs w:val="28"/>
                <w:u w:val="single"/>
              </w:rPr>
            </w:pPr>
            <w:r w:rsidRPr="00522E03">
              <w:rPr>
                <w:sz w:val="28"/>
                <w:szCs w:val="28"/>
              </w:rPr>
              <w:t xml:space="preserve">Odgovor je pod D: </w:t>
            </w:r>
            <w:r w:rsidRPr="00522E03">
              <w:rPr>
                <w:sz w:val="28"/>
                <w:szCs w:val="28"/>
                <w:u w:val="single"/>
              </w:rPr>
              <w:t>Zemljište bogato hranljivim materijama i pH neutralno</w:t>
            </w:r>
          </w:p>
          <w:p w14:paraId="7EC190BF" w14:textId="77777777" w:rsidR="00522E03" w:rsidRPr="00522E03" w:rsidRDefault="00522E03" w:rsidP="00522E03">
            <w:pPr>
              <w:jc w:val="both"/>
              <w:rPr>
                <w:sz w:val="28"/>
                <w:szCs w:val="28"/>
              </w:rPr>
            </w:pPr>
          </w:p>
          <w:p w14:paraId="62DAFE20" w14:textId="77777777" w:rsidR="00522E03" w:rsidRPr="00522E03" w:rsidRDefault="00522E03" w:rsidP="00522E03">
            <w:pPr>
              <w:jc w:val="both"/>
              <w:rPr>
                <w:b/>
                <w:i/>
                <w:sz w:val="28"/>
                <w:szCs w:val="28"/>
              </w:rPr>
            </w:pPr>
            <w:r w:rsidRPr="00522E03">
              <w:rPr>
                <w:b/>
                <w:i/>
                <w:sz w:val="28"/>
                <w:szCs w:val="28"/>
              </w:rPr>
              <w:t>Objašnjenje:</w:t>
            </w:r>
          </w:p>
          <w:p w14:paraId="0653EC84" w14:textId="77777777" w:rsidR="00522E03" w:rsidRPr="00522E03" w:rsidRDefault="00522E03" w:rsidP="00522E03">
            <w:pPr>
              <w:jc w:val="both"/>
              <w:rPr>
                <w:sz w:val="28"/>
                <w:szCs w:val="28"/>
              </w:rPr>
            </w:pPr>
            <w:r w:rsidRPr="00522E03">
              <w:rPr>
                <w:sz w:val="28"/>
                <w:szCs w:val="28"/>
              </w:rPr>
              <w:t>Teška razgradnja biljne i životinjske materije doprinosi visoko kiselom tlu u tropskim kišnim šumama. Pored toga, obilje biljnog sveta u tropskim kišnim šumama dovodi do "ispiranja zemljišta", što znači da se hranljive materije u zemljištu dreniraju i preuzimaju od strane samih biljaka.</w:t>
            </w:r>
          </w:p>
          <w:p w14:paraId="5CA54417" w14:textId="77777777" w:rsidR="00522E03" w:rsidRPr="00522E03" w:rsidRDefault="00522E03" w:rsidP="00522E03">
            <w:pPr>
              <w:jc w:val="both"/>
              <w:rPr>
                <w:sz w:val="28"/>
                <w:szCs w:val="28"/>
              </w:rPr>
            </w:pPr>
          </w:p>
          <w:p w14:paraId="4B3212C7" w14:textId="77777777" w:rsidR="00522E03" w:rsidRPr="00522E03" w:rsidRDefault="00522E03" w:rsidP="00B7420A">
            <w:pPr>
              <w:numPr>
                <w:ilvl w:val="0"/>
                <w:numId w:val="57"/>
              </w:numPr>
              <w:ind w:left="873" w:hanging="703"/>
              <w:contextualSpacing/>
              <w:jc w:val="both"/>
              <w:rPr>
                <w:sz w:val="28"/>
                <w:szCs w:val="28"/>
                <w:u w:val="single"/>
              </w:rPr>
            </w:pPr>
            <w:r w:rsidRPr="00522E03">
              <w:rPr>
                <w:sz w:val="28"/>
                <w:szCs w:val="28"/>
              </w:rPr>
              <w:t xml:space="preserve">Odgovor je pod B: </w:t>
            </w:r>
            <w:r w:rsidRPr="00522E03">
              <w:rPr>
                <w:sz w:val="28"/>
                <w:szCs w:val="28"/>
                <w:u w:val="single"/>
              </w:rPr>
              <w:t>Borealna šuma / tajga</w:t>
            </w:r>
          </w:p>
          <w:p w14:paraId="5B072FC3" w14:textId="77777777" w:rsidR="00522E03" w:rsidRPr="00522E03" w:rsidRDefault="00522E03" w:rsidP="00522E03">
            <w:pPr>
              <w:jc w:val="both"/>
              <w:rPr>
                <w:sz w:val="28"/>
                <w:szCs w:val="28"/>
              </w:rPr>
            </w:pPr>
          </w:p>
          <w:p w14:paraId="3DC03304" w14:textId="77777777" w:rsidR="00522E03" w:rsidRPr="00522E03" w:rsidRDefault="00522E03" w:rsidP="00522E03">
            <w:pPr>
              <w:jc w:val="both"/>
              <w:rPr>
                <w:b/>
                <w:i/>
                <w:sz w:val="28"/>
                <w:szCs w:val="28"/>
              </w:rPr>
            </w:pPr>
            <w:r w:rsidRPr="00522E03">
              <w:rPr>
                <w:b/>
                <w:i/>
                <w:sz w:val="28"/>
                <w:szCs w:val="28"/>
              </w:rPr>
              <w:t>Objašnjenje:</w:t>
            </w:r>
          </w:p>
          <w:p w14:paraId="1171FEDE" w14:textId="77777777" w:rsidR="00522E03" w:rsidRPr="00522E03" w:rsidRDefault="00522E03" w:rsidP="00522E03">
            <w:pPr>
              <w:jc w:val="both"/>
              <w:rPr>
                <w:sz w:val="28"/>
                <w:szCs w:val="28"/>
              </w:rPr>
            </w:pPr>
            <w:r w:rsidRPr="00522E03">
              <w:rPr>
                <w:sz w:val="28"/>
                <w:szCs w:val="28"/>
              </w:rPr>
              <w:t>Borealne šume imaju izuzetno niske temperature i odlikuju se borovima i drugim zimzelenim biljkama. „Šume umerene klime“ karakterišu umerene i promenljivije temperature, dok je tajga hladna tokom cele godine. Tajga se nalazi u delovima sveta kao što su severna Aljaska, Kanada i Sibir.</w:t>
            </w:r>
          </w:p>
          <w:p w14:paraId="5D4B3907" w14:textId="77777777" w:rsidR="00522E03" w:rsidRPr="00522E03" w:rsidRDefault="00522E03" w:rsidP="00522E03">
            <w:pPr>
              <w:jc w:val="both"/>
              <w:rPr>
                <w:sz w:val="28"/>
                <w:szCs w:val="28"/>
              </w:rPr>
            </w:pPr>
          </w:p>
          <w:p w14:paraId="29D7AC18" w14:textId="77777777" w:rsidR="00522E03" w:rsidRPr="00522E03" w:rsidRDefault="00522E03" w:rsidP="00B7420A">
            <w:pPr>
              <w:numPr>
                <w:ilvl w:val="0"/>
                <w:numId w:val="57"/>
              </w:numPr>
              <w:ind w:left="805" w:hanging="635"/>
              <w:contextualSpacing/>
              <w:jc w:val="both"/>
              <w:rPr>
                <w:sz w:val="28"/>
                <w:szCs w:val="28"/>
                <w:u w:val="single"/>
              </w:rPr>
            </w:pPr>
            <w:r w:rsidRPr="00522E03">
              <w:rPr>
                <w:sz w:val="28"/>
                <w:szCs w:val="28"/>
              </w:rPr>
              <w:t xml:space="preserve">Odgovor je pod C: </w:t>
            </w:r>
            <w:r w:rsidRPr="00522E03">
              <w:rPr>
                <w:sz w:val="28"/>
                <w:szCs w:val="28"/>
                <w:u w:val="single"/>
              </w:rPr>
              <w:t>I temperaturu i padavine</w:t>
            </w:r>
          </w:p>
          <w:p w14:paraId="51F1D36F" w14:textId="77777777" w:rsidR="00522E03" w:rsidRPr="00522E03" w:rsidRDefault="00522E03" w:rsidP="00522E03">
            <w:pPr>
              <w:jc w:val="both"/>
              <w:rPr>
                <w:sz w:val="28"/>
                <w:szCs w:val="28"/>
              </w:rPr>
            </w:pPr>
          </w:p>
          <w:p w14:paraId="45492470" w14:textId="77777777" w:rsidR="00522E03" w:rsidRPr="00522E03" w:rsidRDefault="00522E03" w:rsidP="00522E03">
            <w:pPr>
              <w:jc w:val="both"/>
              <w:rPr>
                <w:b/>
                <w:i/>
                <w:sz w:val="28"/>
                <w:szCs w:val="28"/>
              </w:rPr>
            </w:pPr>
            <w:r w:rsidRPr="00522E03">
              <w:rPr>
                <w:b/>
                <w:i/>
                <w:sz w:val="28"/>
                <w:szCs w:val="28"/>
              </w:rPr>
              <w:t>Objašnjenje:</w:t>
            </w:r>
          </w:p>
          <w:p w14:paraId="2207B1BC" w14:textId="77777777" w:rsidR="00522E03" w:rsidRPr="00522E03" w:rsidRDefault="00522E03" w:rsidP="00522E03">
            <w:pPr>
              <w:jc w:val="both"/>
              <w:rPr>
                <w:sz w:val="28"/>
                <w:szCs w:val="28"/>
              </w:rPr>
            </w:pPr>
            <w:r w:rsidRPr="00522E03">
              <w:rPr>
                <w:sz w:val="28"/>
                <w:szCs w:val="28"/>
              </w:rPr>
              <w:t>Geografska širina se ne uzima u obzir u proceni klime; na primer, polovi se smatraju pustinjama na osnovu njihovih nivoa padavina godišnje, što znači da se pustinje mogu pojaviti duž ekvatora ili polova. Umerene i tropske šume takođe pokazuju slične nivoe padavina, ali se zbog temperaturnih razlika smatraju zasebnim biomima.</w:t>
            </w:r>
          </w:p>
          <w:p w14:paraId="1C3A32FF" w14:textId="77777777" w:rsidR="00522E03" w:rsidRPr="00522E03" w:rsidRDefault="00522E03" w:rsidP="00522E03">
            <w:pPr>
              <w:jc w:val="both"/>
              <w:rPr>
                <w:sz w:val="28"/>
                <w:szCs w:val="28"/>
                <w:lang w:val="fr-FR"/>
              </w:rPr>
            </w:pPr>
          </w:p>
          <w:p w14:paraId="7FC30EDD" w14:textId="61E82A52" w:rsidR="00522E03" w:rsidRPr="00522E03" w:rsidRDefault="00316B32" w:rsidP="00B7420A">
            <w:pPr>
              <w:numPr>
                <w:ilvl w:val="0"/>
                <w:numId w:val="57"/>
              </w:numPr>
              <w:ind w:left="805" w:hanging="635"/>
              <w:contextualSpacing/>
              <w:jc w:val="both"/>
              <w:rPr>
                <w:sz w:val="28"/>
                <w:szCs w:val="28"/>
                <w:u w:val="single"/>
                <w:lang w:val="fr-FR"/>
              </w:rPr>
            </w:pPr>
            <w:r>
              <w:rPr>
                <w:sz w:val="28"/>
                <w:szCs w:val="28"/>
                <w:lang w:val="fr-FR"/>
              </w:rPr>
              <w:t>O</w:t>
            </w:r>
            <w:r w:rsidR="00522E03" w:rsidRPr="00522E03">
              <w:rPr>
                <w:sz w:val="28"/>
                <w:szCs w:val="28"/>
                <w:lang w:val="fr-FR"/>
              </w:rPr>
              <w:t xml:space="preserve">dgovor je pod C: </w:t>
            </w:r>
            <w:r w:rsidR="00522E03" w:rsidRPr="00522E03">
              <w:rPr>
                <w:sz w:val="28"/>
                <w:szCs w:val="28"/>
                <w:u w:val="single"/>
                <w:lang w:val="fr-FR"/>
              </w:rPr>
              <w:t>Tundra</w:t>
            </w:r>
          </w:p>
          <w:p w14:paraId="791E3742" w14:textId="77777777" w:rsidR="00522E03" w:rsidRPr="00522E03" w:rsidRDefault="00522E03" w:rsidP="00522E03">
            <w:pPr>
              <w:jc w:val="both"/>
              <w:rPr>
                <w:sz w:val="28"/>
                <w:szCs w:val="28"/>
                <w:lang w:val="fr-FR"/>
              </w:rPr>
            </w:pPr>
          </w:p>
          <w:p w14:paraId="173ACC4D" w14:textId="77777777" w:rsidR="00522E03" w:rsidRPr="00522E03" w:rsidRDefault="00522E03" w:rsidP="00522E03">
            <w:pPr>
              <w:jc w:val="both"/>
              <w:rPr>
                <w:b/>
                <w:i/>
                <w:sz w:val="28"/>
                <w:szCs w:val="28"/>
                <w:lang w:val="fr-FR"/>
              </w:rPr>
            </w:pPr>
            <w:r w:rsidRPr="00522E03">
              <w:rPr>
                <w:b/>
                <w:i/>
                <w:sz w:val="28"/>
                <w:szCs w:val="28"/>
                <w:lang w:val="fr-FR"/>
              </w:rPr>
              <w:t>Objašnjenje:</w:t>
            </w:r>
          </w:p>
          <w:p w14:paraId="45BC5A0C" w14:textId="77777777" w:rsidR="00522E03" w:rsidRPr="00522E03" w:rsidRDefault="00522E03" w:rsidP="00522E03">
            <w:pPr>
              <w:jc w:val="both"/>
              <w:rPr>
                <w:sz w:val="28"/>
                <w:szCs w:val="28"/>
                <w:lang w:val="fr-FR"/>
              </w:rPr>
            </w:pPr>
            <w:r w:rsidRPr="00522E03">
              <w:rPr>
                <w:sz w:val="28"/>
                <w:szCs w:val="28"/>
                <w:lang w:val="fr-FR"/>
              </w:rPr>
              <w:t>Iako travnjaci i pustinje dele neke od ovih karakteristika, tundra je jedini navedeni biom koji karakteriše kratka sezona rasta, oštre zime, bez drveća, uglavnom migratornih životinjskih vrsta i manje od 250mm kiše godišnje.</w:t>
            </w:r>
          </w:p>
          <w:p w14:paraId="65D7616A" w14:textId="77777777" w:rsidR="00522E03" w:rsidRPr="00522E03" w:rsidRDefault="00522E03" w:rsidP="00522E03">
            <w:pPr>
              <w:jc w:val="both"/>
              <w:rPr>
                <w:sz w:val="28"/>
                <w:szCs w:val="28"/>
                <w:lang w:val="fr-FR"/>
              </w:rPr>
            </w:pPr>
          </w:p>
          <w:p w14:paraId="12C0FE4C" w14:textId="77777777" w:rsidR="00522E03" w:rsidRPr="00522E03" w:rsidRDefault="00522E03" w:rsidP="00B7420A">
            <w:pPr>
              <w:numPr>
                <w:ilvl w:val="0"/>
                <w:numId w:val="57"/>
              </w:numPr>
              <w:ind w:left="873" w:hanging="703"/>
              <w:contextualSpacing/>
              <w:jc w:val="both"/>
              <w:rPr>
                <w:sz w:val="28"/>
                <w:szCs w:val="28"/>
                <w:u w:val="single"/>
                <w:lang w:val="fr-FR"/>
              </w:rPr>
            </w:pPr>
            <w:r w:rsidRPr="00522E03">
              <w:rPr>
                <w:sz w:val="28"/>
                <w:szCs w:val="28"/>
                <w:lang w:val="fr-FR"/>
              </w:rPr>
              <w:t xml:space="preserve">Odgovor je pod A: </w:t>
            </w:r>
            <w:r w:rsidRPr="00522E03">
              <w:rPr>
                <w:sz w:val="28"/>
                <w:szCs w:val="28"/>
                <w:u w:val="single"/>
                <w:lang w:val="fr-FR"/>
              </w:rPr>
              <w:t>Subtropska pustinja</w:t>
            </w:r>
          </w:p>
          <w:p w14:paraId="10E85479" w14:textId="77777777" w:rsidR="00522E03" w:rsidRPr="00522E03" w:rsidRDefault="00522E03" w:rsidP="00522E03">
            <w:pPr>
              <w:jc w:val="both"/>
              <w:rPr>
                <w:sz w:val="28"/>
                <w:szCs w:val="28"/>
                <w:lang w:val="fr-FR"/>
              </w:rPr>
            </w:pPr>
          </w:p>
          <w:p w14:paraId="3BFD5589" w14:textId="77777777" w:rsidR="00522E03" w:rsidRPr="00522E03" w:rsidRDefault="00522E03" w:rsidP="00522E03">
            <w:pPr>
              <w:jc w:val="both"/>
              <w:rPr>
                <w:b/>
                <w:i/>
                <w:sz w:val="28"/>
                <w:szCs w:val="28"/>
                <w:lang w:val="fr-FR"/>
              </w:rPr>
            </w:pPr>
            <w:r w:rsidRPr="00522E03">
              <w:rPr>
                <w:b/>
                <w:i/>
                <w:sz w:val="28"/>
                <w:szCs w:val="28"/>
                <w:lang w:val="fr-FR"/>
              </w:rPr>
              <w:t>Objašnjenje:</w:t>
            </w:r>
          </w:p>
          <w:p w14:paraId="00C74FBA" w14:textId="098EF45B" w:rsidR="00522E03" w:rsidRDefault="00522E03" w:rsidP="00522E03">
            <w:pPr>
              <w:jc w:val="both"/>
              <w:rPr>
                <w:sz w:val="28"/>
                <w:szCs w:val="28"/>
                <w:lang w:val="fr-FR"/>
              </w:rPr>
            </w:pPr>
            <w:r w:rsidRPr="00522E03">
              <w:rPr>
                <w:sz w:val="28"/>
                <w:szCs w:val="28"/>
                <w:lang w:val="fr-FR"/>
              </w:rPr>
              <w:t>Nemojte se zavaravati da povezujete zadržavanje vlage sa kišnim šumama: tim biljkama nije potrebna takva adaptacija jer su padavine obilne. Subtropsku pustinju, međutim, karakterišu visoke temperature, veoma niske padavine i topla tla, pa se biljke moraju prilagoditi kako bi sprečile gubitak vode.</w:t>
            </w:r>
          </w:p>
          <w:p w14:paraId="794A35B5" w14:textId="029B3DC9" w:rsidR="00522E03" w:rsidRPr="00522E03" w:rsidRDefault="00522E03" w:rsidP="00522E03">
            <w:pPr>
              <w:jc w:val="both"/>
              <w:rPr>
                <w:sz w:val="28"/>
                <w:szCs w:val="28"/>
                <w:lang w:val="fr-FR"/>
              </w:rPr>
            </w:pPr>
          </w:p>
          <w:p w14:paraId="2EFB683A" w14:textId="77777777" w:rsidR="00522E03" w:rsidRPr="00522E03" w:rsidRDefault="00522E03" w:rsidP="00B7420A">
            <w:pPr>
              <w:numPr>
                <w:ilvl w:val="0"/>
                <w:numId w:val="57"/>
              </w:numPr>
              <w:ind w:left="805" w:hanging="635"/>
              <w:contextualSpacing/>
              <w:jc w:val="both"/>
              <w:rPr>
                <w:sz w:val="28"/>
                <w:szCs w:val="28"/>
                <w:u w:val="single"/>
                <w:lang w:val="fr-FR"/>
              </w:rPr>
            </w:pPr>
            <w:r w:rsidRPr="00522E03">
              <w:rPr>
                <w:sz w:val="28"/>
                <w:szCs w:val="28"/>
                <w:lang w:val="fr-FR"/>
              </w:rPr>
              <w:t xml:space="preserve">Odgovor je pod C: </w:t>
            </w:r>
            <w:r w:rsidRPr="00522E03">
              <w:rPr>
                <w:sz w:val="28"/>
                <w:szCs w:val="28"/>
                <w:u w:val="single"/>
                <w:lang w:val="fr-FR"/>
              </w:rPr>
              <w:t>Listopadnu šumu</w:t>
            </w:r>
          </w:p>
          <w:p w14:paraId="7DDA47AB" w14:textId="77777777" w:rsidR="00522E03" w:rsidRPr="00522E03" w:rsidRDefault="00522E03" w:rsidP="00522E03">
            <w:pPr>
              <w:jc w:val="both"/>
              <w:rPr>
                <w:b/>
                <w:i/>
                <w:sz w:val="28"/>
                <w:szCs w:val="28"/>
                <w:lang w:val="fr-FR"/>
              </w:rPr>
            </w:pPr>
          </w:p>
          <w:p w14:paraId="39FC59B7" w14:textId="77777777" w:rsidR="00522E03" w:rsidRPr="00522E03" w:rsidRDefault="00522E03" w:rsidP="00522E03">
            <w:pPr>
              <w:jc w:val="both"/>
              <w:rPr>
                <w:b/>
                <w:i/>
                <w:sz w:val="28"/>
                <w:szCs w:val="28"/>
                <w:lang w:val="fr-FR"/>
              </w:rPr>
            </w:pPr>
            <w:r w:rsidRPr="00522E03">
              <w:rPr>
                <w:b/>
                <w:i/>
                <w:sz w:val="28"/>
                <w:szCs w:val="28"/>
                <w:lang w:val="fr-FR"/>
              </w:rPr>
              <w:t>Objašnjenje:</w:t>
            </w:r>
          </w:p>
          <w:p w14:paraId="210A9F38" w14:textId="64FB328E" w:rsidR="00522E03" w:rsidRDefault="00522E03" w:rsidP="00522E03">
            <w:pPr>
              <w:jc w:val="both"/>
              <w:rPr>
                <w:sz w:val="28"/>
                <w:szCs w:val="28"/>
                <w:lang w:val="fr-FR"/>
              </w:rPr>
            </w:pPr>
            <w:r w:rsidRPr="00522E03">
              <w:rPr>
                <w:sz w:val="28"/>
                <w:szCs w:val="28"/>
                <w:lang w:val="fr-FR"/>
              </w:rPr>
              <w:t xml:space="preserve">Jedinstvena karakteristika listopadne šume je da drveće svake godine opada lišće. Javor i hrast su uobičajeni u ovom biomu. Pustinjski biom ne prima toliko padavina kao listopadna šuma, niti sadrži mnogo drveća koje odbacuje svoje lišće. Dok četinarska šuma sadrži puno drveća, oni vrlo retko odbacuju lišće. </w:t>
            </w:r>
          </w:p>
          <w:p w14:paraId="13CF64D4" w14:textId="5C913BE4" w:rsidR="00BA3144" w:rsidRDefault="00BA3144" w:rsidP="00522E03">
            <w:pPr>
              <w:jc w:val="both"/>
              <w:rPr>
                <w:sz w:val="28"/>
                <w:szCs w:val="28"/>
                <w:lang w:val="fr-FR"/>
              </w:rPr>
            </w:pPr>
          </w:p>
          <w:p w14:paraId="4AB375C4" w14:textId="30D5F272" w:rsidR="00BA3144" w:rsidRDefault="00BA3144" w:rsidP="00522E03">
            <w:pPr>
              <w:jc w:val="both"/>
              <w:rPr>
                <w:sz w:val="28"/>
                <w:szCs w:val="28"/>
                <w:lang w:val="fr-FR"/>
              </w:rPr>
            </w:pPr>
          </w:p>
          <w:p w14:paraId="1AC2D3F0" w14:textId="6F770722" w:rsidR="00BA3144" w:rsidRDefault="00BA3144" w:rsidP="00522E03">
            <w:pPr>
              <w:jc w:val="both"/>
              <w:rPr>
                <w:sz w:val="28"/>
                <w:szCs w:val="28"/>
                <w:lang w:val="fr-FR"/>
              </w:rPr>
            </w:pPr>
          </w:p>
          <w:p w14:paraId="4459A487" w14:textId="77777777" w:rsidR="00BA3144" w:rsidRPr="00522E03" w:rsidRDefault="00BA3144" w:rsidP="00522E03">
            <w:pPr>
              <w:jc w:val="both"/>
              <w:rPr>
                <w:sz w:val="28"/>
                <w:szCs w:val="28"/>
                <w:lang w:val="fr-FR"/>
              </w:rPr>
            </w:pPr>
          </w:p>
          <w:p w14:paraId="2F8AE3BD" w14:textId="77777777" w:rsidR="00522E03" w:rsidRPr="00522E03" w:rsidRDefault="00522E03" w:rsidP="00522E03">
            <w:pPr>
              <w:jc w:val="both"/>
              <w:rPr>
                <w:sz w:val="28"/>
                <w:szCs w:val="28"/>
                <w:lang w:val="fr-FR"/>
              </w:rPr>
            </w:pPr>
          </w:p>
          <w:p w14:paraId="49169AF8" w14:textId="740D18F0" w:rsidR="00A02AF3" w:rsidRPr="00BA3144" w:rsidRDefault="00522E03" w:rsidP="00522E03">
            <w:pPr>
              <w:numPr>
                <w:ilvl w:val="0"/>
                <w:numId w:val="57"/>
              </w:numPr>
              <w:ind w:left="805" w:hanging="635"/>
              <w:contextualSpacing/>
              <w:jc w:val="both"/>
              <w:rPr>
                <w:sz w:val="28"/>
                <w:szCs w:val="28"/>
                <w:u w:val="single"/>
              </w:rPr>
            </w:pPr>
            <w:r w:rsidRPr="00522E03">
              <w:rPr>
                <w:sz w:val="28"/>
                <w:szCs w:val="28"/>
              </w:rPr>
              <w:t xml:space="preserve">Odgovor je pod D: </w:t>
            </w:r>
            <w:r w:rsidRPr="00522E03">
              <w:rPr>
                <w:sz w:val="28"/>
                <w:szCs w:val="28"/>
                <w:u w:val="single"/>
              </w:rPr>
              <w:t>Temperatura i padavine</w:t>
            </w:r>
          </w:p>
          <w:p w14:paraId="75F73569" w14:textId="77777777" w:rsidR="00A02AF3" w:rsidRDefault="00A02AF3" w:rsidP="00522E03">
            <w:pPr>
              <w:jc w:val="both"/>
              <w:rPr>
                <w:b/>
                <w:i/>
                <w:sz w:val="28"/>
                <w:szCs w:val="28"/>
              </w:rPr>
            </w:pPr>
          </w:p>
          <w:p w14:paraId="36B86D88" w14:textId="6EB02137" w:rsidR="00A02AF3" w:rsidRDefault="00522E03" w:rsidP="00522E03">
            <w:pPr>
              <w:jc w:val="both"/>
              <w:rPr>
                <w:b/>
                <w:i/>
                <w:sz w:val="28"/>
                <w:szCs w:val="28"/>
              </w:rPr>
            </w:pPr>
            <w:r w:rsidRPr="00522E03">
              <w:rPr>
                <w:b/>
                <w:i/>
                <w:sz w:val="28"/>
                <w:szCs w:val="28"/>
              </w:rPr>
              <w:t>Objašnjenje:</w:t>
            </w:r>
          </w:p>
          <w:p w14:paraId="56BF8F0D" w14:textId="4CB7800E" w:rsidR="00522E03" w:rsidRPr="00A02AF3" w:rsidRDefault="00522E03" w:rsidP="00522E03">
            <w:pPr>
              <w:jc w:val="both"/>
              <w:rPr>
                <w:b/>
                <w:i/>
                <w:sz w:val="28"/>
                <w:szCs w:val="28"/>
              </w:rPr>
            </w:pPr>
            <w:r w:rsidRPr="00522E03">
              <w:rPr>
                <w:sz w:val="28"/>
                <w:szCs w:val="28"/>
              </w:rPr>
              <w:t>Vlažnost, atmosferski pritisak i vetar su svi aspekti klime, ali ne i odlučujući faktori. U višim geografskim širinama, temperatura je važniji faktor. U nižim geografskim širinama, padavine su važniji faktor.</w:t>
            </w:r>
          </w:p>
          <w:p w14:paraId="0DDFDB70" w14:textId="77777777" w:rsidR="00522E03" w:rsidRPr="00522E03" w:rsidRDefault="00522E03" w:rsidP="00522E03">
            <w:pPr>
              <w:jc w:val="both"/>
              <w:rPr>
                <w:sz w:val="28"/>
                <w:szCs w:val="28"/>
              </w:rPr>
            </w:pPr>
          </w:p>
          <w:p w14:paraId="5FF218E0" w14:textId="77777777" w:rsidR="00522E03" w:rsidRPr="00522E03" w:rsidRDefault="00522E03" w:rsidP="00B7420A">
            <w:pPr>
              <w:numPr>
                <w:ilvl w:val="0"/>
                <w:numId w:val="57"/>
              </w:numPr>
              <w:ind w:left="873" w:hanging="703"/>
              <w:contextualSpacing/>
              <w:jc w:val="both"/>
              <w:rPr>
                <w:sz w:val="28"/>
                <w:szCs w:val="28"/>
                <w:u w:val="single"/>
              </w:rPr>
            </w:pPr>
            <w:r w:rsidRPr="00522E03">
              <w:rPr>
                <w:sz w:val="28"/>
                <w:szCs w:val="28"/>
              </w:rPr>
              <w:t xml:space="preserve">Odgovor je pod B: </w:t>
            </w:r>
            <w:r w:rsidRPr="00522E03">
              <w:rPr>
                <w:sz w:val="28"/>
                <w:szCs w:val="28"/>
                <w:u w:val="single"/>
              </w:rPr>
              <w:t>Pustinja</w:t>
            </w:r>
          </w:p>
          <w:p w14:paraId="65B12443" w14:textId="77777777" w:rsidR="00522E03" w:rsidRPr="00522E03" w:rsidRDefault="00522E03" w:rsidP="00522E03">
            <w:pPr>
              <w:jc w:val="both"/>
              <w:rPr>
                <w:sz w:val="28"/>
                <w:szCs w:val="28"/>
              </w:rPr>
            </w:pPr>
          </w:p>
          <w:p w14:paraId="57C904D7" w14:textId="77777777" w:rsidR="00522E03" w:rsidRPr="00522E03" w:rsidRDefault="00522E03" w:rsidP="00522E03">
            <w:pPr>
              <w:jc w:val="both"/>
              <w:rPr>
                <w:b/>
                <w:i/>
                <w:sz w:val="28"/>
                <w:szCs w:val="28"/>
              </w:rPr>
            </w:pPr>
            <w:r w:rsidRPr="00522E03">
              <w:rPr>
                <w:b/>
                <w:i/>
                <w:sz w:val="28"/>
                <w:szCs w:val="28"/>
              </w:rPr>
              <w:t>Objašnjenje:</w:t>
            </w:r>
          </w:p>
          <w:p w14:paraId="55CB9887" w14:textId="77777777" w:rsidR="00522E03" w:rsidRPr="00522E03" w:rsidRDefault="00522E03" w:rsidP="00522E03">
            <w:pPr>
              <w:jc w:val="both"/>
              <w:rPr>
                <w:sz w:val="28"/>
                <w:szCs w:val="28"/>
              </w:rPr>
            </w:pPr>
            <w:r w:rsidRPr="00522E03">
              <w:rPr>
                <w:sz w:val="28"/>
                <w:szCs w:val="28"/>
              </w:rPr>
              <w:t>Pustinjsko okruženje karakteriše mala količina padavina (manje od 250 mm godišnje). Oni su jedan od najsušnijih bioma na planeti. Pustinjski biom takođe ima veoma varijabilne temperaturne promene, sa visokim temperaturama tokom dana i niskim temperaturama noću.</w:t>
            </w:r>
          </w:p>
          <w:p w14:paraId="7EA74682" w14:textId="77777777" w:rsidR="00522E03" w:rsidRPr="00522E03" w:rsidRDefault="00522E03" w:rsidP="00522E03">
            <w:pPr>
              <w:jc w:val="both"/>
              <w:rPr>
                <w:b/>
                <w:sz w:val="28"/>
                <w:szCs w:val="28"/>
              </w:rPr>
            </w:pPr>
          </w:p>
          <w:p w14:paraId="7248F6C3" w14:textId="77777777" w:rsidR="00522E03" w:rsidRPr="00522E03" w:rsidRDefault="00522E03" w:rsidP="00B7420A">
            <w:pPr>
              <w:numPr>
                <w:ilvl w:val="0"/>
                <w:numId w:val="57"/>
              </w:numPr>
              <w:ind w:left="805" w:hanging="635"/>
              <w:contextualSpacing/>
              <w:jc w:val="both"/>
              <w:rPr>
                <w:sz w:val="28"/>
                <w:szCs w:val="28"/>
                <w:u w:val="single"/>
              </w:rPr>
            </w:pPr>
            <w:r w:rsidRPr="00522E03">
              <w:rPr>
                <w:sz w:val="28"/>
                <w:szCs w:val="28"/>
              </w:rPr>
              <w:t xml:space="preserve">Odgovor je pod A: </w:t>
            </w:r>
            <w:r w:rsidRPr="00522E03">
              <w:rPr>
                <w:sz w:val="28"/>
                <w:szCs w:val="28"/>
                <w:u w:val="single"/>
              </w:rPr>
              <w:t>Arid</w:t>
            </w:r>
          </w:p>
          <w:p w14:paraId="742F9BAF" w14:textId="77777777" w:rsidR="00522E03" w:rsidRPr="00522E03" w:rsidRDefault="00522E03" w:rsidP="00522E03">
            <w:pPr>
              <w:jc w:val="both"/>
              <w:rPr>
                <w:sz w:val="28"/>
                <w:szCs w:val="28"/>
              </w:rPr>
            </w:pPr>
          </w:p>
          <w:p w14:paraId="61748AB9" w14:textId="77777777" w:rsidR="00522E03" w:rsidRPr="00522E03" w:rsidRDefault="00522E03" w:rsidP="00522E03">
            <w:pPr>
              <w:jc w:val="both"/>
              <w:rPr>
                <w:b/>
                <w:i/>
                <w:sz w:val="28"/>
                <w:szCs w:val="28"/>
              </w:rPr>
            </w:pPr>
            <w:r w:rsidRPr="00522E03">
              <w:rPr>
                <w:b/>
                <w:i/>
                <w:sz w:val="28"/>
                <w:szCs w:val="28"/>
              </w:rPr>
              <w:t>Objašnjenje:</w:t>
            </w:r>
          </w:p>
          <w:p w14:paraId="4EFAC8AD" w14:textId="77777777" w:rsidR="00522E03" w:rsidRPr="00522E03" w:rsidRDefault="00522E03" w:rsidP="00522E03">
            <w:pPr>
              <w:jc w:val="both"/>
              <w:rPr>
                <w:sz w:val="28"/>
                <w:szCs w:val="28"/>
              </w:rPr>
            </w:pPr>
            <w:r w:rsidRPr="00522E03">
              <w:rPr>
                <w:sz w:val="28"/>
                <w:szCs w:val="28"/>
              </w:rPr>
              <w:t>Polarne šume su poznate i kao "tajga". Nema sušnih (aridni) šuma, jer je većina sušnih regiona dom uglavnom grmlja i šiblja. Sušna područja sa drvećem nisu gusta kao prave šume.</w:t>
            </w:r>
          </w:p>
          <w:p w14:paraId="05F17D27" w14:textId="77777777" w:rsidR="00522E03" w:rsidRPr="00522E03" w:rsidRDefault="00522E03" w:rsidP="00522E03">
            <w:pPr>
              <w:jc w:val="both"/>
              <w:rPr>
                <w:sz w:val="28"/>
                <w:szCs w:val="28"/>
              </w:rPr>
            </w:pPr>
          </w:p>
          <w:p w14:paraId="1C5AEEA7" w14:textId="77777777" w:rsidR="00522E03" w:rsidRPr="00522E03" w:rsidRDefault="00522E03" w:rsidP="00B7420A">
            <w:pPr>
              <w:numPr>
                <w:ilvl w:val="0"/>
                <w:numId w:val="57"/>
              </w:numPr>
              <w:ind w:left="805" w:hanging="635"/>
              <w:contextualSpacing/>
              <w:jc w:val="both"/>
              <w:rPr>
                <w:sz w:val="28"/>
                <w:szCs w:val="28"/>
                <w:u w:val="single"/>
              </w:rPr>
            </w:pPr>
            <w:r w:rsidRPr="00522E03">
              <w:rPr>
                <w:sz w:val="28"/>
                <w:szCs w:val="28"/>
              </w:rPr>
              <w:t xml:space="preserve">Odgovor je pod A: </w:t>
            </w:r>
            <w:r w:rsidRPr="00522E03">
              <w:rPr>
                <w:sz w:val="28"/>
                <w:szCs w:val="28"/>
                <w:u w:val="single"/>
              </w:rPr>
              <w:t>Meksiko</w:t>
            </w:r>
          </w:p>
          <w:p w14:paraId="678239F5" w14:textId="77777777" w:rsidR="00522E03" w:rsidRPr="00522E03" w:rsidRDefault="00522E03" w:rsidP="00522E03">
            <w:pPr>
              <w:jc w:val="both"/>
              <w:rPr>
                <w:sz w:val="28"/>
                <w:szCs w:val="28"/>
              </w:rPr>
            </w:pPr>
          </w:p>
          <w:p w14:paraId="09F65C2D" w14:textId="77777777" w:rsidR="00522E03" w:rsidRPr="00522E03" w:rsidRDefault="00522E03" w:rsidP="00522E03">
            <w:pPr>
              <w:jc w:val="both"/>
              <w:rPr>
                <w:b/>
                <w:i/>
                <w:sz w:val="28"/>
                <w:szCs w:val="28"/>
              </w:rPr>
            </w:pPr>
            <w:r w:rsidRPr="00522E03">
              <w:rPr>
                <w:b/>
                <w:i/>
                <w:sz w:val="28"/>
                <w:szCs w:val="28"/>
              </w:rPr>
              <w:t>Objašnjenje:</w:t>
            </w:r>
          </w:p>
          <w:p w14:paraId="4B3ADA9A" w14:textId="77777777" w:rsidR="00522E03" w:rsidRPr="00522E03" w:rsidRDefault="00522E03" w:rsidP="00522E03">
            <w:pPr>
              <w:jc w:val="both"/>
              <w:rPr>
                <w:sz w:val="28"/>
                <w:szCs w:val="28"/>
              </w:rPr>
            </w:pPr>
            <w:r w:rsidRPr="00522E03">
              <w:rPr>
                <w:sz w:val="28"/>
                <w:szCs w:val="28"/>
              </w:rPr>
              <w:t>Brazil, Indonezija, Peru i Zair sadrže više od polovine svetskog bioma tropskih prašuma. Meksiko sadrži neke prašume koje se protežu u Gvatemali, ali ne tako veliko područje kao druge navedene zemlje.</w:t>
            </w:r>
          </w:p>
          <w:p w14:paraId="2BE11EE3" w14:textId="77777777" w:rsidR="00522E03" w:rsidRPr="00522E03" w:rsidRDefault="00522E03" w:rsidP="00522E03">
            <w:pPr>
              <w:jc w:val="both"/>
              <w:rPr>
                <w:sz w:val="28"/>
                <w:szCs w:val="28"/>
                <w:lang w:val="fr-FR"/>
              </w:rPr>
            </w:pPr>
          </w:p>
          <w:p w14:paraId="766AB53E" w14:textId="77777777" w:rsidR="00522E03" w:rsidRPr="00522E03" w:rsidRDefault="00522E03" w:rsidP="00B7420A">
            <w:pPr>
              <w:numPr>
                <w:ilvl w:val="0"/>
                <w:numId w:val="57"/>
              </w:numPr>
              <w:ind w:left="873" w:hanging="703"/>
              <w:contextualSpacing/>
              <w:jc w:val="both"/>
              <w:rPr>
                <w:sz w:val="28"/>
                <w:szCs w:val="28"/>
                <w:u w:val="single"/>
                <w:lang w:val="fr-FR"/>
              </w:rPr>
            </w:pPr>
            <w:r w:rsidRPr="00522E03">
              <w:rPr>
                <w:sz w:val="28"/>
                <w:szCs w:val="28"/>
                <w:lang w:val="fr-FR"/>
              </w:rPr>
              <w:t xml:space="preserve">Odgovor je pod D: </w:t>
            </w:r>
            <w:r w:rsidRPr="00522E03">
              <w:rPr>
                <w:sz w:val="28"/>
                <w:szCs w:val="28"/>
                <w:u w:val="single"/>
                <w:lang w:val="fr-FR"/>
              </w:rPr>
              <w:t>Borealna šuma</w:t>
            </w:r>
          </w:p>
          <w:p w14:paraId="76B7F000" w14:textId="77777777" w:rsidR="00522E03" w:rsidRPr="00522E03" w:rsidRDefault="00522E03" w:rsidP="00522E03">
            <w:pPr>
              <w:jc w:val="both"/>
              <w:rPr>
                <w:sz w:val="28"/>
                <w:szCs w:val="28"/>
                <w:lang w:val="fr-FR"/>
              </w:rPr>
            </w:pPr>
          </w:p>
          <w:p w14:paraId="097F202C" w14:textId="77777777" w:rsidR="00522E03" w:rsidRPr="00522E03" w:rsidRDefault="00522E03" w:rsidP="00522E03">
            <w:pPr>
              <w:jc w:val="both"/>
              <w:rPr>
                <w:b/>
                <w:i/>
                <w:sz w:val="28"/>
                <w:szCs w:val="28"/>
                <w:lang w:val="fr-FR"/>
              </w:rPr>
            </w:pPr>
            <w:r w:rsidRPr="00522E03">
              <w:rPr>
                <w:b/>
                <w:i/>
                <w:sz w:val="28"/>
                <w:szCs w:val="28"/>
                <w:lang w:val="fr-FR"/>
              </w:rPr>
              <w:t>Objašnjenje:</w:t>
            </w:r>
          </w:p>
          <w:p w14:paraId="6D01E850" w14:textId="77777777" w:rsidR="00522E03" w:rsidRPr="00522E03" w:rsidRDefault="00522E03" w:rsidP="00522E03">
            <w:pPr>
              <w:jc w:val="both"/>
              <w:rPr>
                <w:sz w:val="28"/>
                <w:szCs w:val="28"/>
                <w:lang w:val="fr-FR"/>
              </w:rPr>
            </w:pPr>
            <w:r w:rsidRPr="00522E03">
              <w:rPr>
                <w:sz w:val="28"/>
                <w:szCs w:val="28"/>
                <w:lang w:val="fr-FR"/>
              </w:rPr>
              <w:t>Borealna šuma, poznata i kao "tajga", je biom koji se prostire na najsevernijim geografskim širinama, uključujući Kanadu, Aljasku, Rusiju i delove severne Evrope. Odlikuje se četinarskim šumama i generalno niskim temperaturama.</w:t>
            </w:r>
          </w:p>
          <w:p w14:paraId="7D3A24F8" w14:textId="77777777" w:rsidR="00522E03" w:rsidRPr="00522E03" w:rsidRDefault="00522E03" w:rsidP="00522E03">
            <w:pPr>
              <w:jc w:val="both"/>
              <w:rPr>
                <w:sz w:val="28"/>
                <w:szCs w:val="28"/>
                <w:lang w:val="fr-FR"/>
              </w:rPr>
            </w:pPr>
          </w:p>
          <w:p w14:paraId="3AA92B1D" w14:textId="0DBA9D01" w:rsidR="00522E03" w:rsidRPr="00522E03" w:rsidRDefault="00B7420A" w:rsidP="00B7420A">
            <w:pPr>
              <w:numPr>
                <w:ilvl w:val="0"/>
                <w:numId w:val="57"/>
              </w:numPr>
              <w:ind w:left="805" w:hanging="635"/>
              <w:contextualSpacing/>
              <w:jc w:val="both"/>
              <w:rPr>
                <w:sz w:val="28"/>
                <w:szCs w:val="28"/>
                <w:lang w:val="fr-FR"/>
              </w:rPr>
            </w:pPr>
            <w:r>
              <w:rPr>
                <w:sz w:val="28"/>
                <w:szCs w:val="28"/>
                <w:lang w:val="fr-FR"/>
              </w:rPr>
              <w:t xml:space="preserve"> </w:t>
            </w:r>
            <w:r w:rsidR="00522E03" w:rsidRPr="00522E03">
              <w:rPr>
                <w:sz w:val="28"/>
                <w:szCs w:val="28"/>
                <w:lang w:val="fr-FR"/>
              </w:rPr>
              <w:t>Odgovor je pod A:</w:t>
            </w:r>
          </w:p>
          <w:p w14:paraId="06E7DC78" w14:textId="77777777" w:rsidR="00522E03" w:rsidRPr="00522E03" w:rsidRDefault="00522E03" w:rsidP="00522E03">
            <w:pPr>
              <w:jc w:val="both"/>
              <w:rPr>
                <w:sz w:val="28"/>
                <w:szCs w:val="28"/>
                <w:u w:val="single"/>
                <w:lang w:val="fr-FR"/>
              </w:rPr>
            </w:pPr>
            <w:r w:rsidRPr="00522E03">
              <w:rPr>
                <w:sz w:val="28"/>
                <w:szCs w:val="28"/>
                <w:u w:val="single"/>
                <w:lang w:val="fr-FR"/>
              </w:rPr>
              <w:t>Zapadna dijamantska zvečarka koja lovi poljske miševe koji jedu semenke i bobice</w:t>
            </w:r>
          </w:p>
          <w:p w14:paraId="08018E69" w14:textId="77777777" w:rsidR="00522E03" w:rsidRPr="00522E03" w:rsidRDefault="00522E03" w:rsidP="00522E03">
            <w:pPr>
              <w:jc w:val="both"/>
              <w:rPr>
                <w:sz w:val="28"/>
                <w:szCs w:val="28"/>
                <w:u w:val="single"/>
                <w:lang w:val="fr-FR"/>
              </w:rPr>
            </w:pPr>
          </w:p>
          <w:p w14:paraId="3EC10911" w14:textId="77777777" w:rsidR="00522E03" w:rsidRPr="00522E03" w:rsidRDefault="00522E03" w:rsidP="00522E03">
            <w:pPr>
              <w:jc w:val="both"/>
              <w:rPr>
                <w:b/>
                <w:i/>
                <w:sz w:val="28"/>
                <w:szCs w:val="28"/>
                <w:lang w:val="fr-FR"/>
              </w:rPr>
            </w:pPr>
            <w:r w:rsidRPr="00522E03">
              <w:rPr>
                <w:b/>
                <w:i/>
                <w:sz w:val="28"/>
                <w:szCs w:val="28"/>
                <w:lang w:val="fr-FR"/>
              </w:rPr>
              <w:t>Objašnjenje:</w:t>
            </w:r>
          </w:p>
          <w:p w14:paraId="222DE6AC" w14:textId="6D512C33" w:rsidR="00A02AF3" w:rsidRPr="00522E03" w:rsidRDefault="00522E03" w:rsidP="00522E03">
            <w:pPr>
              <w:jc w:val="both"/>
              <w:rPr>
                <w:sz w:val="28"/>
                <w:szCs w:val="28"/>
                <w:lang w:val="fr-FR"/>
              </w:rPr>
            </w:pPr>
            <w:r w:rsidRPr="00522E03">
              <w:rPr>
                <w:sz w:val="28"/>
                <w:szCs w:val="28"/>
                <w:lang w:val="fr-FR"/>
              </w:rPr>
              <w:t>Sekundarni potrošač je korak iznad primarnog potrošača (biljoždera) u lancu ishrane, koji se sastoji od svaštojeda i mesoždera. Miš koji živi od biljne materije i stoga je primarni potrošač. Kada zmija pojede miša, ona je sekundarni potrošač u mreži hrane.</w:t>
            </w:r>
          </w:p>
          <w:p w14:paraId="39D060AF" w14:textId="77777777" w:rsidR="00522E03" w:rsidRPr="00522E03" w:rsidRDefault="00522E03" w:rsidP="00522E03">
            <w:pPr>
              <w:jc w:val="both"/>
              <w:rPr>
                <w:sz w:val="28"/>
                <w:szCs w:val="28"/>
                <w:lang w:val="fr-FR"/>
              </w:rPr>
            </w:pPr>
          </w:p>
          <w:p w14:paraId="0A19F909" w14:textId="34076F2F" w:rsidR="00522E03" w:rsidRPr="00522E03" w:rsidRDefault="00B7420A" w:rsidP="00B7420A">
            <w:pPr>
              <w:numPr>
                <w:ilvl w:val="0"/>
                <w:numId w:val="57"/>
              </w:numPr>
              <w:ind w:left="731" w:hanging="561"/>
              <w:contextualSpacing/>
              <w:jc w:val="both"/>
              <w:rPr>
                <w:sz w:val="28"/>
                <w:szCs w:val="28"/>
                <w:u w:val="single"/>
                <w:lang w:val="fr-FR"/>
              </w:rPr>
            </w:pPr>
            <w:r>
              <w:rPr>
                <w:sz w:val="28"/>
                <w:szCs w:val="28"/>
                <w:lang w:val="fr-FR"/>
              </w:rPr>
              <w:t xml:space="preserve"> </w:t>
            </w:r>
            <w:r w:rsidR="00522E03" w:rsidRPr="00522E03">
              <w:rPr>
                <w:sz w:val="28"/>
                <w:szCs w:val="28"/>
                <w:lang w:val="fr-FR"/>
              </w:rPr>
              <w:t xml:space="preserve">Odgovor je pod D: </w:t>
            </w:r>
            <w:r w:rsidR="00522E03" w:rsidRPr="00522E03">
              <w:rPr>
                <w:sz w:val="28"/>
                <w:szCs w:val="28"/>
                <w:u w:val="single"/>
                <w:lang w:val="fr-FR"/>
              </w:rPr>
              <w:t>10:1</w:t>
            </w:r>
          </w:p>
          <w:p w14:paraId="2173917B" w14:textId="77777777" w:rsidR="00522E03" w:rsidRPr="00522E03" w:rsidRDefault="00522E03" w:rsidP="00522E03">
            <w:pPr>
              <w:jc w:val="both"/>
              <w:rPr>
                <w:sz w:val="28"/>
                <w:szCs w:val="28"/>
                <w:u w:val="single"/>
                <w:lang w:val="fr-FR"/>
              </w:rPr>
            </w:pPr>
          </w:p>
          <w:p w14:paraId="69A0F2E6" w14:textId="77777777" w:rsidR="00522E03" w:rsidRPr="00522E03" w:rsidRDefault="00522E03" w:rsidP="00522E03">
            <w:pPr>
              <w:jc w:val="both"/>
              <w:rPr>
                <w:b/>
                <w:i/>
                <w:sz w:val="28"/>
                <w:szCs w:val="28"/>
                <w:lang w:val="fr-FR"/>
              </w:rPr>
            </w:pPr>
            <w:r w:rsidRPr="00522E03">
              <w:rPr>
                <w:b/>
                <w:i/>
                <w:sz w:val="28"/>
                <w:szCs w:val="28"/>
                <w:lang w:val="fr-FR"/>
              </w:rPr>
              <w:t>Objašnjenje:</w:t>
            </w:r>
          </w:p>
          <w:p w14:paraId="5E934BE0" w14:textId="77777777" w:rsidR="00522E03" w:rsidRPr="00522E03" w:rsidRDefault="00522E03" w:rsidP="00522E03">
            <w:pPr>
              <w:jc w:val="both"/>
              <w:rPr>
                <w:sz w:val="28"/>
                <w:szCs w:val="28"/>
                <w:lang w:val="fr-FR"/>
              </w:rPr>
            </w:pPr>
            <w:r w:rsidRPr="00522E03">
              <w:rPr>
                <w:sz w:val="28"/>
                <w:szCs w:val="28"/>
                <w:lang w:val="fr-FR"/>
              </w:rPr>
              <w:t>Sa svakim napretkom na trofičkom nivou, energija se pretvara na skali deset prema jedan. Na primer, deset kilograma žitarica koje pojede bik, daje otprilike jedan kilogram goveđeg mesa. Ovo važi za svaki korak u trofičkoj piramidi.</w:t>
            </w:r>
          </w:p>
          <w:p w14:paraId="53D2C6E9" w14:textId="11CC3382" w:rsidR="00522E03" w:rsidRDefault="00522E03" w:rsidP="00522E03">
            <w:pPr>
              <w:jc w:val="both"/>
              <w:rPr>
                <w:sz w:val="28"/>
                <w:szCs w:val="28"/>
                <w:lang w:val="de-AT"/>
              </w:rPr>
            </w:pPr>
          </w:p>
          <w:p w14:paraId="61E0C835" w14:textId="77777777" w:rsidR="00A02AF3" w:rsidRPr="00522E03" w:rsidRDefault="00A02AF3" w:rsidP="00522E03">
            <w:pPr>
              <w:jc w:val="both"/>
              <w:rPr>
                <w:sz w:val="28"/>
                <w:szCs w:val="28"/>
                <w:lang w:val="de-AT"/>
              </w:rPr>
            </w:pPr>
          </w:p>
          <w:p w14:paraId="5825C01F" w14:textId="28A89039" w:rsidR="00522E03" w:rsidRPr="00522E03" w:rsidRDefault="00B7420A" w:rsidP="00B7420A">
            <w:pPr>
              <w:numPr>
                <w:ilvl w:val="0"/>
                <w:numId w:val="57"/>
              </w:numPr>
              <w:ind w:left="805" w:hanging="635"/>
              <w:contextualSpacing/>
              <w:jc w:val="both"/>
              <w:rPr>
                <w:sz w:val="28"/>
                <w:szCs w:val="28"/>
                <w:u w:val="single"/>
                <w:lang w:val="de-AT"/>
              </w:rPr>
            </w:pPr>
            <w:r>
              <w:rPr>
                <w:sz w:val="28"/>
                <w:szCs w:val="28"/>
                <w:lang w:val="de-AT"/>
              </w:rPr>
              <w:t xml:space="preserve"> </w:t>
            </w:r>
            <w:r w:rsidR="00522E03" w:rsidRPr="00522E03">
              <w:rPr>
                <w:sz w:val="28"/>
                <w:szCs w:val="28"/>
                <w:lang w:val="de-AT"/>
              </w:rPr>
              <w:t xml:space="preserve">Odgovor je pod C: </w:t>
            </w:r>
            <w:r w:rsidR="00522E03" w:rsidRPr="00522E03">
              <w:rPr>
                <w:sz w:val="28"/>
                <w:szCs w:val="28"/>
                <w:u w:val="single"/>
                <w:lang w:val="de-AT"/>
              </w:rPr>
              <w:t>Mreže ishrane</w:t>
            </w:r>
          </w:p>
          <w:p w14:paraId="3B48392F" w14:textId="77777777" w:rsidR="00522E03" w:rsidRPr="00522E03" w:rsidRDefault="00522E03" w:rsidP="00522E03">
            <w:pPr>
              <w:jc w:val="both"/>
              <w:rPr>
                <w:sz w:val="28"/>
                <w:szCs w:val="28"/>
                <w:lang w:val="de-AT"/>
              </w:rPr>
            </w:pPr>
          </w:p>
          <w:p w14:paraId="5CC68455" w14:textId="77777777" w:rsidR="00522E03" w:rsidRPr="00522E03" w:rsidRDefault="00522E03" w:rsidP="00522E03">
            <w:pPr>
              <w:jc w:val="both"/>
              <w:rPr>
                <w:b/>
                <w:i/>
                <w:sz w:val="28"/>
                <w:szCs w:val="28"/>
                <w:lang w:val="de-AT"/>
              </w:rPr>
            </w:pPr>
            <w:r w:rsidRPr="00522E03">
              <w:rPr>
                <w:b/>
                <w:i/>
                <w:sz w:val="28"/>
                <w:szCs w:val="28"/>
                <w:lang w:val="de-AT"/>
              </w:rPr>
              <w:t>Objašnjenje:</w:t>
            </w:r>
          </w:p>
          <w:p w14:paraId="46CF9CED" w14:textId="77777777" w:rsidR="00522E03" w:rsidRPr="00522E03" w:rsidRDefault="00522E03" w:rsidP="00522E03">
            <w:pPr>
              <w:jc w:val="both"/>
              <w:rPr>
                <w:sz w:val="28"/>
                <w:szCs w:val="28"/>
                <w:lang w:val="de-AT"/>
              </w:rPr>
            </w:pPr>
            <w:r w:rsidRPr="00522E03">
              <w:rPr>
                <w:sz w:val="28"/>
                <w:szCs w:val="28"/>
                <w:lang w:val="de-AT"/>
              </w:rPr>
              <w:t>Mreža ishrane je složen odnos hranjenja unutar zajednice koji uključuje mnoge organizme na različitim trofičkim (hranljivim) nivoima, pri čemu mnogi potrošači zauzimaju više od jednog nivoa istovremeno. Biljojedi, mesojedi, svaštojedi, i razlagači su svi deo mreže ishrane. Tokom ciklusa ugljenika, ugljenik se hvata iz atmosfere tokom fotosinteze i prenosi kroz trofičke nivoe. Oslobađa se tokom disanja sa svih trofičkih nivoa i sagorevanjem šuma i fosilnih goriva. Krebsov ciklus je niz reakcija koje se dešavaju u mitrohondrijima u kojima se formira ATP, koji je glavni nosilac energije u ćelijama. Energetska piramida je grafički prikaz energije sadržane u narednim trofičkim nivoima.</w:t>
            </w:r>
          </w:p>
          <w:p w14:paraId="25C40717" w14:textId="5A325763" w:rsidR="00522E03" w:rsidRDefault="00522E03" w:rsidP="00522E03">
            <w:pPr>
              <w:jc w:val="both"/>
              <w:rPr>
                <w:sz w:val="28"/>
                <w:szCs w:val="28"/>
                <w:lang w:val="de-AT"/>
              </w:rPr>
            </w:pPr>
          </w:p>
          <w:p w14:paraId="584F572A" w14:textId="77777777" w:rsidR="00A02AF3" w:rsidRPr="00522E03" w:rsidRDefault="00A02AF3" w:rsidP="00522E03">
            <w:pPr>
              <w:jc w:val="both"/>
              <w:rPr>
                <w:sz w:val="28"/>
                <w:szCs w:val="28"/>
                <w:lang w:val="de-AT"/>
              </w:rPr>
            </w:pPr>
          </w:p>
          <w:p w14:paraId="6C50D2C5" w14:textId="77777777" w:rsidR="00522E03" w:rsidRPr="00522E03" w:rsidRDefault="00522E03" w:rsidP="00B7420A">
            <w:pPr>
              <w:numPr>
                <w:ilvl w:val="0"/>
                <w:numId w:val="57"/>
              </w:numPr>
              <w:ind w:left="805" w:hanging="635"/>
              <w:contextualSpacing/>
              <w:jc w:val="both"/>
              <w:rPr>
                <w:sz w:val="28"/>
                <w:szCs w:val="28"/>
                <w:u w:val="single"/>
                <w:lang w:val="de-AT"/>
              </w:rPr>
            </w:pPr>
            <w:r w:rsidRPr="00522E03">
              <w:rPr>
                <w:sz w:val="28"/>
                <w:szCs w:val="28"/>
                <w:lang w:val="de-AT"/>
              </w:rPr>
              <w:t xml:space="preserve">Odgovor je pod C: </w:t>
            </w:r>
            <w:r w:rsidRPr="00522E03">
              <w:rPr>
                <w:sz w:val="28"/>
                <w:szCs w:val="28"/>
                <w:u w:val="single"/>
                <w:lang w:val="de-AT"/>
              </w:rPr>
              <w:t>Proizvođač</w:t>
            </w:r>
          </w:p>
          <w:p w14:paraId="73B2D277" w14:textId="77777777" w:rsidR="00522E03" w:rsidRPr="00522E03" w:rsidRDefault="00522E03" w:rsidP="00522E03">
            <w:pPr>
              <w:jc w:val="both"/>
              <w:rPr>
                <w:sz w:val="28"/>
                <w:szCs w:val="28"/>
                <w:lang w:val="de-AT"/>
              </w:rPr>
            </w:pPr>
          </w:p>
          <w:p w14:paraId="2E4105A9" w14:textId="77777777" w:rsidR="00522E03" w:rsidRPr="00522E03" w:rsidRDefault="00522E03" w:rsidP="00522E03">
            <w:pPr>
              <w:jc w:val="both"/>
              <w:rPr>
                <w:b/>
                <w:i/>
                <w:sz w:val="28"/>
                <w:szCs w:val="28"/>
                <w:lang w:val="de-AT"/>
              </w:rPr>
            </w:pPr>
            <w:r w:rsidRPr="00522E03">
              <w:rPr>
                <w:b/>
                <w:i/>
                <w:sz w:val="28"/>
                <w:szCs w:val="28"/>
                <w:lang w:val="de-AT"/>
              </w:rPr>
              <w:t>Objašnjenje:</w:t>
            </w:r>
          </w:p>
          <w:p w14:paraId="52B57D15" w14:textId="231479AE" w:rsidR="005570CB" w:rsidRDefault="00522E03" w:rsidP="00522E03">
            <w:pPr>
              <w:jc w:val="both"/>
              <w:rPr>
                <w:sz w:val="28"/>
                <w:szCs w:val="28"/>
                <w:lang w:val="de-AT"/>
              </w:rPr>
            </w:pPr>
            <w:r w:rsidRPr="00522E03">
              <w:rPr>
                <w:sz w:val="28"/>
                <w:szCs w:val="28"/>
                <w:lang w:val="de-AT"/>
              </w:rPr>
              <w:t>Energetska piramida pokazuje maksimalnu energiju na bazi i stalno opadajuće količine na višim nivoima. Preovlađujući organizmi u ekosistemu su biljke. Biljke imaju najviše energije na raspolaganju, jer je zarobljavaju direktno od sunčeve svetlosti. Daleko više ljudi može da se hrani žitom nego mesom. Primarni potrošači (biljojedi) koji se hrane biljkama skladište manje energije. Sekundarni potrošači koji se hrane primarnim potrošačima skladište još manje energije, a tercijarni potrošači (obično mesožderi) još manje. Razlagači oslobađaju hranljive materije za ponovnu upotrebu koje se vraćaju u atmosferu, zemljište i vodu.</w:t>
            </w:r>
          </w:p>
          <w:p w14:paraId="2C58FFB6" w14:textId="79E72AB9" w:rsidR="00A02AF3" w:rsidRPr="00522E03" w:rsidRDefault="00A02AF3" w:rsidP="00522E03">
            <w:pPr>
              <w:jc w:val="both"/>
              <w:rPr>
                <w:sz w:val="28"/>
                <w:szCs w:val="28"/>
                <w:lang w:val="de-AT"/>
              </w:rPr>
            </w:pPr>
          </w:p>
          <w:p w14:paraId="2B60C383" w14:textId="77777777" w:rsidR="00522E03" w:rsidRPr="00522E03" w:rsidRDefault="00522E03" w:rsidP="00522E03">
            <w:pPr>
              <w:jc w:val="both"/>
              <w:rPr>
                <w:sz w:val="28"/>
                <w:szCs w:val="28"/>
                <w:lang w:val="de-AT"/>
              </w:rPr>
            </w:pPr>
          </w:p>
          <w:p w14:paraId="3A3934E8" w14:textId="77777777" w:rsidR="00522E03" w:rsidRPr="00522E03" w:rsidRDefault="00522E03" w:rsidP="00B7420A">
            <w:pPr>
              <w:numPr>
                <w:ilvl w:val="0"/>
                <w:numId w:val="57"/>
              </w:numPr>
              <w:ind w:left="805" w:hanging="635"/>
              <w:contextualSpacing/>
              <w:jc w:val="both"/>
              <w:rPr>
                <w:sz w:val="28"/>
                <w:szCs w:val="28"/>
                <w:lang w:val="de-AT"/>
              </w:rPr>
            </w:pPr>
            <w:r w:rsidRPr="00522E03">
              <w:rPr>
                <w:sz w:val="28"/>
                <w:szCs w:val="28"/>
                <w:lang w:val="de-AT"/>
              </w:rPr>
              <w:t xml:space="preserve">Odgovor je pod C: </w:t>
            </w:r>
            <w:r w:rsidRPr="00522E03">
              <w:rPr>
                <w:sz w:val="28"/>
                <w:szCs w:val="28"/>
                <w:u w:val="single"/>
                <w:lang w:val="de-AT"/>
              </w:rPr>
              <w:t>Biomagnifikacija</w:t>
            </w:r>
          </w:p>
          <w:p w14:paraId="3FAF8A96" w14:textId="77777777" w:rsidR="00522E03" w:rsidRPr="00522E03" w:rsidRDefault="00522E03" w:rsidP="00522E03">
            <w:pPr>
              <w:jc w:val="both"/>
              <w:rPr>
                <w:sz w:val="28"/>
                <w:szCs w:val="28"/>
                <w:lang w:val="de-AT"/>
              </w:rPr>
            </w:pPr>
          </w:p>
          <w:p w14:paraId="4C648252" w14:textId="77777777" w:rsidR="00522E03" w:rsidRPr="00522E03" w:rsidRDefault="00522E03" w:rsidP="00522E03">
            <w:pPr>
              <w:jc w:val="both"/>
              <w:rPr>
                <w:b/>
                <w:i/>
                <w:sz w:val="28"/>
                <w:szCs w:val="28"/>
                <w:lang w:val="de-AT"/>
              </w:rPr>
            </w:pPr>
            <w:r w:rsidRPr="00522E03">
              <w:rPr>
                <w:b/>
                <w:i/>
                <w:sz w:val="28"/>
                <w:szCs w:val="28"/>
                <w:lang w:val="de-AT"/>
              </w:rPr>
              <w:t>Objašnjenje:</w:t>
            </w:r>
          </w:p>
          <w:p w14:paraId="46E857DC" w14:textId="77777777" w:rsidR="00522E03" w:rsidRPr="00522E03" w:rsidRDefault="00522E03" w:rsidP="00522E03">
            <w:pPr>
              <w:jc w:val="both"/>
              <w:rPr>
                <w:sz w:val="28"/>
                <w:szCs w:val="28"/>
                <w:lang w:val="de-AT"/>
              </w:rPr>
            </w:pPr>
            <w:r w:rsidRPr="00522E03">
              <w:rPr>
                <w:sz w:val="28"/>
                <w:szCs w:val="28"/>
                <w:lang w:val="de-AT"/>
              </w:rPr>
              <w:t>Javlja se kada se količina toksina iz životne sredine povećava kako se potrošači pomeraju prema trofičkim nivoima. Na primer, DDT je korišćen za kontrolu štetočina. Mnoge vrste ptica su patile od biomaginfikacije i umrle zbog povećanja nivoa toksina u njihovim sistemima koji je rezultat konzumiranja više insekata izloženih DDT-u.</w:t>
            </w:r>
          </w:p>
          <w:p w14:paraId="5A7F651E" w14:textId="77777777" w:rsidR="00522E03" w:rsidRPr="00522E03" w:rsidRDefault="00522E03" w:rsidP="00522E03">
            <w:pPr>
              <w:jc w:val="both"/>
              <w:rPr>
                <w:sz w:val="28"/>
                <w:szCs w:val="28"/>
                <w:lang w:val="de-AT"/>
              </w:rPr>
            </w:pPr>
          </w:p>
          <w:p w14:paraId="645713B3" w14:textId="77777777" w:rsidR="00522E03" w:rsidRPr="00522E03" w:rsidRDefault="00522E03" w:rsidP="00522E03">
            <w:pPr>
              <w:jc w:val="both"/>
              <w:rPr>
                <w:b/>
                <w:sz w:val="28"/>
                <w:szCs w:val="28"/>
                <w:lang w:val="de-AT"/>
              </w:rPr>
            </w:pPr>
            <w:r w:rsidRPr="00522E03">
              <w:rPr>
                <w:b/>
                <w:sz w:val="28"/>
                <w:szCs w:val="28"/>
                <w:lang w:val="de-AT"/>
              </w:rPr>
              <w:t xml:space="preserve">135. </w:t>
            </w:r>
            <w:r w:rsidRPr="00522E03">
              <w:rPr>
                <w:sz w:val="28"/>
                <w:szCs w:val="28"/>
                <w:lang w:val="de-AT"/>
              </w:rPr>
              <w:t>Odgovor je pod B:</w:t>
            </w:r>
            <w:r w:rsidRPr="00522E03">
              <w:rPr>
                <w:sz w:val="28"/>
                <w:szCs w:val="28"/>
                <w:u w:val="single"/>
                <w:lang w:val="de-AT"/>
              </w:rPr>
              <w:t xml:space="preserve"> Biomagnifikacija</w:t>
            </w:r>
          </w:p>
          <w:p w14:paraId="7B9BB821" w14:textId="77777777" w:rsidR="00522E03" w:rsidRPr="00522E03" w:rsidRDefault="00522E03" w:rsidP="00522E03">
            <w:pPr>
              <w:jc w:val="both"/>
              <w:rPr>
                <w:sz w:val="28"/>
                <w:szCs w:val="28"/>
                <w:lang w:val="de-AT"/>
              </w:rPr>
            </w:pPr>
          </w:p>
          <w:p w14:paraId="1FF3BEBB" w14:textId="77777777" w:rsidR="00522E03" w:rsidRPr="00522E03" w:rsidRDefault="00522E03" w:rsidP="00522E03">
            <w:pPr>
              <w:jc w:val="both"/>
              <w:rPr>
                <w:b/>
                <w:i/>
                <w:sz w:val="28"/>
                <w:szCs w:val="28"/>
                <w:lang w:val="de-AT"/>
              </w:rPr>
            </w:pPr>
            <w:r w:rsidRPr="00522E03">
              <w:rPr>
                <w:b/>
                <w:i/>
                <w:sz w:val="28"/>
                <w:szCs w:val="28"/>
                <w:lang w:val="de-AT"/>
              </w:rPr>
              <w:t>Objašnjenje:</w:t>
            </w:r>
          </w:p>
          <w:p w14:paraId="64E8BF68" w14:textId="77777777" w:rsidR="00522E03" w:rsidRPr="00522E03" w:rsidRDefault="00522E03" w:rsidP="00522E03">
            <w:pPr>
              <w:jc w:val="both"/>
              <w:rPr>
                <w:sz w:val="28"/>
                <w:szCs w:val="28"/>
                <w:lang w:val="de-AT"/>
              </w:rPr>
            </w:pPr>
            <w:r w:rsidRPr="00522E03">
              <w:rPr>
                <w:sz w:val="28"/>
                <w:szCs w:val="28"/>
                <w:lang w:val="de-AT"/>
              </w:rPr>
              <w:t>Biomagnifikacija je proces u kome se koncentracije zagađivača u tkivu povećavaju dok on prolazi kroz lanac ishrane kroz više trofičkih nivoa. Zagađivač se akumulira dok se penje kroz ekološki lanac ishrane prenosom ostataka iz ishrane u telesna tkiva (ponekad se naziva 'bioakumulacija').</w:t>
            </w:r>
          </w:p>
          <w:p w14:paraId="5003F0D1" w14:textId="77777777" w:rsidR="00522E03" w:rsidRPr="00522E03" w:rsidRDefault="00522E03" w:rsidP="00522E03">
            <w:pPr>
              <w:jc w:val="both"/>
              <w:rPr>
                <w:sz w:val="28"/>
                <w:szCs w:val="28"/>
                <w:lang w:val="de-AT"/>
              </w:rPr>
            </w:pPr>
            <w:r w:rsidRPr="00522E03">
              <w:rPr>
                <w:sz w:val="28"/>
                <w:szCs w:val="28"/>
                <w:lang w:val="de-AT"/>
              </w:rPr>
              <w:t>Uzdizanje toksičnih jedinjenja kroz lanac ishrane ne zavisi od spore do brze promene, ne uključuje saradnju između organizama kao što je sinergizam. Kontaminacija spojevima se odnosi na kontaminaciju same okoline.</w:t>
            </w:r>
          </w:p>
          <w:p w14:paraId="423A5B51" w14:textId="77777777" w:rsidR="00522E03" w:rsidRPr="00522E03" w:rsidRDefault="00522E03" w:rsidP="00522E03">
            <w:pPr>
              <w:jc w:val="both"/>
              <w:rPr>
                <w:sz w:val="28"/>
                <w:szCs w:val="28"/>
                <w:lang w:val="de-AT"/>
              </w:rPr>
            </w:pPr>
          </w:p>
          <w:p w14:paraId="53CE00A6" w14:textId="77777777" w:rsidR="00522E03" w:rsidRPr="00522E03" w:rsidRDefault="00522E03" w:rsidP="00522E03">
            <w:pPr>
              <w:jc w:val="both"/>
              <w:rPr>
                <w:sz w:val="28"/>
                <w:szCs w:val="28"/>
                <w:lang w:val="de-AT"/>
              </w:rPr>
            </w:pPr>
            <w:r w:rsidRPr="00522E03">
              <w:rPr>
                <w:b/>
                <w:sz w:val="28"/>
                <w:szCs w:val="28"/>
                <w:lang w:val="de-AT"/>
              </w:rPr>
              <w:t xml:space="preserve">136. </w:t>
            </w:r>
            <w:r w:rsidRPr="00522E03">
              <w:rPr>
                <w:sz w:val="28"/>
                <w:szCs w:val="28"/>
                <w:lang w:val="de-AT"/>
              </w:rPr>
              <w:t xml:space="preserve">Odgovor je pod B: </w:t>
            </w:r>
            <w:r w:rsidRPr="00522E03">
              <w:rPr>
                <w:sz w:val="28"/>
                <w:szCs w:val="28"/>
                <w:u w:val="single"/>
                <w:lang w:val="de-AT"/>
              </w:rPr>
              <w:t>Kišobran vrste</w:t>
            </w:r>
          </w:p>
          <w:p w14:paraId="20FBD26C" w14:textId="77777777" w:rsidR="00522E03" w:rsidRPr="00522E03" w:rsidRDefault="00522E03" w:rsidP="00522E03">
            <w:pPr>
              <w:jc w:val="both"/>
              <w:rPr>
                <w:sz w:val="28"/>
                <w:szCs w:val="28"/>
                <w:lang w:val="de-AT"/>
              </w:rPr>
            </w:pPr>
          </w:p>
          <w:p w14:paraId="77C44535" w14:textId="77777777" w:rsidR="00522E03" w:rsidRPr="00522E03" w:rsidRDefault="00522E03" w:rsidP="00522E03">
            <w:pPr>
              <w:jc w:val="both"/>
              <w:rPr>
                <w:b/>
                <w:bCs/>
                <w:i/>
                <w:iCs/>
                <w:sz w:val="28"/>
                <w:szCs w:val="28"/>
                <w:lang w:val="de-AT"/>
              </w:rPr>
            </w:pPr>
            <w:r w:rsidRPr="00522E03">
              <w:rPr>
                <w:b/>
                <w:bCs/>
                <w:i/>
                <w:iCs/>
                <w:sz w:val="28"/>
                <w:szCs w:val="28"/>
                <w:lang w:val="de-AT"/>
              </w:rPr>
              <w:t>Objašnjenje:</w:t>
            </w:r>
          </w:p>
          <w:p w14:paraId="3FA00980" w14:textId="77777777" w:rsidR="00522E03" w:rsidRPr="00522E03" w:rsidRDefault="00522E03" w:rsidP="00522E03">
            <w:pPr>
              <w:jc w:val="both"/>
              <w:rPr>
                <w:sz w:val="28"/>
                <w:szCs w:val="28"/>
                <w:lang w:val="de-AT"/>
              </w:rPr>
            </w:pPr>
            <w:r w:rsidRPr="00522E03">
              <w:rPr>
                <w:sz w:val="28"/>
                <w:szCs w:val="28"/>
                <w:lang w:val="de-AT"/>
              </w:rPr>
              <w:t>Obično su kišobranske vrste migratorne ili zahtevaju veliko stanište. Amurski tigar je jedna kišobran vrsta. A takođe grizli je još jedna vrsta kišobrana. Mnoge kišobranske vrste su selice jer im trebaju veći stanišni uslovi.</w:t>
            </w:r>
          </w:p>
          <w:p w14:paraId="79994817" w14:textId="77777777" w:rsidR="00522E03" w:rsidRPr="00522E03" w:rsidRDefault="00522E03" w:rsidP="00522E03">
            <w:pPr>
              <w:jc w:val="both"/>
              <w:rPr>
                <w:sz w:val="28"/>
                <w:szCs w:val="28"/>
                <w:lang w:val="de-AT"/>
              </w:rPr>
            </w:pPr>
          </w:p>
          <w:p w14:paraId="086F9D55" w14:textId="77777777" w:rsidR="00522E03" w:rsidRPr="00522E03" w:rsidRDefault="00522E03" w:rsidP="00522E03">
            <w:pPr>
              <w:jc w:val="both"/>
              <w:rPr>
                <w:sz w:val="28"/>
                <w:szCs w:val="28"/>
                <w:lang w:val="de-AT"/>
              </w:rPr>
            </w:pPr>
            <w:r w:rsidRPr="00522E03">
              <w:rPr>
                <w:b/>
                <w:sz w:val="28"/>
                <w:szCs w:val="28"/>
                <w:lang w:val="de-AT"/>
              </w:rPr>
              <w:t xml:space="preserve">137. </w:t>
            </w:r>
            <w:r w:rsidRPr="00522E03">
              <w:rPr>
                <w:sz w:val="28"/>
                <w:szCs w:val="28"/>
                <w:lang w:val="de-AT"/>
              </w:rPr>
              <w:t xml:space="preserve">Odgovor je pod D: </w:t>
            </w:r>
            <w:r w:rsidRPr="00522E03">
              <w:rPr>
                <w:sz w:val="28"/>
                <w:szCs w:val="28"/>
                <w:u w:val="single"/>
                <w:lang w:val="de-AT"/>
              </w:rPr>
              <w:t>Crv</w:t>
            </w:r>
          </w:p>
          <w:p w14:paraId="3CF38CD6" w14:textId="77777777" w:rsidR="00522E03" w:rsidRPr="00522E03" w:rsidRDefault="00522E03" w:rsidP="00522E03">
            <w:pPr>
              <w:jc w:val="both"/>
              <w:rPr>
                <w:sz w:val="28"/>
                <w:szCs w:val="28"/>
                <w:lang w:val="de-AT"/>
              </w:rPr>
            </w:pPr>
          </w:p>
          <w:p w14:paraId="666EC81B" w14:textId="77777777" w:rsidR="00522E03" w:rsidRPr="00522E03" w:rsidRDefault="00522E03" w:rsidP="00522E03">
            <w:pPr>
              <w:jc w:val="both"/>
              <w:rPr>
                <w:b/>
                <w:i/>
                <w:sz w:val="28"/>
                <w:szCs w:val="28"/>
                <w:lang w:val="fr-FR"/>
              </w:rPr>
            </w:pPr>
            <w:r w:rsidRPr="00522E03">
              <w:rPr>
                <w:b/>
                <w:i/>
                <w:sz w:val="28"/>
                <w:szCs w:val="28"/>
                <w:lang w:val="fr-FR"/>
              </w:rPr>
              <w:t>Objašnjenje:</w:t>
            </w:r>
          </w:p>
          <w:p w14:paraId="42FF8FE5" w14:textId="77777777" w:rsidR="00522E03" w:rsidRPr="00522E03" w:rsidRDefault="00522E03" w:rsidP="00522E03">
            <w:pPr>
              <w:jc w:val="both"/>
              <w:rPr>
                <w:sz w:val="28"/>
                <w:szCs w:val="28"/>
                <w:lang w:val="fr-FR"/>
              </w:rPr>
            </w:pPr>
            <w:r w:rsidRPr="00522E03">
              <w:rPr>
                <w:sz w:val="28"/>
                <w:szCs w:val="28"/>
                <w:lang w:val="fr-FR"/>
              </w:rPr>
              <w:t>Jeleni, dabrovi i veverice su primarni potrošači. To znači da su ovi organizmi biljojedi — konzumiraju samo biljke. Crvi su detritojedi, koji jedu raspadajuću organsku materiju (npr. mrtve životinje ili biljke).</w:t>
            </w:r>
          </w:p>
          <w:p w14:paraId="61402718" w14:textId="77777777" w:rsidR="00522E03" w:rsidRPr="00522E03" w:rsidRDefault="00522E03" w:rsidP="00522E03">
            <w:pPr>
              <w:jc w:val="both"/>
              <w:rPr>
                <w:b/>
                <w:sz w:val="28"/>
                <w:szCs w:val="28"/>
                <w:lang w:val="fr-FR"/>
              </w:rPr>
            </w:pPr>
          </w:p>
          <w:p w14:paraId="7528BAED" w14:textId="77777777" w:rsidR="00522E03" w:rsidRPr="00522E03" w:rsidRDefault="00522E03" w:rsidP="00522E03">
            <w:pPr>
              <w:jc w:val="both"/>
              <w:rPr>
                <w:sz w:val="28"/>
                <w:szCs w:val="28"/>
                <w:lang w:val="de-AT"/>
              </w:rPr>
            </w:pPr>
            <w:r w:rsidRPr="00522E03">
              <w:rPr>
                <w:b/>
                <w:sz w:val="28"/>
                <w:szCs w:val="28"/>
                <w:lang w:val="de-AT"/>
              </w:rPr>
              <w:t xml:space="preserve">138. </w:t>
            </w:r>
            <w:r w:rsidRPr="00522E03">
              <w:rPr>
                <w:sz w:val="28"/>
                <w:szCs w:val="28"/>
                <w:lang w:val="de-AT"/>
              </w:rPr>
              <w:t xml:space="preserve">Odgovor je pod C: </w:t>
            </w:r>
            <w:r w:rsidRPr="00522E03">
              <w:rPr>
                <w:sz w:val="28"/>
                <w:szCs w:val="28"/>
                <w:u w:val="single"/>
              </w:rPr>
              <w:t>Akumulacija biomase od biljojeda i mesoždera</w:t>
            </w:r>
          </w:p>
          <w:p w14:paraId="369815ED" w14:textId="77777777" w:rsidR="00522E03" w:rsidRPr="00522E03" w:rsidRDefault="00522E03" w:rsidP="00522E03">
            <w:pPr>
              <w:jc w:val="both"/>
              <w:rPr>
                <w:sz w:val="28"/>
                <w:szCs w:val="28"/>
                <w:lang w:val="de-AT"/>
              </w:rPr>
            </w:pPr>
          </w:p>
          <w:p w14:paraId="038DFA72" w14:textId="77777777" w:rsidR="00522E03" w:rsidRPr="00522E03" w:rsidRDefault="00522E03" w:rsidP="00522E03">
            <w:pPr>
              <w:jc w:val="both"/>
              <w:rPr>
                <w:b/>
                <w:i/>
                <w:sz w:val="28"/>
                <w:szCs w:val="28"/>
              </w:rPr>
            </w:pPr>
            <w:r w:rsidRPr="00522E03">
              <w:rPr>
                <w:b/>
                <w:i/>
                <w:sz w:val="28"/>
                <w:szCs w:val="28"/>
              </w:rPr>
              <w:t>Objašnjenje:</w:t>
            </w:r>
          </w:p>
          <w:p w14:paraId="2BD68E05" w14:textId="20DAB65D" w:rsidR="005570CB" w:rsidRPr="00522E03" w:rsidRDefault="00522E03" w:rsidP="00522E03">
            <w:pPr>
              <w:jc w:val="both"/>
              <w:rPr>
                <w:sz w:val="28"/>
                <w:szCs w:val="28"/>
                <w:lang w:val="de-AT"/>
              </w:rPr>
            </w:pPr>
            <w:r w:rsidRPr="00522E03">
              <w:rPr>
                <w:sz w:val="28"/>
                <w:szCs w:val="28"/>
              </w:rPr>
              <w:t xml:space="preserve">Sekundarna produktivnost je akumulacija biomase svih nivoa potrošača. Biljojedi i mesožderi su uvek grupisani zajedno u smislu produktivnosti. </w:t>
            </w:r>
            <w:r w:rsidRPr="00522E03">
              <w:rPr>
                <w:sz w:val="28"/>
                <w:szCs w:val="28"/>
                <w:lang w:val="de-AT"/>
              </w:rPr>
              <w:t>Produktivnost biljaka i njihove biomase usled fotosinteze je primarna produktivnost. Ukupna biomasa ekosistema je zbir primarne i sekundarne produktivnosti.</w:t>
            </w:r>
          </w:p>
          <w:p w14:paraId="021815E0" w14:textId="2C4903BC" w:rsidR="00522E03" w:rsidRDefault="00522E03" w:rsidP="00522E03">
            <w:pPr>
              <w:jc w:val="both"/>
              <w:rPr>
                <w:sz w:val="28"/>
                <w:szCs w:val="28"/>
                <w:lang w:val="de-AT"/>
              </w:rPr>
            </w:pPr>
          </w:p>
          <w:p w14:paraId="08211BD4" w14:textId="77777777" w:rsidR="00A02AF3" w:rsidRPr="00522E03" w:rsidRDefault="00A02AF3" w:rsidP="00522E03">
            <w:pPr>
              <w:jc w:val="both"/>
              <w:rPr>
                <w:sz w:val="28"/>
                <w:szCs w:val="28"/>
                <w:lang w:val="de-AT"/>
              </w:rPr>
            </w:pPr>
          </w:p>
          <w:p w14:paraId="710BEA32" w14:textId="77777777" w:rsidR="00522E03" w:rsidRPr="00522E03" w:rsidRDefault="00522E03" w:rsidP="00522E03">
            <w:pPr>
              <w:jc w:val="both"/>
              <w:rPr>
                <w:sz w:val="28"/>
                <w:szCs w:val="28"/>
                <w:lang w:val="de-AT"/>
              </w:rPr>
            </w:pPr>
            <w:r w:rsidRPr="00522E03">
              <w:rPr>
                <w:b/>
                <w:sz w:val="28"/>
                <w:szCs w:val="28"/>
                <w:lang w:val="de-AT"/>
              </w:rPr>
              <w:t xml:space="preserve">139. </w:t>
            </w:r>
            <w:r w:rsidRPr="00522E03">
              <w:rPr>
                <w:sz w:val="28"/>
                <w:szCs w:val="28"/>
                <w:lang w:val="fr-FR"/>
              </w:rPr>
              <w:t xml:space="preserve">Odgovor je pod C: </w:t>
            </w:r>
            <w:r w:rsidRPr="00522E03">
              <w:rPr>
                <w:sz w:val="28"/>
                <w:szCs w:val="28"/>
                <w:u w:val="single"/>
                <w:lang w:val="fr-FR"/>
              </w:rPr>
              <w:t>Primarni potrošač</w:t>
            </w:r>
          </w:p>
          <w:p w14:paraId="7124665E" w14:textId="77777777" w:rsidR="00522E03" w:rsidRPr="00522E03" w:rsidRDefault="00522E03" w:rsidP="00522E03">
            <w:pPr>
              <w:jc w:val="both"/>
              <w:rPr>
                <w:sz w:val="28"/>
                <w:szCs w:val="28"/>
                <w:lang w:val="fr-FR"/>
              </w:rPr>
            </w:pPr>
          </w:p>
          <w:p w14:paraId="1C780BC7" w14:textId="77777777" w:rsidR="00522E03" w:rsidRPr="00522E03" w:rsidRDefault="00522E03" w:rsidP="00522E03">
            <w:pPr>
              <w:jc w:val="both"/>
              <w:rPr>
                <w:b/>
                <w:i/>
                <w:sz w:val="28"/>
                <w:szCs w:val="28"/>
                <w:lang w:val="de-AT"/>
              </w:rPr>
            </w:pPr>
            <w:r w:rsidRPr="00522E03">
              <w:rPr>
                <w:b/>
                <w:i/>
                <w:sz w:val="28"/>
                <w:szCs w:val="28"/>
                <w:lang w:val="de-AT"/>
              </w:rPr>
              <w:t>Objašnjenje:</w:t>
            </w:r>
          </w:p>
          <w:p w14:paraId="44688CDC" w14:textId="77777777" w:rsidR="00522E03" w:rsidRPr="00522E03" w:rsidRDefault="00522E03" w:rsidP="00522E03">
            <w:pPr>
              <w:jc w:val="both"/>
              <w:rPr>
                <w:sz w:val="28"/>
                <w:szCs w:val="28"/>
                <w:lang w:val="de-AT"/>
              </w:rPr>
            </w:pPr>
            <w:r w:rsidRPr="00522E03">
              <w:rPr>
                <w:sz w:val="28"/>
                <w:szCs w:val="28"/>
                <w:lang w:val="de-AT"/>
              </w:rPr>
              <w:t>Primarni potrošač je svaki organizam koji jede autotrofe. Sekundarni potrošač se hrani primarnim potrošačem, i tako dalje i tako dalje.</w:t>
            </w:r>
          </w:p>
          <w:p w14:paraId="79F0BD45" w14:textId="05E2A33F" w:rsidR="00522E03" w:rsidRDefault="00522E03" w:rsidP="00522E03">
            <w:pPr>
              <w:jc w:val="both"/>
              <w:rPr>
                <w:sz w:val="28"/>
                <w:szCs w:val="28"/>
                <w:lang w:val="de-AT"/>
              </w:rPr>
            </w:pPr>
          </w:p>
          <w:p w14:paraId="629D542B" w14:textId="56393577" w:rsidR="00A02AF3" w:rsidRDefault="00A02AF3" w:rsidP="00522E03">
            <w:pPr>
              <w:jc w:val="both"/>
              <w:rPr>
                <w:sz w:val="28"/>
                <w:szCs w:val="28"/>
                <w:lang w:val="de-AT"/>
              </w:rPr>
            </w:pPr>
          </w:p>
          <w:p w14:paraId="6BC4F443" w14:textId="536A73A4" w:rsidR="00A02AF3" w:rsidRDefault="00A02AF3" w:rsidP="00522E03">
            <w:pPr>
              <w:jc w:val="both"/>
              <w:rPr>
                <w:sz w:val="28"/>
                <w:szCs w:val="28"/>
                <w:lang w:val="de-AT"/>
              </w:rPr>
            </w:pPr>
          </w:p>
          <w:p w14:paraId="7BF6717F" w14:textId="642DE3B8" w:rsidR="00A02AF3" w:rsidRPr="00522E03" w:rsidRDefault="00A02AF3" w:rsidP="00522E03">
            <w:pPr>
              <w:jc w:val="both"/>
              <w:rPr>
                <w:sz w:val="28"/>
                <w:szCs w:val="28"/>
                <w:lang w:val="de-AT"/>
              </w:rPr>
            </w:pPr>
          </w:p>
          <w:p w14:paraId="2399E8BE" w14:textId="77777777" w:rsidR="00522E03" w:rsidRPr="00522E03" w:rsidRDefault="00522E03" w:rsidP="00522E03">
            <w:pPr>
              <w:jc w:val="both"/>
              <w:rPr>
                <w:sz w:val="28"/>
                <w:szCs w:val="28"/>
                <w:lang w:val="de-AT"/>
              </w:rPr>
            </w:pPr>
            <w:r w:rsidRPr="00522E03">
              <w:rPr>
                <w:b/>
                <w:sz w:val="28"/>
                <w:szCs w:val="28"/>
                <w:lang w:val="de-AT"/>
              </w:rPr>
              <w:t xml:space="preserve">140. </w:t>
            </w:r>
            <w:r w:rsidRPr="00522E03">
              <w:rPr>
                <w:sz w:val="28"/>
                <w:szCs w:val="28"/>
                <w:lang w:val="de-AT"/>
              </w:rPr>
              <w:t xml:space="preserve">Odgovor je pod A: </w:t>
            </w:r>
            <w:r w:rsidRPr="00522E03">
              <w:rPr>
                <w:sz w:val="28"/>
                <w:szCs w:val="28"/>
                <w:u w:val="single"/>
                <w:lang w:val="de-AT"/>
              </w:rPr>
              <w:t>Detritivore</w:t>
            </w:r>
          </w:p>
          <w:p w14:paraId="6282916B" w14:textId="77777777" w:rsidR="00522E03" w:rsidRPr="00522E03" w:rsidRDefault="00522E03" w:rsidP="00522E03">
            <w:pPr>
              <w:jc w:val="both"/>
              <w:rPr>
                <w:sz w:val="28"/>
                <w:szCs w:val="28"/>
                <w:lang w:val="de-AT"/>
              </w:rPr>
            </w:pPr>
          </w:p>
          <w:p w14:paraId="4611B241" w14:textId="77777777" w:rsidR="00522E03" w:rsidRPr="00522E03" w:rsidRDefault="00522E03" w:rsidP="00522E03">
            <w:pPr>
              <w:jc w:val="both"/>
              <w:rPr>
                <w:b/>
                <w:i/>
                <w:sz w:val="28"/>
                <w:szCs w:val="28"/>
                <w:lang w:val="de-AT"/>
              </w:rPr>
            </w:pPr>
            <w:r w:rsidRPr="00522E03">
              <w:rPr>
                <w:b/>
                <w:i/>
                <w:sz w:val="28"/>
                <w:szCs w:val="28"/>
                <w:lang w:val="de-AT"/>
              </w:rPr>
              <w:t>Objašnjenje:</w:t>
            </w:r>
          </w:p>
          <w:p w14:paraId="2FF02F2C" w14:textId="77777777" w:rsidR="00522E03" w:rsidRPr="00522E03" w:rsidRDefault="00522E03" w:rsidP="00522E03">
            <w:pPr>
              <w:jc w:val="both"/>
              <w:rPr>
                <w:sz w:val="28"/>
                <w:szCs w:val="28"/>
                <w:lang w:val="de-AT"/>
              </w:rPr>
            </w:pPr>
            <w:r w:rsidRPr="00522E03">
              <w:rPr>
                <w:sz w:val="28"/>
                <w:szCs w:val="28"/>
                <w:lang w:val="de-AT"/>
              </w:rPr>
              <w:t xml:space="preserve">Organizmi klasifikovani kao detritivori razgrađuju organsku materiju iz mrtvih životinja i lišća. Primarni potrošači se hrane autotrofima, a sekundarni potrošači primarnim potrošačima. Mesojedi prvenstveno jedu meso. </w:t>
            </w:r>
          </w:p>
          <w:p w14:paraId="2C4E705F" w14:textId="77777777" w:rsidR="00522E03" w:rsidRPr="00522E03" w:rsidRDefault="00522E03" w:rsidP="00522E03">
            <w:pPr>
              <w:jc w:val="both"/>
              <w:rPr>
                <w:sz w:val="28"/>
                <w:szCs w:val="28"/>
                <w:lang w:val="de-AT"/>
              </w:rPr>
            </w:pPr>
          </w:p>
          <w:p w14:paraId="5839A7A1" w14:textId="77777777" w:rsidR="00522E03" w:rsidRPr="00522E03" w:rsidRDefault="00522E03" w:rsidP="00522E03">
            <w:pPr>
              <w:jc w:val="both"/>
              <w:rPr>
                <w:sz w:val="28"/>
                <w:szCs w:val="28"/>
                <w:lang w:val="de-AT"/>
              </w:rPr>
            </w:pPr>
            <w:r w:rsidRPr="00522E03">
              <w:rPr>
                <w:b/>
                <w:sz w:val="28"/>
                <w:szCs w:val="28"/>
                <w:lang w:val="de-AT"/>
              </w:rPr>
              <w:t xml:space="preserve">141. </w:t>
            </w:r>
            <w:r w:rsidRPr="00522E03">
              <w:rPr>
                <w:sz w:val="28"/>
                <w:szCs w:val="28"/>
                <w:lang w:val="de-AT"/>
              </w:rPr>
              <w:t xml:space="preserve">Odgovor je pod B: </w:t>
            </w:r>
            <w:r w:rsidRPr="00522E03">
              <w:rPr>
                <w:sz w:val="28"/>
                <w:szCs w:val="28"/>
                <w:u w:val="single"/>
                <w:lang w:val="de-AT"/>
              </w:rPr>
              <w:t>90%</w:t>
            </w:r>
          </w:p>
          <w:p w14:paraId="36E0B164" w14:textId="77777777" w:rsidR="00522E03" w:rsidRPr="00522E03" w:rsidRDefault="00522E03" w:rsidP="00522E03">
            <w:pPr>
              <w:jc w:val="both"/>
              <w:rPr>
                <w:sz w:val="28"/>
                <w:szCs w:val="28"/>
                <w:lang w:val="de-AT"/>
              </w:rPr>
            </w:pPr>
          </w:p>
          <w:p w14:paraId="6502245D" w14:textId="77777777" w:rsidR="00522E03" w:rsidRPr="00522E03" w:rsidRDefault="00522E03" w:rsidP="00522E03">
            <w:pPr>
              <w:jc w:val="both"/>
              <w:rPr>
                <w:b/>
                <w:i/>
                <w:sz w:val="28"/>
                <w:szCs w:val="28"/>
                <w:lang w:val="fr-FR"/>
              </w:rPr>
            </w:pPr>
            <w:r w:rsidRPr="00522E03">
              <w:rPr>
                <w:b/>
                <w:i/>
                <w:sz w:val="28"/>
                <w:szCs w:val="28"/>
                <w:lang w:val="fr-FR"/>
              </w:rPr>
              <w:t>Objašnjenje:</w:t>
            </w:r>
          </w:p>
          <w:p w14:paraId="1E39F83A" w14:textId="77777777" w:rsidR="00522E03" w:rsidRPr="00522E03" w:rsidRDefault="00522E03" w:rsidP="00522E03">
            <w:pPr>
              <w:jc w:val="both"/>
              <w:rPr>
                <w:sz w:val="28"/>
                <w:szCs w:val="28"/>
                <w:lang w:val="fr-FR"/>
              </w:rPr>
            </w:pPr>
            <w:r w:rsidRPr="00522E03">
              <w:rPr>
                <w:sz w:val="28"/>
                <w:szCs w:val="28"/>
                <w:lang w:val="fr-FR"/>
              </w:rPr>
              <w:t>Sa jednog trofičkog nivoa na drugi, prenosi se samo 10% energije. Ostalih 90% se gubi putem metaboličkih procesa, poput toplote. To znači da će na svakih 10.000 kcal proizvedenih od strane proizvođača, tercijarni potrošač (tri trofična nivoa iznad) dobiti samo 10 kcal.</w:t>
            </w:r>
          </w:p>
          <w:p w14:paraId="30F486E3" w14:textId="77777777" w:rsidR="00522E03" w:rsidRPr="00522E03" w:rsidRDefault="00522E03" w:rsidP="00522E03">
            <w:pPr>
              <w:jc w:val="both"/>
              <w:rPr>
                <w:b/>
                <w:sz w:val="28"/>
                <w:szCs w:val="28"/>
                <w:lang w:val="fr-FR"/>
              </w:rPr>
            </w:pPr>
          </w:p>
          <w:p w14:paraId="2FE786B0" w14:textId="77777777" w:rsidR="00522E03" w:rsidRPr="00522E03" w:rsidRDefault="00522E03" w:rsidP="00522E03">
            <w:pPr>
              <w:jc w:val="both"/>
              <w:rPr>
                <w:sz w:val="28"/>
                <w:szCs w:val="28"/>
              </w:rPr>
            </w:pPr>
            <w:r w:rsidRPr="00522E03">
              <w:rPr>
                <w:b/>
                <w:sz w:val="28"/>
                <w:szCs w:val="28"/>
                <w:lang w:val="fr-FR"/>
              </w:rPr>
              <w:t xml:space="preserve">142. </w:t>
            </w:r>
            <w:r w:rsidRPr="00522E03">
              <w:rPr>
                <w:sz w:val="28"/>
                <w:szCs w:val="28"/>
              </w:rPr>
              <w:t xml:space="preserve">Odgovor je pod A: </w:t>
            </w:r>
            <w:r w:rsidRPr="00522E03">
              <w:rPr>
                <w:sz w:val="28"/>
                <w:szCs w:val="28"/>
                <w:u w:val="single"/>
                <w:lang w:val="de-AT"/>
              </w:rPr>
              <w:t>Niša</w:t>
            </w:r>
          </w:p>
          <w:p w14:paraId="6026C7B5" w14:textId="77777777" w:rsidR="00522E03" w:rsidRPr="00522E03" w:rsidRDefault="00522E03" w:rsidP="00522E03">
            <w:pPr>
              <w:jc w:val="both"/>
              <w:rPr>
                <w:sz w:val="28"/>
                <w:szCs w:val="28"/>
              </w:rPr>
            </w:pPr>
          </w:p>
          <w:p w14:paraId="4AC84651" w14:textId="77777777" w:rsidR="00522E03" w:rsidRPr="00522E03" w:rsidRDefault="00522E03" w:rsidP="00522E03">
            <w:pPr>
              <w:jc w:val="both"/>
              <w:rPr>
                <w:b/>
                <w:i/>
                <w:sz w:val="28"/>
                <w:szCs w:val="28"/>
                <w:lang w:val="de-AT"/>
              </w:rPr>
            </w:pPr>
            <w:r w:rsidRPr="00522E03">
              <w:rPr>
                <w:b/>
                <w:i/>
                <w:sz w:val="28"/>
                <w:szCs w:val="28"/>
                <w:lang w:val="de-AT"/>
              </w:rPr>
              <w:t>Objašnjenje:</w:t>
            </w:r>
          </w:p>
          <w:p w14:paraId="003E69EC" w14:textId="77777777" w:rsidR="00522E03" w:rsidRPr="00522E03" w:rsidRDefault="00522E03" w:rsidP="00522E03">
            <w:pPr>
              <w:jc w:val="both"/>
              <w:rPr>
                <w:sz w:val="28"/>
                <w:szCs w:val="28"/>
                <w:lang w:val="de-AT"/>
              </w:rPr>
            </w:pPr>
            <w:r w:rsidRPr="00522E03">
              <w:rPr>
                <w:sz w:val="28"/>
                <w:szCs w:val="28"/>
                <w:lang w:val="de-AT"/>
              </w:rPr>
              <w:t>Niša je stanište i način života na koji je određeni organizam prilagođen. To je uloga određene vrste unutar ekosistema, uključujući sve aspekte njene interakcije sa živim i neživim okruženjem. Ljudi se navikavaju na mnoge stimulanse: stanovnici gradova na zvukove saobraćaja, a stanovnici sela na zvukove prirode. Biom je kopneni ekosistem koji zauzima veliko geografsko područje i karakteriše ga specifičan tip biljne zajednice. Zajednica su sve populacije u interakciji unutar ekosistema. Teritorija je oblasti u kojoj se nalaze važni resursi.</w:t>
            </w:r>
          </w:p>
          <w:p w14:paraId="757223B3" w14:textId="77777777" w:rsidR="00522E03" w:rsidRPr="00522E03" w:rsidRDefault="00522E03" w:rsidP="00522E03">
            <w:pPr>
              <w:jc w:val="both"/>
              <w:rPr>
                <w:sz w:val="28"/>
                <w:szCs w:val="28"/>
                <w:lang w:val="de-AT"/>
              </w:rPr>
            </w:pPr>
          </w:p>
          <w:p w14:paraId="36D0873C" w14:textId="77777777" w:rsidR="00522E03" w:rsidRPr="00522E03" w:rsidRDefault="00522E03" w:rsidP="00522E03">
            <w:pPr>
              <w:jc w:val="both"/>
              <w:rPr>
                <w:sz w:val="28"/>
                <w:szCs w:val="28"/>
                <w:lang w:val="de-AT"/>
              </w:rPr>
            </w:pPr>
            <w:r w:rsidRPr="00522E03">
              <w:rPr>
                <w:b/>
                <w:sz w:val="28"/>
                <w:szCs w:val="28"/>
                <w:lang w:val="de-AT"/>
              </w:rPr>
              <w:t xml:space="preserve">143. </w:t>
            </w:r>
            <w:r w:rsidRPr="00522E03">
              <w:rPr>
                <w:sz w:val="28"/>
                <w:szCs w:val="28"/>
                <w:lang w:val="de-AT"/>
              </w:rPr>
              <w:t xml:space="preserve">Odgovor je pod D: </w:t>
            </w:r>
            <w:r w:rsidRPr="00522E03">
              <w:rPr>
                <w:sz w:val="28"/>
                <w:szCs w:val="28"/>
                <w:u w:val="single"/>
                <w:lang w:val="de-AT"/>
              </w:rPr>
              <w:t>Niša</w:t>
            </w:r>
          </w:p>
          <w:p w14:paraId="78E0DEBD" w14:textId="77777777" w:rsidR="00522E03" w:rsidRPr="00522E03" w:rsidRDefault="00522E03" w:rsidP="00522E03">
            <w:pPr>
              <w:jc w:val="both"/>
              <w:rPr>
                <w:sz w:val="28"/>
                <w:szCs w:val="28"/>
                <w:lang w:val="de-AT"/>
              </w:rPr>
            </w:pPr>
          </w:p>
          <w:p w14:paraId="65CDDF9C" w14:textId="77777777" w:rsidR="00522E03" w:rsidRPr="00522E03" w:rsidRDefault="00522E03" w:rsidP="00522E03">
            <w:pPr>
              <w:jc w:val="both"/>
              <w:rPr>
                <w:b/>
                <w:i/>
                <w:sz w:val="28"/>
                <w:szCs w:val="28"/>
                <w:lang w:val="de-AT"/>
              </w:rPr>
            </w:pPr>
            <w:r w:rsidRPr="00522E03">
              <w:rPr>
                <w:b/>
                <w:i/>
                <w:sz w:val="28"/>
                <w:szCs w:val="28"/>
                <w:lang w:val="de-AT"/>
              </w:rPr>
              <w:t>Objašnjenje:</w:t>
            </w:r>
          </w:p>
          <w:p w14:paraId="260853B1" w14:textId="1A93A179" w:rsidR="00522E03" w:rsidRDefault="00522E03" w:rsidP="00522E03">
            <w:pPr>
              <w:jc w:val="both"/>
              <w:rPr>
                <w:sz w:val="28"/>
                <w:szCs w:val="28"/>
                <w:lang w:val="de-AT"/>
              </w:rPr>
            </w:pPr>
            <w:r w:rsidRPr="00522E03">
              <w:rPr>
                <w:sz w:val="28"/>
                <w:szCs w:val="28"/>
                <w:lang w:val="de-AT"/>
              </w:rPr>
              <w:t>Niša vrste je njena jedinstvena uloga i položaj u njenom ekosistemu. Ovo može biti tip doma koji gradi, hrana koju jede ili bilo šta jedinstveno za životnu poziciju te vrste. Evolucija je proces koji stvara različite vrste. Iako se evolucija može pratiti kroz fosile, ona se takođe može posmatrati u modernim vremenima. Stanište je dom organizma koji organizmu obezbeđuje hranu, vodu i sklonište. Najzad, ekosistem je zajednica organizama (biljke i životinje) i njihovog neživog okruženja (vazduh, zemljište, voda).</w:t>
            </w:r>
          </w:p>
          <w:p w14:paraId="287F75FC" w14:textId="0D179775" w:rsidR="00522E03" w:rsidRPr="00522E03" w:rsidRDefault="00522E03" w:rsidP="00522E03">
            <w:pPr>
              <w:jc w:val="both"/>
              <w:rPr>
                <w:sz w:val="28"/>
                <w:szCs w:val="28"/>
                <w:lang w:val="de-AT"/>
              </w:rPr>
            </w:pPr>
          </w:p>
          <w:p w14:paraId="3CDDFF5E" w14:textId="77777777" w:rsidR="00522E03" w:rsidRPr="00522E03" w:rsidRDefault="00522E03" w:rsidP="00522E03">
            <w:pPr>
              <w:jc w:val="both"/>
              <w:rPr>
                <w:sz w:val="28"/>
                <w:szCs w:val="28"/>
                <w:lang w:val="de-AT"/>
              </w:rPr>
            </w:pPr>
            <w:r w:rsidRPr="00522E03">
              <w:rPr>
                <w:b/>
                <w:sz w:val="28"/>
                <w:szCs w:val="28"/>
                <w:lang w:val="de-AT"/>
              </w:rPr>
              <w:t xml:space="preserve">144. </w:t>
            </w:r>
            <w:r w:rsidRPr="00522E03">
              <w:rPr>
                <w:sz w:val="28"/>
                <w:szCs w:val="28"/>
                <w:lang w:val="de-AT"/>
              </w:rPr>
              <w:t xml:space="preserve">Odgovor je pod D: </w:t>
            </w:r>
            <w:r w:rsidRPr="00522E03">
              <w:rPr>
                <w:sz w:val="28"/>
                <w:szCs w:val="28"/>
                <w:u w:val="single"/>
                <w:lang w:val="de-AT"/>
              </w:rPr>
              <w:t>Mangrove</w:t>
            </w:r>
          </w:p>
          <w:p w14:paraId="2B9A832E" w14:textId="77777777" w:rsidR="00522E03" w:rsidRPr="00522E03" w:rsidRDefault="00522E03" w:rsidP="00522E03">
            <w:pPr>
              <w:jc w:val="both"/>
              <w:rPr>
                <w:sz w:val="28"/>
                <w:szCs w:val="28"/>
                <w:lang w:val="de-AT"/>
              </w:rPr>
            </w:pPr>
          </w:p>
          <w:p w14:paraId="61A740DE" w14:textId="77777777" w:rsidR="00522E03" w:rsidRPr="00522E03" w:rsidRDefault="00522E03" w:rsidP="00522E03">
            <w:pPr>
              <w:jc w:val="both"/>
              <w:rPr>
                <w:b/>
                <w:i/>
                <w:sz w:val="28"/>
                <w:szCs w:val="28"/>
                <w:lang w:val="de-AT"/>
              </w:rPr>
            </w:pPr>
            <w:r w:rsidRPr="00522E03">
              <w:rPr>
                <w:b/>
                <w:i/>
                <w:sz w:val="28"/>
                <w:szCs w:val="28"/>
                <w:lang w:val="de-AT"/>
              </w:rPr>
              <w:t>Objašnjenje:</w:t>
            </w:r>
          </w:p>
          <w:p w14:paraId="3DA8A7C2" w14:textId="074FC5D2" w:rsidR="00522E03" w:rsidRPr="00522E03" w:rsidRDefault="00522E03" w:rsidP="00522E03">
            <w:pPr>
              <w:jc w:val="both"/>
              <w:rPr>
                <w:sz w:val="28"/>
                <w:szCs w:val="28"/>
                <w:lang w:val="de-AT"/>
              </w:rPr>
            </w:pPr>
            <w:r w:rsidRPr="00522E03">
              <w:rPr>
                <w:sz w:val="28"/>
                <w:szCs w:val="28"/>
                <w:lang w:val="de-AT"/>
              </w:rPr>
              <w:t>Koreni mangrova rastu gusto u slanoj vodi i formiraju rasadnike za mlade morske živote pre nego što postanu dovoljno veliki da se presele u otvorenije vode. Mangrove imaju mnoge posebne adaptacije za preživljavanje u močvarnim sredinama.</w:t>
            </w:r>
          </w:p>
          <w:p w14:paraId="0A389765" w14:textId="77777777" w:rsidR="00522E03" w:rsidRPr="00522E03" w:rsidRDefault="00522E03" w:rsidP="00522E03">
            <w:pPr>
              <w:jc w:val="both"/>
              <w:rPr>
                <w:sz w:val="28"/>
                <w:szCs w:val="28"/>
                <w:lang w:val="fr-FR"/>
              </w:rPr>
            </w:pPr>
            <w:r w:rsidRPr="00522E03">
              <w:rPr>
                <w:b/>
                <w:sz w:val="28"/>
                <w:szCs w:val="28"/>
                <w:lang w:val="de-AT"/>
              </w:rPr>
              <w:t xml:space="preserve">145. </w:t>
            </w:r>
            <w:r w:rsidRPr="00522E03">
              <w:rPr>
                <w:sz w:val="28"/>
                <w:szCs w:val="28"/>
                <w:lang w:val="fr-FR"/>
              </w:rPr>
              <w:t xml:space="preserve">Odgovor je pod C: </w:t>
            </w:r>
            <w:r w:rsidRPr="00522E03">
              <w:rPr>
                <w:sz w:val="28"/>
                <w:szCs w:val="28"/>
                <w:u w:val="single"/>
                <w:lang w:val="fr-FR"/>
              </w:rPr>
              <w:t>Kisela</w:t>
            </w:r>
          </w:p>
          <w:p w14:paraId="3814AFF8" w14:textId="77777777" w:rsidR="00522E03" w:rsidRPr="00522E03" w:rsidRDefault="00522E03" w:rsidP="00522E03">
            <w:pPr>
              <w:jc w:val="both"/>
              <w:rPr>
                <w:sz w:val="28"/>
                <w:szCs w:val="28"/>
                <w:lang w:val="fr-FR"/>
              </w:rPr>
            </w:pPr>
          </w:p>
          <w:p w14:paraId="0CAF925E" w14:textId="77777777" w:rsidR="00522E03" w:rsidRPr="00522E03" w:rsidRDefault="00522E03" w:rsidP="00522E03">
            <w:pPr>
              <w:jc w:val="both"/>
              <w:rPr>
                <w:b/>
                <w:i/>
                <w:sz w:val="28"/>
                <w:szCs w:val="28"/>
                <w:lang w:val="fr-FR"/>
              </w:rPr>
            </w:pPr>
            <w:r w:rsidRPr="00522E03">
              <w:rPr>
                <w:b/>
                <w:i/>
                <w:sz w:val="28"/>
                <w:szCs w:val="28"/>
                <w:lang w:val="fr-FR"/>
              </w:rPr>
              <w:t>Objašnjenje:</w:t>
            </w:r>
          </w:p>
          <w:p w14:paraId="468EC863" w14:textId="77777777" w:rsidR="00522E03" w:rsidRPr="00522E03" w:rsidRDefault="00522E03" w:rsidP="00522E03">
            <w:pPr>
              <w:jc w:val="both"/>
              <w:rPr>
                <w:sz w:val="28"/>
                <w:szCs w:val="28"/>
                <w:lang w:val="fr-FR"/>
              </w:rPr>
            </w:pPr>
            <w:r w:rsidRPr="00522E03">
              <w:rPr>
                <w:sz w:val="28"/>
                <w:szCs w:val="28"/>
                <w:lang w:val="fr-FR"/>
              </w:rPr>
              <w:t>Tajga, inače poznata je kao borealna šuma i nalazi se u severnoj Evropi, Severnoj Americi i severnoj Aziji, sadrži uglavnom borove i druge zimzelene biljke. Vrsta zemljišta je kisela jer je uslovljeno vrstom drveća.</w:t>
            </w:r>
          </w:p>
          <w:p w14:paraId="6EAA4631" w14:textId="77777777" w:rsidR="00522E03" w:rsidRPr="00522E03" w:rsidRDefault="00522E03" w:rsidP="00522E03">
            <w:pPr>
              <w:jc w:val="both"/>
              <w:rPr>
                <w:sz w:val="28"/>
                <w:szCs w:val="28"/>
                <w:lang w:val="sr-Latn-RS"/>
              </w:rPr>
            </w:pPr>
          </w:p>
          <w:p w14:paraId="1553C9E7" w14:textId="77777777" w:rsidR="00522E03" w:rsidRPr="00522E03" w:rsidRDefault="00522E03" w:rsidP="00522E03">
            <w:pPr>
              <w:jc w:val="both"/>
              <w:rPr>
                <w:sz w:val="28"/>
                <w:szCs w:val="28"/>
              </w:rPr>
            </w:pPr>
            <w:r w:rsidRPr="00522E03">
              <w:rPr>
                <w:b/>
                <w:sz w:val="28"/>
                <w:szCs w:val="28"/>
                <w:lang w:val="sr-Latn-RS"/>
              </w:rPr>
              <w:t xml:space="preserve">146. </w:t>
            </w:r>
            <w:r w:rsidRPr="00522E03">
              <w:rPr>
                <w:sz w:val="28"/>
                <w:szCs w:val="28"/>
                <w:lang w:val="de-AT"/>
              </w:rPr>
              <w:t xml:space="preserve">Odgovor je pod B: </w:t>
            </w:r>
            <w:r w:rsidRPr="00522E03">
              <w:rPr>
                <w:sz w:val="28"/>
                <w:szCs w:val="28"/>
                <w:u w:val="single"/>
                <w:lang w:val="de-AT"/>
              </w:rPr>
              <w:t>Endemska</w:t>
            </w:r>
          </w:p>
          <w:p w14:paraId="4A755F63" w14:textId="77777777" w:rsidR="00522E03" w:rsidRPr="00522E03" w:rsidRDefault="00522E03" w:rsidP="00522E03">
            <w:pPr>
              <w:jc w:val="both"/>
              <w:rPr>
                <w:sz w:val="28"/>
                <w:szCs w:val="28"/>
                <w:lang w:val="de-AT"/>
              </w:rPr>
            </w:pPr>
          </w:p>
          <w:p w14:paraId="13D922D9" w14:textId="77777777" w:rsidR="00522E03" w:rsidRPr="00522E03" w:rsidRDefault="00522E03" w:rsidP="00522E03">
            <w:pPr>
              <w:jc w:val="both"/>
              <w:rPr>
                <w:b/>
                <w:i/>
                <w:sz w:val="28"/>
                <w:szCs w:val="28"/>
                <w:lang w:val="de-AT"/>
              </w:rPr>
            </w:pPr>
            <w:r w:rsidRPr="00522E03">
              <w:rPr>
                <w:b/>
                <w:i/>
                <w:sz w:val="28"/>
                <w:szCs w:val="28"/>
                <w:lang w:val="de-AT"/>
              </w:rPr>
              <w:t>Objašnjenje:</w:t>
            </w:r>
          </w:p>
          <w:p w14:paraId="0C1A960F" w14:textId="77777777" w:rsidR="00522E03" w:rsidRPr="00522E03" w:rsidRDefault="00522E03" w:rsidP="00522E03">
            <w:pPr>
              <w:jc w:val="both"/>
              <w:rPr>
                <w:sz w:val="28"/>
                <w:szCs w:val="28"/>
                <w:lang w:val="de-AT"/>
              </w:rPr>
            </w:pPr>
            <w:r w:rsidRPr="00522E03">
              <w:rPr>
                <w:sz w:val="28"/>
                <w:szCs w:val="28"/>
                <w:lang w:val="de-AT"/>
              </w:rPr>
              <w:t>Endemska vrsta se definiše kao vrsta koja se nalazi posebno u jednom regionu i nigde drugde. Reč "eutrofno" nema nikakve veze sa pitanjem i odnosi se na zagađenje povezano sa cvetanjem algi u biomima bogatim hranljivim materijama.</w:t>
            </w:r>
          </w:p>
          <w:p w14:paraId="72FB6BE7" w14:textId="77777777" w:rsidR="00522E03" w:rsidRPr="00522E03" w:rsidRDefault="00522E03" w:rsidP="00522E03">
            <w:pPr>
              <w:jc w:val="both"/>
              <w:rPr>
                <w:sz w:val="28"/>
                <w:szCs w:val="28"/>
                <w:lang w:val="de-AT"/>
              </w:rPr>
            </w:pPr>
          </w:p>
          <w:p w14:paraId="32676E6F" w14:textId="77777777" w:rsidR="00522E03" w:rsidRPr="00522E03" w:rsidRDefault="00522E03" w:rsidP="00522E03">
            <w:pPr>
              <w:jc w:val="both"/>
              <w:rPr>
                <w:sz w:val="28"/>
                <w:szCs w:val="28"/>
                <w:lang w:val="de-AT"/>
              </w:rPr>
            </w:pPr>
            <w:r w:rsidRPr="00522E03">
              <w:rPr>
                <w:b/>
                <w:sz w:val="28"/>
                <w:szCs w:val="28"/>
                <w:lang w:val="de-AT"/>
              </w:rPr>
              <w:t>147</w:t>
            </w:r>
            <w:r w:rsidRPr="00522E03">
              <w:rPr>
                <w:sz w:val="28"/>
                <w:szCs w:val="28"/>
                <w:lang w:val="de-AT"/>
              </w:rPr>
              <w:t xml:space="preserve">. Odgovor je pod B: </w:t>
            </w:r>
            <w:r w:rsidRPr="00522E03">
              <w:rPr>
                <w:sz w:val="28"/>
                <w:szCs w:val="28"/>
                <w:u w:val="single"/>
                <w:lang w:val="de-AT"/>
              </w:rPr>
              <w:t>Princip konkurentnog isključenja</w:t>
            </w:r>
          </w:p>
          <w:p w14:paraId="4504795B" w14:textId="77777777" w:rsidR="00522E03" w:rsidRPr="00522E03" w:rsidRDefault="00522E03" w:rsidP="00522E03">
            <w:pPr>
              <w:jc w:val="both"/>
              <w:rPr>
                <w:sz w:val="28"/>
                <w:szCs w:val="28"/>
                <w:lang w:val="de-AT"/>
              </w:rPr>
            </w:pPr>
          </w:p>
          <w:p w14:paraId="57B07A83" w14:textId="77777777" w:rsidR="00522E03" w:rsidRPr="00522E03" w:rsidRDefault="00522E03" w:rsidP="00522E03">
            <w:pPr>
              <w:jc w:val="both"/>
              <w:rPr>
                <w:b/>
                <w:i/>
                <w:sz w:val="28"/>
                <w:szCs w:val="28"/>
                <w:lang w:val="de-AT"/>
              </w:rPr>
            </w:pPr>
            <w:r w:rsidRPr="00522E03">
              <w:rPr>
                <w:b/>
                <w:i/>
                <w:sz w:val="28"/>
                <w:szCs w:val="28"/>
                <w:lang w:val="de-AT"/>
              </w:rPr>
              <w:t>Objašnjenje:</w:t>
            </w:r>
          </w:p>
          <w:p w14:paraId="2858E75B" w14:textId="77777777" w:rsidR="00522E03" w:rsidRPr="00522E03" w:rsidRDefault="00522E03" w:rsidP="00522E03">
            <w:pPr>
              <w:jc w:val="both"/>
              <w:rPr>
                <w:sz w:val="28"/>
                <w:szCs w:val="28"/>
                <w:lang w:val="de-AT"/>
              </w:rPr>
            </w:pPr>
            <w:r w:rsidRPr="00522E03">
              <w:rPr>
                <w:sz w:val="28"/>
                <w:szCs w:val="28"/>
                <w:lang w:val="de-AT"/>
              </w:rPr>
              <w:t>Ovo je jedini izbor odgovora koji je specifičan za niše i konkurenciju.</w:t>
            </w:r>
          </w:p>
          <w:p w14:paraId="75B059E2" w14:textId="77777777" w:rsidR="00522E03" w:rsidRPr="00522E03" w:rsidRDefault="00522E03" w:rsidP="00522E03">
            <w:pPr>
              <w:jc w:val="both"/>
              <w:rPr>
                <w:b/>
                <w:sz w:val="28"/>
                <w:szCs w:val="28"/>
                <w:lang w:val="de-AT"/>
              </w:rPr>
            </w:pPr>
          </w:p>
          <w:p w14:paraId="09752C6A" w14:textId="77777777" w:rsidR="00522E03" w:rsidRPr="00522E03" w:rsidRDefault="00522E03" w:rsidP="00522E03">
            <w:pPr>
              <w:jc w:val="both"/>
              <w:rPr>
                <w:sz w:val="28"/>
                <w:szCs w:val="28"/>
              </w:rPr>
            </w:pPr>
            <w:r w:rsidRPr="00522E03">
              <w:rPr>
                <w:b/>
                <w:sz w:val="28"/>
                <w:szCs w:val="28"/>
                <w:lang w:val="de-AT"/>
              </w:rPr>
              <w:t xml:space="preserve">148. </w:t>
            </w:r>
            <w:r w:rsidRPr="00522E03">
              <w:rPr>
                <w:sz w:val="28"/>
                <w:szCs w:val="28"/>
              </w:rPr>
              <w:t xml:space="preserve">Odgovor je pod A: </w:t>
            </w:r>
            <w:r w:rsidRPr="00522E03">
              <w:rPr>
                <w:sz w:val="28"/>
                <w:szCs w:val="28"/>
                <w:u w:val="single"/>
              </w:rPr>
              <w:t>Fundamentalna niša</w:t>
            </w:r>
          </w:p>
          <w:p w14:paraId="6F3594FA" w14:textId="77777777" w:rsidR="00522E03" w:rsidRPr="00522E03" w:rsidRDefault="00522E03" w:rsidP="00522E03">
            <w:pPr>
              <w:jc w:val="both"/>
              <w:rPr>
                <w:sz w:val="28"/>
                <w:szCs w:val="28"/>
              </w:rPr>
            </w:pPr>
          </w:p>
          <w:p w14:paraId="75A13D0B" w14:textId="77777777" w:rsidR="00522E03" w:rsidRPr="00522E03" w:rsidRDefault="00522E03" w:rsidP="00522E03">
            <w:pPr>
              <w:jc w:val="both"/>
              <w:rPr>
                <w:b/>
                <w:i/>
                <w:sz w:val="28"/>
                <w:szCs w:val="28"/>
              </w:rPr>
            </w:pPr>
            <w:r w:rsidRPr="00522E03">
              <w:rPr>
                <w:b/>
                <w:i/>
                <w:sz w:val="28"/>
                <w:szCs w:val="28"/>
              </w:rPr>
              <w:t>Objašnjenje:</w:t>
            </w:r>
          </w:p>
          <w:p w14:paraId="45AFC382" w14:textId="77777777" w:rsidR="00522E03" w:rsidRPr="00522E03" w:rsidRDefault="00522E03" w:rsidP="00522E03">
            <w:pPr>
              <w:jc w:val="both"/>
              <w:rPr>
                <w:sz w:val="28"/>
                <w:szCs w:val="28"/>
              </w:rPr>
            </w:pPr>
            <w:r w:rsidRPr="00522E03">
              <w:rPr>
                <w:sz w:val="28"/>
                <w:szCs w:val="28"/>
              </w:rPr>
              <w:t>Ova osnovna niša opisuje sve moguće lokacije na kojima vrsta može da živi. Termin ostvarena niša je mesto gde vrsta zapravo živi kao odgovor na svoje odnose predator-plen i konkurentske odnose. Druga dva odgovora su izmišljeni termini.</w:t>
            </w:r>
          </w:p>
          <w:p w14:paraId="02EC3D74" w14:textId="77777777" w:rsidR="00522E03" w:rsidRPr="00522E03" w:rsidRDefault="00522E03" w:rsidP="00522E03">
            <w:pPr>
              <w:jc w:val="both"/>
              <w:rPr>
                <w:sz w:val="28"/>
                <w:szCs w:val="28"/>
              </w:rPr>
            </w:pPr>
          </w:p>
          <w:p w14:paraId="3BFE3BD8" w14:textId="77777777" w:rsidR="00522E03" w:rsidRPr="00522E03" w:rsidRDefault="00522E03" w:rsidP="00522E03">
            <w:pPr>
              <w:jc w:val="both"/>
              <w:rPr>
                <w:sz w:val="28"/>
                <w:szCs w:val="28"/>
                <w:lang w:val="fr-FR"/>
              </w:rPr>
            </w:pPr>
            <w:r w:rsidRPr="00522E03">
              <w:rPr>
                <w:b/>
                <w:sz w:val="28"/>
                <w:szCs w:val="28"/>
              </w:rPr>
              <w:t xml:space="preserve">149. </w:t>
            </w:r>
            <w:r w:rsidRPr="00522E03">
              <w:rPr>
                <w:sz w:val="28"/>
                <w:szCs w:val="28"/>
                <w:lang w:val="fr-FR"/>
              </w:rPr>
              <w:t xml:space="preserve">Odgovor je pod D: </w:t>
            </w:r>
            <w:r w:rsidRPr="00522E03">
              <w:rPr>
                <w:sz w:val="28"/>
                <w:szCs w:val="28"/>
                <w:u w:val="single"/>
                <w:lang w:val="fr-FR"/>
              </w:rPr>
              <w:t>Pregrađivanje niša</w:t>
            </w:r>
          </w:p>
          <w:p w14:paraId="234AA9DC" w14:textId="77777777" w:rsidR="00522E03" w:rsidRPr="00522E03" w:rsidRDefault="00522E03" w:rsidP="00522E03">
            <w:pPr>
              <w:jc w:val="both"/>
              <w:rPr>
                <w:sz w:val="28"/>
                <w:szCs w:val="28"/>
                <w:lang w:val="fr-FR"/>
              </w:rPr>
            </w:pPr>
          </w:p>
          <w:p w14:paraId="026325FB" w14:textId="77777777" w:rsidR="00522E03" w:rsidRPr="00522E03" w:rsidRDefault="00522E03" w:rsidP="00522E03">
            <w:pPr>
              <w:jc w:val="both"/>
              <w:rPr>
                <w:b/>
                <w:i/>
                <w:sz w:val="28"/>
                <w:szCs w:val="28"/>
                <w:lang w:val="de-AT"/>
              </w:rPr>
            </w:pPr>
            <w:r w:rsidRPr="00522E03">
              <w:rPr>
                <w:b/>
                <w:i/>
                <w:sz w:val="28"/>
                <w:szCs w:val="28"/>
                <w:lang w:val="de-AT"/>
              </w:rPr>
              <w:t>Objašnjenje:</w:t>
            </w:r>
          </w:p>
          <w:p w14:paraId="2208DB7A" w14:textId="0D40BC34" w:rsidR="00522E03" w:rsidRDefault="00522E03" w:rsidP="00522E03">
            <w:pPr>
              <w:jc w:val="both"/>
              <w:rPr>
                <w:sz w:val="28"/>
                <w:szCs w:val="28"/>
                <w:lang w:val="de-AT"/>
              </w:rPr>
            </w:pPr>
            <w:r w:rsidRPr="00522E03">
              <w:rPr>
                <w:sz w:val="28"/>
                <w:szCs w:val="28"/>
                <w:lang w:val="de-AT"/>
              </w:rPr>
              <w:t>Podela niša se dešava kada vrste razvijaju različite obrasce dobijanja resursa kako bi se izbeglo preklapanje i prekomerno iskorišćavanje istog resursa. Klasičan primer je preferencija visine gnezda kod ptica. Neki su prilagođeniji i preferiraju niže delove drveta, dok drugi više vole krošnje drveća. Ovo elimi</w:t>
            </w:r>
            <w:r w:rsidR="00A02AF3">
              <w:rPr>
                <w:sz w:val="28"/>
                <w:szCs w:val="28"/>
                <w:lang w:val="de-AT"/>
              </w:rPr>
              <w:t>niše konkurenciju među vrstama.</w:t>
            </w:r>
          </w:p>
          <w:p w14:paraId="5D9816B4" w14:textId="77777777" w:rsidR="005570CB" w:rsidRPr="00522E03" w:rsidRDefault="005570CB" w:rsidP="00522E03">
            <w:pPr>
              <w:jc w:val="both"/>
              <w:rPr>
                <w:sz w:val="28"/>
                <w:szCs w:val="28"/>
                <w:lang w:val="de-AT"/>
              </w:rPr>
            </w:pPr>
          </w:p>
          <w:p w14:paraId="48D88EFE" w14:textId="77777777" w:rsidR="00522E03" w:rsidRPr="00522E03" w:rsidRDefault="00522E03" w:rsidP="00522E03">
            <w:pPr>
              <w:jc w:val="both"/>
              <w:rPr>
                <w:sz w:val="28"/>
                <w:szCs w:val="28"/>
                <w:lang w:val="de-AT"/>
              </w:rPr>
            </w:pPr>
            <w:r w:rsidRPr="00522E03">
              <w:rPr>
                <w:b/>
                <w:sz w:val="28"/>
                <w:szCs w:val="28"/>
                <w:lang w:val="de-AT"/>
              </w:rPr>
              <w:t xml:space="preserve">150. </w:t>
            </w:r>
            <w:r w:rsidRPr="00522E03">
              <w:rPr>
                <w:sz w:val="28"/>
                <w:szCs w:val="28"/>
                <w:lang w:val="de-AT"/>
              </w:rPr>
              <w:t xml:space="preserve">Odgovor je pod B: </w:t>
            </w:r>
            <w:r w:rsidRPr="00522E03">
              <w:rPr>
                <w:sz w:val="28"/>
                <w:szCs w:val="28"/>
                <w:u w:val="single"/>
                <w:lang w:val="de-AT"/>
              </w:rPr>
              <w:t>Ekološka niša</w:t>
            </w:r>
          </w:p>
          <w:p w14:paraId="36F27E8A" w14:textId="77777777" w:rsidR="00522E03" w:rsidRPr="00522E03" w:rsidRDefault="00522E03" w:rsidP="00522E03">
            <w:pPr>
              <w:jc w:val="both"/>
              <w:rPr>
                <w:sz w:val="28"/>
                <w:szCs w:val="28"/>
                <w:lang w:val="de-AT"/>
              </w:rPr>
            </w:pPr>
          </w:p>
          <w:p w14:paraId="0FED4CED" w14:textId="77777777" w:rsidR="00522E03" w:rsidRPr="00522E03" w:rsidRDefault="00522E03" w:rsidP="00522E03">
            <w:pPr>
              <w:jc w:val="both"/>
              <w:rPr>
                <w:b/>
                <w:i/>
                <w:sz w:val="28"/>
                <w:szCs w:val="28"/>
                <w:lang w:val="de-AT"/>
              </w:rPr>
            </w:pPr>
            <w:r w:rsidRPr="00522E03">
              <w:rPr>
                <w:b/>
                <w:i/>
                <w:sz w:val="28"/>
                <w:szCs w:val="28"/>
                <w:lang w:val="de-AT"/>
              </w:rPr>
              <w:t>Objašnjenje:</w:t>
            </w:r>
          </w:p>
          <w:p w14:paraId="0BA4CFE9" w14:textId="1FF34C33" w:rsidR="00522E03" w:rsidRPr="00522E03" w:rsidRDefault="00522E03" w:rsidP="00522E03">
            <w:pPr>
              <w:jc w:val="both"/>
              <w:rPr>
                <w:sz w:val="28"/>
                <w:szCs w:val="28"/>
                <w:lang w:val="de-AT"/>
              </w:rPr>
            </w:pPr>
            <w:r w:rsidRPr="00522E03">
              <w:rPr>
                <w:sz w:val="28"/>
                <w:szCs w:val="28"/>
                <w:lang w:val="de-AT"/>
              </w:rPr>
              <w:t>Adaptacije poboljšavaju šanse pojedinca za preživljavanje i reprodukciju i deo su procesa prirodne selekcije, a ne krajnji rezultat. Nasledne varijacije i reproduktivni uspeh, zajedno sa visokim reproduktivnim kapacitetom i diferencijalnim reproduktivnim uspehom, su vidljivi faktori koji podržavaju teoriju prirodne selekcije. Mutacije su varijacije u genima pojedinaca i deo su procesa prirodne selekcije.</w:t>
            </w:r>
          </w:p>
          <w:p w14:paraId="4CC8E6A0" w14:textId="77777777" w:rsidR="00522E03" w:rsidRPr="00522E03" w:rsidRDefault="00522E03" w:rsidP="00522E03">
            <w:pPr>
              <w:jc w:val="both"/>
              <w:rPr>
                <w:sz w:val="28"/>
                <w:szCs w:val="28"/>
                <w:lang w:val="de-AT"/>
              </w:rPr>
            </w:pPr>
            <w:r w:rsidRPr="00522E03">
              <w:rPr>
                <w:b/>
                <w:sz w:val="28"/>
                <w:szCs w:val="28"/>
                <w:lang w:val="de-AT"/>
              </w:rPr>
              <w:t xml:space="preserve">151. </w:t>
            </w:r>
            <w:r w:rsidRPr="00522E03">
              <w:rPr>
                <w:sz w:val="28"/>
                <w:szCs w:val="28"/>
                <w:lang w:val="de-AT"/>
              </w:rPr>
              <w:t xml:space="preserve">Odgovor je pod C: </w:t>
            </w:r>
            <w:r w:rsidRPr="00522E03">
              <w:rPr>
                <w:sz w:val="28"/>
                <w:szCs w:val="28"/>
                <w:u w:val="single"/>
                <w:lang w:val="de-AT"/>
              </w:rPr>
              <w:t>Kilimandžaro</w:t>
            </w:r>
          </w:p>
          <w:p w14:paraId="52445ED1" w14:textId="77777777" w:rsidR="00522E03" w:rsidRPr="00522E03" w:rsidRDefault="00522E03" w:rsidP="00522E03">
            <w:pPr>
              <w:jc w:val="both"/>
              <w:rPr>
                <w:sz w:val="28"/>
                <w:szCs w:val="28"/>
                <w:lang w:val="de-AT"/>
              </w:rPr>
            </w:pPr>
          </w:p>
          <w:p w14:paraId="23F657D6" w14:textId="77777777" w:rsidR="00522E03" w:rsidRPr="00522E03" w:rsidRDefault="00522E03" w:rsidP="00522E03">
            <w:pPr>
              <w:jc w:val="both"/>
              <w:rPr>
                <w:sz w:val="28"/>
                <w:szCs w:val="28"/>
                <w:lang w:val="fr-FR"/>
              </w:rPr>
            </w:pPr>
            <w:r w:rsidRPr="00522E03">
              <w:rPr>
                <w:b/>
                <w:sz w:val="28"/>
                <w:szCs w:val="28"/>
                <w:lang w:val="de-AT"/>
              </w:rPr>
              <w:t xml:space="preserve">152. </w:t>
            </w:r>
            <w:r w:rsidRPr="00522E03">
              <w:rPr>
                <w:sz w:val="28"/>
                <w:szCs w:val="28"/>
                <w:lang w:val="fr-FR"/>
              </w:rPr>
              <w:t xml:space="preserve">Odgovor je pod A: </w:t>
            </w:r>
            <w:r w:rsidRPr="00522E03">
              <w:rPr>
                <w:sz w:val="28"/>
                <w:szCs w:val="28"/>
                <w:u w:val="single"/>
                <w:lang w:val="fr-FR"/>
              </w:rPr>
              <w:t>Particionisanje resursa</w:t>
            </w:r>
          </w:p>
          <w:p w14:paraId="3C947366" w14:textId="77777777" w:rsidR="00522E03" w:rsidRPr="00522E03" w:rsidRDefault="00522E03" w:rsidP="00522E03">
            <w:pPr>
              <w:jc w:val="both"/>
              <w:rPr>
                <w:sz w:val="28"/>
                <w:szCs w:val="28"/>
                <w:lang w:val="fr-FR"/>
              </w:rPr>
            </w:pPr>
          </w:p>
          <w:p w14:paraId="261BF4E9" w14:textId="77777777" w:rsidR="00522E03" w:rsidRPr="00522E03" w:rsidRDefault="00522E03" w:rsidP="00522E03">
            <w:pPr>
              <w:jc w:val="both"/>
              <w:rPr>
                <w:b/>
                <w:i/>
                <w:sz w:val="28"/>
                <w:szCs w:val="28"/>
                <w:lang w:val="de-AT"/>
              </w:rPr>
            </w:pPr>
            <w:r w:rsidRPr="00522E03">
              <w:rPr>
                <w:b/>
                <w:i/>
                <w:sz w:val="28"/>
                <w:szCs w:val="28"/>
                <w:lang w:val="de-AT"/>
              </w:rPr>
              <w:t>Objašnjenje:</w:t>
            </w:r>
          </w:p>
          <w:p w14:paraId="198F54DB" w14:textId="77777777" w:rsidR="00522E03" w:rsidRPr="00522E03" w:rsidRDefault="00522E03" w:rsidP="00522E03">
            <w:pPr>
              <w:jc w:val="both"/>
              <w:rPr>
                <w:sz w:val="28"/>
                <w:szCs w:val="28"/>
                <w:lang w:val="fr-FR"/>
              </w:rPr>
            </w:pPr>
            <w:r w:rsidRPr="00522E03">
              <w:rPr>
                <w:sz w:val="28"/>
                <w:szCs w:val="28"/>
                <w:lang w:val="de-AT"/>
              </w:rPr>
              <w:t xml:space="preserve">Pošto dve vrste ne mogu postojati u istoj niši, ako žele da zauzmu isti geografski prostor, moraju da koriste različite resurse, ili će jedna od njih biti dovedena do izumiranja. </w:t>
            </w:r>
            <w:r w:rsidRPr="00522E03">
              <w:rPr>
                <w:sz w:val="28"/>
                <w:szCs w:val="28"/>
                <w:lang w:val="fr-FR"/>
              </w:rPr>
              <w:t>Ova praksa je poznata kao particionisanje resursa.</w:t>
            </w:r>
          </w:p>
          <w:p w14:paraId="2AB7109B" w14:textId="77777777" w:rsidR="00522E03" w:rsidRPr="00522E03" w:rsidRDefault="00522E03" w:rsidP="00522E03">
            <w:pPr>
              <w:jc w:val="both"/>
              <w:rPr>
                <w:sz w:val="28"/>
                <w:szCs w:val="28"/>
                <w:lang w:val="fr-FR"/>
              </w:rPr>
            </w:pPr>
          </w:p>
          <w:p w14:paraId="4C04C2E1" w14:textId="77777777" w:rsidR="00522E03" w:rsidRPr="00522E03" w:rsidRDefault="00522E03" w:rsidP="00522E03">
            <w:pPr>
              <w:jc w:val="both"/>
              <w:rPr>
                <w:sz w:val="28"/>
                <w:szCs w:val="28"/>
                <w:lang w:val="fr-FR"/>
              </w:rPr>
            </w:pPr>
            <w:r w:rsidRPr="00522E03">
              <w:rPr>
                <w:b/>
                <w:sz w:val="28"/>
                <w:szCs w:val="28"/>
                <w:lang w:val="fr-FR"/>
              </w:rPr>
              <w:t>153</w:t>
            </w:r>
            <w:r w:rsidRPr="00522E03">
              <w:rPr>
                <w:sz w:val="28"/>
                <w:szCs w:val="28"/>
                <w:lang w:val="fr-FR"/>
              </w:rPr>
              <w:t>. Odgovor je pod A:</w:t>
            </w:r>
          </w:p>
          <w:p w14:paraId="6DB510E5" w14:textId="77777777" w:rsidR="00522E03" w:rsidRPr="00522E03" w:rsidRDefault="00522E03" w:rsidP="00522E03">
            <w:pPr>
              <w:jc w:val="both"/>
              <w:rPr>
                <w:sz w:val="28"/>
                <w:szCs w:val="28"/>
                <w:u w:val="single"/>
                <w:lang w:val="fr-FR"/>
              </w:rPr>
            </w:pPr>
            <w:r w:rsidRPr="00522E03">
              <w:rPr>
                <w:sz w:val="28"/>
                <w:szCs w:val="28"/>
                <w:u w:val="single"/>
                <w:lang w:val="fr-FR"/>
              </w:rPr>
              <w:t>Populacija u kojoj je broj dece približno isti kao i broj odraslih koji se razmnožavaju</w:t>
            </w:r>
          </w:p>
          <w:p w14:paraId="56561541" w14:textId="77777777" w:rsidR="00522E03" w:rsidRPr="00522E03" w:rsidRDefault="00522E03" w:rsidP="00522E03">
            <w:pPr>
              <w:jc w:val="both"/>
              <w:rPr>
                <w:sz w:val="28"/>
                <w:szCs w:val="28"/>
                <w:u w:val="single"/>
                <w:lang w:val="fr-FR"/>
              </w:rPr>
            </w:pPr>
          </w:p>
          <w:p w14:paraId="3F7A4664" w14:textId="77777777" w:rsidR="00522E03" w:rsidRPr="00522E03" w:rsidRDefault="00522E03" w:rsidP="00522E03">
            <w:pPr>
              <w:jc w:val="both"/>
              <w:rPr>
                <w:b/>
                <w:i/>
                <w:sz w:val="28"/>
                <w:szCs w:val="28"/>
                <w:lang w:val="fr-FR"/>
              </w:rPr>
            </w:pPr>
            <w:r w:rsidRPr="00522E03">
              <w:rPr>
                <w:b/>
                <w:i/>
                <w:sz w:val="28"/>
                <w:szCs w:val="28"/>
                <w:lang w:val="fr-FR"/>
              </w:rPr>
              <w:t>Objašnjenje:</w:t>
            </w:r>
          </w:p>
          <w:p w14:paraId="50EB33C2" w14:textId="77777777" w:rsidR="00522E03" w:rsidRPr="00522E03" w:rsidRDefault="00522E03" w:rsidP="00522E03">
            <w:pPr>
              <w:jc w:val="both"/>
              <w:rPr>
                <w:sz w:val="28"/>
                <w:szCs w:val="28"/>
                <w:lang w:val="fr-FR"/>
              </w:rPr>
            </w:pPr>
            <w:r w:rsidRPr="00522E03">
              <w:rPr>
                <w:sz w:val="28"/>
                <w:szCs w:val="28"/>
                <w:lang w:val="fr-FR"/>
              </w:rPr>
              <w:t>Stabilna populacija se opisuje kao ona u kojoj je stopa nataliteta jednaka stopi smrtnosti, a broj dece približno jednak broju odraslih koji se razmnožavaju.</w:t>
            </w:r>
          </w:p>
          <w:p w14:paraId="6A2D739D" w14:textId="77777777" w:rsidR="00522E03" w:rsidRPr="00522E03" w:rsidRDefault="00522E03" w:rsidP="00522E03">
            <w:pPr>
              <w:jc w:val="both"/>
              <w:rPr>
                <w:sz w:val="28"/>
                <w:szCs w:val="28"/>
                <w:lang w:val="fr-FR"/>
              </w:rPr>
            </w:pPr>
          </w:p>
          <w:p w14:paraId="6CB93B94" w14:textId="77777777" w:rsidR="00522E03" w:rsidRPr="00522E03" w:rsidRDefault="00522E03" w:rsidP="00522E03">
            <w:pPr>
              <w:jc w:val="both"/>
              <w:rPr>
                <w:sz w:val="28"/>
                <w:szCs w:val="28"/>
                <w:lang w:val="fr-FR"/>
              </w:rPr>
            </w:pPr>
            <w:r w:rsidRPr="00522E03">
              <w:rPr>
                <w:b/>
                <w:sz w:val="28"/>
                <w:szCs w:val="28"/>
                <w:lang w:val="fr-FR"/>
              </w:rPr>
              <w:t xml:space="preserve">154. </w:t>
            </w:r>
            <w:r w:rsidRPr="00522E03">
              <w:rPr>
                <w:sz w:val="28"/>
                <w:szCs w:val="28"/>
                <w:lang w:val="fr-FR"/>
              </w:rPr>
              <w:t xml:space="preserve">Odgovor je pod D: </w:t>
            </w:r>
            <w:r w:rsidRPr="00522E03">
              <w:rPr>
                <w:sz w:val="28"/>
                <w:szCs w:val="28"/>
                <w:u w:val="single"/>
                <w:lang w:val="fr-FR"/>
              </w:rPr>
              <w:t>Populacija</w:t>
            </w:r>
          </w:p>
          <w:p w14:paraId="192F8C09" w14:textId="77777777" w:rsidR="00522E03" w:rsidRPr="00522E03" w:rsidRDefault="00522E03" w:rsidP="00522E03">
            <w:pPr>
              <w:jc w:val="both"/>
              <w:rPr>
                <w:sz w:val="28"/>
                <w:szCs w:val="28"/>
                <w:lang w:val="fr-FR"/>
              </w:rPr>
            </w:pPr>
          </w:p>
          <w:p w14:paraId="501C0511" w14:textId="77777777" w:rsidR="00522E03" w:rsidRPr="00522E03" w:rsidRDefault="00522E03" w:rsidP="00522E03">
            <w:pPr>
              <w:jc w:val="both"/>
              <w:rPr>
                <w:b/>
                <w:bCs/>
                <w:i/>
                <w:iCs/>
                <w:sz w:val="28"/>
                <w:szCs w:val="28"/>
                <w:lang w:val="fr-FR"/>
              </w:rPr>
            </w:pPr>
            <w:r w:rsidRPr="00522E03">
              <w:rPr>
                <w:b/>
                <w:bCs/>
                <w:i/>
                <w:iCs/>
                <w:sz w:val="28"/>
                <w:szCs w:val="28"/>
                <w:lang w:val="fr-FR"/>
              </w:rPr>
              <w:t>Objašnjenje:</w:t>
            </w:r>
          </w:p>
          <w:p w14:paraId="5DFB482C" w14:textId="77777777" w:rsidR="00522E03" w:rsidRPr="00522E03" w:rsidRDefault="00522E03" w:rsidP="00522E03">
            <w:pPr>
              <w:jc w:val="both"/>
              <w:rPr>
                <w:sz w:val="28"/>
                <w:szCs w:val="28"/>
                <w:lang w:val="fr-FR"/>
              </w:rPr>
            </w:pPr>
            <w:r w:rsidRPr="00522E03">
              <w:rPr>
                <w:sz w:val="28"/>
                <w:szCs w:val="28"/>
                <w:lang w:val="fr-FR"/>
              </w:rPr>
              <w:t>Po definiciji populacija su sve osobe, biljke ili životinje koje naseljavaju određeno područje. Zajednica je populacija u interakciji unutar ekosistema. Definicija stanovnika je osoba ili životinja koja živi ili zauzima neko mesto. Organizam je svako živo biće, biljka ili životinja.</w:t>
            </w:r>
          </w:p>
          <w:p w14:paraId="0C0CA883" w14:textId="77777777" w:rsidR="00522E03" w:rsidRPr="00522E03" w:rsidRDefault="00522E03" w:rsidP="00522E03">
            <w:pPr>
              <w:jc w:val="both"/>
              <w:rPr>
                <w:sz w:val="28"/>
                <w:szCs w:val="28"/>
                <w:lang w:val="fr-FR"/>
              </w:rPr>
            </w:pPr>
          </w:p>
          <w:p w14:paraId="5CA96BFA" w14:textId="77777777" w:rsidR="00522E03" w:rsidRPr="00522E03" w:rsidRDefault="00522E03" w:rsidP="00522E03">
            <w:pPr>
              <w:jc w:val="both"/>
              <w:rPr>
                <w:b/>
                <w:sz w:val="28"/>
                <w:szCs w:val="28"/>
                <w:lang w:val="fr-FR"/>
              </w:rPr>
            </w:pPr>
            <w:r w:rsidRPr="00522E03">
              <w:rPr>
                <w:b/>
                <w:sz w:val="28"/>
                <w:szCs w:val="28"/>
                <w:lang w:val="fr-FR"/>
              </w:rPr>
              <w:t xml:space="preserve">155. </w:t>
            </w:r>
            <w:r w:rsidRPr="00522E03">
              <w:rPr>
                <w:sz w:val="28"/>
                <w:szCs w:val="28"/>
                <w:lang w:val="fr-FR"/>
              </w:rPr>
              <w:t xml:space="preserve">Odgovor je pod D: </w:t>
            </w:r>
            <w:r w:rsidRPr="00522E03">
              <w:rPr>
                <w:sz w:val="28"/>
                <w:szCs w:val="28"/>
                <w:u w:val="single"/>
                <w:lang w:val="fr-FR"/>
              </w:rPr>
              <w:t>Izohaline</w:t>
            </w:r>
          </w:p>
          <w:p w14:paraId="6AA02D1C" w14:textId="77777777" w:rsidR="00522E03" w:rsidRPr="00522E03" w:rsidRDefault="00522E03" w:rsidP="00522E03">
            <w:pPr>
              <w:jc w:val="both"/>
              <w:rPr>
                <w:sz w:val="28"/>
                <w:szCs w:val="28"/>
                <w:lang w:val="fr-FR"/>
              </w:rPr>
            </w:pPr>
          </w:p>
          <w:p w14:paraId="1DEF7C77" w14:textId="77777777" w:rsidR="00522E03" w:rsidRPr="00522E03" w:rsidRDefault="00522E03" w:rsidP="00522E03">
            <w:pPr>
              <w:jc w:val="both"/>
              <w:rPr>
                <w:sz w:val="28"/>
                <w:szCs w:val="28"/>
              </w:rPr>
            </w:pPr>
            <w:r w:rsidRPr="00522E03">
              <w:rPr>
                <w:b/>
                <w:sz w:val="28"/>
                <w:szCs w:val="28"/>
                <w:lang w:val="fr-FR"/>
              </w:rPr>
              <w:t xml:space="preserve">156. </w:t>
            </w:r>
            <w:r w:rsidRPr="00522E03">
              <w:rPr>
                <w:sz w:val="28"/>
                <w:szCs w:val="28"/>
              </w:rPr>
              <w:t xml:space="preserve">Odgovor je pod C: </w:t>
            </w:r>
            <w:r w:rsidRPr="00522E03">
              <w:rPr>
                <w:sz w:val="28"/>
                <w:szCs w:val="28"/>
                <w:u w:val="single"/>
              </w:rPr>
              <w:t>Endemična</w:t>
            </w:r>
          </w:p>
          <w:p w14:paraId="0786AD49" w14:textId="77777777" w:rsidR="00522E03" w:rsidRPr="00522E03" w:rsidRDefault="00522E03" w:rsidP="00522E03">
            <w:pPr>
              <w:jc w:val="both"/>
              <w:rPr>
                <w:sz w:val="28"/>
                <w:szCs w:val="28"/>
              </w:rPr>
            </w:pPr>
          </w:p>
          <w:p w14:paraId="54B28B02" w14:textId="77777777" w:rsidR="00522E03" w:rsidRPr="00522E03" w:rsidRDefault="00522E03" w:rsidP="00522E03">
            <w:pPr>
              <w:jc w:val="both"/>
              <w:rPr>
                <w:b/>
                <w:i/>
                <w:sz w:val="28"/>
                <w:szCs w:val="28"/>
                <w:lang w:val="de-AT"/>
              </w:rPr>
            </w:pPr>
            <w:r w:rsidRPr="00522E03">
              <w:rPr>
                <w:b/>
                <w:i/>
                <w:sz w:val="28"/>
                <w:szCs w:val="28"/>
                <w:lang w:val="de-AT"/>
              </w:rPr>
              <w:t>Objašnjenje:</w:t>
            </w:r>
          </w:p>
          <w:p w14:paraId="608B9C1F" w14:textId="77777777" w:rsidR="00522E03" w:rsidRPr="00522E03" w:rsidRDefault="00522E03" w:rsidP="00522E03">
            <w:pPr>
              <w:jc w:val="both"/>
              <w:rPr>
                <w:sz w:val="28"/>
                <w:szCs w:val="28"/>
                <w:lang w:val="de-AT"/>
              </w:rPr>
            </w:pPr>
            <w:r w:rsidRPr="00522E03">
              <w:rPr>
                <w:sz w:val="28"/>
                <w:szCs w:val="28"/>
                <w:lang w:val="de-AT"/>
              </w:rPr>
              <w:t>Vrsta je "endemična" kada se nalazi samo na jednoj određenoj lokaciji. Kormoran koji ne leti, morska iguana i pingvin sa Galapagosa su primeri vrsta koje su endemske za ostrva Galapagos.</w:t>
            </w:r>
          </w:p>
          <w:p w14:paraId="66F14DA4" w14:textId="77777777" w:rsidR="00522E03" w:rsidRPr="00522E03" w:rsidRDefault="00522E03" w:rsidP="00522E03">
            <w:pPr>
              <w:jc w:val="both"/>
              <w:rPr>
                <w:sz w:val="28"/>
                <w:szCs w:val="28"/>
                <w:lang w:val="de-AT"/>
              </w:rPr>
            </w:pPr>
          </w:p>
          <w:p w14:paraId="523C7A7F" w14:textId="77777777" w:rsidR="00522E03" w:rsidRPr="00522E03" w:rsidRDefault="00522E03" w:rsidP="00522E03">
            <w:pPr>
              <w:jc w:val="both"/>
              <w:rPr>
                <w:sz w:val="28"/>
                <w:szCs w:val="28"/>
                <w:lang w:val="de-AT"/>
              </w:rPr>
            </w:pPr>
            <w:r w:rsidRPr="00522E03">
              <w:rPr>
                <w:b/>
                <w:sz w:val="28"/>
                <w:szCs w:val="28"/>
                <w:lang w:val="de-AT"/>
              </w:rPr>
              <w:t xml:space="preserve">157. </w:t>
            </w:r>
            <w:r w:rsidRPr="00522E03">
              <w:rPr>
                <w:sz w:val="28"/>
                <w:szCs w:val="28"/>
                <w:lang w:val="de-AT"/>
              </w:rPr>
              <w:t xml:space="preserve">Odgovor je pod B: </w:t>
            </w:r>
            <w:r w:rsidRPr="00522E03">
              <w:rPr>
                <w:sz w:val="28"/>
                <w:szCs w:val="28"/>
                <w:u w:val="single"/>
                <w:lang w:val="de-AT"/>
              </w:rPr>
              <w:t>Najmanje zabrinuti, skoro ugroženi, ranjivi, ugroženi, izumrli</w:t>
            </w:r>
          </w:p>
          <w:p w14:paraId="753445E1" w14:textId="77777777" w:rsidR="00522E03" w:rsidRPr="00522E03" w:rsidRDefault="00522E03" w:rsidP="00522E03">
            <w:pPr>
              <w:jc w:val="both"/>
              <w:rPr>
                <w:sz w:val="28"/>
                <w:szCs w:val="28"/>
                <w:lang w:val="de-AT"/>
              </w:rPr>
            </w:pPr>
          </w:p>
          <w:p w14:paraId="7169D095" w14:textId="77777777" w:rsidR="00522E03" w:rsidRPr="00522E03" w:rsidRDefault="00522E03" w:rsidP="00522E03">
            <w:pPr>
              <w:jc w:val="both"/>
              <w:rPr>
                <w:b/>
                <w:i/>
                <w:sz w:val="28"/>
                <w:szCs w:val="28"/>
                <w:lang w:val="de-AT"/>
              </w:rPr>
            </w:pPr>
            <w:r w:rsidRPr="00522E03">
              <w:rPr>
                <w:b/>
                <w:i/>
                <w:sz w:val="28"/>
                <w:szCs w:val="28"/>
                <w:lang w:val="de-AT"/>
              </w:rPr>
              <w:t>Objašnjenje:</w:t>
            </w:r>
          </w:p>
          <w:p w14:paraId="0373CA1C" w14:textId="112F1DDF" w:rsidR="00522E03" w:rsidRDefault="00522E03" w:rsidP="00522E03">
            <w:pPr>
              <w:jc w:val="both"/>
              <w:rPr>
                <w:sz w:val="28"/>
                <w:szCs w:val="28"/>
                <w:lang w:val="de-AT"/>
              </w:rPr>
            </w:pPr>
            <w:r w:rsidRPr="00522E03">
              <w:rPr>
                <w:sz w:val="28"/>
                <w:szCs w:val="28"/>
                <w:lang w:val="de-AT"/>
              </w:rPr>
              <w:t>Najmanje zabrinuti odnosi se na najmanji rizik tamo gde su članovi vrste u izobilju. Skoro ugrožena znači da će vrsta verovatno postati ugrožena u nekom trenutku. Ranjivo znači da su vrste u divljini pod visokim rizikom da postanu ugrožene. Ugroženo je slično ranjivom, ali ima visok rizik od izumiranja, a ne samo od ugroženosti. Izumrlo znači da više nema pripadnika jedinki u vrsti.</w:t>
            </w:r>
          </w:p>
          <w:p w14:paraId="5799A085" w14:textId="77777777" w:rsidR="00A02AF3" w:rsidRPr="00522E03" w:rsidRDefault="00A02AF3" w:rsidP="00522E03">
            <w:pPr>
              <w:jc w:val="both"/>
              <w:rPr>
                <w:sz w:val="28"/>
                <w:szCs w:val="28"/>
                <w:lang w:val="de-AT"/>
              </w:rPr>
            </w:pPr>
          </w:p>
          <w:p w14:paraId="0C1D4FE5" w14:textId="77777777" w:rsidR="00522E03" w:rsidRPr="00522E03" w:rsidRDefault="00522E03" w:rsidP="00522E03">
            <w:pPr>
              <w:jc w:val="both"/>
              <w:rPr>
                <w:sz w:val="28"/>
                <w:szCs w:val="28"/>
                <w:lang w:val="de-AT"/>
              </w:rPr>
            </w:pPr>
          </w:p>
          <w:p w14:paraId="5B8EAEC0" w14:textId="77777777" w:rsidR="00522E03" w:rsidRPr="00522E03" w:rsidRDefault="00522E03" w:rsidP="00522E03">
            <w:pPr>
              <w:jc w:val="both"/>
              <w:rPr>
                <w:sz w:val="28"/>
                <w:szCs w:val="28"/>
              </w:rPr>
            </w:pPr>
            <w:r w:rsidRPr="00522E03">
              <w:rPr>
                <w:b/>
                <w:sz w:val="28"/>
                <w:szCs w:val="28"/>
                <w:lang w:val="de-AT"/>
              </w:rPr>
              <w:t>158</w:t>
            </w:r>
            <w:r w:rsidRPr="00522E03">
              <w:rPr>
                <w:sz w:val="28"/>
                <w:szCs w:val="28"/>
              </w:rPr>
              <w:t xml:space="preserve">. </w:t>
            </w:r>
            <w:r w:rsidRPr="00522E03">
              <w:rPr>
                <w:sz w:val="28"/>
                <w:szCs w:val="28"/>
                <w:lang w:val="fr-FR"/>
              </w:rPr>
              <w:t xml:space="preserve">Odgovor je pod B: </w:t>
            </w:r>
            <w:r w:rsidRPr="00522E03">
              <w:rPr>
                <w:sz w:val="28"/>
                <w:szCs w:val="28"/>
                <w:u w:val="single"/>
                <w:lang w:val="fr-FR"/>
              </w:rPr>
              <w:t>Rast populacije</w:t>
            </w:r>
          </w:p>
          <w:p w14:paraId="0BD2DC30" w14:textId="77777777" w:rsidR="00522E03" w:rsidRPr="00522E03" w:rsidRDefault="00522E03" w:rsidP="00522E03">
            <w:pPr>
              <w:jc w:val="both"/>
              <w:rPr>
                <w:sz w:val="28"/>
                <w:szCs w:val="28"/>
                <w:lang w:val="fr-FR"/>
              </w:rPr>
            </w:pPr>
          </w:p>
          <w:p w14:paraId="3355C826" w14:textId="77777777" w:rsidR="00522E03" w:rsidRPr="00522E03" w:rsidRDefault="00522E03" w:rsidP="00522E03">
            <w:pPr>
              <w:jc w:val="both"/>
              <w:rPr>
                <w:b/>
                <w:sz w:val="28"/>
                <w:szCs w:val="28"/>
                <w:lang w:val="de-AT"/>
              </w:rPr>
            </w:pPr>
            <w:r w:rsidRPr="00522E03">
              <w:rPr>
                <w:b/>
                <w:sz w:val="28"/>
                <w:szCs w:val="28"/>
                <w:lang w:val="de-AT"/>
              </w:rPr>
              <w:t>Objašnjenje:</w:t>
            </w:r>
          </w:p>
          <w:p w14:paraId="7CEC21CF" w14:textId="77777777" w:rsidR="00522E03" w:rsidRPr="00522E03" w:rsidRDefault="00522E03" w:rsidP="00522E03">
            <w:pPr>
              <w:jc w:val="both"/>
              <w:rPr>
                <w:sz w:val="28"/>
                <w:szCs w:val="28"/>
                <w:lang w:val="de-AT"/>
              </w:rPr>
            </w:pPr>
            <w:r w:rsidRPr="00522E03">
              <w:rPr>
                <w:sz w:val="28"/>
                <w:szCs w:val="28"/>
                <w:lang w:val="de-AT"/>
              </w:rPr>
              <w:t>Rast populacije je osnovni uzrok iscrpljivanja i prevremenog izumiranja divljih vrsta, ali nije direktan uzrok. Zagađenje je direktan uzrok izumiranja u divljini, obično uzrokovano zagađenjem potoka, reka i okeana. Uvođenje invazivnih, neautohtonih vrsta u životnu sredinu može stvoriti neuravnotežen ekosistem, direktno prouzrokujući izumiranje divljih vrsta. Ove invazivne vrste su često štetne i popunjavaju niše koje su ranije zauzimale autohtone vrste. Povećanje vrsta grabljivica na nekom području može značajno smanjiti ili dovesti vrste plena do izumiranja. Slično, povećanje upotrebe pesticida i kontrole štetočina može direktno izazvati izumiranje organizama u pogođenom ekosistemu.</w:t>
            </w:r>
          </w:p>
          <w:p w14:paraId="09D9F165" w14:textId="77777777" w:rsidR="00522E03" w:rsidRPr="00522E03" w:rsidRDefault="00522E03" w:rsidP="00522E03">
            <w:pPr>
              <w:jc w:val="both"/>
              <w:rPr>
                <w:sz w:val="28"/>
                <w:szCs w:val="28"/>
                <w:lang w:val="de-AT"/>
              </w:rPr>
            </w:pPr>
          </w:p>
          <w:p w14:paraId="090E7873" w14:textId="77777777" w:rsidR="00522E03" w:rsidRPr="00522E03" w:rsidRDefault="00522E03" w:rsidP="00522E03">
            <w:pPr>
              <w:jc w:val="both"/>
              <w:rPr>
                <w:sz w:val="28"/>
                <w:szCs w:val="28"/>
                <w:lang w:val="de-AT"/>
              </w:rPr>
            </w:pPr>
            <w:r w:rsidRPr="00522E03">
              <w:rPr>
                <w:b/>
                <w:sz w:val="28"/>
                <w:szCs w:val="28"/>
                <w:lang w:val="de-AT"/>
              </w:rPr>
              <w:t xml:space="preserve">159. </w:t>
            </w:r>
            <w:r w:rsidRPr="00522E03">
              <w:rPr>
                <w:sz w:val="28"/>
                <w:szCs w:val="28"/>
                <w:lang w:val="de-AT"/>
              </w:rPr>
              <w:t xml:space="preserve">Odgovor je pod B: </w:t>
            </w:r>
            <w:r w:rsidRPr="00522E03">
              <w:rPr>
                <w:sz w:val="28"/>
                <w:szCs w:val="28"/>
                <w:u w:val="single"/>
                <w:lang w:val="de-AT"/>
              </w:rPr>
              <w:t>Populacija</w:t>
            </w:r>
          </w:p>
          <w:p w14:paraId="0B2F9591" w14:textId="77777777" w:rsidR="00522E03" w:rsidRPr="00522E03" w:rsidRDefault="00522E03" w:rsidP="00522E03">
            <w:pPr>
              <w:jc w:val="both"/>
              <w:rPr>
                <w:sz w:val="28"/>
                <w:szCs w:val="28"/>
                <w:lang w:val="de-AT"/>
              </w:rPr>
            </w:pPr>
          </w:p>
          <w:p w14:paraId="3B89A196" w14:textId="77777777" w:rsidR="00522E03" w:rsidRPr="00522E03" w:rsidRDefault="00522E03" w:rsidP="00522E03">
            <w:pPr>
              <w:jc w:val="both"/>
              <w:rPr>
                <w:b/>
                <w:i/>
                <w:sz w:val="28"/>
                <w:szCs w:val="28"/>
                <w:lang w:val="de-AT"/>
              </w:rPr>
            </w:pPr>
            <w:r w:rsidRPr="00522E03">
              <w:rPr>
                <w:b/>
                <w:i/>
                <w:sz w:val="28"/>
                <w:szCs w:val="28"/>
                <w:lang w:val="de-AT"/>
              </w:rPr>
              <w:t>Objašnjenje:</w:t>
            </w:r>
          </w:p>
          <w:p w14:paraId="2A08BD07" w14:textId="77777777" w:rsidR="00522E03" w:rsidRPr="00522E03" w:rsidRDefault="00522E03" w:rsidP="00522E03">
            <w:pPr>
              <w:jc w:val="both"/>
              <w:rPr>
                <w:sz w:val="28"/>
                <w:szCs w:val="28"/>
                <w:lang w:val="de-AT"/>
              </w:rPr>
            </w:pPr>
            <w:r w:rsidRPr="00522E03">
              <w:rPr>
                <w:sz w:val="28"/>
                <w:szCs w:val="28"/>
                <w:lang w:val="de-AT"/>
              </w:rPr>
              <w:t>Populacija je skup jedinki iste vrste. Populacije su organizaciona jedinica koja ima merljiva svojstva, kao što su gustina naseljenosti i dom. Populacije se menjaju rođenjem i smrću, imigracijom i emigracijom.</w:t>
            </w:r>
          </w:p>
          <w:p w14:paraId="2C487E99" w14:textId="77777777" w:rsidR="00522E03" w:rsidRPr="00522E03" w:rsidRDefault="00522E03" w:rsidP="00522E03">
            <w:pPr>
              <w:jc w:val="both"/>
              <w:rPr>
                <w:sz w:val="28"/>
                <w:szCs w:val="28"/>
                <w:lang w:val="de-AT"/>
              </w:rPr>
            </w:pPr>
          </w:p>
          <w:p w14:paraId="742D913D" w14:textId="77777777" w:rsidR="00522E03" w:rsidRPr="00522E03" w:rsidRDefault="00522E03" w:rsidP="00522E03">
            <w:pPr>
              <w:jc w:val="both"/>
              <w:rPr>
                <w:sz w:val="28"/>
                <w:szCs w:val="28"/>
              </w:rPr>
            </w:pPr>
            <w:r w:rsidRPr="00522E03">
              <w:rPr>
                <w:b/>
                <w:sz w:val="28"/>
                <w:szCs w:val="28"/>
                <w:lang w:val="de-AT"/>
              </w:rPr>
              <w:t xml:space="preserve">160. </w:t>
            </w:r>
            <w:r w:rsidRPr="00522E03">
              <w:rPr>
                <w:sz w:val="28"/>
                <w:szCs w:val="28"/>
              </w:rPr>
              <w:t xml:space="preserve">Odgovor je pod A: </w:t>
            </w:r>
            <w:r w:rsidRPr="00522E03">
              <w:rPr>
                <w:sz w:val="28"/>
                <w:szCs w:val="28"/>
                <w:u w:val="single"/>
              </w:rPr>
              <w:t>Model metapopulacije</w:t>
            </w:r>
          </w:p>
          <w:p w14:paraId="1329D350" w14:textId="77777777" w:rsidR="00522E03" w:rsidRPr="00522E03" w:rsidRDefault="00522E03" w:rsidP="00522E03">
            <w:pPr>
              <w:jc w:val="both"/>
              <w:rPr>
                <w:sz w:val="28"/>
                <w:szCs w:val="28"/>
              </w:rPr>
            </w:pPr>
          </w:p>
          <w:p w14:paraId="469C6B2B" w14:textId="77777777" w:rsidR="00522E03" w:rsidRPr="00522E03" w:rsidRDefault="00522E03" w:rsidP="00522E03">
            <w:pPr>
              <w:jc w:val="both"/>
              <w:rPr>
                <w:b/>
                <w:i/>
                <w:sz w:val="28"/>
                <w:szCs w:val="28"/>
              </w:rPr>
            </w:pPr>
            <w:r w:rsidRPr="00522E03">
              <w:rPr>
                <w:b/>
                <w:i/>
                <w:sz w:val="28"/>
                <w:szCs w:val="28"/>
              </w:rPr>
              <w:t>Objašnjenje:</w:t>
            </w:r>
          </w:p>
          <w:p w14:paraId="79C838EB" w14:textId="77777777" w:rsidR="00522E03" w:rsidRPr="00522E03" w:rsidRDefault="00522E03" w:rsidP="00522E03">
            <w:pPr>
              <w:jc w:val="both"/>
              <w:rPr>
                <w:sz w:val="28"/>
                <w:szCs w:val="28"/>
              </w:rPr>
            </w:pPr>
            <w:r w:rsidRPr="00522E03">
              <w:rPr>
                <w:sz w:val="28"/>
                <w:szCs w:val="28"/>
              </w:rPr>
              <w:t>Opisuje više subpopulacija koje su povezane zajedno u veću, metapopulaciju. Ovo se obično prikazuje kao zakrpe unutar većeg pejzaža. Zakrpe predstavljaju podpopulacije. Pojedinci mogu da migriraju iz jednog područja u drugi, ali svi su deo iste populacije.</w:t>
            </w:r>
          </w:p>
          <w:p w14:paraId="113C8995" w14:textId="77777777" w:rsidR="00522E03" w:rsidRPr="00522E03" w:rsidRDefault="00522E03" w:rsidP="00522E03">
            <w:pPr>
              <w:jc w:val="both"/>
              <w:rPr>
                <w:sz w:val="28"/>
                <w:szCs w:val="28"/>
              </w:rPr>
            </w:pPr>
          </w:p>
          <w:p w14:paraId="5A76D67E" w14:textId="77777777" w:rsidR="00522E03" w:rsidRPr="00522E03" w:rsidRDefault="00522E03" w:rsidP="00522E03">
            <w:pPr>
              <w:jc w:val="both"/>
              <w:rPr>
                <w:sz w:val="28"/>
                <w:szCs w:val="28"/>
                <w:lang w:val="de-AT"/>
              </w:rPr>
            </w:pPr>
            <w:r w:rsidRPr="00522E03">
              <w:rPr>
                <w:b/>
                <w:sz w:val="28"/>
                <w:szCs w:val="28"/>
              </w:rPr>
              <w:t xml:space="preserve">161. </w:t>
            </w:r>
            <w:r w:rsidRPr="00522E03">
              <w:rPr>
                <w:sz w:val="28"/>
                <w:szCs w:val="28"/>
                <w:lang w:val="de-AT"/>
              </w:rPr>
              <w:t xml:space="preserve">Odgovor je pod C: </w:t>
            </w:r>
            <w:r w:rsidRPr="00522E03">
              <w:rPr>
                <w:sz w:val="28"/>
                <w:szCs w:val="28"/>
                <w:u w:val="single"/>
                <w:lang w:val="de-AT"/>
              </w:rPr>
              <w:t>Ključne/glavne vrste</w:t>
            </w:r>
          </w:p>
          <w:p w14:paraId="1C0F96E9" w14:textId="77777777" w:rsidR="00522E03" w:rsidRPr="00522E03" w:rsidRDefault="00522E03" w:rsidP="00522E03">
            <w:pPr>
              <w:jc w:val="both"/>
              <w:rPr>
                <w:sz w:val="28"/>
                <w:szCs w:val="28"/>
                <w:lang w:val="de-AT"/>
              </w:rPr>
            </w:pPr>
          </w:p>
          <w:p w14:paraId="1D1D3B25" w14:textId="77777777" w:rsidR="00522E03" w:rsidRPr="00522E03" w:rsidRDefault="00522E03" w:rsidP="00522E03">
            <w:pPr>
              <w:jc w:val="both"/>
              <w:rPr>
                <w:b/>
                <w:i/>
                <w:sz w:val="28"/>
                <w:szCs w:val="28"/>
                <w:lang w:val="de-AT"/>
              </w:rPr>
            </w:pPr>
            <w:r w:rsidRPr="00522E03">
              <w:rPr>
                <w:b/>
                <w:i/>
                <w:sz w:val="28"/>
                <w:szCs w:val="28"/>
                <w:lang w:val="de-AT"/>
              </w:rPr>
              <w:t>Objašnjenje:</w:t>
            </w:r>
          </w:p>
          <w:p w14:paraId="0572AD66" w14:textId="77777777" w:rsidR="00522E03" w:rsidRPr="00522E03" w:rsidRDefault="00522E03" w:rsidP="00522E03">
            <w:pPr>
              <w:jc w:val="both"/>
              <w:rPr>
                <w:sz w:val="28"/>
                <w:szCs w:val="28"/>
                <w:lang w:val="de-AT"/>
              </w:rPr>
            </w:pPr>
            <w:r w:rsidRPr="00522E03">
              <w:rPr>
                <w:sz w:val="28"/>
                <w:szCs w:val="28"/>
                <w:lang w:val="de-AT"/>
              </w:rPr>
              <w:t>Ključna vrsta čini mali deo zajednice; međutim, ima veliki uticaj na strukturu zajednice uprkos tome što čini mali procenat ekosistema koji naseljava. „Dominantne vrste“ imaju veliki broj i veliki uticaj; stoga ovaj izbor odgovora ne ispunjava nesrazmeran deo opisa. „Retke vrste“ imaju mali uticaj na strukturu zajednice, tako da su loš izbor odgovora.</w:t>
            </w:r>
          </w:p>
          <w:p w14:paraId="1B72C2F3" w14:textId="77777777" w:rsidR="00522E03" w:rsidRPr="00522E03" w:rsidRDefault="00522E03" w:rsidP="00522E03">
            <w:pPr>
              <w:jc w:val="both"/>
              <w:rPr>
                <w:sz w:val="28"/>
                <w:szCs w:val="28"/>
                <w:lang w:val="de-AT"/>
              </w:rPr>
            </w:pPr>
          </w:p>
          <w:p w14:paraId="1CADB427" w14:textId="77777777" w:rsidR="00522E03" w:rsidRPr="00522E03" w:rsidRDefault="00522E03" w:rsidP="00522E03">
            <w:pPr>
              <w:jc w:val="both"/>
              <w:rPr>
                <w:sz w:val="28"/>
                <w:szCs w:val="28"/>
                <w:lang w:val="de-AT"/>
              </w:rPr>
            </w:pPr>
            <w:r w:rsidRPr="00522E03">
              <w:rPr>
                <w:b/>
                <w:sz w:val="28"/>
                <w:szCs w:val="28"/>
                <w:lang w:val="de-AT"/>
              </w:rPr>
              <w:t xml:space="preserve">162. </w:t>
            </w:r>
            <w:r w:rsidRPr="00522E03">
              <w:rPr>
                <w:sz w:val="28"/>
                <w:szCs w:val="28"/>
                <w:lang w:val="de-AT"/>
              </w:rPr>
              <w:t xml:space="preserve">Odgovor je pod A: </w:t>
            </w:r>
            <w:r w:rsidRPr="00522E03">
              <w:rPr>
                <w:sz w:val="28"/>
                <w:szCs w:val="28"/>
                <w:u w:val="single"/>
                <w:lang w:val="de-AT"/>
              </w:rPr>
              <w:t>Severno sa Baltičkim morem</w:t>
            </w:r>
          </w:p>
          <w:p w14:paraId="4EE507C5" w14:textId="77777777" w:rsidR="00522E03" w:rsidRPr="00522E03" w:rsidRDefault="00522E03" w:rsidP="00522E03">
            <w:pPr>
              <w:jc w:val="both"/>
              <w:rPr>
                <w:sz w:val="28"/>
                <w:szCs w:val="28"/>
                <w:lang w:val="de-AT"/>
              </w:rPr>
            </w:pPr>
          </w:p>
          <w:p w14:paraId="4367F4F8" w14:textId="77777777" w:rsidR="00522E03" w:rsidRPr="00522E03" w:rsidRDefault="00522E03" w:rsidP="00522E03">
            <w:pPr>
              <w:jc w:val="both"/>
              <w:rPr>
                <w:sz w:val="28"/>
                <w:szCs w:val="28"/>
                <w:lang w:val="fr-FR"/>
              </w:rPr>
            </w:pPr>
            <w:r w:rsidRPr="00522E03">
              <w:rPr>
                <w:b/>
                <w:sz w:val="28"/>
                <w:szCs w:val="28"/>
                <w:lang w:val="de-AT"/>
              </w:rPr>
              <w:t xml:space="preserve">163. </w:t>
            </w:r>
            <w:r w:rsidRPr="00522E03">
              <w:rPr>
                <w:sz w:val="28"/>
                <w:szCs w:val="28"/>
                <w:lang w:val="fr-FR"/>
              </w:rPr>
              <w:t xml:space="preserve">Odgovor je pod B: </w:t>
            </w:r>
            <w:r w:rsidRPr="00522E03">
              <w:rPr>
                <w:sz w:val="28"/>
                <w:szCs w:val="28"/>
                <w:u w:val="single"/>
                <w:lang w:val="fr-FR"/>
              </w:rPr>
              <w:t>U istoj vrsti, ali ne u istoj zajednici ili populaciji</w:t>
            </w:r>
          </w:p>
          <w:p w14:paraId="062DB739" w14:textId="77777777" w:rsidR="00522E03" w:rsidRPr="00522E03" w:rsidRDefault="00522E03" w:rsidP="00522E03">
            <w:pPr>
              <w:jc w:val="both"/>
              <w:rPr>
                <w:sz w:val="28"/>
                <w:szCs w:val="28"/>
                <w:lang w:val="fr-FR"/>
              </w:rPr>
            </w:pPr>
          </w:p>
          <w:p w14:paraId="22DAB31E" w14:textId="77777777" w:rsidR="00522E03" w:rsidRPr="00522E03" w:rsidRDefault="00522E03" w:rsidP="00522E03">
            <w:pPr>
              <w:jc w:val="both"/>
              <w:rPr>
                <w:b/>
                <w:i/>
                <w:sz w:val="28"/>
                <w:szCs w:val="28"/>
                <w:lang w:val="fr-FR"/>
              </w:rPr>
            </w:pPr>
            <w:r w:rsidRPr="00522E03">
              <w:rPr>
                <w:b/>
                <w:i/>
                <w:sz w:val="28"/>
                <w:szCs w:val="28"/>
                <w:lang w:val="fr-FR"/>
              </w:rPr>
              <w:t>Objašnjenje:</w:t>
            </w:r>
          </w:p>
          <w:p w14:paraId="3B163C39" w14:textId="77777777" w:rsidR="00522E03" w:rsidRPr="00522E03" w:rsidRDefault="00522E03" w:rsidP="00522E03">
            <w:pPr>
              <w:jc w:val="both"/>
              <w:rPr>
                <w:sz w:val="28"/>
                <w:szCs w:val="28"/>
                <w:lang w:val="fr-FR"/>
              </w:rPr>
            </w:pPr>
            <w:r w:rsidRPr="00522E03">
              <w:rPr>
                <w:sz w:val="28"/>
                <w:szCs w:val="28"/>
                <w:lang w:val="fr-FR"/>
              </w:rPr>
              <w:t>Pošto su organizmi genetski, u ponašanju i evoluciji isti, oni su iste vrste. Međutim, njihova razlika u lokaciji znači da ne mogu biti u istoj populaciji. Pored toga, da bi bili u istoj zajednici, moraju biti u istoj populaciji. Dakle, oni su međusobno povezani samo po vrstama i ništa drugo nije navedeno.</w:t>
            </w:r>
          </w:p>
          <w:p w14:paraId="5F1124A2" w14:textId="77777777" w:rsidR="00522E03" w:rsidRPr="00522E03" w:rsidRDefault="00522E03" w:rsidP="00522E03">
            <w:pPr>
              <w:jc w:val="both"/>
              <w:rPr>
                <w:sz w:val="28"/>
                <w:szCs w:val="28"/>
                <w:lang w:val="fr-FR"/>
              </w:rPr>
            </w:pPr>
          </w:p>
          <w:p w14:paraId="2FB73118" w14:textId="77777777" w:rsidR="00522E03" w:rsidRPr="00522E03" w:rsidRDefault="00522E03" w:rsidP="00522E03">
            <w:pPr>
              <w:jc w:val="both"/>
              <w:rPr>
                <w:sz w:val="28"/>
                <w:szCs w:val="28"/>
                <w:lang w:val="fr-FR"/>
              </w:rPr>
            </w:pPr>
            <w:r w:rsidRPr="00522E03">
              <w:rPr>
                <w:b/>
                <w:sz w:val="28"/>
                <w:szCs w:val="28"/>
                <w:lang w:val="fr-FR"/>
              </w:rPr>
              <w:t xml:space="preserve">164. </w:t>
            </w:r>
            <w:r w:rsidRPr="00522E03">
              <w:rPr>
                <w:sz w:val="28"/>
                <w:szCs w:val="28"/>
                <w:lang w:val="fr-FR"/>
              </w:rPr>
              <w:t xml:space="preserve">Odgovor je pod A: </w:t>
            </w:r>
            <w:r w:rsidRPr="00522E03">
              <w:rPr>
                <w:sz w:val="28"/>
                <w:szCs w:val="28"/>
                <w:u w:val="single"/>
                <w:lang w:val="fr-FR"/>
              </w:rPr>
              <w:t>Biosfera</w:t>
            </w:r>
          </w:p>
          <w:p w14:paraId="21E3422F" w14:textId="77777777" w:rsidR="00522E03" w:rsidRPr="00522E03" w:rsidRDefault="00522E03" w:rsidP="00522E03">
            <w:pPr>
              <w:jc w:val="both"/>
              <w:rPr>
                <w:sz w:val="28"/>
                <w:szCs w:val="28"/>
                <w:lang w:val="fr-FR"/>
              </w:rPr>
            </w:pPr>
          </w:p>
          <w:p w14:paraId="266EBE19" w14:textId="77777777" w:rsidR="00522E03" w:rsidRPr="00522E03" w:rsidRDefault="00522E03" w:rsidP="00522E03">
            <w:pPr>
              <w:jc w:val="both"/>
              <w:rPr>
                <w:b/>
                <w:i/>
                <w:sz w:val="28"/>
                <w:szCs w:val="28"/>
                <w:lang w:val="fr-FR"/>
              </w:rPr>
            </w:pPr>
            <w:r w:rsidRPr="00522E03">
              <w:rPr>
                <w:b/>
                <w:i/>
                <w:sz w:val="28"/>
                <w:szCs w:val="28"/>
                <w:lang w:val="fr-FR"/>
              </w:rPr>
              <w:t>Objašnjenje:</w:t>
            </w:r>
          </w:p>
          <w:p w14:paraId="017F8154" w14:textId="77777777" w:rsidR="00522E03" w:rsidRPr="00522E03" w:rsidRDefault="00522E03" w:rsidP="00522E03">
            <w:pPr>
              <w:jc w:val="both"/>
              <w:rPr>
                <w:sz w:val="28"/>
                <w:szCs w:val="28"/>
                <w:lang w:val="fr-FR"/>
              </w:rPr>
            </w:pPr>
            <w:r w:rsidRPr="00522E03">
              <w:rPr>
                <w:sz w:val="28"/>
                <w:szCs w:val="28"/>
                <w:lang w:val="fr-FR"/>
              </w:rPr>
              <w:t>Biosfera je skup svih bioma na Zemlji i interakcija između njih. Vrsta je reprezentativna za grupu organizama, dok je populacija specifičan podskup vrste. Zajednica je skup svih populacija koje međusobno komuniciraju unutar date geografske oblasti. Ekosistem je interakcija između zajednice i abiotskih faktora unutar njihove geografske blizine. Biom je ukupna interakcija između sličnih ekosistema. Samo Biosfera sadrži sve druge izbore odgovora u sebi.</w:t>
            </w:r>
          </w:p>
          <w:p w14:paraId="1391287E" w14:textId="77777777" w:rsidR="00522E03" w:rsidRPr="00522E03" w:rsidRDefault="00522E03" w:rsidP="00522E03">
            <w:pPr>
              <w:jc w:val="both"/>
              <w:rPr>
                <w:sz w:val="28"/>
                <w:szCs w:val="28"/>
                <w:lang w:val="fr-FR"/>
              </w:rPr>
            </w:pPr>
          </w:p>
          <w:p w14:paraId="42CB2D5C" w14:textId="77777777" w:rsidR="00522E03" w:rsidRPr="00522E03" w:rsidRDefault="00522E03" w:rsidP="00522E03">
            <w:pPr>
              <w:jc w:val="both"/>
              <w:rPr>
                <w:sz w:val="28"/>
                <w:szCs w:val="28"/>
                <w:lang w:val="fr-FR"/>
              </w:rPr>
            </w:pPr>
            <w:r w:rsidRPr="00522E03">
              <w:rPr>
                <w:b/>
                <w:sz w:val="28"/>
                <w:szCs w:val="28"/>
                <w:lang w:val="fr-FR"/>
              </w:rPr>
              <w:t xml:space="preserve">165. </w:t>
            </w:r>
            <w:r w:rsidRPr="00522E03">
              <w:rPr>
                <w:sz w:val="28"/>
                <w:szCs w:val="28"/>
                <w:lang w:val="fr-FR"/>
              </w:rPr>
              <w:t xml:space="preserve">Odgovor je pod D: </w:t>
            </w:r>
            <w:r w:rsidRPr="00522E03">
              <w:rPr>
                <w:sz w:val="28"/>
                <w:szCs w:val="28"/>
                <w:u w:val="single"/>
                <w:lang w:val="fr-FR"/>
              </w:rPr>
              <w:t>Pojedinac, stanovništvo, zajednica, ekosistem</w:t>
            </w:r>
          </w:p>
          <w:p w14:paraId="0798019F" w14:textId="77777777" w:rsidR="00522E03" w:rsidRPr="00522E03" w:rsidRDefault="00522E03" w:rsidP="00522E03">
            <w:pPr>
              <w:jc w:val="both"/>
              <w:rPr>
                <w:sz w:val="28"/>
                <w:szCs w:val="28"/>
                <w:lang w:val="fr-FR"/>
              </w:rPr>
            </w:pPr>
          </w:p>
          <w:p w14:paraId="6D82EECD" w14:textId="77777777" w:rsidR="00522E03" w:rsidRPr="00522E03" w:rsidRDefault="00522E03" w:rsidP="00522E03">
            <w:pPr>
              <w:jc w:val="both"/>
              <w:rPr>
                <w:b/>
                <w:i/>
                <w:sz w:val="28"/>
                <w:szCs w:val="28"/>
                <w:lang w:val="de-AT"/>
              </w:rPr>
            </w:pPr>
            <w:r w:rsidRPr="00522E03">
              <w:rPr>
                <w:b/>
                <w:i/>
                <w:sz w:val="28"/>
                <w:szCs w:val="28"/>
                <w:lang w:val="de-AT"/>
              </w:rPr>
              <w:t>Objašnjenje:</w:t>
            </w:r>
          </w:p>
          <w:p w14:paraId="53101799" w14:textId="77777777" w:rsidR="00522E03" w:rsidRPr="00522E03" w:rsidRDefault="00522E03" w:rsidP="00522E03">
            <w:pPr>
              <w:jc w:val="both"/>
              <w:rPr>
                <w:sz w:val="28"/>
                <w:szCs w:val="28"/>
                <w:lang w:val="de-AT"/>
              </w:rPr>
            </w:pPr>
            <w:r w:rsidRPr="00522E03">
              <w:rPr>
                <w:sz w:val="28"/>
                <w:szCs w:val="28"/>
                <w:lang w:val="de-AT"/>
              </w:rPr>
              <w:t>Očigledno, najmanji nivo organizacije je pojedinac. Zatim sledi populacija iste vrste, zatim kompletna zajednica svih vrsta na datom području. Konačno, ekosistem je najveći nivo, uključujući abiotske elemente staništa.</w:t>
            </w:r>
          </w:p>
          <w:p w14:paraId="2B661C6E" w14:textId="77777777" w:rsidR="00522E03" w:rsidRPr="00522E03" w:rsidRDefault="00522E03" w:rsidP="00522E03">
            <w:pPr>
              <w:jc w:val="both"/>
              <w:rPr>
                <w:sz w:val="28"/>
                <w:szCs w:val="28"/>
                <w:lang w:val="de-AT"/>
              </w:rPr>
            </w:pPr>
          </w:p>
          <w:p w14:paraId="075D6542" w14:textId="77777777" w:rsidR="00522E03" w:rsidRPr="00522E03" w:rsidRDefault="00522E03" w:rsidP="00522E03">
            <w:pPr>
              <w:jc w:val="both"/>
              <w:rPr>
                <w:sz w:val="28"/>
                <w:szCs w:val="28"/>
              </w:rPr>
            </w:pPr>
            <w:r w:rsidRPr="00522E03">
              <w:rPr>
                <w:b/>
                <w:sz w:val="28"/>
                <w:szCs w:val="28"/>
                <w:lang w:val="fr-FR"/>
              </w:rPr>
              <w:t xml:space="preserve">166. </w:t>
            </w:r>
            <w:r w:rsidRPr="00522E03">
              <w:rPr>
                <w:sz w:val="28"/>
                <w:szCs w:val="28"/>
              </w:rPr>
              <w:t xml:space="preserve">Odgovor je pod B: </w:t>
            </w:r>
            <w:r w:rsidRPr="00522E03">
              <w:rPr>
                <w:sz w:val="28"/>
                <w:szCs w:val="28"/>
                <w:u w:val="single"/>
              </w:rPr>
              <w:t>Mutualizam, komenzalizam i parazitizam</w:t>
            </w:r>
          </w:p>
          <w:p w14:paraId="2502386B" w14:textId="77777777" w:rsidR="00522E03" w:rsidRPr="00522E03" w:rsidRDefault="00522E03" w:rsidP="00522E03">
            <w:pPr>
              <w:jc w:val="both"/>
              <w:rPr>
                <w:sz w:val="28"/>
                <w:szCs w:val="28"/>
              </w:rPr>
            </w:pPr>
          </w:p>
          <w:p w14:paraId="613B377D" w14:textId="77777777" w:rsidR="00522E03" w:rsidRPr="00522E03" w:rsidRDefault="00522E03" w:rsidP="00522E03">
            <w:pPr>
              <w:jc w:val="both"/>
              <w:rPr>
                <w:b/>
                <w:i/>
                <w:sz w:val="28"/>
                <w:szCs w:val="28"/>
                <w:lang w:val="de-AT"/>
              </w:rPr>
            </w:pPr>
            <w:r w:rsidRPr="00522E03">
              <w:rPr>
                <w:b/>
                <w:i/>
                <w:sz w:val="28"/>
                <w:szCs w:val="28"/>
                <w:lang w:val="de-AT"/>
              </w:rPr>
              <w:t>Objašnjenje:</w:t>
            </w:r>
          </w:p>
          <w:p w14:paraId="37CC8F5A" w14:textId="77777777" w:rsidR="00522E03" w:rsidRPr="00522E03" w:rsidRDefault="00522E03" w:rsidP="00522E03">
            <w:pPr>
              <w:jc w:val="both"/>
              <w:rPr>
                <w:sz w:val="28"/>
                <w:szCs w:val="28"/>
                <w:lang w:val="fr-FR"/>
              </w:rPr>
            </w:pPr>
            <w:r w:rsidRPr="00522E03">
              <w:rPr>
                <w:sz w:val="28"/>
                <w:szCs w:val="28"/>
                <w:lang w:val="de-AT"/>
              </w:rPr>
              <w:t xml:space="preserve">Mutualizam je kada obe vrste imaju koristi. </w:t>
            </w:r>
            <w:r w:rsidRPr="00522E03">
              <w:rPr>
                <w:sz w:val="28"/>
                <w:szCs w:val="28"/>
                <w:lang w:val="fr-FR"/>
              </w:rPr>
              <w:t>Komensalizam je kada jedna vrsta ima koristi, a drugoj se ne nanosi šteta niti se pomaže. Parazitizam je kada je jedna vrsta negativno pogođena drugom.</w:t>
            </w:r>
          </w:p>
          <w:p w14:paraId="3DA43A79" w14:textId="77777777" w:rsidR="00522E03" w:rsidRPr="00522E03" w:rsidRDefault="00522E03" w:rsidP="00522E03">
            <w:pPr>
              <w:jc w:val="both"/>
              <w:rPr>
                <w:sz w:val="28"/>
                <w:szCs w:val="28"/>
                <w:lang w:val="fr-FR"/>
              </w:rPr>
            </w:pPr>
          </w:p>
          <w:p w14:paraId="6064186F" w14:textId="77777777" w:rsidR="00522E03" w:rsidRPr="00522E03" w:rsidRDefault="00522E03" w:rsidP="00522E03">
            <w:pPr>
              <w:jc w:val="both"/>
              <w:rPr>
                <w:sz w:val="28"/>
                <w:szCs w:val="28"/>
                <w:lang w:val="fr-FR"/>
              </w:rPr>
            </w:pPr>
            <w:r w:rsidRPr="00522E03">
              <w:rPr>
                <w:b/>
                <w:sz w:val="28"/>
                <w:szCs w:val="28"/>
                <w:lang w:val="fr-FR"/>
              </w:rPr>
              <w:t xml:space="preserve">167. </w:t>
            </w:r>
            <w:r w:rsidRPr="00522E03">
              <w:rPr>
                <w:sz w:val="28"/>
                <w:szCs w:val="28"/>
                <w:lang w:val="de-AT"/>
              </w:rPr>
              <w:t xml:space="preserve">Odgovor je pod C: </w:t>
            </w:r>
            <w:r w:rsidRPr="00522E03">
              <w:rPr>
                <w:sz w:val="28"/>
                <w:szCs w:val="28"/>
                <w:u w:val="single"/>
                <w:lang w:val="de-AT"/>
              </w:rPr>
              <w:t>Nivo zasićenosti</w:t>
            </w:r>
          </w:p>
          <w:p w14:paraId="7B0A4A6A" w14:textId="77777777" w:rsidR="00522E03" w:rsidRPr="00522E03" w:rsidRDefault="00522E03" w:rsidP="00522E03">
            <w:pPr>
              <w:jc w:val="both"/>
              <w:rPr>
                <w:sz w:val="28"/>
                <w:szCs w:val="28"/>
                <w:lang w:val="de-AT"/>
              </w:rPr>
            </w:pPr>
          </w:p>
          <w:p w14:paraId="54D5BA85" w14:textId="77777777" w:rsidR="00522E03" w:rsidRPr="00522E03" w:rsidRDefault="00522E03" w:rsidP="00522E03">
            <w:pPr>
              <w:jc w:val="both"/>
              <w:rPr>
                <w:b/>
                <w:i/>
                <w:sz w:val="28"/>
                <w:szCs w:val="28"/>
                <w:lang w:val="de-AT"/>
              </w:rPr>
            </w:pPr>
            <w:r w:rsidRPr="00522E03">
              <w:rPr>
                <w:b/>
                <w:i/>
                <w:sz w:val="28"/>
                <w:szCs w:val="28"/>
                <w:lang w:val="de-AT"/>
              </w:rPr>
              <w:t>Objašnjenje:</w:t>
            </w:r>
          </w:p>
          <w:p w14:paraId="26615D74" w14:textId="77777777" w:rsidR="00522E03" w:rsidRPr="00522E03" w:rsidRDefault="00522E03" w:rsidP="00522E03">
            <w:pPr>
              <w:jc w:val="both"/>
              <w:rPr>
                <w:sz w:val="28"/>
                <w:szCs w:val="28"/>
                <w:lang w:val="de-AT"/>
              </w:rPr>
            </w:pPr>
            <w:r w:rsidRPr="00522E03">
              <w:rPr>
                <w:sz w:val="28"/>
                <w:szCs w:val="28"/>
                <w:lang w:val="de-AT"/>
              </w:rPr>
              <w:t>Ovo je prag ili granica koja ograničava rast stanovništva kada su resursi ograničeni. Nivo zasićenosti je razlog što nemamo milijarde slonova na svetu - ima samo toliko prostora i resursa. Nivo zasićenosti važi za sve populacije na svetu – uključujući ljude.</w:t>
            </w:r>
          </w:p>
          <w:p w14:paraId="004AFC84" w14:textId="77777777" w:rsidR="00522E03" w:rsidRPr="00522E03" w:rsidRDefault="00522E03" w:rsidP="00522E03">
            <w:pPr>
              <w:jc w:val="both"/>
              <w:rPr>
                <w:sz w:val="28"/>
                <w:szCs w:val="28"/>
                <w:lang w:val="de-AT"/>
              </w:rPr>
            </w:pPr>
          </w:p>
          <w:p w14:paraId="57C61178" w14:textId="77777777" w:rsidR="00522E03" w:rsidRPr="00522E03" w:rsidRDefault="00522E03" w:rsidP="00522E03">
            <w:pPr>
              <w:jc w:val="both"/>
              <w:rPr>
                <w:sz w:val="28"/>
                <w:szCs w:val="28"/>
              </w:rPr>
            </w:pPr>
            <w:r w:rsidRPr="00522E03">
              <w:rPr>
                <w:b/>
                <w:sz w:val="28"/>
                <w:szCs w:val="28"/>
              </w:rPr>
              <w:t xml:space="preserve">168. </w:t>
            </w:r>
            <w:r w:rsidRPr="00522E03">
              <w:rPr>
                <w:sz w:val="28"/>
                <w:szCs w:val="28"/>
              </w:rPr>
              <w:t xml:space="preserve">Odgovor je pod C: </w:t>
            </w:r>
            <w:r w:rsidRPr="00522E03">
              <w:rPr>
                <w:sz w:val="28"/>
                <w:szCs w:val="28"/>
                <w:u w:val="single"/>
              </w:rPr>
              <w:t>Uticaj ljudske populacije, bogatstva i tehnologije na životnu sredinu</w:t>
            </w:r>
          </w:p>
          <w:p w14:paraId="6499074D" w14:textId="77777777" w:rsidR="00522E03" w:rsidRPr="00522E03" w:rsidRDefault="00522E03" w:rsidP="00522E03">
            <w:pPr>
              <w:jc w:val="both"/>
              <w:rPr>
                <w:sz w:val="28"/>
                <w:szCs w:val="28"/>
              </w:rPr>
            </w:pPr>
          </w:p>
          <w:p w14:paraId="5DBA13FA" w14:textId="77777777" w:rsidR="00522E03" w:rsidRPr="00522E03" w:rsidRDefault="00522E03" w:rsidP="00522E03">
            <w:pPr>
              <w:jc w:val="both"/>
              <w:rPr>
                <w:b/>
                <w:i/>
                <w:sz w:val="28"/>
                <w:szCs w:val="28"/>
                <w:lang w:val="de-AT"/>
              </w:rPr>
            </w:pPr>
            <w:r w:rsidRPr="00522E03">
              <w:rPr>
                <w:b/>
                <w:i/>
                <w:sz w:val="28"/>
                <w:szCs w:val="28"/>
                <w:lang w:val="de-AT"/>
              </w:rPr>
              <w:t>Objašnjenje:</w:t>
            </w:r>
          </w:p>
          <w:p w14:paraId="469D3317" w14:textId="77777777" w:rsidR="00522E03" w:rsidRPr="00522E03" w:rsidRDefault="00522E03" w:rsidP="00522E03">
            <w:pPr>
              <w:jc w:val="both"/>
              <w:rPr>
                <w:sz w:val="28"/>
                <w:szCs w:val="28"/>
              </w:rPr>
            </w:pPr>
            <w:r w:rsidRPr="00522E03">
              <w:rPr>
                <w:sz w:val="28"/>
                <w:szCs w:val="28"/>
                <w:lang w:val="de-AT"/>
              </w:rPr>
              <w:t xml:space="preserve">I=PAT jednačina je razvijena 1970-ih i opisuje uticaj ljudske populacije, bogatstva i tehnologije na životnu sredinu. Jednačina se koristi kao pomoć u razumevanju kako će veličina populacije, njeno bogatstvo (tj. prosečna potrošnja svake osobe) i nivo efikasnosti tehnologije stanovništva uticati na opšti uticaj stanovništva na životnu sredinu. </w:t>
            </w:r>
            <w:r w:rsidRPr="00522E03">
              <w:rPr>
                <w:sz w:val="28"/>
                <w:szCs w:val="28"/>
                <w:lang w:val="fr-FR"/>
              </w:rPr>
              <w:t xml:space="preserve">Jednačina je pojednostavljena i ne treba je posmatrati kao tačnu procenu populacije. </w:t>
            </w:r>
            <w:r w:rsidRPr="00522E03">
              <w:rPr>
                <w:sz w:val="28"/>
                <w:szCs w:val="28"/>
              </w:rPr>
              <w:t>Umesto toga, to je alat za razmišljanje. I- Impact; P-Population; A- Affluence i T-Tehnology.</w:t>
            </w:r>
          </w:p>
          <w:p w14:paraId="17BDC7F5" w14:textId="77777777" w:rsidR="00522E03" w:rsidRPr="00522E03" w:rsidRDefault="00522E03" w:rsidP="00522E03">
            <w:pPr>
              <w:jc w:val="both"/>
              <w:rPr>
                <w:sz w:val="28"/>
                <w:szCs w:val="28"/>
              </w:rPr>
            </w:pPr>
          </w:p>
          <w:p w14:paraId="66ACCA3C" w14:textId="77777777" w:rsidR="00522E03" w:rsidRPr="00522E03" w:rsidRDefault="00522E03" w:rsidP="00522E03">
            <w:pPr>
              <w:jc w:val="both"/>
              <w:rPr>
                <w:sz w:val="28"/>
                <w:szCs w:val="28"/>
                <w:lang w:val="de-AT"/>
              </w:rPr>
            </w:pPr>
            <w:r w:rsidRPr="00522E03">
              <w:rPr>
                <w:b/>
                <w:sz w:val="28"/>
                <w:szCs w:val="28"/>
              </w:rPr>
              <w:t xml:space="preserve">169. </w:t>
            </w:r>
            <w:r w:rsidRPr="00522E03">
              <w:rPr>
                <w:sz w:val="28"/>
                <w:szCs w:val="28"/>
                <w:lang w:val="de-AT"/>
              </w:rPr>
              <w:t xml:space="preserve">Odgovor je pod C: </w:t>
            </w:r>
            <w:r w:rsidRPr="00522E03">
              <w:rPr>
                <w:sz w:val="28"/>
                <w:szCs w:val="28"/>
                <w:u w:val="single"/>
                <w:lang w:val="de-AT"/>
              </w:rPr>
              <w:t>Kada je prikazan do danas, prikazuje krivu u obliku slova S</w:t>
            </w:r>
          </w:p>
          <w:p w14:paraId="0DD73D89" w14:textId="77777777" w:rsidR="00522E03" w:rsidRPr="00522E03" w:rsidRDefault="00522E03" w:rsidP="00522E03">
            <w:pPr>
              <w:jc w:val="both"/>
              <w:rPr>
                <w:sz w:val="28"/>
                <w:szCs w:val="28"/>
                <w:lang w:val="de-AT"/>
              </w:rPr>
            </w:pPr>
          </w:p>
          <w:p w14:paraId="15606D2A" w14:textId="77777777" w:rsidR="00522E03" w:rsidRPr="00522E03" w:rsidRDefault="00522E03" w:rsidP="00522E03">
            <w:pPr>
              <w:jc w:val="both"/>
              <w:rPr>
                <w:b/>
                <w:i/>
                <w:sz w:val="28"/>
                <w:szCs w:val="28"/>
              </w:rPr>
            </w:pPr>
            <w:r w:rsidRPr="00522E03">
              <w:rPr>
                <w:b/>
                <w:i/>
                <w:sz w:val="28"/>
                <w:szCs w:val="28"/>
              </w:rPr>
              <w:t>Objašnjenje:</w:t>
            </w:r>
          </w:p>
          <w:p w14:paraId="2F48A72C" w14:textId="77777777" w:rsidR="00522E03" w:rsidRPr="00522E03" w:rsidRDefault="00522E03" w:rsidP="00522E03">
            <w:pPr>
              <w:jc w:val="both"/>
              <w:rPr>
                <w:sz w:val="28"/>
                <w:szCs w:val="28"/>
              </w:rPr>
            </w:pPr>
            <w:r w:rsidRPr="00522E03">
              <w:rPr>
                <w:sz w:val="28"/>
                <w:szCs w:val="28"/>
              </w:rPr>
              <w:t>Kada se prikaže grafikon, ljudska populacija pokazuje krivu u obliku slova J. Ljudska populacija je u početku rasla veoma sporo. Međutim, njegov rast je eksponencijalan, pa se ljudska populacija svaki put udvostruči u kraćem vremenskom periodu. Za poređenje, kriva u obliku slova S bi pokazala izjednačavanje ili smanjenje populacije.</w:t>
            </w:r>
          </w:p>
          <w:p w14:paraId="1141FE55" w14:textId="77777777" w:rsidR="00522E03" w:rsidRPr="00522E03" w:rsidRDefault="00522E03" w:rsidP="00522E03">
            <w:pPr>
              <w:jc w:val="both"/>
              <w:rPr>
                <w:sz w:val="28"/>
                <w:szCs w:val="28"/>
              </w:rPr>
            </w:pPr>
          </w:p>
          <w:p w14:paraId="2BC6B0F6" w14:textId="77777777" w:rsidR="00522E03" w:rsidRPr="00522E03" w:rsidRDefault="00522E03" w:rsidP="00522E03">
            <w:pPr>
              <w:jc w:val="both"/>
              <w:rPr>
                <w:sz w:val="28"/>
                <w:szCs w:val="28"/>
                <w:lang w:val="de-AT"/>
              </w:rPr>
            </w:pPr>
            <w:r w:rsidRPr="00522E03">
              <w:rPr>
                <w:b/>
                <w:sz w:val="28"/>
                <w:szCs w:val="28"/>
              </w:rPr>
              <w:t xml:space="preserve">170. </w:t>
            </w:r>
            <w:r w:rsidRPr="00522E03">
              <w:rPr>
                <w:sz w:val="28"/>
                <w:szCs w:val="28"/>
                <w:lang w:val="de-AT"/>
              </w:rPr>
              <w:t xml:space="preserve">Odgovor je pod C: </w:t>
            </w:r>
            <w:r w:rsidRPr="00522E03">
              <w:rPr>
                <w:sz w:val="28"/>
                <w:szCs w:val="28"/>
                <w:u w:val="single"/>
                <w:lang w:val="de-AT"/>
              </w:rPr>
              <w:t>Podvrste</w:t>
            </w:r>
          </w:p>
          <w:p w14:paraId="007F9C0C" w14:textId="77777777" w:rsidR="00522E03" w:rsidRPr="00522E03" w:rsidRDefault="00522E03" w:rsidP="00522E03">
            <w:pPr>
              <w:jc w:val="both"/>
              <w:rPr>
                <w:sz w:val="28"/>
                <w:szCs w:val="28"/>
                <w:lang w:val="de-AT"/>
              </w:rPr>
            </w:pPr>
          </w:p>
          <w:p w14:paraId="3A922132" w14:textId="77777777" w:rsidR="00522E03" w:rsidRPr="00522E03" w:rsidRDefault="00522E03" w:rsidP="00522E03">
            <w:pPr>
              <w:jc w:val="both"/>
              <w:rPr>
                <w:b/>
                <w:i/>
                <w:sz w:val="28"/>
                <w:szCs w:val="28"/>
                <w:lang w:val="de-AT"/>
              </w:rPr>
            </w:pPr>
            <w:r w:rsidRPr="00522E03">
              <w:rPr>
                <w:b/>
                <w:i/>
                <w:sz w:val="28"/>
                <w:szCs w:val="28"/>
                <w:lang w:val="de-AT"/>
              </w:rPr>
              <w:t>Objašnjenje:</w:t>
            </w:r>
          </w:p>
          <w:p w14:paraId="131054C8" w14:textId="77777777" w:rsidR="00522E03" w:rsidRPr="00522E03" w:rsidRDefault="00522E03" w:rsidP="00522E03">
            <w:pPr>
              <w:jc w:val="both"/>
              <w:rPr>
                <w:sz w:val="28"/>
                <w:szCs w:val="28"/>
                <w:lang w:val="de-AT"/>
              </w:rPr>
            </w:pPr>
            <w:r w:rsidRPr="00522E03">
              <w:rPr>
                <w:sz w:val="28"/>
                <w:szCs w:val="28"/>
                <w:lang w:val="de-AT"/>
              </w:rPr>
              <w:t>Podvrsta je taksonomski rang ispod vrste, što znači da su podvrste pripadnici iste vrste, ali imaju neke karakteristike koje ih izdvajaju. Kao rezultat toga, dve različite podvrste iste vrste su obično fizički sposobne za ukrštanje, ali generalno ne, bilo zbog selekcije ili geografske izolacije.</w:t>
            </w:r>
          </w:p>
          <w:p w14:paraId="749144E2" w14:textId="77777777" w:rsidR="00522E03" w:rsidRPr="00522E03" w:rsidRDefault="00522E03" w:rsidP="00522E03">
            <w:pPr>
              <w:jc w:val="both"/>
              <w:rPr>
                <w:sz w:val="28"/>
                <w:szCs w:val="28"/>
                <w:lang w:val="de-AT"/>
              </w:rPr>
            </w:pPr>
          </w:p>
          <w:p w14:paraId="040C9634" w14:textId="77777777" w:rsidR="00522E03" w:rsidRPr="00522E03" w:rsidRDefault="00522E03" w:rsidP="00522E03">
            <w:pPr>
              <w:jc w:val="both"/>
              <w:rPr>
                <w:sz w:val="28"/>
                <w:szCs w:val="28"/>
                <w:lang w:val="de-AT"/>
              </w:rPr>
            </w:pPr>
            <w:r w:rsidRPr="00522E03">
              <w:rPr>
                <w:b/>
                <w:sz w:val="28"/>
                <w:szCs w:val="28"/>
                <w:lang w:val="de-AT"/>
              </w:rPr>
              <w:t xml:space="preserve">171. </w:t>
            </w:r>
            <w:r w:rsidRPr="00522E03">
              <w:rPr>
                <w:sz w:val="28"/>
                <w:szCs w:val="28"/>
                <w:lang w:val="de-AT"/>
              </w:rPr>
              <w:t xml:space="preserve">Odgovor je pod B: </w:t>
            </w:r>
            <w:r w:rsidRPr="00522E03">
              <w:rPr>
                <w:sz w:val="28"/>
                <w:szCs w:val="28"/>
                <w:u w:val="single"/>
                <w:lang w:val="de-AT"/>
              </w:rPr>
              <w:t>Mutualizam</w:t>
            </w:r>
          </w:p>
          <w:p w14:paraId="71EB055B" w14:textId="77777777" w:rsidR="00522E03" w:rsidRPr="00522E03" w:rsidRDefault="00522E03" w:rsidP="00522E03">
            <w:pPr>
              <w:jc w:val="both"/>
              <w:rPr>
                <w:sz w:val="28"/>
                <w:szCs w:val="28"/>
                <w:lang w:val="de-AT"/>
              </w:rPr>
            </w:pPr>
          </w:p>
          <w:p w14:paraId="6039644D" w14:textId="77777777" w:rsidR="00522E03" w:rsidRPr="00522E03" w:rsidRDefault="00522E03" w:rsidP="00522E03">
            <w:pPr>
              <w:jc w:val="both"/>
              <w:rPr>
                <w:b/>
                <w:sz w:val="28"/>
                <w:szCs w:val="28"/>
                <w:lang w:val="de-AT"/>
              </w:rPr>
            </w:pPr>
            <w:r w:rsidRPr="00522E03">
              <w:rPr>
                <w:b/>
                <w:sz w:val="28"/>
                <w:szCs w:val="28"/>
                <w:lang w:val="de-AT"/>
              </w:rPr>
              <w:t>Objašnjenje:</w:t>
            </w:r>
          </w:p>
          <w:p w14:paraId="14C9BBB6" w14:textId="77777777" w:rsidR="00522E03" w:rsidRPr="00522E03" w:rsidRDefault="00522E03" w:rsidP="00522E03">
            <w:pPr>
              <w:jc w:val="both"/>
              <w:rPr>
                <w:sz w:val="28"/>
                <w:szCs w:val="28"/>
                <w:lang w:val="de-AT"/>
              </w:rPr>
            </w:pPr>
            <w:r w:rsidRPr="00522E03">
              <w:rPr>
                <w:sz w:val="28"/>
                <w:szCs w:val="28"/>
                <w:lang w:val="de-AT"/>
              </w:rPr>
              <w:t>Koevolucija je proces kojim dve ili više vrsta evoluiraju kao odgovor jedna na drugu, i generalno opisuje konkurentske vrste. Dok kolibri i cvet mogu evoluirati zbog ovog odnosa, koevolucija češće opisuje evoluciju odbrambenih mehanizama kao odgovor na odnos predator-plen. Parazitizam je odnos u kojem jedna vrsta ima koristi na račun domaćina. Ovo ponekad može dovesti do koevolucije, u zavisnosti od toga kako domaćin reaguje. Nijedna vrsta nije oštećena u datom scenariju, tako da je ovo netačno. Konkurentsko isključenje opisuje fenomen kada dve vrste dele istu nišu, a jača tera slabijeg konkurenta. Mutualizam, tačan odgovor, opisuje odnos u kojem vrste međusobno eksploatišu jedna drugu. U ovom slučaju, kolibri dobija hranu od cveta, a cvet dobija reproduktivnu prednost od kolibrija.</w:t>
            </w:r>
          </w:p>
          <w:p w14:paraId="1A32F183" w14:textId="77777777" w:rsidR="00522E03" w:rsidRPr="00522E03" w:rsidRDefault="00522E03" w:rsidP="00522E03">
            <w:pPr>
              <w:jc w:val="both"/>
              <w:rPr>
                <w:sz w:val="28"/>
                <w:szCs w:val="28"/>
                <w:lang w:val="de-AT"/>
              </w:rPr>
            </w:pPr>
          </w:p>
          <w:p w14:paraId="2F67F181" w14:textId="77777777" w:rsidR="00522E03" w:rsidRPr="00522E03" w:rsidRDefault="00522E03" w:rsidP="00522E03">
            <w:pPr>
              <w:jc w:val="both"/>
              <w:rPr>
                <w:sz w:val="28"/>
                <w:szCs w:val="28"/>
                <w:lang w:val="de-AT"/>
              </w:rPr>
            </w:pPr>
            <w:r w:rsidRPr="00522E03">
              <w:rPr>
                <w:b/>
                <w:sz w:val="28"/>
                <w:szCs w:val="28"/>
                <w:lang w:val="de-AT"/>
              </w:rPr>
              <w:t xml:space="preserve">172. </w:t>
            </w:r>
            <w:r w:rsidRPr="00522E03">
              <w:rPr>
                <w:sz w:val="28"/>
                <w:szCs w:val="28"/>
                <w:lang w:val="de-AT"/>
              </w:rPr>
              <w:t xml:space="preserve">Odgovor je pod A: </w:t>
            </w:r>
            <w:r w:rsidRPr="00522E03">
              <w:rPr>
                <w:bCs/>
                <w:iCs/>
                <w:sz w:val="28"/>
                <w:szCs w:val="28"/>
                <w:u w:val="single"/>
                <w:lang w:val="de-AT"/>
              </w:rPr>
              <w:t>Imaju izuzetno otporan imuni sistem</w:t>
            </w:r>
          </w:p>
          <w:p w14:paraId="41A89D35" w14:textId="77777777" w:rsidR="00522E03" w:rsidRPr="00522E03" w:rsidRDefault="00522E03" w:rsidP="00522E03">
            <w:pPr>
              <w:jc w:val="both"/>
              <w:rPr>
                <w:sz w:val="28"/>
                <w:szCs w:val="28"/>
                <w:lang w:val="de-AT"/>
              </w:rPr>
            </w:pPr>
          </w:p>
          <w:p w14:paraId="7CA3CEB2" w14:textId="77777777" w:rsidR="00522E03" w:rsidRPr="00522E03" w:rsidRDefault="00522E03" w:rsidP="00522E03">
            <w:pPr>
              <w:jc w:val="both"/>
              <w:rPr>
                <w:b/>
                <w:i/>
                <w:sz w:val="28"/>
                <w:szCs w:val="28"/>
                <w:lang w:val="de-AT"/>
              </w:rPr>
            </w:pPr>
            <w:r w:rsidRPr="00522E03">
              <w:rPr>
                <w:b/>
                <w:i/>
                <w:sz w:val="28"/>
                <w:szCs w:val="28"/>
                <w:lang w:val="de-AT"/>
              </w:rPr>
              <w:t>Objašnjenje:</w:t>
            </w:r>
          </w:p>
          <w:p w14:paraId="333D77B4" w14:textId="77777777" w:rsidR="00522E03" w:rsidRPr="00522E03" w:rsidRDefault="00522E03" w:rsidP="00522E03">
            <w:pPr>
              <w:jc w:val="both"/>
              <w:rPr>
                <w:sz w:val="28"/>
                <w:szCs w:val="28"/>
                <w:lang w:val="fr-FR"/>
              </w:rPr>
            </w:pPr>
            <w:r w:rsidRPr="00522E03">
              <w:rPr>
                <w:sz w:val="28"/>
                <w:szCs w:val="28"/>
                <w:lang w:val="fr-FR"/>
              </w:rPr>
              <w:t>Pokazalo se da su ajkule veoma otporne na infekciju kada su ranjene. Takođe je primetno koliko su niske stope raka kod ajkula - u stvari, istraživači sa MIT-a su izolovali potencijalni antitumorski agens u skeletima ajkula koji bi mogao da nastavi istraživanje raka u odnosu na ljudske pacijente.</w:t>
            </w:r>
          </w:p>
          <w:p w14:paraId="582603BD" w14:textId="79A64329" w:rsidR="00522E03" w:rsidRDefault="00522E03" w:rsidP="00522E03">
            <w:pPr>
              <w:jc w:val="both"/>
              <w:rPr>
                <w:sz w:val="28"/>
                <w:szCs w:val="28"/>
                <w:lang w:val="fr-FR"/>
              </w:rPr>
            </w:pPr>
          </w:p>
          <w:p w14:paraId="7A6B6504" w14:textId="04CDF100" w:rsidR="00A02AF3" w:rsidRDefault="00A02AF3" w:rsidP="00522E03">
            <w:pPr>
              <w:jc w:val="both"/>
              <w:rPr>
                <w:sz w:val="28"/>
                <w:szCs w:val="28"/>
                <w:lang w:val="fr-FR"/>
              </w:rPr>
            </w:pPr>
          </w:p>
          <w:p w14:paraId="6BA333A9" w14:textId="77777777" w:rsidR="00A02AF3" w:rsidRPr="00522E03" w:rsidRDefault="00A02AF3" w:rsidP="00522E03">
            <w:pPr>
              <w:jc w:val="both"/>
              <w:rPr>
                <w:sz w:val="28"/>
                <w:szCs w:val="28"/>
                <w:lang w:val="fr-FR"/>
              </w:rPr>
            </w:pPr>
          </w:p>
          <w:p w14:paraId="456A5136" w14:textId="77777777" w:rsidR="00522E03" w:rsidRPr="00522E03" w:rsidRDefault="00522E03" w:rsidP="00522E03">
            <w:pPr>
              <w:jc w:val="both"/>
              <w:rPr>
                <w:sz w:val="28"/>
                <w:szCs w:val="28"/>
                <w:lang w:val="de-AT"/>
              </w:rPr>
            </w:pPr>
            <w:r w:rsidRPr="00522E03">
              <w:rPr>
                <w:b/>
                <w:sz w:val="28"/>
                <w:szCs w:val="28"/>
                <w:lang w:val="fr-FR"/>
              </w:rPr>
              <w:t xml:space="preserve">173. </w:t>
            </w:r>
            <w:r w:rsidRPr="00522E03">
              <w:rPr>
                <w:sz w:val="28"/>
                <w:szCs w:val="28"/>
                <w:lang w:val="de-AT"/>
              </w:rPr>
              <w:t xml:space="preserve">Odgovor je pod D: </w:t>
            </w:r>
            <w:r w:rsidRPr="00522E03">
              <w:rPr>
                <w:bCs/>
                <w:iCs/>
                <w:sz w:val="28"/>
                <w:szCs w:val="28"/>
                <w:u w:val="single"/>
                <w:lang w:val="de-AT"/>
              </w:rPr>
              <w:t>Amensalizam</w:t>
            </w:r>
          </w:p>
          <w:p w14:paraId="1ABA5F82" w14:textId="77777777" w:rsidR="00522E03" w:rsidRPr="00522E03" w:rsidRDefault="00522E03" w:rsidP="00522E03">
            <w:pPr>
              <w:jc w:val="both"/>
              <w:rPr>
                <w:sz w:val="28"/>
                <w:szCs w:val="28"/>
                <w:lang w:val="de-AT"/>
              </w:rPr>
            </w:pPr>
          </w:p>
          <w:p w14:paraId="7AEEBE5D" w14:textId="77777777" w:rsidR="00522E03" w:rsidRPr="00522E03" w:rsidRDefault="00522E03" w:rsidP="00522E03">
            <w:pPr>
              <w:jc w:val="both"/>
              <w:rPr>
                <w:b/>
                <w:i/>
                <w:sz w:val="28"/>
                <w:szCs w:val="28"/>
                <w:lang w:val="de-AT"/>
              </w:rPr>
            </w:pPr>
            <w:r w:rsidRPr="00522E03">
              <w:rPr>
                <w:b/>
                <w:i/>
                <w:sz w:val="28"/>
                <w:szCs w:val="28"/>
                <w:lang w:val="de-AT"/>
              </w:rPr>
              <w:t>Objašnjenje:</w:t>
            </w:r>
          </w:p>
          <w:p w14:paraId="3409E235" w14:textId="77777777" w:rsidR="00522E03" w:rsidRPr="00522E03" w:rsidRDefault="00522E03" w:rsidP="00522E03">
            <w:pPr>
              <w:jc w:val="both"/>
              <w:rPr>
                <w:sz w:val="28"/>
                <w:szCs w:val="28"/>
                <w:lang w:val="de-AT"/>
              </w:rPr>
            </w:pPr>
            <w:r w:rsidRPr="00522E03">
              <w:rPr>
                <w:sz w:val="28"/>
                <w:szCs w:val="28"/>
                <w:lang w:val="de-AT"/>
              </w:rPr>
              <w:t>Prekomerno naseljavanje od strane invazivne populacije zečeva dovelo je do nanošenja štete pustinjskim biljnim zajednicama bez negativnog uticaja na zečeve, što je rezultiralo amensalizmom.</w:t>
            </w:r>
          </w:p>
          <w:p w14:paraId="7A37DECC" w14:textId="77777777" w:rsidR="00522E03" w:rsidRPr="00522E03" w:rsidRDefault="00522E03" w:rsidP="00522E03">
            <w:pPr>
              <w:jc w:val="both"/>
              <w:rPr>
                <w:sz w:val="28"/>
                <w:szCs w:val="28"/>
                <w:lang w:val="de-AT"/>
              </w:rPr>
            </w:pPr>
          </w:p>
          <w:p w14:paraId="4C6B2641" w14:textId="77777777" w:rsidR="00522E03" w:rsidRPr="00522E03" w:rsidRDefault="00522E03" w:rsidP="00522E03">
            <w:pPr>
              <w:jc w:val="both"/>
              <w:rPr>
                <w:sz w:val="28"/>
                <w:szCs w:val="28"/>
                <w:lang w:val="de-AT"/>
              </w:rPr>
            </w:pPr>
            <w:r w:rsidRPr="00522E03">
              <w:rPr>
                <w:b/>
                <w:sz w:val="28"/>
                <w:szCs w:val="28"/>
                <w:lang w:val="de-AT"/>
              </w:rPr>
              <w:t xml:space="preserve">174. </w:t>
            </w:r>
            <w:r w:rsidRPr="00522E03">
              <w:rPr>
                <w:sz w:val="28"/>
                <w:szCs w:val="28"/>
                <w:lang w:val="de-AT"/>
              </w:rPr>
              <w:t xml:space="preserve">Odgovor je pod A: </w:t>
            </w:r>
            <w:r w:rsidRPr="00522E03">
              <w:rPr>
                <w:sz w:val="28"/>
                <w:szCs w:val="28"/>
                <w:u w:val="single"/>
                <w:lang w:val="de-AT"/>
              </w:rPr>
              <w:t>Ravnomernost vrsta</w:t>
            </w:r>
          </w:p>
          <w:p w14:paraId="45A7660D" w14:textId="77777777" w:rsidR="00522E03" w:rsidRPr="00522E03" w:rsidRDefault="00522E03" w:rsidP="00522E03">
            <w:pPr>
              <w:jc w:val="both"/>
              <w:rPr>
                <w:sz w:val="28"/>
                <w:szCs w:val="28"/>
                <w:lang w:val="de-AT"/>
              </w:rPr>
            </w:pPr>
          </w:p>
          <w:p w14:paraId="4202E3C7" w14:textId="77777777" w:rsidR="00522E03" w:rsidRPr="00522E03" w:rsidRDefault="00522E03" w:rsidP="00522E03">
            <w:pPr>
              <w:jc w:val="both"/>
              <w:rPr>
                <w:b/>
                <w:i/>
                <w:sz w:val="28"/>
                <w:szCs w:val="28"/>
                <w:lang w:val="de-AT"/>
              </w:rPr>
            </w:pPr>
            <w:r w:rsidRPr="00522E03">
              <w:rPr>
                <w:b/>
                <w:i/>
                <w:sz w:val="28"/>
                <w:szCs w:val="28"/>
                <w:lang w:val="de-AT"/>
              </w:rPr>
              <w:t>Objašnjenje:</w:t>
            </w:r>
          </w:p>
          <w:p w14:paraId="03E92815" w14:textId="77777777" w:rsidR="00522E03" w:rsidRPr="00522E03" w:rsidRDefault="00522E03" w:rsidP="00522E03">
            <w:pPr>
              <w:jc w:val="both"/>
              <w:rPr>
                <w:sz w:val="28"/>
                <w:szCs w:val="28"/>
                <w:lang w:val="de-AT"/>
              </w:rPr>
            </w:pPr>
            <w:r w:rsidRPr="00522E03">
              <w:rPr>
                <w:sz w:val="28"/>
                <w:szCs w:val="28"/>
                <w:lang w:val="de-AT"/>
              </w:rPr>
              <w:t>Ujednačenost vrsta je mera diverziteta koja uzima u obzir relativni udeo različitih vrsta u datoj oblasti. Bogatstvo se takođe može klasifikovati kao mera različitosti; međutim, to se odnosi na broj različitih vrsta u oblasti, a ne na proporciju. Na kraju, filogenija se odnosi na izgradnju razgranatih modela koji ilustruju evolucione puteve.</w:t>
            </w:r>
          </w:p>
          <w:p w14:paraId="22B3587D" w14:textId="77777777" w:rsidR="00522E03" w:rsidRPr="00522E03" w:rsidRDefault="00522E03" w:rsidP="00522E03">
            <w:pPr>
              <w:jc w:val="both"/>
              <w:rPr>
                <w:sz w:val="28"/>
                <w:szCs w:val="28"/>
                <w:lang w:val="de-AT"/>
              </w:rPr>
            </w:pPr>
          </w:p>
          <w:p w14:paraId="5556895A" w14:textId="77777777" w:rsidR="00522E03" w:rsidRPr="00522E03" w:rsidRDefault="00522E03" w:rsidP="00522E03">
            <w:pPr>
              <w:jc w:val="both"/>
              <w:rPr>
                <w:sz w:val="28"/>
                <w:szCs w:val="28"/>
                <w:lang w:val="de-AT"/>
              </w:rPr>
            </w:pPr>
            <w:r w:rsidRPr="00522E03">
              <w:rPr>
                <w:b/>
                <w:sz w:val="28"/>
                <w:szCs w:val="28"/>
                <w:lang w:val="de-AT"/>
              </w:rPr>
              <w:t xml:space="preserve">175. </w:t>
            </w:r>
            <w:r w:rsidRPr="00522E03">
              <w:rPr>
                <w:sz w:val="28"/>
                <w:szCs w:val="28"/>
                <w:lang w:val="de-AT"/>
              </w:rPr>
              <w:t xml:space="preserve">Odgovor je pod D: </w:t>
            </w:r>
            <w:r w:rsidRPr="00522E03">
              <w:rPr>
                <w:sz w:val="28"/>
                <w:szCs w:val="28"/>
                <w:u w:val="single"/>
                <w:lang w:val="de-AT"/>
              </w:rPr>
              <w:t>Efekat uskog grla</w:t>
            </w:r>
          </w:p>
          <w:p w14:paraId="73E028A5" w14:textId="77777777" w:rsidR="00522E03" w:rsidRPr="00522E03" w:rsidRDefault="00522E03" w:rsidP="00522E03">
            <w:pPr>
              <w:jc w:val="both"/>
              <w:rPr>
                <w:sz w:val="28"/>
                <w:szCs w:val="28"/>
                <w:lang w:val="de-AT"/>
              </w:rPr>
            </w:pPr>
          </w:p>
          <w:p w14:paraId="798431CE" w14:textId="77777777" w:rsidR="00522E03" w:rsidRPr="00522E03" w:rsidRDefault="00522E03" w:rsidP="00522E03">
            <w:pPr>
              <w:jc w:val="both"/>
              <w:rPr>
                <w:b/>
                <w:i/>
                <w:sz w:val="28"/>
                <w:szCs w:val="28"/>
                <w:lang w:val="de-AT"/>
              </w:rPr>
            </w:pPr>
            <w:r w:rsidRPr="00522E03">
              <w:rPr>
                <w:b/>
                <w:i/>
                <w:sz w:val="28"/>
                <w:szCs w:val="28"/>
                <w:lang w:val="de-AT"/>
              </w:rPr>
              <w:t>Objašnjenje:</w:t>
            </w:r>
          </w:p>
          <w:p w14:paraId="5F77B361" w14:textId="77777777" w:rsidR="00522E03" w:rsidRPr="00522E03" w:rsidRDefault="00522E03" w:rsidP="00522E03">
            <w:pPr>
              <w:jc w:val="both"/>
              <w:rPr>
                <w:sz w:val="28"/>
                <w:szCs w:val="28"/>
                <w:lang w:val="de-AT"/>
              </w:rPr>
            </w:pPr>
            <w:r w:rsidRPr="00522E03">
              <w:rPr>
                <w:sz w:val="28"/>
                <w:szCs w:val="28"/>
                <w:lang w:val="de-AT"/>
              </w:rPr>
              <w:t xml:space="preserve">Efekat uskog grla nastaje nakon drastičnog smanjenja veličine populacije usled događaja kao što su prirodna katastrofa ili rasprostranjena bolest. Preostaloj populaciji nedostaje genetska raznolikost jer ima manje pojedinaca i manje gena prisutnih u populaciji. Efekat osnivača nije tačan jer se definiše kao gubitak genetske varijacije kao rezultat toga što nekoliko jedinki stvara populaciju. Geografska izolacija nastaje kada je stanovništvo izolovano od drugih zbog geografskih granica kao što su planine, litice ili velike vodene površine; dakle, to nije ispravan izbor. </w:t>
            </w:r>
          </w:p>
          <w:p w14:paraId="0E2980B6" w14:textId="77777777" w:rsidR="00522E03" w:rsidRPr="00522E03" w:rsidRDefault="00522E03" w:rsidP="00522E03">
            <w:pPr>
              <w:jc w:val="both"/>
              <w:rPr>
                <w:sz w:val="28"/>
                <w:szCs w:val="28"/>
                <w:lang w:val="de-AT"/>
              </w:rPr>
            </w:pPr>
          </w:p>
          <w:p w14:paraId="693B6BE1" w14:textId="77777777" w:rsidR="00522E03" w:rsidRPr="00522E03" w:rsidRDefault="00522E03" w:rsidP="00522E03">
            <w:pPr>
              <w:jc w:val="both"/>
              <w:rPr>
                <w:sz w:val="28"/>
                <w:szCs w:val="28"/>
              </w:rPr>
            </w:pPr>
            <w:r w:rsidRPr="00522E03">
              <w:rPr>
                <w:b/>
                <w:sz w:val="28"/>
                <w:szCs w:val="28"/>
                <w:lang w:val="de-AT"/>
              </w:rPr>
              <w:t xml:space="preserve">176. </w:t>
            </w:r>
            <w:r w:rsidRPr="00522E03">
              <w:rPr>
                <w:sz w:val="28"/>
                <w:szCs w:val="28"/>
              </w:rPr>
              <w:t xml:space="preserve">Odgovor je pod C: </w:t>
            </w:r>
            <w:r w:rsidRPr="00522E03">
              <w:rPr>
                <w:sz w:val="28"/>
                <w:szCs w:val="28"/>
                <w:u w:val="single"/>
              </w:rPr>
              <w:t>Paralelizam</w:t>
            </w:r>
          </w:p>
          <w:p w14:paraId="27A6858F" w14:textId="77777777" w:rsidR="00522E03" w:rsidRPr="00522E03" w:rsidRDefault="00522E03" w:rsidP="00522E03">
            <w:pPr>
              <w:jc w:val="both"/>
              <w:rPr>
                <w:sz w:val="28"/>
                <w:szCs w:val="28"/>
              </w:rPr>
            </w:pPr>
          </w:p>
          <w:p w14:paraId="3A5E8B3A" w14:textId="77777777" w:rsidR="00522E03" w:rsidRPr="00522E03" w:rsidRDefault="00522E03" w:rsidP="00522E03">
            <w:pPr>
              <w:jc w:val="both"/>
              <w:rPr>
                <w:b/>
                <w:sz w:val="28"/>
                <w:szCs w:val="28"/>
              </w:rPr>
            </w:pPr>
            <w:r w:rsidRPr="00522E03">
              <w:rPr>
                <w:b/>
                <w:sz w:val="28"/>
                <w:szCs w:val="28"/>
              </w:rPr>
              <w:t>Objašnjenje:</w:t>
            </w:r>
          </w:p>
          <w:p w14:paraId="58100676" w14:textId="74A0067E" w:rsidR="00522E03" w:rsidRPr="00522E03" w:rsidRDefault="00522E03" w:rsidP="00522E03">
            <w:pPr>
              <w:jc w:val="both"/>
              <w:rPr>
                <w:sz w:val="28"/>
                <w:szCs w:val="28"/>
                <w:lang w:val="fr-FR"/>
              </w:rPr>
            </w:pPr>
            <w:r w:rsidRPr="00522E03">
              <w:rPr>
                <w:sz w:val="28"/>
                <w:szCs w:val="28"/>
              </w:rPr>
              <w:t xml:space="preserve">Paralelizam može opisati vrstu evolucije, ali ne predstavlja vrstu interakcije vrsta. S druge strane, imali smo druge izbore - međuvrsto nadmetanje, grabežljivost, parazitizam i uzajamnost </w:t>
            </w:r>
            <w:r w:rsidR="00474BE6">
              <w:rPr>
                <w:sz w:val="28"/>
                <w:szCs w:val="28"/>
              </w:rPr>
              <w:t>–</w:t>
            </w:r>
            <w:r w:rsidRPr="00522E03">
              <w:rPr>
                <w:sz w:val="28"/>
                <w:szCs w:val="28"/>
              </w:rPr>
              <w:t xml:space="preserve"> </w:t>
            </w:r>
            <w:r w:rsidR="00474BE6">
              <w:rPr>
                <w:sz w:val="28"/>
                <w:szCs w:val="28"/>
              </w:rPr>
              <w:t xml:space="preserve">to </w:t>
            </w:r>
            <w:r w:rsidRPr="00522E03">
              <w:rPr>
                <w:sz w:val="28"/>
                <w:szCs w:val="28"/>
              </w:rPr>
              <w:t xml:space="preserve">su vrste interakcija vrsta. Predatorstvo se dešava kada se jedna vrsta (predator) hrani drugom vrstom (plenom). Parazitizam se dešava kada jedan organizam živi od tela drugog. </w:t>
            </w:r>
            <w:r w:rsidRPr="00522E03">
              <w:rPr>
                <w:sz w:val="28"/>
                <w:szCs w:val="28"/>
                <w:lang w:val="fr-FR"/>
              </w:rPr>
              <w:t>Ovaj organizam je parazit i obično živi unutar ili na domaćinu. Mutualizam se odnosi na interakciju između više vrsta u korist svih članova vrste.</w:t>
            </w:r>
          </w:p>
          <w:p w14:paraId="79D4C743" w14:textId="77777777" w:rsidR="00522E03" w:rsidRPr="00522E03" w:rsidRDefault="00522E03" w:rsidP="00522E03">
            <w:pPr>
              <w:jc w:val="both"/>
              <w:rPr>
                <w:sz w:val="28"/>
                <w:szCs w:val="28"/>
                <w:lang w:val="fr-FR"/>
              </w:rPr>
            </w:pPr>
          </w:p>
          <w:p w14:paraId="72ED52D8" w14:textId="77777777" w:rsidR="00522E03" w:rsidRPr="00522E03" w:rsidRDefault="00522E03" w:rsidP="00522E03">
            <w:pPr>
              <w:jc w:val="both"/>
              <w:rPr>
                <w:sz w:val="28"/>
                <w:szCs w:val="28"/>
                <w:lang w:val="fr-FR"/>
              </w:rPr>
            </w:pPr>
            <w:r w:rsidRPr="00522E03">
              <w:rPr>
                <w:b/>
                <w:sz w:val="28"/>
                <w:szCs w:val="28"/>
                <w:lang w:val="fr-FR"/>
              </w:rPr>
              <w:t xml:space="preserve">177. </w:t>
            </w:r>
            <w:r w:rsidRPr="00522E03">
              <w:rPr>
                <w:sz w:val="28"/>
                <w:szCs w:val="28"/>
                <w:lang w:val="de-AT"/>
              </w:rPr>
              <w:t xml:space="preserve">Odgovor je pod C: </w:t>
            </w:r>
            <w:r w:rsidRPr="00522E03">
              <w:rPr>
                <w:sz w:val="28"/>
                <w:szCs w:val="28"/>
                <w:u w:val="single"/>
                <w:lang w:val="de-AT"/>
              </w:rPr>
              <w:t>Mutualistički odnos</w:t>
            </w:r>
          </w:p>
          <w:p w14:paraId="15900BE7" w14:textId="77777777" w:rsidR="00522E03" w:rsidRPr="00522E03" w:rsidRDefault="00522E03" w:rsidP="00522E03">
            <w:pPr>
              <w:jc w:val="both"/>
              <w:rPr>
                <w:sz w:val="28"/>
                <w:szCs w:val="28"/>
                <w:lang w:val="de-AT"/>
              </w:rPr>
            </w:pPr>
          </w:p>
          <w:p w14:paraId="522551E4" w14:textId="77777777" w:rsidR="00522E03" w:rsidRPr="00522E03" w:rsidRDefault="00522E03" w:rsidP="00522E03">
            <w:pPr>
              <w:jc w:val="both"/>
              <w:rPr>
                <w:b/>
                <w:i/>
                <w:sz w:val="28"/>
                <w:szCs w:val="28"/>
                <w:lang w:val="de-AT"/>
              </w:rPr>
            </w:pPr>
            <w:r w:rsidRPr="00522E03">
              <w:rPr>
                <w:b/>
                <w:i/>
                <w:sz w:val="28"/>
                <w:szCs w:val="28"/>
                <w:lang w:val="de-AT"/>
              </w:rPr>
              <w:t>Objašnjenje:</w:t>
            </w:r>
          </w:p>
          <w:p w14:paraId="7CC381C6" w14:textId="77777777" w:rsidR="00522E03" w:rsidRPr="00522E03" w:rsidRDefault="00522E03" w:rsidP="00522E03">
            <w:pPr>
              <w:jc w:val="both"/>
              <w:rPr>
                <w:sz w:val="28"/>
                <w:szCs w:val="28"/>
                <w:lang w:val="de-AT"/>
              </w:rPr>
            </w:pPr>
            <w:r w:rsidRPr="00522E03">
              <w:rPr>
                <w:sz w:val="28"/>
                <w:szCs w:val="28"/>
                <w:lang w:val="de-AT"/>
              </w:rPr>
              <w:t>Pitanje opisuje uzajamni odnos u kome imaju koristi i pčela i cvet. Mutualistički odnosi se mogu opisati kao interakcije između vrsta koje dobiju svi. Facilitativni odnosi nastaju kada jedna vrsta ima koristi, a druga vrsta nije ni na koji način pogođena. Konkurentski odnosi su interakcije pobednik-gubitnik gde jedna vrsta ima koristi, a druga vrsta ima štetan uticaj.</w:t>
            </w:r>
          </w:p>
          <w:p w14:paraId="735682FC" w14:textId="77777777" w:rsidR="00522E03" w:rsidRPr="00522E03" w:rsidRDefault="00522E03" w:rsidP="00522E03">
            <w:pPr>
              <w:jc w:val="both"/>
              <w:rPr>
                <w:sz w:val="28"/>
                <w:szCs w:val="28"/>
                <w:lang w:val="de-AT"/>
              </w:rPr>
            </w:pPr>
          </w:p>
          <w:p w14:paraId="58EBF9B4" w14:textId="77777777" w:rsidR="00522E03" w:rsidRPr="00522E03" w:rsidRDefault="00522E03" w:rsidP="00522E03">
            <w:pPr>
              <w:jc w:val="both"/>
              <w:rPr>
                <w:sz w:val="28"/>
                <w:szCs w:val="28"/>
                <w:lang w:val="fr-FR"/>
              </w:rPr>
            </w:pPr>
            <w:r w:rsidRPr="00522E03">
              <w:rPr>
                <w:b/>
                <w:sz w:val="28"/>
                <w:szCs w:val="28"/>
                <w:lang w:val="de-AT"/>
              </w:rPr>
              <w:t xml:space="preserve">178. </w:t>
            </w:r>
            <w:r w:rsidRPr="00522E03">
              <w:rPr>
                <w:sz w:val="28"/>
                <w:szCs w:val="28"/>
                <w:lang w:val="fr-FR"/>
              </w:rPr>
              <w:t xml:space="preserve">Odgovor je pod B: </w:t>
            </w:r>
            <w:r w:rsidRPr="00522E03">
              <w:rPr>
                <w:sz w:val="28"/>
                <w:szCs w:val="28"/>
                <w:u w:val="single"/>
                <w:lang w:val="fr-FR"/>
              </w:rPr>
              <w:t>Genetsko odstupanje</w:t>
            </w:r>
          </w:p>
          <w:p w14:paraId="6FD7477A" w14:textId="77777777" w:rsidR="00522E03" w:rsidRPr="00522E03" w:rsidRDefault="00522E03" w:rsidP="00522E03">
            <w:pPr>
              <w:jc w:val="both"/>
              <w:rPr>
                <w:sz w:val="28"/>
                <w:szCs w:val="28"/>
                <w:lang w:val="fr-FR"/>
              </w:rPr>
            </w:pPr>
          </w:p>
          <w:p w14:paraId="30DE1266" w14:textId="77777777" w:rsidR="00522E03" w:rsidRPr="00522E03" w:rsidRDefault="00522E03" w:rsidP="00522E03">
            <w:pPr>
              <w:jc w:val="both"/>
              <w:rPr>
                <w:b/>
                <w:i/>
                <w:sz w:val="28"/>
                <w:szCs w:val="28"/>
                <w:lang w:val="fr-FR"/>
              </w:rPr>
            </w:pPr>
            <w:r w:rsidRPr="00522E03">
              <w:rPr>
                <w:b/>
                <w:i/>
                <w:sz w:val="28"/>
                <w:szCs w:val="28"/>
                <w:lang w:val="fr-FR"/>
              </w:rPr>
              <w:t>Objašnjenje:</w:t>
            </w:r>
          </w:p>
          <w:p w14:paraId="5274AF4A" w14:textId="77777777" w:rsidR="00522E03" w:rsidRPr="00522E03" w:rsidRDefault="00522E03" w:rsidP="00522E03">
            <w:pPr>
              <w:jc w:val="both"/>
              <w:rPr>
                <w:sz w:val="28"/>
                <w:szCs w:val="28"/>
                <w:lang w:val="fr-FR"/>
              </w:rPr>
            </w:pPr>
            <w:r w:rsidRPr="00522E03">
              <w:rPr>
                <w:sz w:val="28"/>
                <w:szCs w:val="28"/>
                <w:lang w:val="fr-FR"/>
              </w:rPr>
              <w:t>Ovo je jedini izbor odgovora koji se odnosi na nasumični, prirodni proces kojim se smanjuju frekvencije alela u opštoj populaciji. Svi ostali termini su događaji koji se javljaju kao odgovor na malu veličinu populacije ili kolonizaciju.</w:t>
            </w:r>
          </w:p>
          <w:p w14:paraId="61759AB9" w14:textId="77777777" w:rsidR="00522E03" w:rsidRPr="00522E03" w:rsidRDefault="00522E03" w:rsidP="00522E03">
            <w:pPr>
              <w:jc w:val="both"/>
              <w:rPr>
                <w:sz w:val="28"/>
                <w:szCs w:val="28"/>
                <w:lang w:val="fr-FR"/>
              </w:rPr>
            </w:pPr>
          </w:p>
          <w:p w14:paraId="77BD9A2C" w14:textId="77777777" w:rsidR="00522E03" w:rsidRPr="00522E03" w:rsidRDefault="00522E03" w:rsidP="00522E03">
            <w:pPr>
              <w:jc w:val="both"/>
              <w:rPr>
                <w:sz w:val="28"/>
                <w:szCs w:val="28"/>
                <w:lang w:val="fr-FR"/>
              </w:rPr>
            </w:pPr>
            <w:r w:rsidRPr="00522E03">
              <w:rPr>
                <w:b/>
                <w:sz w:val="28"/>
                <w:szCs w:val="28"/>
                <w:lang w:val="fr-FR"/>
              </w:rPr>
              <w:t xml:space="preserve">179. </w:t>
            </w:r>
            <w:r w:rsidRPr="00522E03">
              <w:rPr>
                <w:sz w:val="28"/>
                <w:szCs w:val="28"/>
                <w:lang w:val="fr-FR"/>
              </w:rPr>
              <w:t xml:space="preserve">Odgovor je pod B: </w:t>
            </w:r>
            <w:r w:rsidRPr="00522E03">
              <w:rPr>
                <w:sz w:val="28"/>
                <w:szCs w:val="28"/>
                <w:u w:val="single"/>
                <w:lang w:val="fr-FR"/>
              </w:rPr>
              <w:t>Bejtsovska mimikrija</w:t>
            </w:r>
          </w:p>
          <w:p w14:paraId="3FD08A90" w14:textId="77777777" w:rsidR="00522E03" w:rsidRPr="00522E03" w:rsidRDefault="00522E03" w:rsidP="00522E03">
            <w:pPr>
              <w:jc w:val="both"/>
              <w:rPr>
                <w:sz w:val="28"/>
                <w:szCs w:val="28"/>
                <w:u w:val="single"/>
                <w:lang w:val="fr-FR"/>
              </w:rPr>
            </w:pPr>
          </w:p>
          <w:p w14:paraId="3E608477" w14:textId="77777777" w:rsidR="00522E03" w:rsidRPr="00522E03" w:rsidRDefault="00522E03" w:rsidP="00522E03">
            <w:pPr>
              <w:jc w:val="both"/>
              <w:rPr>
                <w:b/>
                <w:i/>
                <w:sz w:val="28"/>
                <w:szCs w:val="28"/>
                <w:lang w:val="fr-FR"/>
              </w:rPr>
            </w:pPr>
            <w:r w:rsidRPr="00522E03">
              <w:rPr>
                <w:b/>
                <w:i/>
                <w:sz w:val="28"/>
                <w:szCs w:val="28"/>
                <w:lang w:val="fr-FR"/>
              </w:rPr>
              <w:t>Objašnjenje:</w:t>
            </w:r>
          </w:p>
          <w:p w14:paraId="17C68E04" w14:textId="0B1F728A" w:rsidR="00522E03" w:rsidRPr="00522E03" w:rsidRDefault="00522E03" w:rsidP="00522E03">
            <w:pPr>
              <w:jc w:val="both"/>
              <w:rPr>
                <w:sz w:val="28"/>
                <w:szCs w:val="28"/>
                <w:lang w:val="fr-FR"/>
              </w:rPr>
            </w:pPr>
            <w:r w:rsidRPr="00522E03">
              <w:rPr>
                <w:sz w:val="28"/>
                <w:szCs w:val="28"/>
                <w:lang w:val="fr-FR"/>
              </w:rPr>
              <w:t>Bejtsovska mimikrija i Mul</w:t>
            </w:r>
            <w:r w:rsidR="006D6335">
              <w:rPr>
                <w:sz w:val="28"/>
                <w:szCs w:val="28"/>
                <w:lang w:val="fr-FR"/>
              </w:rPr>
              <w:t>l</w:t>
            </w:r>
            <w:r w:rsidRPr="00522E03">
              <w:rPr>
                <w:sz w:val="28"/>
                <w:szCs w:val="28"/>
                <w:lang w:val="fr-FR"/>
              </w:rPr>
              <w:t>erova mimikrija se lako mešaju. Bejtsovska mimikrija podrazumeva da jedan organizam preuzima fizičke karakteristike opštep</w:t>
            </w:r>
            <w:r w:rsidR="005A24F5">
              <w:rPr>
                <w:sz w:val="28"/>
                <w:szCs w:val="28"/>
                <w:lang w:val="fr-FR"/>
              </w:rPr>
              <w:t>oznatog, opasnog organizma. Mul</w:t>
            </w:r>
            <w:r w:rsidR="006D6335">
              <w:rPr>
                <w:sz w:val="28"/>
                <w:szCs w:val="28"/>
                <w:lang w:val="fr-FR"/>
              </w:rPr>
              <w:t>l</w:t>
            </w:r>
            <w:r w:rsidRPr="00522E03">
              <w:rPr>
                <w:sz w:val="28"/>
                <w:szCs w:val="28"/>
                <w:lang w:val="fr-FR"/>
              </w:rPr>
              <w:t>erova mimikrija se dešava kada više vrsta liči jedna na drugu. Kamuflaža pomaže plenu da izbegne predatore tako što se stapa sa okolinom. Pošto mnogi otrovni organizmi imaju šarenu spoljašnjost, neki neotrovni organizmi takođe mogu biti jarke boje i još uvek se izbegavaju.</w:t>
            </w:r>
          </w:p>
          <w:p w14:paraId="3742FF8D" w14:textId="77777777" w:rsidR="00522E03" w:rsidRPr="00522E03" w:rsidRDefault="00522E03" w:rsidP="00522E03">
            <w:pPr>
              <w:jc w:val="both"/>
              <w:rPr>
                <w:b/>
                <w:sz w:val="28"/>
                <w:szCs w:val="28"/>
                <w:lang w:val="fr-FR"/>
              </w:rPr>
            </w:pPr>
          </w:p>
          <w:p w14:paraId="2052A4BC" w14:textId="77777777" w:rsidR="00522E03" w:rsidRPr="00522E03" w:rsidRDefault="00522E03" w:rsidP="00522E03">
            <w:pPr>
              <w:jc w:val="both"/>
              <w:rPr>
                <w:sz w:val="28"/>
                <w:szCs w:val="28"/>
                <w:lang w:val="fr-FR"/>
              </w:rPr>
            </w:pPr>
            <w:r w:rsidRPr="00522E03">
              <w:rPr>
                <w:b/>
                <w:sz w:val="28"/>
                <w:szCs w:val="28"/>
                <w:lang w:val="fr-FR"/>
              </w:rPr>
              <w:t xml:space="preserve">180. </w:t>
            </w:r>
            <w:r w:rsidRPr="00522E03">
              <w:rPr>
                <w:sz w:val="28"/>
                <w:szCs w:val="28"/>
                <w:lang w:val="de-AT"/>
              </w:rPr>
              <w:t xml:space="preserve">Odgovor je pod C: </w:t>
            </w:r>
            <w:r w:rsidRPr="00522E03">
              <w:rPr>
                <w:sz w:val="28"/>
                <w:szCs w:val="28"/>
                <w:u w:val="single"/>
                <w:lang w:val="de-AT"/>
              </w:rPr>
              <w:t>Biodiverzitet</w:t>
            </w:r>
          </w:p>
          <w:p w14:paraId="1D8671FA" w14:textId="77777777" w:rsidR="00522E03" w:rsidRPr="00522E03" w:rsidRDefault="00522E03" w:rsidP="00522E03">
            <w:pPr>
              <w:jc w:val="both"/>
              <w:rPr>
                <w:sz w:val="28"/>
                <w:szCs w:val="28"/>
                <w:lang w:val="de-AT"/>
              </w:rPr>
            </w:pPr>
          </w:p>
          <w:p w14:paraId="49CF47B4" w14:textId="77777777" w:rsidR="00522E03" w:rsidRPr="00522E03" w:rsidRDefault="00522E03" w:rsidP="00522E03">
            <w:pPr>
              <w:jc w:val="both"/>
              <w:rPr>
                <w:b/>
                <w:i/>
                <w:sz w:val="28"/>
                <w:szCs w:val="28"/>
                <w:lang w:val="de-AT"/>
              </w:rPr>
            </w:pPr>
            <w:r w:rsidRPr="00522E03">
              <w:rPr>
                <w:b/>
                <w:i/>
                <w:sz w:val="28"/>
                <w:szCs w:val="28"/>
                <w:lang w:val="de-AT"/>
              </w:rPr>
              <w:t>Objašnjenje:</w:t>
            </w:r>
          </w:p>
          <w:p w14:paraId="2FFEB3F6" w14:textId="77777777" w:rsidR="00522E03" w:rsidRPr="00522E03" w:rsidRDefault="00522E03" w:rsidP="00522E03">
            <w:pPr>
              <w:jc w:val="both"/>
              <w:rPr>
                <w:sz w:val="28"/>
                <w:szCs w:val="28"/>
                <w:lang w:val="fr-FR"/>
              </w:rPr>
            </w:pPr>
            <w:r w:rsidRPr="00522E03">
              <w:rPr>
                <w:sz w:val="28"/>
                <w:szCs w:val="28"/>
                <w:lang w:val="de-AT"/>
              </w:rPr>
              <w:t xml:space="preserve">Biodiverzitet je oblast usmerena na razumevanje biološke raznovrsnosti. </w:t>
            </w:r>
            <w:r w:rsidRPr="00522E03">
              <w:rPr>
                <w:sz w:val="28"/>
                <w:szCs w:val="28"/>
                <w:lang w:val="fr-FR"/>
              </w:rPr>
              <w:t>Termin "fragmentacija" je prirodni proces koji mogu uticati na vrste, ali ne opisuju vrste. Termini "biomagnifikacija" i "bioakumulacija" opisuju kako se hranljivi sastojci i zagađivači akumuliraju tokom vremena.</w:t>
            </w:r>
          </w:p>
          <w:p w14:paraId="594AA99A" w14:textId="77777777" w:rsidR="00522E03" w:rsidRPr="00522E03" w:rsidRDefault="00522E03" w:rsidP="00522E03">
            <w:pPr>
              <w:jc w:val="both"/>
              <w:rPr>
                <w:sz w:val="28"/>
                <w:szCs w:val="28"/>
                <w:lang w:val="fr-FR"/>
              </w:rPr>
            </w:pPr>
          </w:p>
          <w:p w14:paraId="20594C7E" w14:textId="77777777" w:rsidR="00522E03" w:rsidRPr="00522E03" w:rsidRDefault="00522E03" w:rsidP="00522E03">
            <w:pPr>
              <w:jc w:val="both"/>
              <w:rPr>
                <w:sz w:val="28"/>
                <w:szCs w:val="28"/>
                <w:lang w:val="de-AT"/>
              </w:rPr>
            </w:pPr>
            <w:r w:rsidRPr="00522E03">
              <w:rPr>
                <w:b/>
                <w:sz w:val="28"/>
                <w:szCs w:val="28"/>
                <w:lang w:val="fr-FR"/>
              </w:rPr>
              <w:t xml:space="preserve">181. </w:t>
            </w:r>
            <w:r w:rsidRPr="00522E03">
              <w:rPr>
                <w:sz w:val="28"/>
                <w:szCs w:val="28"/>
                <w:lang w:val="de-AT"/>
              </w:rPr>
              <w:t xml:space="preserve">Odgovor je pod C: </w:t>
            </w:r>
            <w:r w:rsidRPr="00522E03">
              <w:rPr>
                <w:sz w:val="28"/>
                <w:szCs w:val="28"/>
                <w:u w:val="single"/>
                <w:lang w:val="de-AT"/>
              </w:rPr>
              <w:t>Indikatorske vrste</w:t>
            </w:r>
          </w:p>
          <w:p w14:paraId="1CD8458F" w14:textId="77777777" w:rsidR="00522E03" w:rsidRPr="00522E03" w:rsidRDefault="00522E03" w:rsidP="00522E03">
            <w:pPr>
              <w:jc w:val="both"/>
              <w:rPr>
                <w:sz w:val="28"/>
                <w:szCs w:val="28"/>
                <w:lang w:val="de-AT"/>
              </w:rPr>
            </w:pPr>
          </w:p>
          <w:p w14:paraId="2FF132E0" w14:textId="77777777" w:rsidR="00522E03" w:rsidRPr="00522E03" w:rsidRDefault="00522E03" w:rsidP="00522E03">
            <w:pPr>
              <w:jc w:val="both"/>
              <w:rPr>
                <w:b/>
                <w:i/>
                <w:sz w:val="28"/>
                <w:szCs w:val="28"/>
                <w:lang w:val="de-AT"/>
              </w:rPr>
            </w:pPr>
            <w:r w:rsidRPr="00522E03">
              <w:rPr>
                <w:b/>
                <w:i/>
                <w:sz w:val="28"/>
                <w:szCs w:val="28"/>
                <w:lang w:val="de-AT"/>
              </w:rPr>
              <w:t>Objašnjenje:</w:t>
            </w:r>
          </w:p>
          <w:p w14:paraId="5339907E" w14:textId="77777777" w:rsidR="00522E03" w:rsidRPr="00522E03" w:rsidRDefault="00522E03" w:rsidP="00522E03">
            <w:pPr>
              <w:jc w:val="both"/>
              <w:rPr>
                <w:sz w:val="28"/>
                <w:szCs w:val="28"/>
                <w:lang w:val="de-AT"/>
              </w:rPr>
            </w:pPr>
            <w:r w:rsidRPr="00522E03">
              <w:rPr>
                <w:sz w:val="28"/>
                <w:szCs w:val="28"/>
                <w:lang w:val="de-AT"/>
              </w:rPr>
              <w:t xml:space="preserve">Ako je indikatorska vrsta zdrava, onda to govori ili ukazuje da je ekosistem u celini zdrav. Autohtone vrste su autohtone na određenoj lokaciji, dok su invazivne one koje nisu autohtone na određenoj lokaciji i njihovo unošenje obično nanosi štetu postojećem ekosistemu. </w:t>
            </w:r>
          </w:p>
          <w:p w14:paraId="626918CC" w14:textId="77777777" w:rsidR="00522E03" w:rsidRPr="00522E03" w:rsidRDefault="00522E03" w:rsidP="00522E03">
            <w:pPr>
              <w:jc w:val="both"/>
              <w:rPr>
                <w:sz w:val="28"/>
                <w:szCs w:val="28"/>
                <w:lang w:val="de-AT"/>
              </w:rPr>
            </w:pPr>
          </w:p>
          <w:p w14:paraId="74E940F1" w14:textId="77777777" w:rsidR="00522E03" w:rsidRPr="00522E03" w:rsidRDefault="00522E03" w:rsidP="00522E03">
            <w:pPr>
              <w:jc w:val="both"/>
              <w:rPr>
                <w:sz w:val="28"/>
                <w:szCs w:val="28"/>
                <w:lang w:val="fr-FR"/>
              </w:rPr>
            </w:pPr>
            <w:r w:rsidRPr="00522E03">
              <w:rPr>
                <w:b/>
                <w:sz w:val="28"/>
                <w:szCs w:val="28"/>
                <w:lang w:val="de-AT"/>
              </w:rPr>
              <w:t xml:space="preserve">182. </w:t>
            </w:r>
            <w:r w:rsidRPr="00522E03">
              <w:rPr>
                <w:sz w:val="28"/>
                <w:szCs w:val="28"/>
                <w:lang w:val="fr-FR"/>
              </w:rPr>
              <w:t xml:space="preserve">Odgovor je pod D: </w:t>
            </w:r>
            <w:r w:rsidRPr="00522E03">
              <w:rPr>
                <w:sz w:val="28"/>
                <w:szCs w:val="28"/>
                <w:u w:val="single"/>
                <w:lang w:val="fr-FR"/>
              </w:rPr>
              <w:t>Tropska prašuma</w:t>
            </w:r>
          </w:p>
          <w:p w14:paraId="336D60E7" w14:textId="77777777" w:rsidR="00522E03" w:rsidRPr="00522E03" w:rsidRDefault="00522E03" w:rsidP="00522E03">
            <w:pPr>
              <w:jc w:val="both"/>
              <w:rPr>
                <w:sz w:val="28"/>
                <w:szCs w:val="28"/>
                <w:lang w:val="fr-FR"/>
              </w:rPr>
            </w:pPr>
          </w:p>
          <w:p w14:paraId="062B416F" w14:textId="77777777" w:rsidR="00522E03" w:rsidRPr="00522E03" w:rsidRDefault="00522E03" w:rsidP="00522E03">
            <w:pPr>
              <w:jc w:val="both"/>
              <w:rPr>
                <w:b/>
                <w:i/>
                <w:sz w:val="28"/>
                <w:szCs w:val="28"/>
                <w:lang w:val="fr-FR"/>
              </w:rPr>
            </w:pPr>
            <w:r w:rsidRPr="00522E03">
              <w:rPr>
                <w:b/>
                <w:i/>
                <w:sz w:val="28"/>
                <w:szCs w:val="28"/>
                <w:lang w:val="fr-FR"/>
              </w:rPr>
              <w:t>Objašnjenje:</w:t>
            </w:r>
          </w:p>
          <w:p w14:paraId="4479E5B0" w14:textId="77777777" w:rsidR="00522E03" w:rsidRPr="00522E03" w:rsidRDefault="00522E03" w:rsidP="00522E03">
            <w:pPr>
              <w:jc w:val="both"/>
              <w:rPr>
                <w:sz w:val="28"/>
                <w:szCs w:val="28"/>
                <w:lang w:val="fr-FR"/>
              </w:rPr>
            </w:pPr>
            <w:r w:rsidRPr="00522E03">
              <w:rPr>
                <w:sz w:val="28"/>
                <w:szCs w:val="28"/>
                <w:lang w:val="fr-FR"/>
              </w:rPr>
              <w:t>Negde između 40% i 75% svih vrsta su autohtone u kišnim šumama, što znači da ih nema nigde drugde na zemlji. Oni sadrže polovinu postojećih životinjskih i biljnih vrsta koje se trenutno nalaze na zemlji, sa velikom većinom svih cvetnih biljaka koje se tamo nalaze. Mnogi prirodni lekovi u svetu pronađeni su u tropskim prašumama, a sa hiljadama neotkrivenih vrsta koje još uvek vrebaju u njima, verovatno je da postoji mnogo više lekova koji čekaju da budu otkriveni.</w:t>
            </w:r>
          </w:p>
          <w:p w14:paraId="136D6AC8" w14:textId="77777777" w:rsidR="00522E03" w:rsidRPr="00522E03" w:rsidRDefault="00522E03" w:rsidP="00522E03">
            <w:pPr>
              <w:jc w:val="both"/>
              <w:rPr>
                <w:sz w:val="28"/>
                <w:szCs w:val="28"/>
                <w:lang w:val="fr-FR"/>
              </w:rPr>
            </w:pPr>
          </w:p>
          <w:p w14:paraId="67A625F6" w14:textId="77777777" w:rsidR="00522E03" w:rsidRPr="00522E03" w:rsidRDefault="00522E03" w:rsidP="00522E03">
            <w:pPr>
              <w:jc w:val="both"/>
              <w:rPr>
                <w:sz w:val="28"/>
                <w:szCs w:val="28"/>
                <w:lang w:val="fr-FR"/>
              </w:rPr>
            </w:pPr>
            <w:r w:rsidRPr="00522E03">
              <w:rPr>
                <w:b/>
                <w:sz w:val="28"/>
                <w:szCs w:val="28"/>
                <w:lang w:val="fr-FR"/>
              </w:rPr>
              <w:t xml:space="preserve">183. </w:t>
            </w:r>
            <w:r w:rsidRPr="00522E03">
              <w:rPr>
                <w:sz w:val="28"/>
                <w:szCs w:val="28"/>
                <w:lang w:val="fr-FR"/>
              </w:rPr>
              <w:t xml:space="preserve">Odgovor je pod B: </w:t>
            </w:r>
            <w:r w:rsidRPr="00522E03">
              <w:rPr>
                <w:sz w:val="28"/>
                <w:szCs w:val="28"/>
                <w:u w:val="single"/>
                <w:lang w:val="fr-FR"/>
              </w:rPr>
              <w:t>Komensalizam</w:t>
            </w:r>
          </w:p>
          <w:p w14:paraId="6C0B4E1E" w14:textId="77777777" w:rsidR="00522E03" w:rsidRPr="00522E03" w:rsidRDefault="00522E03" w:rsidP="00522E03">
            <w:pPr>
              <w:jc w:val="both"/>
              <w:rPr>
                <w:sz w:val="28"/>
                <w:szCs w:val="28"/>
                <w:lang w:val="fr-FR"/>
              </w:rPr>
            </w:pPr>
          </w:p>
          <w:p w14:paraId="08C0C97E" w14:textId="77777777" w:rsidR="00522E03" w:rsidRPr="00522E03" w:rsidRDefault="00522E03" w:rsidP="00522E03">
            <w:pPr>
              <w:jc w:val="both"/>
              <w:rPr>
                <w:b/>
                <w:i/>
                <w:sz w:val="28"/>
                <w:szCs w:val="28"/>
                <w:lang w:val="fr-FR"/>
              </w:rPr>
            </w:pPr>
            <w:r w:rsidRPr="00522E03">
              <w:rPr>
                <w:b/>
                <w:i/>
                <w:sz w:val="28"/>
                <w:szCs w:val="28"/>
                <w:lang w:val="fr-FR"/>
              </w:rPr>
              <w:t>Objašnjenje:</w:t>
            </w:r>
          </w:p>
          <w:p w14:paraId="66FE8C29" w14:textId="77777777" w:rsidR="00522E03" w:rsidRPr="00522E03" w:rsidRDefault="00522E03" w:rsidP="00522E03">
            <w:pPr>
              <w:jc w:val="both"/>
              <w:rPr>
                <w:sz w:val="28"/>
                <w:szCs w:val="28"/>
                <w:lang w:val="fr-FR"/>
              </w:rPr>
            </w:pPr>
            <w:r w:rsidRPr="00522E03">
              <w:rPr>
                <w:sz w:val="28"/>
                <w:szCs w:val="28"/>
                <w:lang w:val="fr-FR"/>
              </w:rPr>
              <w:t>U odnosima zasnovanim na komenzalizmu, jedna vrsta ima veliku korist, dok se drugoj ne šteti niti se pomaže. Ovo se razlikuje od uzajamnosti, gde obe vrste imaju koristi, i parazitizma, gde jedna vrsta ima koristi, a druga je ometana. "Endosimbioza" je teorija koja se koristi da opiše kako su se mitohondrije razvile.</w:t>
            </w:r>
          </w:p>
          <w:p w14:paraId="4E53F33C" w14:textId="77777777" w:rsidR="00522E03" w:rsidRPr="00522E03" w:rsidRDefault="00522E03" w:rsidP="00522E03">
            <w:pPr>
              <w:jc w:val="both"/>
              <w:rPr>
                <w:sz w:val="28"/>
                <w:szCs w:val="28"/>
                <w:lang w:val="fr-FR"/>
              </w:rPr>
            </w:pPr>
          </w:p>
          <w:p w14:paraId="05A725AF" w14:textId="77777777" w:rsidR="00522E03" w:rsidRPr="00522E03" w:rsidRDefault="00522E03" w:rsidP="00522E03">
            <w:pPr>
              <w:jc w:val="both"/>
              <w:rPr>
                <w:sz w:val="28"/>
                <w:szCs w:val="28"/>
                <w:lang w:val="fr-FR"/>
              </w:rPr>
            </w:pPr>
            <w:r w:rsidRPr="00522E03">
              <w:rPr>
                <w:b/>
                <w:sz w:val="28"/>
                <w:szCs w:val="28"/>
                <w:lang w:val="fr-FR"/>
              </w:rPr>
              <w:t xml:space="preserve">184. </w:t>
            </w:r>
            <w:r w:rsidRPr="00522E03">
              <w:rPr>
                <w:sz w:val="28"/>
                <w:szCs w:val="28"/>
                <w:lang w:val="fr-FR"/>
              </w:rPr>
              <w:t xml:space="preserve">Odgovor je pod D: </w:t>
            </w:r>
            <w:r w:rsidRPr="00522E03">
              <w:rPr>
                <w:sz w:val="28"/>
                <w:szCs w:val="28"/>
                <w:u w:val="single"/>
                <w:lang w:val="fr-FR"/>
              </w:rPr>
              <w:t>Transpiracija</w:t>
            </w:r>
          </w:p>
          <w:p w14:paraId="785D58BA" w14:textId="77777777" w:rsidR="00522E03" w:rsidRPr="00522E03" w:rsidRDefault="00522E03" w:rsidP="00522E03">
            <w:pPr>
              <w:jc w:val="both"/>
              <w:rPr>
                <w:sz w:val="28"/>
                <w:szCs w:val="28"/>
                <w:lang w:val="fr-FR"/>
              </w:rPr>
            </w:pPr>
          </w:p>
          <w:p w14:paraId="3021D394" w14:textId="77777777" w:rsidR="00522E03" w:rsidRPr="00522E03" w:rsidRDefault="00522E03" w:rsidP="00522E03">
            <w:pPr>
              <w:jc w:val="both"/>
              <w:rPr>
                <w:b/>
                <w:i/>
                <w:sz w:val="28"/>
                <w:szCs w:val="28"/>
                <w:lang w:val="fr-FR"/>
              </w:rPr>
            </w:pPr>
            <w:r w:rsidRPr="00522E03">
              <w:rPr>
                <w:b/>
                <w:i/>
                <w:sz w:val="28"/>
                <w:szCs w:val="28"/>
                <w:lang w:val="fr-FR"/>
              </w:rPr>
              <w:t>Objašnjenje:</w:t>
            </w:r>
          </w:p>
          <w:p w14:paraId="1CBE9FEC" w14:textId="77777777" w:rsidR="00522E03" w:rsidRPr="00522E03" w:rsidRDefault="00522E03" w:rsidP="00522E03">
            <w:pPr>
              <w:jc w:val="both"/>
              <w:rPr>
                <w:sz w:val="28"/>
                <w:szCs w:val="28"/>
                <w:lang w:val="fr-FR"/>
              </w:rPr>
            </w:pPr>
            <w:r w:rsidRPr="00522E03">
              <w:rPr>
                <w:sz w:val="28"/>
                <w:szCs w:val="28"/>
                <w:lang w:val="fr-FR"/>
              </w:rPr>
              <w:t>Transpiracija se odnosi na proces kroz koji se voda prenosi kroz biljke od korena do malih pora u listovima, gde isparava u atmosferu. Dakle, transpiracija nije deo ciklusa ugljenika, koji se tiče biohemijske razmene ugljenika.</w:t>
            </w:r>
          </w:p>
          <w:p w14:paraId="5809DB54" w14:textId="77777777" w:rsidR="00522E03" w:rsidRPr="00522E03" w:rsidRDefault="00522E03" w:rsidP="00522E03">
            <w:pPr>
              <w:jc w:val="both"/>
              <w:rPr>
                <w:sz w:val="28"/>
                <w:szCs w:val="28"/>
                <w:lang w:val="fr-FR"/>
              </w:rPr>
            </w:pPr>
          </w:p>
          <w:p w14:paraId="0D300102" w14:textId="77777777" w:rsidR="00522E03" w:rsidRPr="00522E03" w:rsidRDefault="00522E03" w:rsidP="00522E03">
            <w:pPr>
              <w:jc w:val="both"/>
              <w:rPr>
                <w:sz w:val="28"/>
                <w:szCs w:val="28"/>
                <w:lang w:val="de-AT"/>
              </w:rPr>
            </w:pPr>
            <w:r w:rsidRPr="00522E03">
              <w:rPr>
                <w:b/>
                <w:sz w:val="28"/>
                <w:szCs w:val="28"/>
                <w:lang w:val="fr-FR"/>
              </w:rPr>
              <w:t xml:space="preserve">185. </w:t>
            </w:r>
            <w:r w:rsidRPr="00522E03">
              <w:rPr>
                <w:sz w:val="28"/>
                <w:szCs w:val="28"/>
                <w:lang w:val="de-AT"/>
              </w:rPr>
              <w:t xml:space="preserve">Odgovor je pod C: </w:t>
            </w:r>
            <w:r w:rsidRPr="00522E03">
              <w:rPr>
                <w:sz w:val="28"/>
                <w:szCs w:val="28"/>
                <w:u w:val="single"/>
                <w:lang w:val="de-AT"/>
              </w:rPr>
              <w:t>Atmosfere</w:t>
            </w:r>
          </w:p>
          <w:p w14:paraId="05A354E4" w14:textId="77777777" w:rsidR="00522E03" w:rsidRPr="00522E03" w:rsidRDefault="00522E03" w:rsidP="00522E03">
            <w:pPr>
              <w:jc w:val="both"/>
              <w:rPr>
                <w:sz w:val="28"/>
                <w:szCs w:val="28"/>
                <w:lang w:val="de-AT"/>
              </w:rPr>
            </w:pPr>
          </w:p>
          <w:p w14:paraId="65FC53EA" w14:textId="77777777" w:rsidR="00522E03" w:rsidRPr="00522E03" w:rsidRDefault="00522E03" w:rsidP="00522E03">
            <w:pPr>
              <w:jc w:val="both"/>
              <w:rPr>
                <w:b/>
                <w:i/>
                <w:sz w:val="28"/>
                <w:szCs w:val="28"/>
                <w:lang w:val="de-AT"/>
              </w:rPr>
            </w:pPr>
            <w:r w:rsidRPr="00522E03">
              <w:rPr>
                <w:b/>
                <w:i/>
                <w:sz w:val="28"/>
                <w:szCs w:val="28"/>
                <w:lang w:val="de-AT"/>
              </w:rPr>
              <w:t>Objašnjenje:</w:t>
            </w:r>
          </w:p>
          <w:p w14:paraId="1C2C34D7" w14:textId="77777777" w:rsidR="00522E03" w:rsidRPr="00522E03" w:rsidRDefault="00522E03" w:rsidP="00522E03">
            <w:pPr>
              <w:jc w:val="both"/>
              <w:rPr>
                <w:sz w:val="28"/>
                <w:szCs w:val="28"/>
                <w:lang w:val="de-AT"/>
              </w:rPr>
            </w:pPr>
            <w:r w:rsidRPr="00522E03">
              <w:rPr>
                <w:sz w:val="28"/>
                <w:szCs w:val="28"/>
                <w:lang w:val="de-AT"/>
              </w:rPr>
              <w:t>Atmosfera je u velikoj meri izvor ugljenika u ciklusu ugljenika. Biljke koriste fotosintezu za pretvaranje atmosferskog ugljen-dioksida u glukozu. Životinje troše ovu glukozu i čuvaju je u svojim telima dok ne umru. Okean sadrži veliku količinu rastvorenog gasa ugljen-dioksida i ima kalcijum karbonat kao mesto skladištenja u okeanskim organizmima poput korala.</w:t>
            </w:r>
          </w:p>
          <w:p w14:paraId="66F3E71B" w14:textId="77777777" w:rsidR="00522E03" w:rsidRPr="00522E03" w:rsidRDefault="00522E03" w:rsidP="00522E03">
            <w:pPr>
              <w:jc w:val="both"/>
              <w:rPr>
                <w:sz w:val="28"/>
                <w:szCs w:val="28"/>
                <w:lang w:val="de-AT"/>
              </w:rPr>
            </w:pPr>
          </w:p>
          <w:p w14:paraId="35F5F032" w14:textId="1A9B118A" w:rsidR="00522E03" w:rsidRPr="00522E03" w:rsidRDefault="00522E03" w:rsidP="00522E03">
            <w:pPr>
              <w:jc w:val="both"/>
              <w:rPr>
                <w:sz w:val="28"/>
                <w:szCs w:val="28"/>
                <w:lang w:val="fr-FR"/>
              </w:rPr>
            </w:pPr>
            <w:r w:rsidRPr="00522E03">
              <w:rPr>
                <w:b/>
                <w:sz w:val="28"/>
                <w:szCs w:val="28"/>
                <w:lang w:val="de-AT"/>
              </w:rPr>
              <w:t xml:space="preserve">186. </w:t>
            </w:r>
            <w:r w:rsidR="00316B32">
              <w:rPr>
                <w:sz w:val="28"/>
                <w:szCs w:val="28"/>
                <w:lang w:val="fr-FR"/>
              </w:rPr>
              <w:t>O</w:t>
            </w:r>
            <w:r w:rsidRPr="00522E03">
              <w:rPr>
                <w:sz w:val="28"/>
                <w:szCs w:val="28"/>
                <w:lang w:val="fr-FR"/>
              </w:rPr>
              <w:t xml:space="preserve">dgovor je pod A: </w:t>
            </w:r>
            <w:r w:rsidRPr="00522E03">
              <w:rPr>
                <w:sz w:val="28"/>
                <w:szCs w:val="28"/>
                <w:u w:val="single"/>
                <w:lang w:val="fr-FR"/>
              </w:rPr>
              <w:t>Sve navedeno</w:t>
            </w:r>
          </w:p>
          <w:p w14:paraId="370C6B88" w14:textId="77777777" w:rsidR="00522E03" w:rsidRPr="00522E03" w:rsidRDefault="00522E03" w:rsidP="00522E03">
            <w:pPr>
              <w:jc w:val="both"/>
              <w:rPr>
                <w:sz w:val="28"/>
                <w:szCs w:val="28"/>
                <w:lang w:val="fr-FR"/>
              </w:rPr>
            </w:pPr>
          </w:p>
          <w:p w14:paraId="7286112D" w14:textId="77777777" w:rsidR="00522E03" w:rsidRPr="00522E03" w:rsidRDefault="00522E03" w:rsidP="00522E03">
            <w:pPr>
              <w:jc w:val="both"/>
              <w:rPr>
                <w:b/>
                <w:i/>
                <w:sz w:val="28"/>
                <w:szCs w:val="28"/>
                <w:lang w:val="fr-FR"/>
              </w:rPr>
            </w:pPr>
            <w:r w:rsidRPr="00522E03">
              <w:rPr>
                <w:b/>
                <w:i/>
                <w:sz w:val="28"/>
                <w:szCs w:val="28"/>
                <w:lang w:val="fr-FR"/>
              </w:rPr>
              <w:t>Objašnjenje:</w:t>
            </w:r>
          </w:p>
          <w:p w14:paraId="1C4DE436" w14:textId="77777777" w:rsidR="00522E03" w:rsidRPr="00522E03" w:rsidRDefault="00522E03" w:rsidP="00522E03">
            <w:pPr>
              <w:jc w:val="both"/>
              <w:rPr>
                <w:sz w:val="28"/>
                <w:szCs w:val="28"/>
                <w:lang w:val="fr-FR"/>
              </w:rPr>
            </w:pPr>
            <w:r w:rsidRPr="00522E03">
              <w:rPr>
                <w:sz w:val="28"/>
                <w:szCs w:val="28"/>
                <w:lang w:val="fr-FR"/>
              </w:rPr>
              <w:t>Ciklus ugljenika - biljke i životinje troše ugljen-dioksid i oslobađaju ugljen-dioksid tokom razlaganja ili disanja, zatim se ugljen-dioksid vraća u atmosferu. Ciklus fosfora – slično ciklusu ugljenika, biljke i životinje troše fosfor i oslobađaju ga tokom razlaganja. Zatim se fosfor vraća u zemlju i vodene puteve putem bakterija i procesa kao što je mineralizacija. Ciklus azota - ovo je najkomplikovaniji biogeohemijski ciklus. To je zato što se dešava u više situacija, uključujući: fiksaciju azota, nitrifikaciju, denitrifikaciju i amonifikaciju. Hidraulični ciklus - ciklus vode. Voda isparava, vetar pokreće vazduh (i vodu), dolazi do padavina.</w:t>
            </w:r>
          </w:p>
          <w:p w14:paraId="73389EA4" w14:textId="77777777" w:rsidR="00522E03" w:rsidRPr="00522E03" w:rsidRDefault="00522E03" w:rsidP="00522E03">
            <w:pPr>
              <w:jc w:val="both"/>
              <w:rPr>
                <w:sz w:val="28"/>
                <w:szCs w:val="28"/>
                <w:lang w:val="fr-FR"/>
              </w:rPr>
            </w:pPr>
          </w:p>
          <w:p w14:paraId="5E2AEE2A" w14:textId="77777777" w:rsidR="00522E03" w:rsidRPr="00522E03" w:rsidRDefault="00522E03" w:rsidP="00522E03">
            <w:pPr>
              <w:jc w:val="both"/>
              <w:rPr>
                <w:sz w:val="28"/>
                <w:szCs w:val="28"/>
                <w:lang w:val="fr-FR"/>
              </w:rPr>
            </w:pPr>
            <w:r w:rsidRPr="00522E03">
              <w:rPr>
                <w:b/>
                <w:sz w:val="28"/>
                <w:szCs w:val="28"/>
                <w:lang w:val="fr-FR"/>
              </w:rPr>
              <w:t xml:space="preserve">187. </w:t>
            </w:r>
            <w:r w:rsidRPr="00522E03">
              <w:rPr>
                <w:sz w:val="28"/>
                <w:szCs w:val="28"/>
                <w:lang w:val="fr-FR"/>
              </w:rPr>
              <w:t xml:space="preserve">Odgovor je pod D: </w:t>
            </w:r>
            <w:r w:rsidRPr="00522E03">
              <w:rPr>
                <w:sz w:val="28"/>
                <w:szCs w:val="28"/>
                <w:u w:val="single"/>
                <w:lang w:val="fr-FR"/>
              </w:rPr>
              <w:t xml:space="preserve">Atmosfera </w:t>
            </w:r>
          </w:p>
          <w:p w14:paraId="2FFFB360" w14:textId="77777777" w:rsidR="00522E03" w:rsidRPr="00522E03" w:rsidRDefault="00522E03" w:rsidP="00522E03">
            <w:pPr>
              <w:jc w:val="both"/>
              <w:rPr>
                <w:sz w:val="28"/>
                <w:szCs w:val="28"/>
                <w:lang w:val="fr-FR"/>
              </w:rPr>
            </w:pPr>
          </w:p>
          <w:p w14:paraId="7F9135D9" w14:textId="77777777" w:rsidR="00522E03" w:rsidRPr="00522E03" w:rsidRDefault="00522E03" w:rsidP="00522E03">
            <w:pPr>
              <w:jc w:val="both"/>
              <w:rPr>
                <w:b/>
                <w:i/>
                <w:sz w:val="28"/>
                <w:szCs w:val="28"/>
                <w:lang w:val="fr-FR"/>
              </w:rPr>
            </w:pPr>
            <w:r w:rsidRPr="00522E03">
              <w:rPr>
                <w:b/>
                <w:i/>
                <w:sz w:val="28"/>
                <w:szCs w:val="28"/>
                <w:lang w:val="fr-FR"/>
              </w:rPr>
              <w:t>Objašnjenje:</w:t>
            </w:r>
          </w:p>
          <w:p w14:paraId="00CBCD15" w14:textId="77777777" w:rsidR="00522E03" w:rsidRPr="00522E03" w:rsidRDefault="00522E03" w:rsidP="00522E03">
            <w:pPr>
              <w:jc w:val="both"/>
              <w:rPr>
                <w:sz w:val="28"/>
                <w:szCs w:val="28"/>
                <w:lang w:val="fr-FR"/>
              </w:rPr>
            </w:pPr>
            <w:r w:rsidRPr="00522E03">
              <w:rPr>
                <w:sz w:val="28"/>
                <w:szCs w:val="28"/>
                <w:lang w:val="fr-FR"/>
              </w:rPr>
              <w:t>Iako je sve gore navedeno deo ciklusa azota, glavni rezervoar azota je atmosfera. Atmosfera sadrži gas azota koji biljke ili životinje ne mogu izvući iz atmosfere. Iz svog rezervoara u atmosferi, gas azota se kombinuje sa kiseonikom da bi se formirao nitrat i prenosi se na Zemlju rastvoren u kiši. Bakterije koje fiksiraju azot proizvode amonijak. Ovo apsorbuju biljke i drugi proizvođači i ugrađuju se u biološke molekule koji prolaze kroz trofičke nivoe. Nitrati i amonijak se oslobađaju izlučivanjem ili bakterijama razlagača. Druge bakterije pretvaraju ove molekule nazad u atmosferski azot, dovršavajući ciklus.</w:t>
            </w:r>
          </w:p>
          <w:p w14:paraId="25874CDD" w14:textId="77777777" w:rsidR="00522E03" w:rsidRPr="00522E03" w:rsidRDefault="00522E03" w:rsidP="00522E03">
            <w:pPr>
              <w:jc w:val="both"/>
              <w:rPr>
                <w:sz w:val="28"/>
                <w:szCs w:val="28"/>
                <w:lang w:val="fr-FR"/>
              </w:rPr>
            </w:pPr>
          </w:p>
          <w:p w14:paraId="529C7089" w14:textId="77777777" w:rsidR="00522E03" w:rsidRPr="00522E03" w:rsidRDefault="00522E03" w:rsidP="00522E03">
            <w:pPr>
              <w:jc w:val="both"/>
              <w:rPr>
                <w:sz w:val="28"/>
                <w:szCs w:val="28"/>
                <w:lang w:val="fr-FR"/>
              </w:rPr>
            </w:pPr>
            <w:r w:rsidRPr="00522E03">
              <w:rPr>
                <w:b/>
                <w:sz w:val="28"/>
                <w:szCs w:val="28"/>
                <w:lang w:val="fr-FR"/>
              </w:rPr>
              <w:t xml:space="preserve">188. </w:t>
            </w:r>
            <w:r w:rsidRPr="00522E03">
              <w:rPr>
                <w:sz w:val="28"/>
                <w:szCs w:val="28"/>
                <w:lang w:val="de-AT"/>
              </w:rPr>
              <w:t xml:space="preserve">Odgovor je pod C: </w:t>
            </w:r>
            <w:r w:rsidRPr="00522E03">
              <w:rPr>
                <w:sz w:val="28"/>
                <w:szCs w:val="28"/>
                <w:u w:val="single"/>
                <w:lang w:val="de-AT"/>
              </w:rPr>
              <w:t>Prvo mora da se fiksira pomoću cijanobakterija u amonijak</w:t>
            </w:r>
          </w:p>
          <w:p w14:paraId="56960A3A" w14:textId="77777777" w:rsidR="00522E03" w:rsidRPr="00522E03" w:rsidRDefault="00522E03" w:rsidP="00522E03">
            <w:pPr>
              <w:jc w:val="both"/>
              <w:rPr>
                <w:sz w:val="28"/>
                <w:szCs w:val="28"/>
                <w:lang w:val="de-AT"/>
              </w:rPr>
            </w:pPr>
          </w:p>
          <w:p w14:paraId="55133C1E" w14:textId="77777777" w:rsidR="00522E03" w:rsidRPr="00522E03" w:rsidRDefault="00522E03" w:rsidP="00522E03">
            <w:pPr>
              <w:jc w:val="both"/>
              <w:rPr>
                <w:b/>
                <w:i/>
                <w:sz w:val="28"/>
                <w:szCs w:val="28"/>
                <w:lang w:val="de-AT"/>
              </w:rPr>
            </w:pPr>
            <w:r w:rsidRPr="00522E03">
              <w:rPr>
                <w:b/>
                <w:i/>
                <w:sz w:val="28"/>
                <w:szCs w:val="28"/>
                <w:lang w:val="de-AT"/>
              </w:rPr>
              <w:t>Objašnjenje:</w:t>
            </w:r>
          </w:p>
          <w:p w14:paraId="5DF63E10" w14:textId="77777777" w:rsidR="00522E03" w:rsidRPr="00522E03" w:rsidRDefault="00522E03" w:rsidP="00522E03">
            <w:pPr>
              <w:jc w:val="both"/>
              <w:rPr>
                <w:sz w:val="28"/>
                <w:szCs w:val="28"/>
                <w:lang w:val="de-AT"/>
              </w:rPr>
            </w:pPr>
            <w:r w:rsidRPr="00522E03">
              <w:rPr>
                <w:sz w:val="28"/>
                <w:szCs w:val="28"/>
                <w:lang w:val="de-AT"/>
              </w:rPr>
              <w:t>Prema principima ciklusa azota, biljke mogu da apsorbuju azot samo u obliku amonijaka. Ovo se postiže bakterijama koje fiksiraju azot i pretvaraju atmosferski azot u oblik koji biljke mogu koristiti. Biljke izlučuju azot u obliku otpada u obliku nitrata koje apsorbuju životinje.</w:t>
            </w:r>
          </w:p>
          <w:p w14:paraId="4AB7CC9F" w14:textId="77777777" w:rsidR="00522E03" w:rsidRPr="00522E03" w:rsidRDefault="00522E03" w:rsidP="00522E03">
            <w:pPr>
              <w:jc w:val="both"/>
              <w:rPr>
                <w:sz w:val="28"/>
                <w:szCs w:val="28"/>
                <w:lang w:val="de-AT"/>
              </w:rPr>
            </w:pPr>
          </w:p>
          <w:p w14:paraId="0831BD51" w14:textId="77777777" w:rsidR="00522E03" w:rsidRPr="00522E03" w:rsidRDefault="00522E03" w:rsidP="00522E03">
            <w:pPr>
              <w:jc w:val="both"/>
              <w:rPr>
                <w:sz w:val="28"/>
                <w:szCs w:val="28"/>
                <w:lang w:val="fr-FR"/>
              </w:rPr>
            </w:pPr>
            <w:r w:rsidRPr="00522E03">
              <w:rPr>
                <w:b/>
                <w:sz w:val="28"/>
                <w:szCs w:val="28"/>
                <w:lang w:val="de-AT"/>
              </w:rPr>
              <w:t xml:space="preserve">189. </w:t>
            </w:r>
            <w:r w:rsidRPr="00522E03">
              <w:rPr>
                <w:sz w:val="28"/>
                <w:szCs w:val="28"/>
                <w:lang w:val="fr-FR"/>
              </w:rPr>
              <w:t>Odgovor je pod A:</w:t>
            </w:r>
          </w:p>
          <w:p w14:paraId="77387FD3" w14:textId="77777777" w:rsidR="00522E03" w:rsidRPr="00522E03" w:rsidRDefault="00522E03" w:rsidP="00522E03">
            <w:pPr>
              <w:jc w:val="both"/>
              <w:rPr>
                <w:sz w:val="28"/>
                <w:szCs w:val="28"/>
                <w:u w:val="single"/>
                <w:lang w:val="fr-FR"/>
              </w:rPr>
            </w:pPr>
            <w:r w:rsidRPr="00522E03">
              <w:rPr>
                <w:sz w:val="28"/>
                <w:szCs w:val="28"/>
                <w:u w:val="single"/>
                <w:lang w:val="fr-FR"/>
              </w:rPr>
              <w:t>Ciklus fosfora ne uključuje gasovitu fazu, što rezultira bez značajnih količina atmosferskog fosfora.</w:t>
            </w:r>
          </w:p>
          <w:p w14:paraId="4D8CB2B8" w14:textId="77777777" w:rsidR="00522E03" w:rsidRPr="00522E03" w:rsidRDefault="00522E03" w:rsidP="00522E03">
            <w:pPr>
              <w:jc w:val="both"/>
              <w:rPr>
                <w:sz w:val="28"/>
                <w:szCs w:val="28"/>
                <w:lang w:val="fr-FR"/>
              </w:rPr>
            </w:pPr>
          </w:p>
          <w:p w14:paraId="29B11A6E" w14:textId="77777777" w:rsidR="00522E03" w:rsidRPr="00522E03" w:rsidRDefault="00522E03" w:rsidP="00522E03">
            <w:pPr>
              <w:jc w:val="both"/>
              <w:rPr>
                <w:sz w:val="28"/>
                <w:szCs w:val="28"/>
                <w:lang w:val="de-AT"/>
              </w:rPr>
            </w:pPr>
            <w:r w:rsidRPr="00522E03">
              <w:rPr>
                <w:b/>
                <w:sz w:val="28"/>
                <w:szCs w:val="28"/>
                <w:lang w:val="fr-FR"/>
              </w:rPr>
              <w:t xml:space="preserve">190. </w:t>
            </w:r>
            <w:r w:rsidRPr="00522E03">
              <w:rPr>
                <w:sz w:val="28"/>
                <w:szCs w:val="28"/>
                <w:lang w:val="de-AT"/>
              </w:rPr>
              <w:t xml:space="preserve">Odgovor  je pod D: </w:t>
            </w:r>
            <w:r w:rsidRPr="00522E03">
              <w:rPr>
                <w:sz w:val="28"/>
                <w:szCs w:val="28"/>
                <w:u w:val="single"/>
                <w:lang w:val="de-AT"/>
              </w:rPr>
              <w:t>Stene</w:t>
            </w:r>
            <w:r w:rsidRPr="00522E03">
              <w:rPr>
                <w:sz w:val="28"/>
                <w:szCs w:val="28"/>
                <w:lang w:val="de-AT"/>
              </w:rPr>
              <w:t xml:space="preserve"> </w:t>
            </w:r>
          </w:p>
          <w:p w14:paraId="0A4FC2C9" w14:textId="77777777" w:rsidR="00522E03" w:rsidRPr="00522E03" w:rsidRDefault="00522E03" w:rsidP="00522E03">
            <w:pPr>
              <w:jc w:val="both"/>
              <w:rPr>
                <w:sz w:val="28"/>
                <w:szCs w:val="28"/>
                <w:lang w:val="de-AT"/>
              </w:rPr>
            </w:pPr>
          </w:p>
          <w:p w14:paraId="30F03DD0" w14:textId="77777777" w:rsidR="00522E03" w:rsidRPr="00522E03" w:rsidRDefault="00522E03" w:rsidP="00522E03">
            <w:pPr>
              <w:jc w:val="both"/>
              <w:rPr>
                <w:b/>
                <w:i/>
                <w:sz w:val="28"/>
                <w:szCs w:val="28"/>
                <w:lang w:val="de-AT"/>
              </w:rPr>
            </w:pPr>
            <w:r w:rsidRPr="00522E03">
              <w:rPr>
                <w:b/>
                <w:i/>
                <w:sz w:val="28"/>
                <w:szCs w:val="28"/>
                <w:lang w:val="de-AT"/>
              </w:rPr>
              <w:t>Objašnjenje:</w:t>
            </w:r>
          </w:p>
          <w:p w14:paraId="0B800F29" w14:textId="77777777" w:rsidR="00522E03" w:rsidRPr="00522E03" w:rsidRDefault="00522E03" w:rsidP="00522E03">
            <w:pPr>
              <w:jc w:val="both"/>
              <w:rPr>
                <w:sz w:val="28"/>
                <w:szCs w:val="28"/>
                <w:lang w:val="de-AT"/>
              </w:rPr>
            </w:pPr>
            <w:r w:rsidRPr="00522E03">
              <w:rPr>
                <w:sz w:val="28"/>
                <w:szCs w:val="28"/>
                <w:lang w:val="de-AT"/>
              </w:rPr>
              <w:t>Rezervoar fosfora u ekosistemima je stena, gde je vezan za kiseonik u obliku fosfata. Kako su stene bogate fosfatima izložene i erodirane, kišnica rastvara fosfat. Rastvoreni fosfati se apsorbuju kroz korenje biljaka. Životinje jedu biljke i nakon njihove smrti razlagači vraćaju fosfor koji ostaje u mrtvim telima nazad u zemlju i vodu. Zatim se može ponovo ugraditi u stenu.</w:t>
            </w:r>
          </w:p>
          <w:p w14:paraId="4AD24D05" w14:textId="77777777" w:rsidR="00522E03" w:rsidRPr="00522E03" w:rsidRDefault="00522E03" w:rsidP="00522E03">
            <w:pPr>
              <w:jc w:val="both"/>
              <w:rPr>
                <w:sz w:val="28"/>
                <w:szCs w:val="28"/>
                <w:lang w:val="de-AT"/>
              </w:rPr>
            </w:pPr>
          </w:p>
          <w:p w14:paraId="00E18A58" w14:textId="77777777" w:rsidR="00522E03" w:rsidRPr="00522E03" w:rsidRDefault="00522E03" w:rsidP="00522E03">
            <w:pPr>
              <w:jc w:val="both"/>
              <w:rPr>
                <w:sz w:val="28"/>
                <w:szCs w:val="28"/>
                <w:lang w:val="de-AT"/>
              </w:rPr>
            </w:pPr>
            <w:r w:rsidRPr="00522E03">
              <w:rPr>
                <w:b/>
                <w:sz w:val="28"/>
                <w:szCs w:val="28"/>
                <w:lang w:val="de-AT"/>
              </w:rPr>
              <w:t xml:space="preserve">191. </w:t>
            </w:r>
            <w:r w:rsidRPr="00522E03">
              <w:rPr>
                <w:sz w:val="28"/>
                <w:szCs w:val="28"/>
                <w:lang w:val="de-AT"/>
              </w:rPr>
              <w:t xml:space="preserve">Odgovor je pod D: </w:t>
            </w:r>
            <w:r w:rsidRPr="00522E03">
              <w:rPr>
                <w:sz w:val="28"/>
                <w:szCs w:val="28"/>
                <w:u w:val="single"/>
                <w:lang w:val="de-AT"/>
              </w:rPr>
              <w:t>Ciklus fosfora</w:t>
            </w:r>
          </w:p>
          <w:p w14:paraId="6784F70E" w14:textId="77777777" w:rsidR="00522E03" w:rsidRPr="00522E03" w:rsidRDefault="00522E03" w:rsidP="00522E03">
            <w:pPr>
              <w:jc w:val="both"/>
              <w:rPr>
                <w:sz w:val="28"/>
                <w:szCs w:val="28"/>
                <w:lang w:val="de-AT"/>
              </w:rPr>
            </w:pPr>
          </w:p>
          <w:p w14:paraId="7306D0EA" w14:textId="77777777" w:rsidR="00522E03" w:rsidRPr="00522E03" w:rsidRDefault="00522E03" w:rsidP="00522E03">
            <w:pPr>
              <w:jc w:val="both"/>
              <w:rPr>
                <w:b/>
                <w:i/>
                <w:sz w:val="28"/>
                <w:szCs w:val="28"/>
                <w:lang w:val="de-AT"/>
              </w:rPr>
            </w:pPr>
            <w:r w:rsidRPr="00522E03">
              <w:rPr>
                <w:b/>
                <w:i/>
                <w:sz w:val="28"/>
                <w:szCs w:val="28"/>
                <w:lang w:val="de-AT"/>
              </w:rPr>
              <w:t>Objašnjenje:</w:t>
            </w:r>
          </w:p>
          <w:p w14:paraId="67899DD6" w14:textId="620B845F" w:rsidR="00522E03" w:rsidRDefault="00522E03" w:rsidP="00522E03">
            <w:pPr>
              <w:jc w:val="both"/>
              <w:rPr>
                <w:sz w:val="28"/>
                <w:szCs w:val="28"/>
                <w:lang w:val="de-AT"/>
              </w:rPr>
            </w:pPr>
            <w:r w:rsidRPr="00522E03">
              <w:rPr>
                <w:sz w:val="28"/>
                <w:szCs w:val="28"/>
                <w:lang w:val="de-AT"/>
              </w:rPr>
              <w:t>Svi ostali ciklusi imaju najmanje jednu atmosfersku komponentu u svojim sistemima. Ciklus ugljenika uključuje ugljen-dioksid u deo fotosinteze svog ciklusa. Ciklus sumpora uključuje gasoviti sumpor dioksid kada se oslobađa vulkanskim erupcijama. Vodeni ciklus ima kondenzaciju oblaka u atmosferi i padavine tih oblaka. Ciklus azota uključuje atmosferski gas azota pre nego što ga fiksiraju cijanobakterije. Samo ciklus fosfora nema jedinjenje koje sadrži fosfor u atmosferi koje je neophodno za život na Zemlji.</w:t>
            </w:r>
          </w:p>
          <w:p w14:paraId="6EE2106B" w14:textId="3762D207" w:rsidR="00A02AF3" w:rsidRDefault="00A02AF3" w:rsidP="00522E03">
            <w:pPr>
              <w:jc w:val="both"/>
              <w:rPr>
                <w:sz w:val="28"/>
                <w:szCs w:val="28"/>
                <w:lang w:val="de-AT"/>
              </w:rPr>
            </w:pPr>
          </w:p>
          <w:p w14:paraId="652030C1" w14:textId="4786AB49" w:rsidR="00A02AF3" w:rsidRDefault="00A02AF3" w:rsidP="00522E03">
            <w:pPr>
              <w:jc w:val="both"/>
              <w:rPr>
                <w:sz w:val="28"/>
                <w:szCs w:val="28"/>
                <w:lang w:val="de-AT"/>
              </w:rPr>
            </w:pPr>
          </w:p>
          <w:p w14:paraId="1465E2D8" w14:textId="68EA2635" w:rsidR="00A02AF3" w:rsidRDefault="00A02AF3" w:rsidP="00522E03">
            <w:pPr>
              <w:jc w:val="both"/>
              <w:rPr>
                <w:sz w:val="28"/>
                <w:szCs w:val="28"/>
                <w:lang w:val="de-AT"/>
              </w:rPr>
            </w:pPr>
          </w:p>
          <w:p w14:paraId="79C8A18E" w14:textId="12EAED4C" w:rsidR="00A02AF3" w:rsidRDefault="00A02AF3" w:rsidP="00522E03">
            <w:pPr>
              <w:jc w:val="both"/>
              <w:rPr>
                <w:sz w:val="28"/>
                <w:szCs w:val="28"/>
                <w:lang w:val="de-AT"/>
              </w:rPr>
            </w:pPr>
          </w:p>
          <w:p w14:paraId="599E2E83" w14:textId="77777777" w:rsidR="00A02AF3" w:rsidRPr="00522E03" w:rsidRDefault="00A02AF3" w:rsidP="00522E03">
            <w:pPr>
              <w:jc w:val="both"/>
              <w:rPr>
                <w:sz w:val="28"/>
                <w:szCs w:val="28"/>
                <w:lang w:val="de-AT"/>
              </w:rPr>
            </w:pPr>
          </w:p>
          <w:p w14:paraId="25790C43" w14:textId="77777777" w:rsidR="00522E03" w:rsidRPr="00522E03" w:rsidRDefault="00522E03" w:rsidP="00522E03">
            <w:pPr>
              <w:jc w:val="both"/>
              <w:rPr>
                <w:sz w:val="28"/>
                <w:szCs w:val="28"/>
                <w:lang w:val="de-AT"/>
              </w:rPr>
            </w:pPr>
          </w:p>
          <w:p w14:paraId="2FD820EF" w14:textId="77777777" w:rsidR="00522E03" w:rsidRPr="00522E03" w:rsidRDefault="00522E03" w:rsidP="00522E03">
            <w:pPr>
              <w:jc w:val="both"/>
              <w:rPr>
                <w:sz w:val="28"/>
                <w:szCs w:val="28"/>
                <w:lang w:val="fr-FR"/>
              </w:rPr>
            </w:pPr>
            <w:r w:rsidRPr="00522E03">
              <w:rPr>
                <w:b/>
                <w:sz w:val="28"/>
                <w:szCs w:val="28"/>
                <w:lang w:val="de-AT"/>
              </w:rPr>
              <w:t xml:space="preserve">192. </w:t>
            </w:r>
            <w:r w:rsidRPr="00522E03">
              <w:rPr>
                <w:sz w:val="28"/>
                <w:szCs w:val="28"/>
                <w:lang w:val="fr-FR"/>
              </w:rPr>
              <w:t xml:space="preserve">Odgovor je pod B: </w:t>
            </w:r>
            <w:r w:rsidRPr="00522E03">
              <w:rPr>
                <w:sz w:val="28"/>
                <w:szCs w:val="28"/>
                <w:u w:val="single"/>
                <w:lang w:val="fr-FR"/>
              </w:rPr>
              <w:t>Solarna energija</w:t>
            </w:r>
          </w:p>
          <w:p w14:paraId="11744C51" w14:textId="77777777" w:rsidR="00522E03" w:rsidRPr="00522E03" w:rsidRDefault="00522E03" w:rsidP="00522E03">
            <w:pPr>
              <w:jc w:val="both"/>
              <w:rPr>
                <w:sz w:val="28"/>
                <w:szCs w:val="28"/>
                <w:lang w:val="fr-FR"/>
              </w:rPr>
            </w:pPr>
          </w:p>
          <w:p w14:paraId="35A06A96" w14:textId="77777777" w:rsidR="00522E03" w:rsidRPr="00522E03" w:rsidRDefault="00522E03" w:rsidP="00522E03">
            <w:pPr>
              <w:jc w:val="both"/>
              <w:rPr>
                <w:b/>
                <w:i/>
                <w:sz w:val="28"/>
                <w:szCs w:val="28"/>
                <w:lang w:val="fr-FR"/>
              </w:rPr>
            </w:pPr>
            <w:r w:rsidRPr="00522E03">
              <w:rPr>
                <w:b/>
                <w:i/>
                <w:sz w:val="28"/>
                <w:szCs w:val="28"/>
                <w:lang w:val="fr-FR"/>
              </w:rPr>
              <w:t>Objašnjenje:</w:t>
            </w:r>
          </w:p>
          <w:p w14:paraId="6625C7F1" w14:textId="77777777" w:rsidR="00522E03" w:rsidRPr="00522E03" w:rsidRDefault="00522E03" w:rsidP="00522E03">
            <w:pPr>
              <w:jc w:val="both"/>
              <w:rPr>
                <w:sz w:val="28"/>
                <w:szCs w:val="28"/>
                <w:lang w:val="fr-FR"/>
              </w:rPr>
            </w:pPr>
            <w:r w:rsidRPr="00522E03">
              <w:rPr>
                <w:sz w:val="28"/>
                <w:szCs w:val="28"/>
                <w:lang w:val="fr-FR"/>
              </w:rPr>
              <w:t>Vodeni ciklus ostaje u obliku vode tokom celog ciklusa. Glavni rezervoar vode je okean. Vodeni ciklus pokreće sunčeva energija koja isparava vodu i gravitacija, koja vraća vodu na Zemlju u obliku padavina iz vodene pare u atmosferi.</w:t>
            </w:r>
          </w:p>
          <w:p w14:paraId="52746561" w14:textId="77777777" w:rsidR="00522E03" w:rsidRPr="00522E03" w:rsidRDefault="00522E03" w:rsidP="00522E03">
            <w:pPr>
              <w:jc w:val="both"/>
              <w:rPr>
                <w:sz w:val="28"/>
                <w:szCs w:val="28"/>
                <w:lang w:val="fr-FR"/>
              </w:rPr>
            </w:pPr>
          </w:p>
          <w:p w14:paraId="56622B9B" w14:textId="77777777" w:rsidR="00522E03" w:rsidRPr="00522E03" w:rsidRDefault="00522E03" w:rsidP="00522E03">
            <w:pPr>
              <w:jc w:val="both"/>
              <w:rPr>
                <w:sz w:val="28"/>
                <w:szCs w:val="28"/>
                <w:lang w:val="fr-FR"/>
              </w:rPr>
            </w:pPr>
            <w:r w:rsidRPr="00522E03">
              <w:rPr>
                <w:b/>
                <w:sz w:val="28"/>
                <w:szCs w:val="28"/>
                <w:lang w:val="fr-FR"/>
              </w:rPr>
              <w:t xml:space="preserve">193. </w:t>
            </w:r>
            <w:r w:rsidRPr="00522E03">
              <w:rPr>
                <w:sz w:val="28"/>
                <w:szCs w:val="28"/>
                <w:lang w:val="de-AT"/>
              </w:rPr>
              <w:t xml:space="preserve">Odgovor je pod B: </w:t>
            </w:r>
            <w:r w:rsidRPr="00522E03">
              <w:rPr>
                <w:sz w:val="28"/>
                <w:szCs w:val="28"/>
                <w:u w:val="single"/>
                <w:lang w:val="fr-FR"/>
              </w:rPr>
              <w:t>Transpiracija i isparavanje</w:t>
            </w:r>
          </w:p>
          <w:p w14:paraId="0F2FAC55" w14:textId="77777777" w:rsidR="00522E03" w:rsidRPr="00522E03" w:rsidRDefault="00522E03" w:rsidP="00522E03">
            <w:pPr>
              <w:jc w:val="both"/>
              <w:rPr>
                <w:i/>
                <w:sz w:val="28"/>
                <w:szCs w:val="28"/>
                <w:u w:val="single"/>
                <w:lang w:val="de-AT"/>
              </w:rPr>
            </w:pPr>
          </w:p>
          <w:p w14:paraId="32F2F63F" w14:textId="77777777" w:rsidR="00522E03" w:rsidRPr="00522E03" w:rsidRDefault="00522E03" w:rsidP="00522E03">
            <w:pPr>
              <w:jc w:val="both"/>
              <w:rPr>
                <w:b/>
                <w:i/>
                <w:sz w:val="28"/>
                <w:szCs w:val="28"/>
                <w:lang w:val="fr-FR"/>
              </w:rPr>
            </w:pPr>
            <w:r w:rsidRPr="00522E03">
              <w:rPr>
                <w:b/>
                <w:i/>
                <w:sz w:val="28"/>
                <w:szCs w:val="28"/>
                <w:lang w:val="fr-FR"/>
              </w:rPr>
              <w:t>Objašnjenje:</w:t>
            </w:r>
          </w:p>
          <w:p w14:paraId="2DDD9FA9" w14:textId="77777777" w:rsidR="00522E03" w:rsidRPr="00522E03" w:rsidRDefault="00522E03" w:rsidP="00522E03">
            <w:pPr>
              <w:jc w:val="both"/>
              <w:rPr>
                <w:sz w:val="28"/>
                <w:szCs w:val="28"/>
                <w:lang w:val="fr-FR"/>
              </w:rPr>
            </w:pPr>
            <w:r w:rsidRPr="00522E03">
              <w:rPr>
                <w:sz w:val="28"/>
                <w:szCs w:val="28"/>
                <w:lang w:val="fr-FR"/>
              </w:rPr>
              <w:t>Transpiracija je isparavanje vode iz biljaka. Oba pojma se mogu definisati kao pretvaranje tečne vode na Zemlji u atmosfersku vodenu paru. Kondenzacija je stvaranje oblaka iz vodene pare. Padavine su ispuštanje vode iz oblaka prema zemlji u obliku kiše, grada, susnežice ili snega. Perkolacija je prodiranje vode kroz zemlju u izvore podzemne vode poput vodonosnih slojeva. Oticanje je višak vode na površinskim slojevima zemljišta koji ne može da prodre u zemlju.</w:t>
            </w:r>
          </w:p>
          <w:p w14:paraId="2A42E8E4" w14:textId="77777777" w:rsidR="00522E03" w:rsidRPr="00522E03" w:rsidRDefault="00522E03" w:rsidP="00522E03">
            <w:pPr>
              <w:jc w:val="both"/>
              <w:rPr>
                <w:sz w:val="28"/>
                <w:szCs w:val="28"/>
                <w:lang w:val="fr-FR"/>
              </w:rPr>
            </w:pPr>
          </w:p>
          <w:p w14:paraId="63ED4C24" w14:textId="77777777" w:rsidR="00522E03" w:rsidRPr="00522E03" w:rsidRDefault="00522E03" w:rsidP="00522E03">
            <w:pPr>
              <w:jc w:val="both"/>
              <w:rPr>
                <w:sz w:val="28"/>
                <w:szCs w:val="28"/>
                <w:lang w:val="de-AT"/>
              </w:rPr>
            </w:pPr>
            <w:r w:rsidRPr="00522E03">
              <w:rPr>
                <w:b/>
                <w:sz w:val="28"/>
                <w:szCs w:val="28"/>
                <w:lang w:val="fr-FR"/>
              </w:rPr>
              <w:t xml:space="preserve">194. </w:t>
            </w:r>
            <w:r w:rsidRPr="00522E03">
              <w:rPr>
                <w:sz w:val="28"/>
                <w:szCs w:val="28"/>
                <w:lang w:val="de-AT"/>
              </w:rPr>
              <w:t xml:space="preserve">Odgovor je pod C: </w:t>
            </w:r>
            <w:r w:rsidRPr="00522E03">
              <w:rPr>
                <w:sz w:val="28"/>
                <w:szCs w:val="28"/>
                <w:u w:val="single"/>
                <w:lang w:val="de-AT"/>
              </w:rPr>
              <w:t>Glukoza se oksiduje da bi se proizvela energija i ugljen-dioksid.</w:t>
            </w:r>
          </w:p>
          <w:p w14:paraId="218EEEB3" w14:textId="77777777" w:rsidR="00522E03" w:rsidRPr="00522E03" w:rsidRDefault="00522E03" w:rsidP="00522E03">
            <w:pPr>
              <w:jc w:val="both"/>
              <w:rPr>
                <w:sz w:val="28"/>
                <w:szCs w:val="28"/>
                <w:lang w:val="de-AT"/>
              </w:rPr>
            </w:pPr>
          </w:p>
          <w:p w14:paraId="036818E8" w14:textId="77777777" w:rsidR="00522E03" w:rsidRPr="00522E03" w:rsidRDefault="00522E03" w:rsidP="00522E03">
            <w:pPr>
              <w:jc w:val="both"/>
              <w:rPr>
                <w:sz w:val="28"/>
                <w:szCs w:val="28"/>
                <w:lang w:val="de-AT"/>
              </w:rPr>
            </w:pPr>
            <w:r w:rsidRPr="00522E03">
              <w:rPr>
                <w:b/>
                <w:i/>
                <w:sz w:val="28"/>
                <w:szCs w:val="28"/>
                <w:lang w:val="de-AT"/>
              </w:rPr>
              <w:t>Objašnjenje:</w:t>
            </w:r>
          </w:p>
          <w:p w14:paraId="4B902185" w14:textId="77777777" w:rsidR="00522E03" w:rsidRPr="00522E03" w:rsidRDefault="00522E03" w:rsidP="00522E03">
            <w:pPr>
              <w:jc w:val="both"/>
              <w:rPr>
                <w:sz w:val="28"/>
                <w:szCs w:val="28"/>
                <w:lang w:val="de-AT"/>
              </w:rPr>
            </w:pPr>
            <w:r w:rsidRPr="00522E03">
              <w:rPr>
                <w:sz w:val="28"/>
                <w:szCs w:val="28"/>
                <w:lang w:val="de-AT"/>
              </w:rPr>
              <w:t>U ćelijskom disanju, glukoza i kiseonik se koriste za proizvodnju energije, kao i ugljen-dioksid i voda kao otpad. Ćelijsko disanje je u suštini suprotno fotosintezi. Ne mešajte ćelijsko disanje sa disanjem, što je fiziološki proces unošenja vazduha da bi se primio kiseonik i izdisanja vazduha da bi se izbacio višak ugljen-dioksida koji nastaje tokom ćelijskog disanja.</w:t>
            </w:r>
          </w:p>
          <w:p w14:paraId="7362CFB8" w14:textId="77777777" w:rsidR="00522E03" w:rsidRPr="00522E03" w:rsidRDefault="00522E03" w:rsidP="00522E03">
            <w:pPr>
              <w:jc w:val="both"/>
              <w:rPr>
                <w:sz w:val="28"/>
                <w:szCs w:val="28"/>
                <w:lang w:val="de-AT"/>
              </w:rPr>
            </w:pPr>
          </w:p>
          <w:p w14:paraId="30C7AEF8" w14:textId="77777777" w:rsidR="00522E03" w:rsidRPr="00522E03" w:rsidRDefault="00522E03" w:rsidP="00522E03">
            <w:pPr>
              <w:jc w:val="both"/>
              <w:rPr>
                <w:sz w:val="28"/>
                <w:szCs w:val="28"/>
                <w:lang w:val="de-AT"/>
              </w:rPr>
            </w:pPr>
            <w:r w:rsidRPr="00522E03">
              <w:rPr>
                <w:b/>
                <w:sz w:val="28"/>
                <w:szCs w:val="28"/>
                <w:lang w:val="de-AT"/>
              </w:rPr>
              <w:t xml:space="preserve">195. </w:t>
            </w:r>
            <w:r w:rsidRPr="00522E03">
              <w:rPr>
                <w:sz w:val="28"/>
                <w:szCs w:val="28"/>
                <w:lang w:val="de-AT"/>
              </w:rPr>
              <w:t xml:space="preserve">Odgovor je pod B: </w:t>
            </w:r>
            <w:r w:rsidRPr="00522E03">
              <w:rPr>
                <w:sz w:val="28"/>
                <w:szCs w:val="28"/>
                <w:u w:val="single"/>
                <w:lang w:val="de-AT"/>
              </w:rPr>
              <w:t>1%</w:t>
            </w:r>
          </w:p>
          <w:p w14:paraId="779033EF" w14:textId="77777777" w:rsidR="00522E03" w:rsidRPr="00522E03" w:rsidRDefault="00522E03" w:rsidP="00522E03">
            <w:pPr>
              <w:jc w:val="both"/>
              <w:rPr>
                <w:sz w:val="28"/>
                <w:szCs w:val="28"/>
                <w:lang w:val="de-AT"/>
              </w:rPr>
            </w:pPr>
          </w:p>
          <w:p w14:paraId="722561D7" w14:textId="77777777" w:rsidR="00522E03" w:rsidRPr="00522E03" w:rsidRDefault="00522E03" w:rsidP="00522E03">
            <w:pPr>
              <w:jc w:val="both"/>
              <w:rPr>
                <w:b/>
                <w:sz w:val="28"/>
                <w:szCs w:val="28"/>
                <w:lang w:val="de-AT"/>
              </w:rPr>
            </w:pPr>
            <w:r w:rsidRPr="00522E03">
              <w:rPr>
                <w:b/>
                <w:sz w:val="28"/>
                <w:szCs w:val="28"/>
                <w:lang w:val="de-AT"/>
              </w:rPr>
              <w:t>Objašnjenje:</w:t>
            </w:r>
          </w:p>
          <w:p w14:paraId="1F27656D" w14:textId="77777777" w:rsidR="00522E03" w:rsidRPr="00522E03" w:rsidRDefault="00522E03" w:rsidP="00522E03">
            <w:pPr>
              <w:jc w:val="both"/>
              <w:rPr>
                <w:sz w:val="28"/>
                <w:szCs w:val="28"/>
                <w:lang w:val="de-AT"/>
              </w:rPr>
            </w:pPr>
            <w:r w:rsidRPr="00522E03">
              <w:rPr>
                <w:sz w:val="28"/>
                <w:szCs w:val="28"/>
                <w:lang w:val="de-AT"/>
              </w:rPr>
              <w:t>Veliki deo sunčeve energije koja ulazi u zemlju apsorbuju atmosferski molekuli ili se odbija od površina, a veliki deo energije je nepodesan za fotosintezu. Fotosintezu pokreće svetlosna energija koja ima talasne dužine u rasponu od 400 do 700 nanometara (nm), dok sunčeva svetlost ima opseg talasnih dužina od 250 do 2500 nm. Kao rezultat, samo oko 1% raspoložive sunčeve energije se koristi za fotosintetičku aktivnost.</w:t>
            </w:r>
          </w:p>
          <w:p w14:paraId="456AC4DD" w14:textId="77777777" w:rsidR="00522E03" w:rsidRPr="00522E03" w:rsidRDefault="00522E03" w:rsidP="00522E03">
            <w:pPr>
              <w:jc w:val="both"/>
              <w:rPr>
                <w:sz w:val="28"/>
                <w:szCs w:val="28"/>
                <w:lang w:val="de-AT"/>
              </w:rPr>
            </w:pPr>
          </w:p>
          <w:p w14:paraId="2C0F29F4" w14:textId="77777777" w:rsidR="00522E03" w:rsidRPr="00522E03" w:rsidRDefault="00522E03" w:rsidP="00522E03">
            <w:pPr>
              <w:jc w:val="both"/>
              <w:rPr>
                <w:sz w:val="28"/>
                <w:szCs w:val="28"/>
                <w:lang w:val="de-AT"/>
              </w:rPr>
            </w:pPr>
            <w:r w:rsidRPr="00522E03">
              <w:rPr>
                <w:b/>
                <w:sz w:val="28"/>
                <w:szCs w:val="28"/>
                <w:lang w:val="de-AT"/>
              </w:rPr>
              <w:t xml:space="preserve">196. </w:t>
            </w:r>
            <w:r w:rsidRPr="00522E03">
              <w:rPr>
                <w:sz w:val="28"/>
                <w:szCs w:val="28"/>
                <w:lang w:val="de-AT"/>
              </w:rPr>
              <w:t>Odgovor je pod C:</w:t>
            </w:r>
          </w:p>
          <w:p w14:paraId="5CC93D0C" w14:textId="77777777" w:rsidR="00522E03" w:rsidRPr="00522E03" w:rsidRDefault="00522E03" w:rsidP="00522E03">
            <w:pPr>
              <w:jc w:val="both"/>
              <w:rPr>
                <w:sz w:val="28"/>
                <w:szCs w:val="28"/>
                <w:u w:val="single"/>
                <w:lang w:val="de-AT"/>
              </w:rPr>
            </w:pPr>
            <w:r w:rsidRPr="00522E03">
              <w:rPr>
                <w:sz w:val="28"/>
                <w:szCs w:val="28"/>
                <w:u w:val="single"/>
                <w:lang w:val="de-AT"/>
              </w:rPr>
              <w:t>Hlorofil apsorbuje talasne dužine svetlosti u ljubičastom, plavom i narandžastom spektru i reflektuje talasne dužine u zelenom spektru.</w:t>
            </w:r>
          </w:p>
          <w:p w14:paraId="2F37D32C" w14:textId="77777777" w:rsidR="00522E03" w:rsidRPr="00522E03" w:rsidRDefault="00522E03" w:rsidP="00522E03">
            <w:pPr>
              <w:jc w:val="both"/>
              <w:rPr>
                <w:sz w:val="28"/>
                <w:szCs w:val="28"/>
                <w:u w:val="single"/>
                <w:lang w:val="de-AT"/>
              </w:rPr>
            </w:pPr>
          </w:p>
          <w:p w14:paraId="0BAD0259" w14:textId="77777777" w:rsidR="00522E03" w:rsidRPr="00522E03" w:rsidRDefault="00522E03" w:rsidP="00522E03">
            <w:pPr>
              <w:jc w:val="both"/>
              <w:rPr>
                <w:b/>
                <w:i/>
                <w:sz w:val="28"/>
                <w:szCs w:val="28"/>
                <w:lang w:val="de-AT"/>
              </w:rPr>
            </w:pPr>
            <w:r w:rsidRPr="00522E03">
              <w:rPr>
                <w:b/>
                <w:i/>
                <w:sz w:val="28"/>
                <w:szCs w:val="28"/>
                <w:lang w:val="de-AT"/>
              </w:rPr>
              <w:t>Objašnjenje:</w:t>
            </w:r>
          </w:p>
          <w:p w14:paraId="073FCF20" w14:textId="77777777" w:rsidR="00522E03" w:rsidRPr="00522E03" w:rsidRDefault="00522E03" w:rsidP="00522E03">
            <w:pPr>
              <w:jc w:val="both"/>
              <w:rPr>
                <w:sz w:val="28"/>
                <w:szCs w:val="28"/>
                <w:lang w:val="de-AT"/>
              </w:rPr>
            </w:pPr>
            <w:r w:rsidRPr="00522E03">
              <w:rPr>
                <w:sz w:val="28"/>
                <w:szCs w:val="28"/>
                <w:lang w:val="de-AT"/>
              </w:rPr>
              <w:t>Hlorofili apsorbuju talasne dužine vidljive svetlosti u ljubičastom, plavom i crvenom opsegu vidljivog spektra svetlosti i reflektuju vidljivu svetlost u zelenom opsegu. Zelena boja listova je rezultat toga što se zelena vidljiva svetlost odbija i izoluje od ostalih vidljivih boja u spektru koje su apsorbovane.</w:t>
            </w:r>
          </w:p>
          <w:p w14:paraId="35F9BA58" w14:textId="77777777" w:rsidR="00522E03" w:rsidRPr="00522E03" w:rsidRDefault="00522E03" w:rsidP="00522E03">
            <w:pPr>
              <w:jc w:val="both"/>
              <w:rPr>
                <w:sz w:val="28"/>
                <w:szCs w:val="28"/>
                <w:lang w:val="de-AT"/>
              </w:rPr>
            </w:pPr>
          </w:p>
          <w:p w14:paraId="486E92E4" w14:textId="77777777" w:rsidR="00522E03" w:rsidRPr="00522E03" w:rsidRDefault="00522E03" w:rsidP="00522E03">
            <w:pPr>
              <w:jc w:val="both"/>
              <w:rPr>
                <w:sz w:val="28"/>
                <w:szCs w:val="28"/>
                <w:lang w:val="de-AT"/>
              </w:rPr>
            </w:pPr>
            <w:r w:rsidRPr="00522E03">
              <w:rPr>
                <w:b/>
                <w:sz w:val="28"/>
                <w:szCs w:val="28"/>
                <w:lang w:val="de-AT"/>
              </w:rPr>
              <w:t xml:space="preserve">197. </w:t>
            </w:r>
            <w:r w:rsidRPr="00522E03">
              <w:rPr>
                <w:sz w:val="28"/>
                <w:szCs w:val="28"/>
                <w:lang w:val="de-AT"/>
              </w:rPr>
              <w:t xml:space="preserve">Odgovor je pod B: </w:t>
            </w:r>
            <w:r w:rsidRPr="00522E03">
              <w:rPr>
                <w:sz w:val="28"/>
                <w:szCs w:val="28"/>
                <w:u w:val="single"/>
                <w:lang w:val="de-AT"/>
              </w:rPr>
              <w:t>Aleksandar fon Humbolt</w:t>
            </w:r>
          </w:p>
          <w:p w14:paraId="55061543" w14:textId="77777777" w:rsidR="00522E03" w:rsidRPr="00522E03" w:rsidRDefault="00522E03" w:rsidP="00522E03">
            <w:pPr>
              <w:jc w:val="both"/>
              <w:rPr>
                <w:sz w:val="28"/>
                <w:szCs w:val="28"/>
                <w:lang w:val="de-AT"/>
              </w:rPr>
            </w:pPr>
          </w:p>
          <w:p w14:paraId="656A7C69" w14:textId="77777777" w:rsidR="00522E03" w:rsidRPr="00522E03" w:rsidRDefault="00522E03" w:rsidP="00522E03">
            <w:pPr>
              <w:jc w:val="both"/>
              <w:rPr>
                <w:b/>
                <w:sz w:val="28"/>
                <w:szCs w:val="28"/>
                <w:lang w:val="de-AT"/>
              </w:rPr>
            </w:pPr>
            <w:r w:rsidRPr="00522E03">
              <w:rPr>
                <w:b/>
                <w:sz w:val="28"/>
                <w:szCs w:val="28"/>
                <w:lang w:val="de-AT"/>
              </w:rPr>
              <w:t>Objašnjenje:</w:t>
            </w:r>
          </w:p>
          <w:p w14:paraId="4133B684" w14:textId="77777777" w:rsidR="00522E03" w:rsidRPr="00522E03" w:rsidRDefault="00522E03" w:rsidP="00522E03">
            <w:pPr>
              <w:jc w:val="both"/>
              <w:rPr>
                <w:sz w:val="28"/>
                <w:szCs w:val="28"/>
                <w:lang w:val="de-AT"/>
              </w:rPr>
            </w:pPr>
            <w:r w:rsidRPr="00522E03">
              <w:rPr>
                <w:sz w:val="28"/>
                <w:szCs w:val="28"/>
                <w:lang w:val="de-AT"/>
              </w:rPr>
              <w:t>_______________________________________________________________________________________________________________.</w:t>
            </w:r>
          </w:p>
          <w:p w14:paraId="77EDAEC8" w14:textId="77777777" w:rsidR="00522E03" w:rsidRPr="00522E03" w:rsidRDefault="00522E03" w:rsidP="00522E03">
            <w:pPr>
              <w:jc w:val="both"/>
              <w:rPr>
                <w:sz w:val="28"/>
                <w:szCs w:val="28"/>
                <w:lang w:val="de-AT"/>
              </w:rPr>
            </w:pPr>
          </w:p>
          <w:p w14:paraId="74571DC6" w14:textId="77777777" w:rsidR="00522E03" w:rsidRPr="00522E03" w:rsidRDefault="00522E03" w:rsidP="00522E03">
            <w:pPr>
              <w:jc w:val="both"/>
              <w:rPr>
                <w:sz w:val="28"/>
                <w:szCs w:val="28"/>
                <w:lang w:val="fr-FR"/>
              </w:rPr>
            </w:pPr>
            <w:r w:rsidRPr="00522E03">
              <w:rPr>
                <w:b/>
                <w:sz w:val="28"/>
                <w:szCs w:val="28"/>
                <w:lang w:val="de-AT"/>
              </w:rPr>
              <w:t xml:space="preserve">198. </w:t>
            </w:r>
            <w:r w:rsidRPr="00522E03">
              <w:rPr>
                <w:sz w:val="28"/>
                <w:szCs w:val="28"/>
                <w:lang w:val="fr-FR"/>
              </w:rPr>
              <w:t>Odgovor je pod B:</w:t>
            </w:r>
            <w:r w:rsidRPr="00522E03">
              <w:rPr>
                <w:sz w:val="28"/>
                <w:szCs w:val="28"/>
                <w:u w:val="single"/>
                <w:lang w:val="fr-FR"/>
              </w:rPr>
              <w:t xml:space="preserve"> Disanje</w:t>
            </w:r>
          </w:p>
          <w:p w14:paraId="4D1E1D28" w14:textId="77777777" w:rsidR="00522E03" w:rsidRPr="00522E03" w:rsidRDefault="00522E03" w:rsidP="00522E03">
            <w:pPr>
              <w:jc w:val="both"/>
              <w:rPr>
                <w:sz w:val="28"/>
                <w:szCs w:val="28"/>
                <w:lang w:val="fr-FR"/>
              </w:rPr>
            </w:pPr>
          </w:p>
          <w:p w14:paraId="1751547C" w14:textId="77777777" w:rsidR="00522E03" w:rsidRPr="00522E03" w:rsidRDefault="00522E03" w:rsidP="00522E03">
            <w:pPr>
              <w:jc w:val="both"/>
              <w:rPr>
                <w:b/>
                <w:i/>
                <w:sz w:val="28"/>
                <w:szCs w:val="28"/>
                <w:lang w:val="fr-FR"/>
              </w:rPr>
            </w:pPr>
            <w:r w:rsidRPr="00522E03">
              <w:rPr>
                <w:b/>
                <w:i/>
                <w:sz w:val="28"/>
                <w:szCs w:val="28"/>
                <w:lang w:val="fr-FR"/>
              </w:rPr>
              <w:t>Objašnjenje:</w:t>
            </w:r>
          </w:p>
          <w:p w14:paraId="2622E16E" w14:textId="77777777" w:rsidR="00522E03" w:rsidRPr="00522E03" w:rsidRDefault="00522E03" w:rsidP="00522E03">
            <w:pPr>
              <w:jc w:val="both"/>
              <w:rPr>
                <w:sz w:val="28"/>
                <w:szCs w:val="28"/>
                <w:lang w:val="fr-FR"/>
              </w:rPr>
            </w:pPr>
            <w:r w:rsidRPr="00522E03">
              <w:rPr>
                <w:sz w:val="28"/>
                <w:szCs w:val="28"/>
                <w:lang w:val="fr-FR"/>
              </w:rPr>
              <w:t>Ćelijsko disanje je suprotna reakcija fotosinteze:</w:t>
            </w:r>
          </w:p>
          <w:p w14:paraId="232EFE46" w14:textId="77777777" w:rsidR="00522E03" w:rsidRPr="00522E03" w:rsidRDefault="00522E03" w:rsidP="00522E03">
            <w:pPr>
              <w:jc w:val="both"/>
              <w:rPr>
                <w:sz w:val="28"/>
                <w:szCs w:val="28"/>
                <w:lang w:val="fr-FR"/>
              </w:rPr>
            </w:pPr>
            <w:r w:rsidRPr="00522E03">
              <w:rPr>
                <w:sz w:val="28"/>
                <w:szCs w:val="28"/>
                <w:lang w:val="fr-FR"/>
              </w:rPr>
              <w:t>6CO2+6H2O+Energija</w:t>
            </w:r>
            <w:r w:rsidRPr="00522E03">
              <w:rPr>
                <w:rFonts w:ascii="Cambria Math" w:hAnsi="Cambria Math" w:cs="Cambria Math"/>
                <w:sz w:val="28"/>
                <w:szCs w:val="28"/>
                <w:lang w:val="fr-FR"/>
              </w:rPr>
              <w:t>⇌</w:t>
            </w:r>
            <w:r w:rsidRPr="00522E03">
              <w:rPr>
                <w:sz w:val="28"/>
                <w:szCs w:val="28"/>
                <w:lang w:val="fr-FR"/>
              </w:rPr>
              <w:t>C6H12O6+6O2</w:t>
            </w:r>
          </w:p>
          <w:p w14:paraId="5CDD7794" w14:textId="77777777" w:rsidR="00522E03" w:rsidRPr="00522E03" w:rsidRDefault="00522E03" w:rsidP="00522E03">
            <w:pPr>
              <w:jc w:val="both"/>
              <w:rPr>
                <w:sz w:val="28"/>
                <w:szCs w:val="28"/>
                <w:lang w:val="fr-FR"/>
              </w:rPr>
            </w:pPr>
            <w:r w:rsidRPr="00522E03">
              <w:rPr>
                <w:sz w:val="28"/>
                <w:szCs w:val="28"/>
                <w:lang w:val="fr-FR"/>
              </w:rPr>
              <w:t>Fotosinteza pretvara ugljen-dioksid, vodu i sunčevu energiju u šećer i kiseonik. Disanje koristi kiseonik i šećere da bi ćelija obezbedila energiju. Voda i ugljen-dioksid se proizvode kao nusproizvodi. Imajte na umu da je oblik energije koji se koristi u fotosintezi sunčeva svetlost, dok je oblik energije proizveden tokom disanja hemijska energija.</w:t>
            </w:r>
          </w:p>
          <w:p w14:paraId="374152CA" w14:textId="77777777" w:rsidR="00522E03" w:rsidRPr="00522E03" w:rsidRDefault="00522E03" w:rsidP="00522E03">
            <w:pPr>
              <w:jc w:val="both"/>
              <w:rPr>
                <w:sz w:val="28"/>
                <w:szCs w:val="28"/>
                <w:lang w:val="fr-FR"/>
              </w:rPr>
            </w:pPr>
          </w:p>
          <w:p w14:paraId="6011EA0B" w14:textId="77777777" w:rsidR="00522E03" w:rsidRPr="00522E03" w:rsidRDefault="00522E03" w:rsidP="00522E03">
            <w:pPr>
              <w:jc w:val="both"/>
              <w:rPr>
                <w:sz w:val="28"/>
                <w:szCs w:val="28"/>
                <w:lang w:val="fr-FR"/>
              </w:rPr>
            </w:pPr>
            <w:r w:rsidRPr="00522E03">
              <w:rPr>
                <w:b/>
                <w:sz w:val="28"/>
                <w:szCs w:val="28"/>
                <w:lang w:val="fr-FR"/>
              </w:rPr>
              <w:t xml:space="preserve">199. </w:t>
            </w:r>
            <w:r w:rsidRPr="00522E03">
              <w:rPr>
                <w:sz w:val="28"/>
                <w:szCs w:val="28"/>
              </w:rPr>
              <w:t xml:space="preserve">Odgovor je pod A: </w:t>
            </w:r>
            <w:r w:rsidRPr="00522E03">
              <w:rPr>
                <w:sz w:val="28"/>
                <w:szCs w:val="28"/>
                <w:u w:val="single"/>
              </w:rPr>
              <w:t>Hemosinteza</w:t>
            </w:r>
          </w:p>
          <w:p w14:paraId="2A4C9FF5" w14:textId="77777777" w:rsidR="00522E03" w:rsidRPr="00522E03" w:rsidRDefault="00522E03" w:rsidP="00522E03">
            <w:pPr>
              <w:tabs>
                <w:tab w:val="left" w:pos="4248"/>
              </w:tabs>
              <w:jc w:val="both"/>
              <w:rPr>
                <w:sz w:val="28"/>
                <w:szCs w:val="28"/>
              </w:rPr>
            </w:pPr>
            <w:r w:rsidRPr="00522E03">
              <w:rPr>
                <w:sz w:val="28"/>
                <w:szCs w:val="28"/>
              </w:rPr>
              <w:tab/>
            </w:r>
          </w:p>
          <w:p w14:paraId="58A14C6D" w14:textId="77777777" w:rsidR="00522E03" w:rsidRPr="00522E03" w:rsidRDefault="00522E03" w:rsidP="00522E03">
            <w:pPr>
              <w:jc w:val="both"/>
              <w:rPr>
                <w:b/>
                <w:i/>
                <w:sz w:val="28"/>
                <w:szCs w:val="28"/>
              </w:rPr>
            </w:pPr>
            <w:r w:rsidRPr="00522E03">
              <w:rPr>
                <w:b/>
                <w:i/>
                <w:sz w:val="28"/>
                <w:szCs w:val="28"/>
              </w:rPr>
              <w:t>Objašnjenje:</w:t>
            </w:r>
          </w:p>
          <w:p w14:paraId="3EFDC3F2" w14:textId="77777777" w:rsidR="00522E03" w:rsidRPr="00522E03" w:rsidRDefault="00522E03" w:rsidP="00522E03">
            <w:pPr>
              <w:jc w:val="both"/>
              <w:rPr>
                <w:sz w:val="28"/>
                <w:szCs w:val="28"/>
              </w:rPr>
            </w:pPr>
            <w:r w:rsidRPr="00522E03">
              <w:rPr>
                <w:sz w:val="28"/>
                <w:szCs w:val="28"/>
              </w:rPr>
              <w:t>Koristeći energiju iz veza u, na primer, vodonik-sulfidu ili metanu i ugljen-dioksidu, dubokomorske bakterije mogu proizvesti šećere identične onima koji se proizvode u biljkama fotosintezom. Ovo je neverovatno važno za život u dubokoj vodi gde nema svetlosti.</w:t>
            </w:r>
          </w:p>
          <w:p w14:paraId="2852E64B" w14:textId="77777777" w:rsidR="00522E03" w:rsidRPr="00522E03" w:rsidRDefault="00522E03" w:rsidP="00522E03">
            <w:pPr>
              <w:jc w:val="both"/>
              <w:rPr>
                <w:sz w:val="28"/>
                <w:szCs w:val="28"/>
              </w:rPr>
            </w:pPr>
          </w:p>
          <w:p w14:paraId="0F599AC0" w14:textId="77777777" w:rsidR="00522E03" w:rsidRPr="00522E03" w:rsidRDefault="00522E03" w:rsidP="00522E03">
            <w:pPr>
              <w:jc w:val="both"/>
              <w:rPr>
                <w:sz w:val="28"/>
                <w:szCs w:val="28"/>
              </w:rPr>
            </w:pPr>
            <w:r w:rsidRPr="00522E03">
              <w:rPr>
                <w:b/>
                <w:sz w:val="28"/>
                <w:szCs w:val="28"/>
              </w:rPr>
              <w:t xml:space="preserve">200. </w:t>
            </w:r>
            <w:r w:rsidRPr="00522E03">
              <w:rPr>
                <w:sz w:val="28"/>
                <w:szCs w:val="28"/>
              </w:rPr>
              <w:t xml:space="preserve">Odgovor je pod A: </w:t>
            </w:r>
            <w:r w:rsidRPr="00522E03">
              <w:rPr>
                <w:sz w:val="28"/>
                <w:szCs w:val="28"/>
                <w:u w:val="single"/>
              </w:rPr>
              <w:t>Proizvođač</w:t>
            </w:r>
          </w:p>
          <w:p w14:paraId="7B926082" w14:textId="77777777" w:rsidR="00522E03" w:rsidRPr="00522E03" w:rsidRDefault="00522E03" w:rsidP="00522E03">
            <w:pPr>
              <w:jc w:val="both"/>
              <w:rPr>
                <w:sz w:val="28"/>
                <w:szCs w:val="28"/>
              </w:rPr>
            </w:pPr>
          </w:p>
          <w:p w14:paraId="398D543D" w14:textId="77777777" w:rsidR="00522E03" w:rsidRPr="00522E03" w:rsidRDefault="00522E03" w:rsidP="00522E03">
            <w:pPr>
              <w:jc w:val="both"/>
              <w:rPr>
                <w:b/>
                <w:i/>
                <w:sz w:val="28"/>
                <w:szCs w:val="28"/>
              </w:rPr>
            </w:pPr>
            <w:r w:rsidRPr="00522E03">
              <w:rPr>
                <w:b/>
                <w:i/>
                <w:sz w:val="28"/>
                <w:szCs w:val="28"/>
              </w:rPr>
              <w:t>Objašnjenje:</w:t>
            </w:r>
          </w:p>
          <w:p w14:paraId="7DE5691F" w14:textId="77777777" w:rsidR="00522E03" w:rsidRPr="00522E03" w:rsidRDefault="00522E03" w:rsidP="00522E03">
            <w:pPr>
              <w:jc w:val="both"/>
              <w:rPr>
                <w:sz w:val="28"/>
                <w:szCs w:val="28"/>
              </w:rPr>
            </w:pPr>
            <w:r w:rsidRPr="00522E03">
              <w:rPr>
                <w:sz w:val="28"/>
                <w:szCs w:val="28"/>
              </w:rPr>
              <w:t>Proizvođač pretvara sunčevu svetlost u hranu pomoću fotosinteze. Ovo uključuje biljke, alge i neke gljive. Ponekad se pominju kao primarni proizvođači ili autotrofi. Velika poenta: proizvođači sami prave hranu.</w:t>
            </w:r>
          </w:p>
          <w:p w14:paraId="64FEB69B" w14:textId="77777777" w:rsidR="00522E03" w:rsidRPr="00522E03" w:rsidRDefault="00522E03" w:rsidP="00522E03">
            <w:pPr>
              <w:jc w:val="both"/>
              <w:rPr>
                <w:sz w:val="28"/>
                <w:szCs w:val="28"/>
              </w:rPr>
            </w:pPr>
          </w:p>
          <w:p w14:paraId="1AB04B53" w14:textId="77777777" w:rsidR="00522E03" w:rsidRPr="00522E03" w:rsidRDefault="00522E03" w:rsidP="00522E03">
            <w:pPr>
              <w:jc w:val="both"/>
              <w:rPr>
                <w:sz w:val="28"/>
                <w:szCs w:val="28"/>
              </w:rPr>
            </w:pPr>
            <w:r w:rsidRPr="00522E03">
              <w:rPr>
                <w:b/>
                <w:sz w:val="28"/>
                <w:szCs w:val="28"/>
              </w:rPr>
              <w:t xml:space="preserve">201. </w:t>
            </w:r>
            <w:r w:rsidRPr="00522E03">
              <w:rPr>
                <w:sz w:val="28"/>
                <w:szCs w:val="28"/>
              </w:rPr>
              <w:t xml:space="preserve">Odgovor je pod B: </w:t>
            </w:r>
            <w:r w:rsidRPr="00522E03">
              <w:rPr>
                <w:sz w:val="28"/>
                <w:szCs w:val="28"/>
                <w:u w:val="single"/>
              </w:rPr>
              <w:t>Javorovo drvo</w:t>
            </w:r>
          </w:p>
          <w:p w14:paraId="78468205" w14:textId="77777777" w:rsidR="00522E03" w:rsidRPr="00522E03" w:rsidRDefault="00522E03" w:rsidP="00522E03">
            <w:pPr>
              <w:jc w:val="both"/>
              <w:rPr>
                <w:sz w:val="28"/>
                <w:szCs w:val="28"/>
              </w:rPr>
            </w:pPr>
          </w:p>
          <w:p w14:paraId="43F6F5F9" w14:textId="77777777" w:rsidR="00522E03" w:rsidRPr="00522E03" w:rsidRDefault="00522E03" w:rsidP="00522E03">
            <w:pPr>
              <w:jc w:val="both"/>
              <w:rPr>
                <w:b/>
                <w:i/>
                <w:sz w:val="28"/>
                <w:szCs w:val="28"/>
              </w:rPr>
            </w:pPr>
            <w:r w:rsidRPr="00522E03">
              <w:rPr>
                <w:b/>
                <w:i/>
                <w:sz w:val="28"/>
                <w:szCs w:val="28"/>
              </w:rPr>
              <w:t>Objašnjenje:</w:t>
            </w:r>
          </w:p>
          <w:p w14:paraId="74472A8B" w14:textId="77777777" w:rsidR="00522E03" w:rsidRPr="00522E03" w:rsidRDefault="00522E03" w:rsidP="00522E03">
            <w:pPr>
              <w:jc w:val="both"/>
              <w:rPr>
                <w:sz w:val="28"/>
                <w:szCs w:val="28"/>
              </w:rPr>
            </w:pPr>
            <w:r w:rsidRPr="00522E03">
              <w:rPr>
                <w:sz w:val="28"/>
                <w:szCs w:val="28"/>
              </w:rPr>
              <w:t>Trofični nivoi su povezani sa prenosom energije u lancu ishrane. Predatori i članovi „vrha lanca ishrane“ zauzimaju više trofičke nivoe, dok proizvođači energije zauzimaju niže nivoe. Tačan redosled od najnižeg do najvišeg treba da bude drvo javora, gusenica, kardinal, kraljevska zmija, a zatim lisica.</w:t>
            </w:r>
          </w:p>
          <w:p w14:paraId="69381593" w14:textId="38D6316A" w:rsidR="00522E03" w:rsidRDefault="00522E03" w:rsidP="00522E03">
            <w:pPr>
              <w:jc w:val="both"/>
              <w:rPr>
                <w:sz w:val="28"/>
                <w:szCs w:val="28"/>
              </w:rPr>
            </w:pPr>
          </w:p>
          <w:p w14:paraId="0C327E90" w14:textId="77777777" w:rsidR="00A02AF3" w:rsidRPr="00522E03" w:rsidRDefault="00A02AF3" w:rsidP="00522E03">
            <w:pPr>
              <w:jc w:val="both"/>
              <w:rPr>
                <w:sz w:val="28"/>
                <w:szCs w:val="28"/>
              </w:rPr>
            </w:pPr>
          </w:p>
          <w:p w14:paraId="27A084A4" w14:textId="77777777" w:rsidR="00522E03" w:rsidRPr="00522E03" w:rsidRDefault="00522E03" w:rsidP="00522E03">
            <w:pPr>
              <w:jc w:val="both"/>
              <w:rPr>
                <w:sz w:val="28"/>
                <w:szCs w:val="28"/>
              </w:rPr>
            </w:pPr>
            <w:r w:rsidRPr="00522E03">
              <w:rPr>
                <w:b/>
                <w:sz w:val="28"/>
                <w:szCs w:val="28"/>
              </w:rPr>
              <w:t xml:space="preserve">202. </w:t>
            </w:r>
            <w:r w:rsidRPr="00522E03">
              <w:rPr>
                <w:sz w:val="28"/>
                <w:szCs w:val="28"/>
              </w:rPr>
              <w:t xml:space="preserve">Odgovor je pod C: </w:t>
            </w:r>
            <w:r w:rsidRPr="00522E03">
              <w:rPr>
                <w:sz w:val="28"/>
                <w:szCs w:val="28"/>
                <w:u w:val="single"/>
              </w:rPr>
              <w:t>Trofički nivo</w:t>
            </w:r>
          </w:p>
          <w:p w14:paraId="540D520E" w14:textId="77777777" w:rsidR="00522E03" w:rsidRPr="00522E03" w:rsidRDefault="00522E03" w:rsidP="00522E03">
            <w:pPr>
              <w:jc w:val="both"/>
              <w:rPr>
                <w:sz w:val="28"/>
                <w:szCs w:val="28"/>
              </w:rPr>
            </w:pPr>
          </w:p>
          <w:p w14:paraId="1E11D20F" w14:textId="77777777" w:rsidR="00522E03" w:rsidRPr="00522E03" w:rsidRDefault="00522E03" w:rsidP="00522E03">
            <w:pPr>
              <w:jc w:val="both"/>
              <w:rPr>
                <w:b/>
                <w:i/>
                <w:sz w:val="28"/>
                <w:szCs w:val="28"/>
              </w:rPr>
            </w:pPr>
            <w:r w:rsidRPr="00522E03">
              <w:rPr>
                <w:b/>
                <w:i/>
                <w:sz w:val="28"/>
                <w:szCs w:val="28"/>
              </w:rPr>
              <w:t>Objašnjenje:</w:t>
            </w:r>
          </w:p>
          <w:p w14:paraId="2CB43D4D" w14:textId="77777777" w:rsidR="00522E03" w:rsidRPr="00522E03" w:rsidRDefault="00522E03" w:rsidP="00522E03">
            <w:pPr>
              <w:jc w:val="both"/>
              <w:rPr>
                <w:sz w:val="28"/>
                <w:szCs w:val="28"/>
              </w:rPr>
            </w:pPr>
            <w:r w:rsidRPr="00522E03">
              <w:rPr>
                <w:sz w:val="28"/>
                <w:szCs w:val="28"/>
              </w:rPr>
              <w:t>Trofički nivo (nivo hranjenja) opisuje kategorije organizama u zajednici, i položaj organizma u lancu ishrane, definisan izvorom energije organizma; uključuje proizvođače (fotositetski organizam, tj. biljke), primarne potrošače (organizam koji se hrani proizvođačima; biljožder), sekundarne potrošače (organizam koji se hrani primarnim potrošačem; mesožder), tercijarni potrošač koji se hrani drugim mesožderima.</w:t>
            </w:r>
          </w:p>
          <w:p w14:paraId="19A08120" w14:textId="77777777" w:rsidR="00522E03" w:rsidRPr="00522E03" w:rsidRDefault="00522E03" w:rsidP="00522E03">
            <w:pPr>
              <w:jc w:val="both"/>
              <w:rPr>
                <w:sz w:val="28"/>
                <w:szCs w:val="28"/>
              </w:rPr>
            </w:pPr>
          </w:p>
          <w:p w14:paraId="3D866D69" w14:textId="77777777" w:rsidR="00522E03" w:rsidRPr="00522E03" w:rsidRDefault="00522E03" w:rsidP="00522E03">
            <w:pPr>
              <w:jc w:val="both"/>
              <w:rPr>
                <w:sz w:val="28"/>
                <w:szCs w:val="28"/>
              </w:rPr>
            </w:pPr>
            <w:r w:rsidRPr="00522E03">
              <w:rPr>
                <w:b/>
                <w:sz w:val="28"/>
                <w:szCs w:val="28"/>
              </w:rPr>
              <w:t xml:space="preserve">203. </w:t>
            </w:r>
            <w:r w:rsidRPr="00522E03">
              <w:rPr>
                <w:sz w:val="28"/>
                <w:szCs w:val="28"/>
              </w:rPr>
              <w:t>Odgovor je pod D:</w:t>
            </w:r>
          </w:p>
          <w:p w14:paraId="6920253E" w14:textId="77777777" w:rsidR="00522E03" w:rsidRPr="00522E03" w:rsidRDefault="00522E03" w:rsidP="00522E03">
            <w:pPr>
              <w:jc w:val="both"/>
              <w:rPr>
                <w:sz w:val="28"/>
                <w:szCs w:val="28"/>
                <w:u w:val="single"/>
              </w:rPr>
            </w:pPr>
            <w:r w:rsidRPr="00522E03">
              <w:rPr>
                <w:sz w:val="28"/>
                <w:szCs w:val="28"/>
                <w:u w:val="single"/>
              </w:rPr>
              <w:t>Kulturni kapacitet opisuje broj pojedinaca koji mogu postojati jedni pored drugih uz razuman životni standard. Biološka nosivost opisuje koliko jedinki može da preživi.</w:t>
            </w:r>
          </w:p>
          <w:p w14:paraId="11419C09" w14:textId="77777777" w:rsidR="00522E03" w:rsidRPr="00522E03" w:rsidRDefault="00522E03" w:rsidP="00522E03">
            <w:pPr>
              <w:jc w:val="both"/>
              <w:rPr>
                <w:sz w:val="28"/>
                <w:szCs w:val="28"/>
                <w:u w:val="single"/>
              </w:rPr>
            </w:pPr>
          </w:p>
          <w:p w14:paraId="1D0BB6F3" w14:textId="77777777" w:rsidR="00522E03" w:rsidRPr="00522E03" w:rsidRDefault="00522E03" w:rsidP="00522E03">
            <w:pPr>
              <w:jc w:val="both"/>
              <w:rPr>
                <w:b/>
                <w:i/>
                <w:sz w:val="28"/>
                <w:szCs w:val="28"/>
              </w:rPr>
            </w:pPr>
            <w:r w:rsidRPr="00522E03">
              <w:rPr>
                <w:b/>
                <w:i/>
                <w:sz w:val="28"/>
                <w:szCs w:val="28"/>
              </w:rPr>
              <w:t>Objašnjenje:</w:t>
            </w:r>
          </w:p>
          <w:p w14:paraId="65764C29" w14:textId="77777777" w:rsidR="00522E03" w:rsidRPr="00522E03" w:rsidRDefault="00522E03" w:rsidP="00522E03">
            <w:pPr>
              <w:jc w:val="both"/>
              <w:rPr>
                <w:sz w:val="28"/>
                <w:szCs w:val="28"/>
              </w:rPr>
            </w:pPr>
            <w:r w:rsidRPr="00522E03">
              <w:rPr>
                <w:sz w:val="28"/>
                <w:szCs w:val="28"/>
              </w:rPr>
              <w:t>Kulturni kapacitet sugeriše da ljudi imaju sekundarne potrebe, kao što su zabava, ukusna hrana i mentalni/duhovni razvoj. Ovi nevitalni resursi mogu se ravnomerno raspodeliti samo na populaciju ograničene veličine. Kulturni kapacitet opisuje ograničenje veličine populacije nakon uzimanja u obzir ovih faktora. Često pitanje koje postavljaju naučnici koji se bave održivošću je: Da li optimalno održivo stanovništvo treba da se zasniva na kulturnom kapacitetu? Mnogi bi se složili da, iz razloga što kada se prekorače kulturni kapacitet, životni uslovi se spuštaju i život se svodi na borbu za puki opstanak. U takvim uslovima ljudska inventivnost i kreativnost zastarevaju.</w:t>
            </w:r>
          </w:p>
          <w:p w14:paraId="0654B077" w14:textId="77777777" w:rsidR="00522E03" w:rsidRPr="00522E03" w:rsidRDefault="00522E03" w:rsidP="00522E03">
            <w:pPr>
              <w:jc w:val="both"/>
              <w:rPr>
                <w:sz w:val="28"/>
                <w:szCs w:val="28"/>
              </w:rPr>
            </w:pPr>
          </w:p>
          <w:p w14:paraId="7A028A76" w14:textId="77777777" w:rsidR="00522E03" w:rsidRPr="00522E03" w:rsidRDefault="00522E03" w:rsidP="00522E03">
            <w:pPr>
              <w:jc w:val="both"/>
              <w:rPr>
                <w:sz w:val="28"/>
                <w:szCs w:val="28"/>
                <w:lang w:val="fr-FR"/>
              </w:rPr>
            </w:pPr>
            <w:r w:rsidRPr="00522E03">
              <w:rPr>
                <w:b/>
                <w:sz w:val="28"/>
                <w:szCs w:val="28"/>
              </w:rPr>
              <w:t xml:space="preserve">204. </w:t>
            </w:r>
            <w:r w:rsidRPr="00522E03">
              <w:rPr>
                <w:sz w:val="28"/>
                <w:szCs w:val="28"/>
                <w:lang w:val="fr-FR"/>
              </w:rPr>
              <w:t xml:space="preserve">Odgovor je pod A: </w:t>
            </w:r>
            <w:r w:rsidRPr="00522E03">
              <w:rPr>
                <w:sz w:val="28"/>
                <w:szCs w:val="28"/>
                <w:u w:val="single"/>
                <w:lang w:val="fr-FR"/>
              </w:rPr>
              <w:t>Vrsta je dostigla nosivost, ali nastavlja da raste, stvarajući populacijsku eksploziju i takmičenje za resurse</w:t>
            </w:r>
          </w:p>
          <w:p w14:paraId="4E86CAC6" w14:textId="77777777" w:rsidR="00522E03" w:rsidRPr="00522E03" w:rsidRDefault="00522E03" w:rsidP="00522E03">
            <w:pPr>
              <w:jc w:val="both"/>
              <w:rPr>
                <w:sz w:val="28"/>
                <w:szCs w:val="28"/>
                <w:u w:val="single"/>
                <w:lang w:val="fr-FR"/>
              </w:rPr>
            </w:pPr>
          </w:p>
          <w:p w14:paraId="241DFC27" w14:textId="77777777" w:rsidR="00522E03" w:rsidRPr="00522E03" w:rsidRDefault="00522E03" w:rsidP="00522E03">
            <w:pPr>
              <w:jc w:val="both"/>
              <w:rPr>
                <w:b/>
                <w:i/>
                <w:sz w:val="28"/>
                <w:szCs w:val="28"/>
                <w:lang w:val="fr-FR"/>
              </w:rPr>
            </w:pPr>
            <w:r w:rsidRPr="00522E03">
              <w:rPr>
                <w:b/>
                <w:i/>
                <w:sz w:val="28"/>
                <w:szCs w:val="28"/>
                <w:lang w:val="fr-FR"/>
              </w:rPr>
              <w:t>Objašnjenje:</w:t>
            </w:r>
          </w:p>
          <w:p w14:paraId="2D5F1F10" w14:textId="77777777" w:rsidR="00522E03" w:rsidRPr="00522E03" w:rsidRDefault="00522E03" w:rsidP="00522E03">
            <w:pPr>
              <w:jc w:val="both"/>
              <w:rPr>
                <w:b/>
                <w:i/>
                <w:sz w:val="28"/>
                <w:szCs w:val="28"/>
                <w:lang w:val="fr-FR"/>
              </w:rPr>
            </w:pPr>
            <w:r w:rsidRPr="00522E03">
              <w:rPr>
                <w:sz w:val="28"/>
                <w:szCs w:val="28"/>
                <w:lang w:val="fr-FR"/>
              </w:rPr>
              <w:t>Rast stanovništva može pratiti ili trend J krive ili trend S krive. J kriva predstavlja eksponencijalni ili neograničeni rast. S kriva predstavlja logistički, ili ograničeni, rast i uzima u obzir nosivost okruženja.</w:t>
            </w:r>
            <w:r w:rsidRPr="00522E03">
              <w:rPr>
                <w:b/>
                <w:i/>
                <w:sz w:val="28"/>
                <w:szCs w:val="28"/>
                <w:lang w:val="fr-FR"/>
              </w:rPr>
              <w:t xml:space="preserve"> </w:t>
            </w:r>
            <w:r w:rsidRPr="00522E03">
              <w:rPr>
                <w:sz w:val="28"/>
                <w:szCs w:val="28"/>
                <w:lang w:val="fr-FR"/>
              </w:rPr>
              <w:t>U modelu J krive, populacija će nastaviti da raste čak i kada dostigne kapacitet. U modelu S krive, populacija će stagnirati i stabilizovati se na maksimalnoj vrednosti kada se dostigne kapacitet.</w:t>
            </w:r>
          </w:p>
          <w:p w14:paraId="353779D0" w14:textId="77777777" w:rsidR="00522E03" w:rsidRPr="00522E03" w:rsidRDefault="00522E03" w:rsidP="00522E03">
            <w:pPr>
              <w:spacing w:after="120"/>
              <w:jc w:val="both"/>
              <w:rPr>
                <w:b/>
                <w:i/>
                <w:sz w:val="28"/>
                <w:szCs w:val="28"/>
                <w:lang w:val="fr-FR"/>
              </w:rPr>
            </w:pPr>
          </w:p>
          <w:p w14:paraId="2C48E19A" w14:textId="77777777" w:rsidR="00522E03" w:rsidRPr="00522E03" w:rsidRDefault="00522E03" w:rsidP="00522E03">
            <w:pPr>
              <w:spacing w:after="120"/>
              <w:jc w:val="both"/>
              <w:rPr>
                <w:sz w:val="28"/>
                <w:szCs w:val="28"/>
                <w:lang w:val="fr-FR"/>
              </w:rPr>
            </w:pPr>
            <w:r w:rsidRPr="00522E03">
              <w:rPr>
                <w:b/>
                <w:sz w:val="28"/>
                <w:szCs w:val="28"/>
                <w:lang w:val="fr-FR"/>
              </w:rPr>
              <w:t xml:space="preserve">205. </w:t>
            </w:r>
            <w:r w:rsidRPr="00522E03">
              <w:rPr>
                <w:sz w:val="28"/>
                <w:szCs w:val="28"/>
                <w:lang w:val="de-AT"/>
              </w:rPr>
              <w:t xml:space="preserve">Odgovor je pod D: </w:t>
            </w:r>
            <w:r w:rsidRPr="00522E03">
              <w:rPr>
                <w:sz w:val="28"/>
                <w:szCs w:val="28"/>
                <w:u w:val="single"/>
                <w:lang w:val="fr-FR"/>
              </w:rPr>
              <w:t>Rastojanje između pojedinaca je minimizirano</w:t>
            </w:r>
          </w:p>
          <w:p w14:paraId="3CCD48F0" w14:textId="43D13A8B" w:rsidR="00522E03" w:rsidRPr="00522E03" w:rsidRDefault="00522E03" w:rsidP="00522E03">
            <w:pPr>
              <w:jc w:val="both"/>
              <w:rPr>
                <w:b/>
                <w:i/>
                <w:sz w:val="28"/>
                <w:szCs w:val="28"/>
                <w:lang w:val="fr-FR"/>
              </w:rPr>
            </w:pPr>
            <w:r w:rsidRPr="00522E03">
              <w:rPr>
                <w:b/>
                <w:i/>
                <w:sz w:val="28"/>
                <w:szCs w:val="28"/>
                <w:lang w:val="fr-FR"/>
              </w:rPr>
              <w:t>Objašnjenje:</w:t>
            </w:r>
          </w:p>
          <w:p w14:paraId="2A73E480" w14:textId="77777777" w:rsidR="00522E03" w:rsidRPr="00522E03" w:rsidRDefault="00522E03" w:rsidP="00522E03">
            <w:pPr>
              <w:jc w:val="both"/>
              <w:rPr>
                <w:sz w:val="28"/>
                <w:szCs w:val="28"/>
                <w:lang w:val="fr-FR"/>
              </w:rPr>
            </w:pPr>
            <w:r w:rsidRPr="00522E03">
              <w:rPr>
                <w:sz w:val="28"/>
                <w:szCs w:val="28"/>
                <w:lang w:val="fr-FR"/>
              </w:rPr>
              <w:t>Grupisani obrasci distribucije lokalizuju pojedince oko oskudnih resursa u sredinama gde nisu podjednako raspoređeni. Skupljanje organizama oko ovih resursa privlači predatore i olakšava grabež. Zbog oskudice vode u pustinjskim, ravničarskim i tundra biomima, u prirodi se viđa u velikim količinama.</w:t>
            </w:r>
          </w:p>
          <w:p w14:paraId="3B11CDA7" w14:textId="77777777" w:rsidR="00522E03" w:rsidRPr="00522E03" w:rsidRDefault="00522E03" w:rsidP="00522E03">
            <w:pPr>
              <w:spacing w:after="120"/>
              <w:jc w:val="both"/>
              <w:rPr>
                <w:sz w:val="28"/>
                <w:szCs w:val="28"/>
                <w:lang w:val="fr-FR"/>
              </w:rPr>
            </w:pPr>
          </w:p>
          <w:p w14:paraId="53014276" w14:textId="6972EC08" w:rsidR="00A02AF3" w:rsidRDefault="00522E03" w:rsidP="00A02AF3">
            <w:pPr>
              <w:spacing w:after="240"/>
              <w:jc w:val="both"/>
              <w:rPr>
                <w:sz w:val="28"/>
                <w:szCs w:val="28"/>
                <w:lang w:val="fr-FR"/>
              </w:rPr>
            </w:pPr>
            <w:r w:rsidRPr="00522E03">
              <w:rPr>
                <w:b/>
                <w:sz w:val="28"/>
                <w:szCs w:val="28"/>
                <w:lang w:val="fr-FR"/>
              </w:rPr>
              <w:t xml:space="preserve">206. </w:t>
            </w:r>
            <w:r w:rsidRPr="00522E03">
              <w:rPr>
                <w:sz w:val="28"/>
                <w:szCs w:val="28"/>
                <w:lang w:val="fr-FR"/>
              </w:rPr>
              <w:t xml:space="preserve">Odgovor je pod C: </w:t>
            </w:r>
            <w:r w:rsidRPr="00522E03">
              <w:rPr>
                <w:sz w:val="28"/>
                <w:szCs w:val="28"/>
                <w:u w:val="single"/>
                <w:lang w:val="fr-FR"/>
              </w:rPr>
              <w:t>Nivo zasićenosti</w:t>
            </w:r>
          </w:p>
          <w:p w14:paraId="1AF2198F" w14:textId="00AB9F0C" w:rsidR="00522E03" w:rsidRPr="00522E03" w:rsidRDefault="00522E03" w:rsidP="00A02AF3">
            <w:pPr>
              <w:spacing w:after="240"/>
              <w:jc w:val="both"/>
              <w:rPr>
                <w:b/>
                <w:i/>
                <w:sz w:val="28"/>
                <w:szCs w:val="28"/>
                <w:lang w:val="fr-FR"/>
              </w:rPr>
            </w:pPr>
            <w:r w:rsidRPr="00522E03">
              <w:rPr>
                <w:b/>
                <w:i/>
                <w:sz w:val="28"/>
                <w:szCs w:val="28"/>
                <w:lang w:val="fr-FR"/>
              </w:rPr>
              <w:t>Objašnjenje:</w:t>
            </w:r>
          </w:p>
          <w:p w14:paraId="54CB4E67" w14:textId="77777777" w:rsidR="00522E03" w:rsidRPr="00522E03" w:rsidRDefault="00522E03" w:rsidP="00522E03">
            <w:pPr>
              <w:spacing w:after="120"/>
              <w:jc w:val="both"/>
              <w:rPr>
                <w:sz w:val="28"/>
                <w:szCs w:val="28"/>
                <w:lang w:val="fr-FR"/>
              </w:rPr>
            </w:pPr>
            <w:r w:rsidRPr="00522E03">
              <w:rPr>
                <w:sz w:val="28"/>
                <w:szCs w:val="28"/>
                <w:lang w:val="fr-FR"/>
              </w:rPr>
              <w:t>Nosivost određenog staništa je maksimalan broj jedinki koje ono može da izdrži. Broj stanovnika je ograničen resursima kao što su prostor, hrana i voda. Trenutne procene nosivosti Zemlje su oko 10 milijardi, a 9-ta milijarda se očukuje do 2050. godine.</w:t>
            </w:r>
          </w:p>
          <w:p w14:paraId="168B9BE3" w14:textId="77777777" w:rsidR="00522E03" w:rsidRPr="00522E03" w:rsidRDefault="00522E03" w:rsidP="00522E03">
            <w:pPr>
              <w:spacing w:after="120"/>
              <w:jc w:val="both"/>
              <w:rPr>
                <w:sz w:val="28"/>
                <w:szCs w:val="28"/>
                <w:lang w:val="fr-FR"/>
              </w:rPr>
            </w:pPr>
          </w:p>
          <w:p w14:paraId="57E5B49D" w14:textId="41AE265D" w:rsidR="00522E03" w:rsidRPr="00522E03" w:rsidRDefault="00522E03" w:rsidP="00A02AF3">
            <w:pPr>
              <w:spacing w:after="240"/>
              <w:jc w:val="both"/>
              <w:rPr>
                <w:sz w:val="28"/>
                <w:szCs w:val="28"/>
                <w:lang w:val="fr-FR"/>
              </w:rPr>
            </w:pPr>
            <w:r w:rsidRPr="00522E03">
              <w:rPr>
                <w:b/>
                <w:sz w:val="28"/>
                <w:szCs w:val="28"/>
                <w:lang w:val="fr-FR"/>
              </w:rPr>
              <w:t xml:space="preserve">207. </w:t>
            </w:r>
            <w:r w:rsidRPr="00522E03">
              <w:rPr>
                <w:sz w:val="28"/>
                <w:szCs w:val="28"/>
                <w:lang w:val="fr-FR"/>
              </w:rPr>
              <w:t xml:space="preserve">Odgovor je pod A: </w:t>
            </w:r>
            <w:r w:rsidRPr="00522E03">
              <w:rPr>
                <w:sz w:val="28"/>
                <w:szCs w:val="28"/>
                <w:u w:val="single"/>
                <w:lang w:val="fr-FR"/>
              </w:rPr>
              <w:t>12,50%</w:t>
            </w:r>
          </w:p>
          <w:p w14:paraId="224ECEC4" w14:textId="77777777" w:rsidR="00522E03" w:rsidRPr="00522E03" w:rsidRDefault="00522E03" w:rsidP="00A02AF3">
            <w:pPr>
              <w:spacing w:after="240"/>
              <w:jc w:val="both"/>
              <w:rPr>
                <w:b/>
                <w:i/>
                <w:sz w:val="28"/>
                <w:szCs w:val="28"/>
                <w:lang w:val="fr-FR"/>
              </w:rPr>
            </w:pPr>
            <w:r w:rsidRPr="00522E03">
              <w:rPr>
                <w:b/>
                <w:i/>
                <w:sz w:val="28"/>
                <w:szCs w:val="28"/>
                <w:lang w:val="fr-FR"/>
              </w:rPr>
              <w:t>Objašnjenje:</w:t>
            </w:r>
          </w:p>
          <w:p w14:paraId="445F05FA" w14:textId="7AEB98DD" w:rsidR="00522E03" w:rsidRPr="00522E03" w:rsidRDefault="00522E03" w:rsidP="00522E03">
            <w:pPr>
              <w:spacing w:after="120"/>
              <w:jc w:val="both"/>
              <w:rPr>
                <w:sz w:val="28"/>
                <w:szCs w:val="28"/>
                <w:lang w:val="fr-FR"/>
              </w:rPr>
            </w:pPr>
            <w:r w:rsidRPr="00522E03">
              <w:rPr>
                <w:sz w:val="28"/>
                <w:szCs w:val="28"/>
                <w:lang w:val="fr-FR"/>
              </w:rPr>
              <w:t xml:space="preserve">Nova veličina stanovništva na početku 2012. bila je = prvobitna populacija + (rođenja + doseljavanja) - (umrli + emigracije) = 120 + (18 + 2) - (2 + 3) = 135. Tada je neto stopa rasta stanovništva (neto promena stanovništva / veličina starog stanovništva) = 15/120 = </w:t>
            </w:r>
            <w:r w:rsidR="004524F4">
              <w:rPr>
                <w:sz w:val="28"/>
                <w:szCs w:val="28"/>
                <w:lang w:val="fr-FR"/>
              </w:rPr>
              <w:t>0</w:t>
            </w:r>
            <w:r w:rsidRPr="00522E03">
              <w:rPr>
                <w:sz w:val="28"/>
                <w:szCs w:val="28"/>
                <w:lang w:val="fr-FR"/>
              </w:rPr>
              <w:t>.125.</w:t>
            </w:r>
          </w:p>
          <w:p w14:paraId="0C751A52" w14:textId="77777777" w:rsidR="00522E03" w:rsidRPr="00522E03" w:rsidRDefault="00522E03" w:rsidP="00522E03">
            <w:pPr>
              <w:spacing w:after="120"/>
              <w:jc w:val="both"/>
              <w:rPr>
                <w:sz w:val="28"/>
                <w:szCs w:val="28"/>
                <w:lang w:val="fr-FR"/>
              </w:rPr>
            </w:pPr>
          </w:p>
          <w:p w14:paraId="037F6EBF" w14:textId="77777777" w:rsidR="00522E03" w:rsidRPr="00522E03" w:rsidRDefault="00522E03" w:rsidP="00522E03">
            <w:pPr>
              <w:spacing w:after="120"/>
              <w:jc w:val="both"/>
              <w:rPr>
                <w:sz w:val="28"/>
                <w:szCs w:val="28"/>
                <w:lang w:val="de-AT"/>
              </w:rPr>
            </w:pPr>
            <w:r w:rsidRPr="00522E03">
              <w:rPr>
                <w:b/>
                <w:sz w:val="28"/>
                <w:szCs w:val="28"/>
                <w:lang w:val="de-AT"/>
              </w:rPr>
              <w:t xml:space="preserve">208. </w:t>
            </w:r>
            <w:r w:rsidRPr="00522E03">
              <w:rPr>
                <w:sz w:val="28"/>
                <w:szCs w:val="28"/>
                <w:lang w:val="de-AT"/>
              </w:rPr>
              <w:t xml:space="preserve">Odgovor je pod C: </w:t>
            </w:r>
            <w:r w:rsidRPr="00522E03">
              <w:rPr>
                <w:sz w:val="28"/>
                <w:szCs w:val="28"/>
                <w:u w:val="single"/>
                <w:lang w:val="de-AT"/>
              </w:rPr>
              <w:t>Malo vremena koje roditelji provode u podizanju potomstva</w:t>
            </w:r>
          </w:p>
          <w:p w14:paraId="4AC83648" w14:textId="77777777" w:rsidR="00522E03" w:rsidRPr="00522E03" w:rsidRDefault="00522E03" w:rsidP="00522E03">
            <w:pPr>
              <w:spacing w:after="120"/>
              <w:jc w:val="both"/>
              <w:rPr>
                <w:sz w:val="28"/>
                <w:szCs w:val="28"/>
                <w:lang w:val="de-AT"/>
              </w:rPr>
            </w:pPr>
          </w:p>
          <w:p w14:paraId="7DD73807" w14:textId="77777777" w:rsidR="00522E03" w:rsidRPr="00522E03" w:rsidRDefault="00522E03" w:rsidP="00522E03">
            <w:pPr>
              <w:jc w:val="both"/>
              <w:rPr>
                <w:b/>
                <w:i/>
                <w:sz w:val="28"/>
                <w:szCs w:val="28"/>
                <w:lang w:val="de-AT"/>
              </w:rPr>
            </w:pPr>
            <w:r w:rsidRPr="00522E03">
              <w:rPr>
                <w:b/>
                <w:i/>
                <w:sz w:val="28"/>
                <w:szCs w:val="28"/>
                <w:lang w:val="de-AT"/>
              </w:rPr>
              <w:t>Objašnjenje:</w:t>
            </w:r>
          </w:p>
          <w:p w14:paraId="7D3C9DB4" w14:textId="1E59BE62" w:rsidR="00522E03" w:rsidRDefault="00522E03" w:rsidP="00A02AF3">
            <w:pPr>
              <w:jc w:val="both"/>
              <w:rPr>
                <w:sz w:val="28"/>
                <w:szCs w:val="28"/>
                <w:lang w:val="de-AT"/>
              </w:rPr>
            </w:pPr>
            <w:r w:rsidRPr="00522E03">
              <w:rPr>
                <w:sz w:val="28"/>
                <w:szCs w:val="28"/>
                <w:lang w:val="de-AT"/>
              </w:rPr>
              <w:t>Vrste označene kao K-stratezi napreduju kroz dugovečnost i imaju veću stopu preživljavanja pri rođenju, ali daju mnogo manje potomaka. Primeri uključuju slonove i kitove. Zamislite slona; može proizvesti relativno malo slonova, ali svaka od ovih beba slonova ima potencijal da živi relativno dug život. S druge strane R-stratezima su predstavnici poput pacova, skakavaca i muva. Ove vrste su označene kao R-stratezi jer, nasuprot tome, proizvode brojne potomke, od kojih mali broj može preživeti do odraslog doba, a od kojih svaka brzo dostiže zrelost i živi relativno kratak život. K-stratezi generalno provode više vremena nego R-stratezi brinući se i podižući svoje potomstvo; imaju manje potomaka, pa se više staraju da obezbede opstanak svakog od njih. Usporedite slonove sa žabama da vidite ovu razliku; slonovi brinu o svojim mladima, dok žabe leže jaja i brinu o svom potomstvu vrlo malo.</w:t>
            </w:r>
          </w:p>
          <w:p w14:paraId="73E97690" w14:textId="77777777" w:rsidR="00A02AF3" w:rsidRPr="00522E03" w:rsidRDefault="00A02AF3" w:rsidP="00A02AF3">
            <w:pPr>
              <w:jc w:val="both"/>
              <w:rPr>
                <w:sz w:val="28"/>
                <w:szCs w:val="28"/>
                <w:lang w:val="de-AT"/>
              </w:rPr>
            </w:pPr>
          </w:p>
          <w:p w14:paraId="197AF27C" w14:textId="77777777" w:rsidR="00522E03" w:rsidRPr="00522E03" w:rsidRDefault="00522E03" w:rsidP="00522E03">
            <w:pPr>
              <w:spacing w:after="120"/>
              <w:jc w:val="both"/>
              <w:rPr>
                <w:sz w:val="28"/>
                <w:szCs w:val="28"/>
                <w:lang w:val="de-AT"/>
              </w:rPr>
            </w:pPr>
            <w:r w:rsidRPr="00522E03">
              <w:rPr>
                <w:b/>
                <w:sz w:val="28"/>
                <w:szCs w:val="28"/>
                <w:lang w:val="de-AT"/>
              </w:rPr>
              <w:t xml:space="preserve">209. </w:t>
            </w:r>
            <w:r w:rsidRPr="00522E03">
              <w:rPr>
                <w:sz w:val="28"/>
                <w:szCs w:val="28"/>
                <w:lang w:val="de-AT"/>
              </w:rPr>
              <w:t xml:space="preserve">Odgovor je pod D: </w:t>
            </w:r>
            <w:r w:rsidRPr="00522E03">
              <w:rPr>
                <w:sz w:val="28"/>
                <w:szCs w:val="28"/>
                <w:u w:val="single"/>
                <w:lang w:val="de-AT"/>
              </w:rPr>
              <w:t>Dug životni vek</w:t>
            </w:r>
          </w:p>
          <w:p w14:paraId="1CB54EB3" w14:textId="77777777" w:rsidR="00522E03" w:rsidRPr="00522E03" w:rsidRDefault="00522E03" w:rsidP="00522E03">
            <w:pPr>
              <w:spacing w:after="120"/>
              <w:jc w:val="both"/>
              <w:rPr>
                <w:sz w:val="28"/>
                <w:szCs w:val="28"/>
                <w:lang w:val="de-AT"/>
              </w:rPr>
            </w:pPr>
          </w:p>
          <w:p w14:paraId="7298DFB9" w14:textId="77777777" w:rsidR="00522E03" w:rsidRPr="00522E03" w:rsidRDefault="00522E03" w:rsidP="00522E03">
            <w:pPr>
              <w:jc w:val="both"/>
              <w:rPr>
                <w:b/>
                <w:i/>
                <w:sz w:val="28"/>
                <w:szCs w:val="28"/>
                <w:lang w:val="de-AT"/>
              </w:rPr>
            </w:pPr>
            <w:r w:rsidRPr="00522E03">
              <w:rPr>
                <w:b/>
                <w:i/>
                <w:sz w:val="28"/>
                <w:szCs w:val="28"/>
                <w:lang w:val="de-AT"/>
              </w:rPr>
              <w:t>Objašnjenje:</w:t>
            </w:r>
          </w:p>
          <w:p w14:paraId="39B7B488" w14:textId="4D29BF69" w:rsidR="00522E03" w:rsidRPr="00A02AF3" w:rsidRDefault="00522E03" w:rsidP="00A02AF3">
            <w:pPr>
              <w:jc w:val="both"/>
              <w:rPr>
                <w:sz w:val="28"/>
                <w:szCs w:val="28"/>
                <w:lang w:val="de-AT"/>
              </w:rPr>
            </w:pPr>
            <w:r w:rsidRPr="00522E03">
              <w:rPr>
                <w:sz w:val="28"/>
                <w:szCs w:val="28"/>
                <w:lang w:val="de-AT"/>
              </w:rPr>
              <w:t>Vrste opisane kao "R-strategi" imaju strategiju preživljavanja proizvodnje velikog broja potomaka, kratkog životnog veka i tipično manjih veličina tela. Primeri uključuju miševe, skakavce i žabe. Ove vrste preživljavaju tako što proizvode mnogo potomaka, jer mnoge jedinke ne prežive do odraslog doba.</w:t>
            </w:r>
          </w:p>
          <w:p w14:paraId="5795AAC8" w14:textId="77777777" w:rsidR="00522E03" w:rsidRPr="00522E03" w:rsidRDefault="00522E03" w:rsidP="00522E03">
            <w:pPr>
              <w:spacing w:after="120"/>
              <w:jc w:val="both"/>
              <w:rPr>
                <w:sz w:val="28"/>
                <w:szCs w:val="28"/>
              </w:rPr>
            </w:pPr>
            <w:r w:rsidRPr="00522E03">
              <w:rPr>
                <w:b/>
                <w:sz w:val="28"/>
                <w:szCs w:val="28"/>
                <w:lang w:val="de-AT"/>
              </w:rPr>
              <w:t xml:space="preserve">210. </w:t>
            </w:r>
            <w:r w:rsidRPr="00522E03">
              <w:rPr>
                <w:sz w:val="28"/>
                <w:szCs w:val="28"/>
              </w:rPr>
              <w:t>Odgovor je pod C:</w:t>
            </w:r>
            <w:r w:rsidRPr="00522E03">
              <w:rPr>
                <w:sz w:val="28"/>
                <w:szCs w:val="28"/>
                <w:lang w:val="de-AT"/>
              </w:rPr>
              <w:t xml:space="preserve"> </w:t>
            </w:r>
            <w:r w:rsidRPr="00522E03">
              <w:rPr>
                <w:sz w:val="28"/>
                <w:szCs w:val="28"/>
                <w:u w:val="single"/>
                <w:lang w:val="de-AT"/>
              </w:rPr>
              <w:t>Zec</w:t>
            </w:r>
          </w:p>
          <w:p w14:paraId="23C5B1A5" w14:textId="77777777" w:rsidR="00522E03" w:rsidRPr="00522E03" w:rsidRDefault="00522E03" w:rsidP="00522E03">
            <w:pPr>
              <w:spacing w:after="120"/>
              <w:jc w:val="both"/>
              <w:rPr>
                <w:sz w:val="28"/>
                <w:szCs w:val="28"/>
              </w:rPr>
            </w:pPr>
          </w:p>
          <w:p w14:paraId="723CCB80" w14:textId="77777777" w:rsidR="00522E03" w:rsidRPr="00522E03" w:rsidRDefault="00522E03" w:rsidP="00522E03">
            <w:pPr>
              <w:jc w:val="both"/>
              <w:rPr>
                <w:b/>
                <w:i/>
                <w:sz w:val="28"/>
                <w:szCs w:val="28"/>
              </w:rPr>
            </w:pPr>
            <w:r w:rsidRPr="00522E03">
              <w:rPr>
                <w:b/>
                <w:i/>
                <w:sz w:val="28"/>
                <w:szCs w:val="28"/>
              </w:rPr>
              <w:t>Objašnjenje:</w:t>
            </w:r>
          </w:p>
          <w:p w14:paraId="2157CF0F" w14:textId="7F678D53" w:rsidR="00522E03" w:rsidRPr="00522E03" w:rsidRDefault="00522E03" w:rsidP="00522E03">
            <w:pPr>
              <w:jc w:val="both"/>
              <w:rPr>
                <w:sz w:val="28"/>
                <w:szCs w:val="28"/>
              </w:rPr>
            </w:pPr>
            <w:r w:rsidRPr="00522E03">
              <w:rPr>
                <w:sz w:val="28"/>
                <w:szCs w:val="28"/>
              </w:rPr>
              <w:t>R-odabrane/selektovane osobe karakteriše sledeće: rano doba polne zrelosti, mnogo reproduktivnih događaja tokom života, veliki broj potomaka po događaju i minimalno roditeljstvo. Mnogi potomci R-selektovanih vrsta će umreti pre odraslog doba. S druge strane, K-odabrani pojedinci imaju samo jedno ili nekoliko potomaka odjednom i ulažu veće količine vremena i energije u roditeljstvo kako bi osigurali opstanak. Zec je jedina navedena vrsta čije se životne</w:t>
            </w:r>
            <w:r w:rsidR="004524F4">
              <w:rPr>
                <w:sz w:val="28"/>
                <w:szCs w:val="28"/>
              </w:rPr>
              <w:t xml:space="preserve"> osobine mogu kategorisati kao R</w:t>
            </w:r>
            <w:r w:rsidRPr="00522E03">
              <w:rPr>
                <w:sz w:val="28"/>
                <w:szCs w:val="28"/>
              </w:rPr>
              <w:t>-selektovane.</w:t>
            </w:r>
          </w:p>
          <w:p w14:paraId="40AF391B" w14:textId="77777777" w:rsidR="00522E03" w:rsidRPr="00522E03" w:rsidRDefault="00522E03" w:rsidP="00522E03">
            <w:pPr>
              <w:spacing w:after="120"/>
              <w:jc w:val="both"/>
              <w:rPr>
                <w:sz w:val="28"/>
                <w:szCs w:val="28"/>
              </w:rPr>
            </w:pPr>
          </w:p>
          <w:p w14:paraId="1D2EA5AA" w14:textId="77777777" w:rsidR="00522E03" w:rsidRPr="00522E03" w:rsidRDefault="00522E03" w:rsidP="00522E03">
            <w:pPr>
              <w:spacing w:after="120"/>
              <w:jc w:val="both"/>
              <w:rPr>
                <w:sz w:val="28"/>
                <w:szCs w:val="28"/>
              </w:rPr>
            </w:pPr>
            <w:r w:rsidRPr="00522E03">
              <w:rPr>
                <w:b/>
                <w:sz w:val="28"/>
                <w:szCs w:val="28"/>
                <w:lang w:val="de-AT"/>
              </w:rPr>
              <w:t xml:space="preserve">211. </w:t>
            </w:r>
            <w:r w:rsidRPr="00522E03">
              <w:rPr>
                <w:sz w:val="28"/>
                <w:szCs w:val="28"/>
              </w:rPr>
              <w:t xml:space="preserve">Odgovor je pod C: </w:t>
            </w:r>
            <w:r w:rsidRPr="00522E03">
              <w:rPr>
                <w:sz w:val="28"/>
                <w:szCs w:val="28"/>
                <w:u w:val="single"/>
              </w:rPr>
              <w:t>18 godina</w:t>
            </w:r>
          </w:p>
          <w:p w14:paraId="219630F8" w14:textId="77777777" w:rsidR="00522E03" w:rsidRPr="00522E03" w:rsidRDefault="00522E03" w:rsidP="00522E03">
            <w:pPr>
              <w:spacing w:after="120"/>
              <w:jc w:val="both"/>
              <w:rPr>
                <w:sz w:val="28"/>
                <w:szCs w:val="28"/>
              </w:rPr>
            </w:pPr>
          </w:p>
          <w:p w14:paraId="19E15524" w14:textId="77777777" w:rsidR="00522E03" w:rsidRPr="00522E03" w:rsidRDefault="00522E03" w:rsidP="00522E03">
            <w:pPr>
              <w:spacing w:after="120"/>
              <w:jc w:val="both"/>
              <w:rPr>
                <w:b/>
                <w:i/>
                <w:sz w:val="28"/>
                <w:szCs w:val="28"/>
              </w:rPr>
            </w:pPr>
            <w:r w:rsidRPr="00522E03">
              <w:rPr>
                <w:b/>
                <w:i/>
                <w:sz w:val="28"/>
                <w:szCs w:val="28"/>
              </w:rPr>
              <w:t>Objašnjenje:</w:t>
            </w:r>
          </w:p>
          <w:p w14:paraId="748BFEA5" w14:textId="77777777" w:rsidR="00522E03" w:rsidRPr="00522E03" w:rsidRDefault="00522E03" w:rsidP="00522E03">
            <w:pPr>
              <w:spacing w:after="120"/>
              <w:jc w:val="both"/>
              <w:rPr>
                <w:sz w:val="28"/>
                <w:szCs w:val="28"/>
              </w:rPr>
            </w:pPr>
            <w:r w:rsidRPr="00522E03">
              <w:rPr>
                <w:sz w:val="28"/>
                <w:szCs w:val="28"/>
              </w:rPr>
              <w:t>Koristite pravilo 72:</w:t>
            </w:r>
          </w:p>
          <w:p w14:paraId="39B50577" w14:textId="77777777" w:rsidR="00522E03" w:rsidRPr="00522E03" w:rsidRDefault="00522E03" w:rsidP="00522E03">
            <w:pPr>
              <w:spacing w:after="120"/>
              <w:jc w:val="both"/>
              <w:rPr>
                <w:sz w:val="28"/>
                <w:szCs w:val="28"/>
              </w:rPr>
            </w:pPr>
            <w:r w:rsidRPr="00522E03">
              <w:rPr>
                <w:sz w:val="28"/>
                <w:szCs w:val="28"/>
              </w:rPr>
              <w:t>T=72R</w:t>
            </w:r>
          </w:p>
          <w:p w14:paraId="709F7414" w14:textId="77777777" w:rsidR="00522E03" w:rsidRPr="00522E03" w:rsidRDefault="00522E03" w:rsidP="00522E03">
            <w:pPr>
              <w:spacing w:after="120"/>
              <w:jc w:val="both"/>
              <w:rPr>
                <w:sz w:val="28"/>
                <w:szCs w:val="28"/>
              </w:rPr>
            </w:pPr>
            <w:r w:rsidRPr="00522E03">
              <w:rPr>
                <w:sz w:val="28"/>
                <w:szCs w:val="28"/>
              </w:rPr>
              <w:t>R je stopa rasta; T je vreme (u godinama) koje je potrebno da se udvostruči. Rešavanjem  jednačine se postiže deljenjem za 72 sa datom stopom rasta.</w:t>
            </w:r>
          </w:p>
          <w:p w14:paraId="303518E8" w14:textId="77777777" w:rsidR="00522E03" w:rsidRPr="00522E03" w:rsidRDefault="00522E03" w:rsidP="00522E03">
            <w:pPr>
              <w:spacing w:after="120"/>
              <w:jc w:val="both"/>
              <w:rPr>
                <w:sz w:val="28"/>
                <w:szCs w:val="28"/>
              </w:rPr>
            </w:pPr>
          </w:p>
          <w:p w14:paraId="000936A8" w14:textId="77777777" w:rsidR="00522E03" w:rsidRPr="00522E03" w:rsidRDefault="00522E03" w:rsidP="00522E03">
            <w:pPr>
              <w:jc w:val="both"/>
              <w:rPr>
                <w:sz w:val="28"/>
                <w:szCs w:val="28"/>
                <w:lang w:val="fr-FR"/>
              </w:rPr>
            </w:pPr>
            <w:r w:rsidRPr="00522E03">
              <w:rPr>
                <w:b/>
                <w:sz w:val="28"/>
                <w:szCs w:val="28"/>
              </w:rPr>
              <w:t xml:space="preserve">212. </w:t>
            </w:r>
            <w:r w:rsidRPr="00522E03">
              <w:rPr>
                <w:sz w:val="28"/>
                <w:szCs w:val="28"/>
                <w:lang w:val="de-AT"/>
              </w:rPr>
              <w:t xml:space="preserve">Odgovor je pod D: </w:t>
            </w:r>
            <w:r w:rsidRPr="00522E03">
              <w:rPr>
                <w:sz w:val="28"/>
                <w:szCs w:val="28"/>
                <w:u w:val="single"/>
                <w:lang w:val="de-AT"/>
              </w:rPr>
              <w:t>Mutacije se javljaju velikom brzinom</w:t>
            </w:r>
          </w:p>
          <w:p w14:paraId="7C826B3F" w14:textId="77777777" w:rsidR="00522E03" w:rsidRPr="00522E03" w:rsidRDefault="00522E03" w:rsidP="00522E03">
            <w:pPr>
              <w:spacing w:after="120"/>
              <w:jc w:val="both"/>
              <w:rPr>
                <w:sz w:val="28"/>
                <w:szCs w:val="28"/>
                <w:lang w:val="de-AT"/>
              </w:rPr>
            </w:pPr>
          </w:p>
          <w:p w14:paraId="32595423" w14:textId="77777777" w:rsidR="00522E03" w:rsidRPr="00522E03" w:rsidRDefault="00522E03" w:rsidP="00522E03">
            <w:pPr>
              <w:jc w:val="both"/>
              <w:rPr>
                <w:b/>
                <w:i/>
                <w:sz w:val="28"/>
                <w:szCs w:val="28"/>
                <w:lang w:val="de-AT"/>
              </w:rPr>
            </w:pPr>
            <w:r w:rsidRPr="00522E03">
              <w:rPr>
                <w:b/>
                <w:i/>
                <w:sz w:val="28"/>
                <w:szCs w:val="28"/>
                <w:lang w:val="de-AT"/>
              </w:rPr>
              <w:t>Objašnjenje:</w:t>
            </w:r>
          </w:p>
          <w:p w14:paraId="7EEBBB82" w14:textId="28FD0634" w:rsidR="005570CB" w:rsidRDefault="00522E03" w:rsidP="00522E03">
            <w:pPr>
              <w:jc w:val="both"/>
              <w:rPr>
                <w:sz w:val="28"/>
                <w:szCs w:val="28"/>
                <w:lang w:val="fr-FR"/>
              </w:rPr>
            </w:pPr>
            <w:r w:rsidRPr="00522E03">
              <w:rPr>
                <w:sz w:val="28"/>
                <w:szCs w:val="28"/>
                <w:lang w:val="fr-FR"/>
              </w:rPr>
              <w:t>Mutacije se javljaju malim stopama. Oni su retki i nisu česti kod većine pojedinaca. Ovo objašnjava zašto se proces evolucije i prilagođavanja odvija tokom dugih vremenskih perioda.</w:t>
            </w:r>
          </w:p>
          <w:p w14:paraId="0DE3B549" w14:textId="77777777" w:rsidR="005B0CAE" w:rsidRPr="00522E03" w:rsidRDefault="005B0CAE" w:rsidP="00522E03">
            <w:pPr>
              <w:jc w:val="both"/>
              <w:rPr>
                <w:sz w:val="28"/>
                <w:szCs w:val="28"/>
                <w:lang w:val="fr-FR"/>
              </w:rPr>
            </w:pPr>
          </w:p>
          <w:p w14:paraId="4726C85D" w14:textId="77777777" w:rsidR="00522E03" w:rsidRPr="00522E03" w:rsidRDefault="00522E03" w:rsidP="00522E03">
            <w:pPr>
              <w:spacing w:after="120"/>
              <w:jc w:val="both"/>
              <w:rPr>
                <w:sz w:val="28"/>
                <w:szCs w:val="28"/>
                <w:lang w:val="fr-FR"/>
              </w:rPr>
            </w:pPr>
          </w:p>
          <w:p w14:paraId="35E160FE" w14:textId="77777777" w:rsidR="00522E03" w:rsidRPr="00522E03" w:rsidRDefault="00522E03" w:rsidP="00522E03">
            <w:pPr>
              <w:jc w:val="both"/>
              <w:rPr>
                <w:sz w:val="28"/>
                <w:szCs w:val="28"/>
              </w:rPr>
            </w:pPr>
            <w:r w:rsidRPr="00522E03">
              <w:rPr>
                <w:b/>
                <w:sz w:val="28"/>
                <w:szCs w:val="28"/>
                <w:lang w:val="fr-FR"/>
              </w:rPr>
              <w:t xml:space="preserve">213. </w:t>
            </w:r>
            <w:r w:rsidRPr="00522E03">
              <w:rPr>
                <w:sz w:val="28"/>
                <w:szCs w:val="28"/>
                <w:lang w:val="de-AT"/>
              </w:rPr>
              <w:t xml:space="preserve">Odgovor je pod D: </w:t>
            </w:r>
            <w:r w:rsidRPr="00522E03">
              <w:rPr>
                <w:sz w:val="28"/>
                <w:szCs w:val="28"/>
                <w:u w:val="single"/>
                <w:lang w:val="de-AT"/>
              </w:rPr>
              <w:t>Sve navedeno</w:t>
            </w:r>
          </w:p>
          <w:p w14:paraId="2252B582" w14:textId="77777777" w:rsidR="00522E03" w:rsidRPr="00522E03" w:rsidRDefault="00522E03" w:rsidP="00522E03">
            <w:pPr>
              <w:spacing w:after="120"/>
              <w:jc w:val="both"/>
              <w:rPr>
                <w:sz w:val="28"/>
                <w:szCs w:val="28"/>
                <w:lang w:val="de-AT"/>
              </w:rPr>
            </w:pPr>
          </w:p>
          <w:p w14:paraId="5A0A0FC5" w14:textId="77777777" w:rsidR="00522E03" w:rsidRPr="00522E03" w:rsidRDefault="00522E03" w:rsidP="00522E03">
            <w:pPr>
              <w:jc w:val="both"/>
              <w:rPr>
                <w:b/>
                <w:i/>
                <w:sz w:val="28"/>
                <w:szCs w:val="28"/>
                <w:lang w:val="de-AT"/>
              </w:rPr>
            </w:pPr>
            <w:r w:rsidRPr="00522E03">
              <w:rPr>
                <w:b/>
                <w:i/>
                <w:sz w:val="28"/>
                <w:szCs w:val="28"/>
                <w:lang w:val="de-AT"/>
              </w:rPr>
              <w:t>Objašnjenje:</w:t>
            </w:r>
          </w:p>
          <w:p w14:paraId="4F0BE6B6" w14:textId="794CCB71" w:rsidR="00522E03" w:rsidRDefault="00522E03" w:rsidP="00522E03">
            <w:pPr>
              <w:jc w:val="both"/>
              <w:rPr>
                <w:sz w:val="28"/>
                <w:szCs w:val="28"/>
                <w:lang w:val="de-AT"/>
              </w:rPr>
            </w:pPr>
            <w:r w:rsidRPr="00522E03">
              <w:rPr>
                <w:sz w:val="28"/>
                <w:szCs w:val="28"/>
                <w:lang w:val="de-AT"/>
              </w:rPr>
              <w:t xml:space="preserve">Obrazovanje žena takođe </w:t>
            </w:r>
            <w:r w:rsidR="00B8607D">
              <w:rPr>
                <w:sz w:val="28"/>
                <w:szCs w:val="28"/>
                <w:lang w:val="de-AT"/>
              </w:rPr>
              <w:t>može uticati jednim delom i na smanjenje</w:t>
            </w:r>
            <w:r w:rsidRPr="00522E03">
              <w:rPr>
                <w:sz w:val="28"/>
                <w:szCs w:val="28"/>
                <w:lang w:val="de-AT"/>
              </w:rPr>
              <w:t xml:space="preserve"> natalitet</w:t>
            </w:r>
            <w:r w:rsidR="00B8607D">
              <w:rPr>
                <w:sz w:val="28"/>
                <w:szCs w:val="28"/>
                <w:lang w:val="de-AT"/>
              </w:rPr>
              <w:t>a</w:t>
            </w:r>
            <w:r w:rsidRPr="00522E03">
              <w:rPr>
                <w:sz w:val="28"/>
                <w:szCs w:val="28"/>
                <w:lang w:val="de-AT"/>
              </w:rPr>
              <w:t>. To je razlog zašto zemlje u razvoju imaju tendenciju da imaju veću stopu nataliteta od razvijenih zemalja. Niža prosečna starost braka dovodi do povećanja nataliteta. Religija može uticati na natalitet, bilo da povećava ili smanjuje (generalno podiže natalitet).</w:t>
            </w:r>
          </w:p>
          <w:p w14:paraId="1225A5DD" w14:textId="13863935" w:rsidR="005B0CAE" w:rsidRDefault="005B0CAE" w:rsidP="00522E03">
            <w:pPr>
              <w:jc w:val="both"/>
              <w:rPr>
                <w:sz w:val="28"/>
                <w:szCs w:val="28"/>
                <w:lang w:val="de-AT"/>
              </w:rPr>
            </w:pPr>
          </w:p>
          <w:p w14:paraId="1F4D6951" w14:textId="41B01367" w:rsidR="005B0CAE" w:rsidRDefault="005B0CAE" w:rsidP="00522E03">
            <w:pPr>
              <w:jc w:val="both"/>
              <w:rPr>
                <w:sz w:val="28"/>
                <w:szCs w:val="28"/>
                <w:lang w:val="de-AT"/>
              </w:rPr>
            </w:pPr>
          </w:p>
          <w:p w14:paraId="1AE52CF6" w14:textId="77777777" w:rsidR="005B0CAE" w:rsidRPr="00522E03" w:rsidRDefault="005B0CAE" w:rsidP="00522E03">
            <w:pPr>
              <w:jc w:val="both"/>
              <w:rPr>
                <w:sz w:val="28"/>
                <w:szCs w:val="28"/>
                <w:lang w:val="de-AT"/>
              </w:rPr>
            </w:pPr>
          </w:p>
          <w:p w14:paraId="169EAE69" w14:textId="77777777" w:rsidR="00522E03" w:rsidRPr="00522E03" w:rsidRDefault="00522E03" w:rsidP="00522E03">
            <w:pPr>
              <w:jc w:val="both"/>
              <w:rPr>
                <w:sz w:val="28"/>
                <w:szCs w:val="28"/>
                <w:lang w:val="de-AT"/>
              </w:rPr>
            </w:pPr>
          </w:p>
          <w:p w14:paraId="6095A0E6" w14:textId="77777777" w:rsidR="00522E03" w:rsidRPr="00522E03" w:rsidRDefault="00522E03" w:rsidP="00522E03">
            <w:pPr>
              <w:jc w:val="both"/>
              <w:rPr>
                <w:sz w:val="28"/>
                <w:szCs w:val="28"/>
                <w:lang w:val="de-AT"/>
              </w:rPr>
            </w:pPr>
            <w:r w:rsidRPr="00522E03">
              <w:rPr>
                <w:b/>
                <w:sz w:val="28"/>
                <w:szCs w:val="28"/>
                <w:lang w:val="de-AT"/>
              </w:rPr>
              <w:t xml:space="preserve">214. </w:t>
            </w:r>
            <w:r w:rsidRPr="00522E03">
              <w:rPr>
                <w:sz w:val="28"/>
                <w:szCs w:val="28"/>
                <w:lang w:val="de-AT"/>
              </w:rPr>
              <w:t xml:space="preserve">Odgovor je pod B: </w:t>
            </w:r>
            <w:r w:rsidRPr="00522E03">
              <w:rPr>
                <w:sz w:val="28"/>
                <w:szCs w:val="28"/>
                <w:u w:val="single"/>
                <w:lang w:val="de-AT"/>
              </w:rPr>
              <w:t>R-odabrane vrste</w:t>
            </w:r>
          </w:p>
          <w:p w14:paraId="674A7E94" w14:textId="77777777" w:rsidR="00522E03" w:rsidRPr="00522E03" w:rsidRDefault="00522E03" w:rsidP="00522E03">
            <w:pPr>
              <w:spacing w:after="120"/>
              <w:jc w:val="both"/>
              <w:rPr>
                <w:sz w:val="28"/>
                <w:szCs w:val="28"/>
                <w:lang w:val="de-AT"/>
              </w:rPr>
            </w:pPr>
          </w:p>
          <w:p w14:paraId="2FE6EA9A" w14:textId="77777777" w:rsidR="00522E03" w:rsidRPr="00522E03" w:rsidRDefault="00522E03" w:rsidP="00522E03">
            <w:pPr>
              <w:jc w:val="both"/>
              <w:rPr>
                <w:b/>
                <w:i/>
                <w:sz w:val="28"/>
                <w:szCs w:val="28"/>
                <w:lang w:val="de-AT"/>
              </w:rPr>
            </w:pPr>
            <w:r w:rsidRPr="00522E03">
              <w:rPr>
                <w:b/>
                <w:i/>
                <w:sz w:val="28"/>
                <w:szCs w:val="28"/>
                <w:lang w:val="de-AT"/>
              </w:rPr>
              <w:t>Objašnjenje:</w:t>
            </w:r>
          </w:p>
          <w:p w14:paraId="48C2F2EE" w14:textId="77777777" w:rsidR="00522E03" w:rsidRPr="00522E03" w:rsidRDefault="00522E03" w:rsidP="00522E03">
            <w:pPr>
              <w:jc w:val="both"/>
              <w:rPr>
                <w:sz w:val="28"/>
                <w:szCs w:val="28"/>
                <w:lang w:val="de-AT"/>
              </w:rPr>
            </w:pPr>
            <w:r w:rsidRPr="00522E03">
              <w:rPr>
                <w:sz w:val="28"/>
                <w:szCs w:val="28"/>
                <w:lang w:val="de-AT"/>
              </w:rPr>
              <w:t>Korali su R-odabrane vrste, kategorisane tako što proizvode mnogo potomaka odjednom, koji pojedinačno imaju male šanse za preživljavanje i kratak životni vek. Ostali R-stratezi uključuju glodare, insekte i druge životinje malog tela, rano sazrevaju. K-odabrane vrste daju malo potomaka i ulažu mnogo roditeljske brige kako bi osigurale veće šanse za preživljavanje. Ljudi su primer K-selektovane vrste.</w:t>
            </w:r>
          </w:p>
          <w:p w14:paraId="79EE7E42" w14:textId="77777777" w:rsidR="00522E03" w:rsidRPr="00522E03" w:rsidRDefault="00522E03" w:rsidP="00522E03">
            <w:pPr>
              <w:spacing w:after="120"/>
              <w:jc w:val="both"/>
              <w:rPr>
                <w:sz w:val="28"/>
                <w:szCs w:val="28"/>
                <w:lang w:val="de-AT"/>
              </w:rPr>
            </w:pPr>
          </w:p>
          <w:p w14:paraId="4D6E9619" w14:textId="77777777" w:rsidR="00522E03" w:rsidRPr="00522E03" w:rsidRDefault="00522E03" w:rsidP="00522E03">
            <w:pPr>
              <w:jc w:val="both"/>
              <w:rPr>
                <w:sz w:val="28"/>
                <w:szCs w:val="28"/>
              </w:rPr>
            </w:pPr>
            <w:r w:rsidRPr="00522E03">
              <w:rPr>
                <w:b/>
                <w:sz w:val="28"/>
                <w:szCs w:val="28"/>
                <w:lang w:val="de-AT"/>
              </w:rPr>
              <w:t>215</w:t>
            </w:r>
            <w:r w:rsidRPr="00522E03">
              <w:rPr>
                <w:sz w:val="28"/>
                <w:szCs w:val="28"/>
              </w:rPr>
              <w:t xml:space="preserve">. </w:t>
            </w:r>
            <w:r w:rsidRPr="00522E03">
              <w:rPr>
                <w:sz w:val="28"/>
                <w:szCs w:val="28"/>
                <w:lang w:val="de-AT"/>
              </w:rPr>
              <w:t>Odgovor je pod B:</w:t>
            </w:r>
            <w:r w:rsidRPr="00522E03">
              <w:rPr>
                <w:sz w:val="28"/>
                <w:szCs w:val="28"/>
                <w:u w:val="single"/>
                <w:lang w:val="de-AT"/>
              </w:rPr>
              <w:t xml:space="preserve"> Slon</w:t>
            </w:r>
          </w:p>
          <w:p w14:paraId="26811B1E" w14:textId="77777777" w:rsidR="00522E03" w:rsidRPr="00522E03" w:rsidRDefault="00522E03" w:rsidP="00522E03">
            <w:pPr>
              <w:spacing w:after="120"/>
              <w:jc w:val="both"/>
              <w:rPr>
                <w:sz w:val="28"/>
                <w:szCs w:val="28"/>
                <w:lang w:val="de-AT"/>
              </w:rPr>
            </w:pPr>
          </w:p>
          <w:p w14:paraId="41FA262A" w14:textId="77777777" w:rsidR="00522E03" w:rsidRPr="00522E03" w:rsidRDefault="00522E03" w:rsidP="00522E03">
            <w:pPr>
              <w:jc w:val="both"/>
              <w:rPr>
                <w:b/>
                <w:i/>
                <w:sz w:val="28"/>
                <w:szCs w:val="28"/>
                <w:lang w:val="de-AT"/>
              </w:rPr>
            </w:pPr>
            <w:r w:rsidRPr="00522E03">
              <w:rPr>
                <w:b/>
                <w:i/>
                <w:sz w:val="28"/>
                <w:szCs w:val="28"/>
                <w:lang w:val="de-AT"/>
              </w:rPr>
              <w:t>Objašnjenje:</w:t>
            </w:r>
          </w:p>
          <w:p w14:paraId="3496F20D" w14:textId="77777777" w:rsidR="00522E03" w:rsidRPr="00522E03" w:rsidRDefault="00522E03" w:rsidP="00522E03">
            <w:pPr>
              <w:jc w:val="both"/>
              <w:rPr>
                <w:sz w:val="28"/>
                <w:szCs w:val="28"/>
                <w:lang w:val="de-AT"/>
              </w:rPr>
            </w:pPr>
            <w:r w:rsidRPr="00522E03">
              <w:rPr>
                <w:sz w:val="28"/>
                <w:szCs w:val="28"/>
                <w:lang w:val="de-AT"/>
              </w:rPr>
              <w:t>Slonovi su krupnog tela i rađaju samo jedno potomstvo svakih nekoliko godina, a majke imaju veliku ulogu negovatelja kako bi obezbedile opstanak svojih mladih. Ostale vrste koje su ovde navedene su R-selektovane vrste i imaju mnogo potomaka u isto vreme. U nekim slučajevima, R-selektovane vrste nisu roditeljske. Kod drugih, potomci sazrevaju veoma brzo i roditelji ne moraju dugo da brinu.</w:t>
            </w:r>
          </w:p>
          <w:p w14:paraId="1DD09991" w14:textId="77777777" w:rsidR="00522E03" w:rsidRPr="00522E03" w:rsidRDefault="00522E03" w:rsidP="00522E03">
            <w:pPr>
              <w:spacing w:after="120"/>
              <w:jc w:val="both"/>
              <w:rPr>
                <w:sz w:val="28"/>
                <w:szCs w:val="28"/>
                <w:lang w:val="de-AT"/>
              </w:rPr>
            </w:pPr>
          </w:p>
          <w:p w14:paraId="66A01608" w14:textId="77777777" w:rsidR="00522E03" w:rsidRPr="00522E03" w:rsidRDefault="00522E03" w:rsidP="00522E03">
            <w:pPr>
              <w:jc w:val="both"/>
              <w:rPr>
                <w:sz w:val="28"/>
                <w:szCs w:val="28"/>
                <w:lang w:val="de-AT"/>
              </w:rPr>
            </w:pPr>
            <w:r w:rsidRPr="00522E03">
              <w:rPr>
                <w:b/>
                <w:sz w:val="28"/>
                <w:szCs w:val="28"/>
                <w:lang w:val="de-AT"/>
              </w:rPr>
              <w:t xml:space="preserve">216. </w:t>
            </w:r>
            <w:r w:rsidRPr="00522E03">
              <w:rPr>
                <w:sz w:val="28"/>
                <w:szCs w:val="28"/>
                <w:lang w:val="de-AT"/>
              </w:rPr>
              <w:t xml:space="preserve">Odgovor je pod A: </w:t>
            </w:r>
            <w:r w:rsidRPr="00522E03">
              <w:rPr>
                <w:sz w:val="28"/>
                <w:szCs w:val="28"/>
                <w:u w:val="single"/>
                <w:lang w:val="de-AT"/>
              </w:rPr>
              <w:t>Uslovljenost od gustine</w:t>
            </w:r>
            <w:r w:rsidRPr="00522E03">
              <w:rPr>
                <w:sz w:val="28"/>
                <w:szCs w:val="28"/>
                <w:lang w:val="de-AT"/>
              </w:rPr>
              <w:t xml:space="preserve"> </w:t>
            </w:r>
          </w:p>
          <w:p w14:paraId="267A2040" w14:textId="77777777" w:rsidR="00522E03" w:rsidRPr="00522E03" w:rsidRDefault="00522E03" w:rsidP="00522E03">
            <w:pPr>
              <w:spacing w:after="120"/>
              <w:jc w:val="both"/>
              <w:rPr>
                <w:sz w:val="28"/>
                <w:szCs w:val="28"/>
                <w:lang w:val="de-AT"/>
              </w:rPr>
            </w:pPr>
          </w:p>
          <w:p w14:paraId="36340DF1" w14:textId="77777777" w:rsidR="00522E03" w:rsidRPr="00522E03" w:rsidRDefault="00522E03" w:rsidP="00522E03">
            <w:pPr>
              <w:jc w:val="both"/>
              <w:rPr>
                <w:b/>
                <w:i/>
                <w:sz w:val="28"/>
                <w:szCs w:val="28"/>
                <w:lang w:val="de-AT"/>
              </w:rPr>
            </w:pPr>
            <w:r w:rsidRPr="00522E03">
              <w:rPr>
                <w:b/>
                <w:i/>
                <w:sz w:val="28"/>
                <w:szCs w:val="28"/>
                <w:lang w:val="de-AT"/>
              </w:rPr>
              <w:t>Objašnjenje:</w:t>
            </w:r>
          </w:p>
          <w:p w14:paraId="0607B676" w14:textId="77777777" w:rsidR="00522E03" w:rsidRPr="00522E03" w:rsidRDefault="00522E03" w:rsidP="00522E03">
            <w:pPr>
              <w:jc w:val="both"/>
              <w:rPr>
                <w:sz w:val="28"/>
                <w:szCs w:val="28"/>
                <w:lang w:val="de-AT"/>
              </w:rPr>
            </w:pPr>
            <w:r w:rsidRPr="00522E03">
              <w:rPr>
                <w:sz w:val="28"/>
                <w:szCs w:val="28"/>
                <w:lang w:val="de-AT"/>
              </w:rPr>
              <w:t>Pošto stopa rasta stanovništva zavisi od veličine populacije, ona je stoga regulisana gustinom. Ovo je savršen primer populacije koja zavisi od gustine.</w:t>
            </w:r>
          </w:p>
          <w:p w14:paraId="70EF9386" w14:textId="77777777" w:rsidR="00522E03" w:rsidRPr="00522E03" w:rsidRDefault="00522E03" w:rsidP="00522E03">
            <w:pPr>
              <w:spacing w:after="120"/>
              <w:jc w:val="both"/>
              <w:rPr>
                <w:sz w:val="28"/>
                <w:szCs w:val="28"/>
                <w:lang w:val="de-AT"/>
              </w:rPr>
            </w:pPr>
          </w:p>
          <w:p w14:paraId="31FB6089" w14:textId="77777777" w:rsidR="00522E03" w:rsidRPr="00522E03" w:rsidRDefault="00522E03" w:rsidP="00522E03">
            <w:pPr>
              <w:jc w:val="both"/>
              <w:rPr>
                <w:sz w:val="28"/>
                <w:szCs w:val="28"/>
                <w:lang w:val="de-AT"/>
              </w:rPr>
            </w:pPr>
            <w:r w:rsidRPr="00522E03">
              <w:rPr>
                <w:b/>
                <w:sz w:val="28"/>
                <w:szCs w:val="28"/>
                <w:lang w:val="de-AT"/>
              </w:rPr>
              <w:t xml:space="preserve">217. </w:t>
            </w:r>
            <w:r w:rsidRPr="00522E03">
              <w:rPr>
                <w:sz w:val="28"/>
                <w:szCs w:val="28"/>
                <w:lang w:val="de-AT"/>
              </w:rPr>
              <w:t xml:space="preserve">Odgovor je pod C: </w:t>
            </w:r>
            <w:r w:rsidRPr="00522E03">
              <w:rPr>
                <w:sz w:val="28"/>
                <w:szCs w:val="28"/>
                <w:u w:val="single"/>
                <w:lang w:val="de-AT"/>
              </w:rPr>
              <w:t>Rast stanovništva retko nadmašuje rast infrastrukture</w:t>
            </w:r>
          </w:p>
          <w:p w14:paraId="13B32E21" w14:textId="77777777" w:rsidR="00522E03" w:rsidRPr="00522E03" w:rsidRDefault="00522E03" w:rsidP="00522E03">
            <w:pPr>
              <w:spacing w:after="120"/>
              <w:jc w:val="both"/>
              <w:rPr>
                <w:sz w:val="28"/>
                <w:szCs w:val="28"/>
                <w:u w:val="single"/>
                <w:lang w:val="de-AT"/>
              </w:rPr>
            </w:pPr>
          </w:p>
          <w:p w14:paraId="5BFD70F8" w14:textId="77777777" w:rsidR="00522E03" w:rsidRPr="00522E03" w:rsidRDefault="00522E03" w:rsidP="00522E03">
            <w:pPr>
              <w:jc w:val="both"/>
              <w:rPr>
                <w:b/>
                <w:i/>
                <w:sz w:val="28"/>
                <w:szCs w:val="28"/>
                <w:lang w:val="de-AT"/>
              </w:rPr>
            </w:pPr>
            <w:r w:rsidRPr="00522E03">
              <w:rPr>
                <w:b/>
                <w:i/>
                <w:sz w:val="28"/>
                <w:szCs w:val="28"/>
                <w:lang w:val="de-AT"/>
              </w:rPr>
              <w:t>Objašnjenje:</w:t>
            </w:r>
          </w:p>
          <w:p w14:paraId="24E3B0CA" w14:textId="77777777" w:rsidR="00522E03" w:rsidRPr="00522E03" w:rsidRDefault="00522E03" w:rsidP="00522E03">
            <w:pPr>
              <w:jc w:val="both"/>
              <w:rPr>
                <w:sz w:val="28"/>
                <w:szCs w:val="28"/>
                <w:lang w:val="de-AT"/>
              </w:rPr>
            </w:pPr>
            <w:r w:rsidRPr="00522E03">
              <w:rPr>
                <w:sz w:val="28"/>
                <w:szCs w:val="28"/>
                <w:lang w:val="de-AT"/>
              </w:rPr>
              <w:t>Često je rast gradova prebrz za izgradnju adekvatne infrastrukture. Ovo dovodi do problema u transportu, uključujući zastoj u saobraćaju i duže vreme putovanja. Drugi odgovori su tačni u vezi sa urbanizacijom. Gradovi imaju brojne ekološke nedostatke i prednosti.</w:t>
            </w:r>
          </w:p>
          <w:p w14:paraId="4E01EEED" w14:textId="77777777" w:rsidR="00522E03" w:rsidRPr="00522E03" w:rsidRDefault="00522E03" w:rsidP="00522E03">
            <w:pPr>
              <w:spacing w:after="120"/>
              <w:jc w:val="both"/>
              <w:rPr>
                <w:sz w:val="28"/>
                <w:szCs w:val="28"/>
                <w:lang w:val="de-AT"/>
              </w:rPr>
            </w:pPr>
          </w:p>
          <w:p w14:paraId="3B37E71E" w14:textId="77777777" w:rsidR="00522E03" w:rsidRPr="00522E03" w:rsidRDefault="00522E03" w:rsidP="00522E03">
            <w:pPr>
              <w:jc w:val="both"/>
              <w:rPr>
                <w:sz w:val="28"/>
                <w:szCs w:val="28"/>
                <w:lang w:val="de-AT"/>
              </w:rPr>
            </w:pPr>
            <w:r w:rsidRPr="00522E03">
              <w:rPr>
                <w:b/>
                <w:sz w:val="28"/>
                <w:szCs w:val="28"/>
                <w:lang w:val="de-AT"/>
              </w:rPr>
              <w:t xml:space="preserve">218. </w:t>
            </w:r>
            <w:r w:rsidRPr="00522E03">
              <w:rPr>
                <w:sz w:val="28"/>
                <w:szCs w:val="28"/>
                <w:lang w:val="de-AT"/>
              </w:rPr>
              <w:t xml:space="preserve">Odgovor je pod D: </w:t>
            </w:r>
            <w:r w:rsidRPr="00522E03">
              <w:rPr>
                <w:sz w:val="28"/>
                <w:szCs w:val="28"/>
                <w:u w:val="single"/>
                <w:lang w:val="de-AT"/>
              </w:rPr>
              <w:t>Ukrajina</w:t>
            </w:r>
          </w:p>
          <w:p w14:paraId="6AAA4EC0" w14:textId="77777777" w:rsidR="00522E03" w:rsidRPr="00522E03" w:rsidRDefault="00522E03" w:rsidP="00522E03">
            <w:pPr>
              <w:jc w:val="both"/>
              <w:rPr>
                <w:sz w:val="28"/>
                <w:szCs w:val="28"/>
                <w:lang w:val="de-AT"/>
              </w:rPr>
            </w:pPr>
          </w:p>
          <w:p w14:paraId="229C0853" w14:textId="77777777" w:rsidR="00522E03" w:rsidRPr="00522E03" w:rsidRDefault="00522E03" w:rsidP="00522E03">
            <w:pPr>
              <w:jc w:val="both"/>
              <w:rPr>
                <w:b/>
                <w:i/>
                <w:sz w:val="28"/>
                <w:szCs w:val="28"/>
                <w:lang w:val="de-AT"/>
              </w:rPr>
            </w:pPr>
            <w:r w:rsidRPr="00522E03">
              <w:rPr>
                <w:b/>
                <w:i/>
                <w:sz w:val="28"/>
                <w:szCs w:val="28"/>
                <w:lang w:val="de-AT"/>
              </w:rPr>
              <w:t>Objašnjenje:</w:t>
            </w:r>
          </w:p>
          <w:p w14:paraId="56F81332" w14:textId="77777777" w:rsidR="00522E03" w:rsidRPr="00522E03" w:rsidRDefault="00522E03" w:rsidP="00522E03">
            <w:pPr>
              <w:jc w:val="both"/>
              <w:rPr>
                <w:sz w:val="28"/>
                <w:szCs w:val="28"/>
                <w:lang w:val="de-AT"/>
              </w:rPr>
            </w:pPr>
            <w:r w:rsidRPr="00522E03">
              <w:rPr>
                <w:sz w:val="28"/>
                <w:szCs w:val="28"/>
                <w:lang w:val="de-AT"/>
              </w:rPr>
              <w:t>Ukrajina, kao i mnoge zemlje bivšeg Sovjetskog bloka, ima opadanje stanovništva zbog političkih nemira. Nigerija, Filipini, Sjedinjene Države i Indija imaju sve veći broj stanovnika.</w:t>
            </w:r>
          </w:p>
          <w:p w14:paraId="0605441A" w14:textId="77777777" w:rsidR="00522E03" w:rsidRPr="00522E03" w:rsidRDefault="00522E03" w:rsidP="00522E03">
            <w:pPr>
              <w:spacing w:after="120"/>
              <w:jc w:val="both"/>
              <w:rPr>
                <w:sz w:val="28"/>
                <w:szCs w:val="28"/>
                <w:lang w:val="de-AT"/>
              </w:rPr>
            </w:pPr>
          </w:p>
          <w:p w14:paraId="1312523E" w14:textId="77777777" w:rsidR="00522E03" w:rsidRPr="00522E03" w:rsidRDefault="00522E03" w:rsidP="00522E03">
            <w:pPr>
              <w:jc w:val="both"/>
              <w:rPr>
                <w:sz w:val="28"/>
                <w:szCs w:val="28"/>
                <w:lang w:val="de-AT"/>
              </w:rPr>
            </w:pPr>
            <w:r w:rsidRPr="00522E03">
              <w:rPr>
                <w:b/>
                <w:sz w:val="28"/>
                <w:szCs w:val="28"/>
                <w:lang w:val="de-AT"/>
              </w:rPr>
              <w:t>219</w:t>
            </w:r>
            <w:r w:rsidRPr="00522E03">
              <w:rPr>
                <w:sz w:val="28"/>
                <w:szCs w:val="28"/>
                <w:lang w:val="de-AT"/>
              </w:rPr>
              <w:t xml:space="preserve">. Odgovor je pod C: </w:t>
            </w:r>
            <w:r w:rsidRPr="00522E03">
              <w:rPr>
                <w:sz w:val="28"/>
                <w:szCs w:val="28"/>
                <w:u w:val="single"/>
                <w:lang w:val="de-AT"/>
              </w:rPr>
              <w:t>Ima visok natalitet, visoku stopu smrtnosti i stabilnu populaciju</w:t>
            </w:r>
          </w:p>
          <w:p w14:paraId="40E9E239" w14:textId="77777777" w:rsidR="00522E03" w:rsidRPr="00522E03" w:rsidRDefault="00522E03" w:rsidP="00522E03">
            <w:pPr>
              <w:jc w:val="both"/>
              <w:rPr>
                <w:sz w:val="28"/>
                <w:szCs w:val="28"/>
                <w:u w:val="single"/>
                <w:lang w:val="de-AT"/>
              </w:rPr>
            </w:pPr>
          </w:p>
          <w:p w14:paraId="67988C68" w14:textId="6001FB2D" w:rsidR="00522E03" w:rsidRDefault="00522E03" w:rsidP="00522E03">
            <w:pPr>
              <w:jc w:val="both"/>
              <w:rPr>
                <w:b/>
                <w:i/>
                <w:sz w:val="28"/>
                <w:szCs w:val="28"/>
                <w:lang w:val="de-AT"/>
              </w:rPr>
            </w:pPr>
            <w:r w:rsidRPr="00522E03">
              <w:rPr>
                <w:b/>
                <w:i/>
                <w:sz w:val="28"/>
                <w:szCs w:val="28"/>
                <w:lang w:val="de-AT"/>
              </w:rPr>
              <w:t>Objašnjenje:</w:t>
            </w:r>
          </w:p>
          <w:p w14:paraId="470DE276" w14:textId="77777777" w:rsidR="005570CB" w:rsidRPr="00522E03" w:rsidRDefault="005570CB" w:rsidP="00522E03">
            <w:pPr>
              <w:jc w:val="both"/>
              <w:rPr>
                <w:b/>
                <w:i/>
                <w:sz w:val="28"/>
                <w:szCs w:val="28"/>
                <w:lang w:val="de-AT"/>
              </w:rPr>
            </w:pPr>
          </w:p>
          <w:p w14:paraId="624F5A9B" w14:textId="77777777" w:rsidR="00522E03" w:rsidRPr="00522E03" w:rsidRDefault="00522E03" w:rsidP="00522E03">
            <w:pPr>
              <w:jc w:val="both"/>
              <w:rPr>
                <w:sz w:val="28"/>
                <w:szCs w:val="28"/>
                <w:lang w:val="de-AT"/>
              </w:rPr>
            </w:pPr>
            <w:r w:rsidRPr="00522E03">
              <w:rPr>
                <w:sz w:val="28"/>
                <w:szCs w:val="28"/>
                <w:lang w:val="de-AT"/>
              </w:rPr>
              <w:t>U prvoj fazi demografske tranzicije, stanovništvo ima visok natalitet, visoku stopu smrtnosti i stabilnu populaciju. Tehnološki razvoj je nizak, a stanovništvo je kontrolisano uglavnom glađu i bolestima.</w:t>
            </w:r>
          </w:p>
          <w:p w14:paraId="1953CA92" w14:textId="77777777" w:rsidR="00522E03" w:rsidRPr="00522E03" w:rsidRDefault="00522E03" w:rsidP="00522E03">
            <w:pPr>
              <w:jc w:val="both"/>
              <w:rPr>
                <w:sz w:val="28"/>
                <w:szCs w:val="28"/>
                <w:lang w:val="de-AT"/>
              </w:rPr>
            </w:pPr>
          </w:p>
          <w:p w14:paraId="3E8F09D9" w14:textId="77777777" w:rsidR="00522E03" w:rsidRPr="00522E03" w:rsidRDefault="00522E03" w:rsidP="00522E03">
            <w:pPr>
              <w:jc w:val="both"/>
              <w:rPr>
                <w:sz w:val="28"/>
                <w:szCs w:val="28"/>
                <w:lang w:val="de-AT"/>
              </w:rPr>
            </w:pPr>
            <w:r w:rsidRPr="00522E03">
              <w:rPr>
                <w:b/>
                <w:sz w:val="28"/>
                <w:szCs w:val="28"/>
                <w:lang w:val="de-AT"/>
              </w:rPr>
              <w:t xml:space="preserve">220. </w:t>
            </w:r>
            <w:r w:rsidRPr="00522E03">
              <w:rPr>
                <w:sz w:val="28"/>
                <w:szCs w:val="28"/>
                <w:lang w:val="de-AT"/>
              </w:rPr>
              <w:t xml:space="preserve">Odgovor je pod C: </w:t>
            </w:r>
            <w:r w:rsidRPr="00522E03">
              <w:rPr>
                <w:sz w:val="28"/>
                <w:szCs w:val="28"/>
                <w:u w:val="single"/>
                <w:lang w:val="de-AT"/>
              </w:rPr>
              <w:t>Zamena nivoa plodnosti</w:t>
            </w:r>
          </w:p>
          <w:p w14:paraId="10799643" w14:textId="77777777" w:rsidR="00522E03" w:rsidRPr="00522E03" w:rsidRDefault="00522E03" w:rsidP="00522E03">
            <w:pPr>
              <w:spacing w:after="120"/>
              <w:jc w:val="both"/>
              <w:rPr>
                <w:sz w:val="28"/>
                <w:szCs w:val="28"/>
                <w:lang w:val="de-AT"/>
              </w:rPr>
            </w:pPr>
          </w:p>
          <w:p w14:paraId="2386464F" w14:textId="77777777" w:rsidR="00522E03" w:rsidRPr="00522E03" w:rsidRDefault="00522E03" w:rsidP="00522E03">
            <w:pPr>
              <w:jc w:val="both"/>
              <w:rPr>
                <w:b/>
                <w:i/>
                <w:sz w:val="28"/>
                <w:szCs w:val="28"/>
                <w:lang w:val="de-AT"/>
              </w:rPr>
            </w:pPr>
            <w:r w:rsidRPr="00522E03">
              <w:rPr>
                <w:b/>
                <w:i/>
                <w:sz w:val="28"/>
                <w:szCs w:val="28"/>
                <w:lang w:val="de-AT"/>
              </w:rPr>
              <w:t>Objašnjenje:</w:t>
            </w:r>
          </w:p>
          <w:p w14:paraId="7144007D" w14:textId="77777777" w:rsidR="00522E03" w:rsidRPr="00522E03" w:rsidRDefault="00522E03" w:rsidP="00522E03">
            <w:pPr>
              <w:jc w:val="both"/>
              <w:rPr>
                <w:sz w:val="28"/>
                <w:szCs w:val="28"/>
                <w:lang w:val="de-AT"/>
              </w:rPr>
            </w:pPr>
            <w:r w:rsidRPr="00522E03">
              <w:rPr>
                <w:sz w:val="28"/>
                <w:szCs w:val="28"/>
                <w:lang w:val="de-AT"/>
              </w:rPr>
              <w:t>Plodnost na nivou zamene je broj dece koji je potreban paru da bi ih zamenio. Trenutno, u Sjedinjenim Državama, ovaj broj je nešto iznad dva. Ovaj broj varira u zavisnosti od regiona. U Srbiji je tri.</w:t>
            </w:r>
          </w:p>
          <w:p w14:paraId="58D3B9AA" w14:textId="77777777" w:rsidR="00522E03" w:rsidRPr="00522E03" w:rsidRDefault="00522E03" w:rsidP="00522E03">
            <w:pPr>
              <w:jc w:val="both"/>
              <w:rPr>
                <w:sz w:val="28"/>
                <w:szCs w:val="28"/>
                <w:lang w:val="de-AT"/>
              </w:rPr>
            </w:pPr>
          </w:p>
          <w:p w14:paraId="4D868B25" w14:textId="77777777" w:rsidR="00522E03" w:rsidRPr="00522E03" w:rsidRDefault="00522E03" w:rsidP="00522E03">
            <w:pPr>
              <w:jc w:val="both"/>
              <w:rPr>
                <w:sz w:val="28"/>
                <w:szCs w:val="28"/>
                <w:lang w:val="fr-FR"/>
              </w:rPr>
            </w:pPr>
            <w:r w:rsidRPr="00522E03">
              <w:rPr>
                <w:b/>
                <w:sz w:val="28"/>
                <w:szCs w:val="28"/>
                <w:lang w:val="de-AT"/>
              </w:rPr>
              <w:t xml:space="preserve">221. </w:t>
            </w:r>
            <w:r w:rsidRPr="00522E03">
              <w:rPr>
                <w:sz w:val="28"/>
                <w:szCs w:val="28"/>
                <w:lang w:val="fr-FR"/>
              </w:rPr>
              <w:t xml:space="preserve">Odgovor je pod A: </w:t>
            </w:r>
            <w:r w:rsidRPr="00522E03">
              <w:rPr>
                <w:sz w:val="28"/>
                <w:szCs w:val="28"/>
                <w:u w:val="single"/>
                <w:lang w:val="fr-FR"/>
              </w:rPr>
              <w:t>1,4%</w:t>
            </w:r>
          </w:p>
          <w:p w14:paraId="3D94E2DB" w14:textId="77777777" w:rsidR="00522E03" w:rsidRPr="00522E03" w:rsidRDefault="00522E03" w:rsidP="00522E03">
            <w:pPr>
              <w:jc w:val="both"/>
              <w:rPr>
                <w:sz w:val="28"/>
                <w:szCs w:val="28"/>
                <w:lang w:val="fr-FR"/>
              </w:rPr>
            </w:pPr>
          </w:p>
          <w:p w14:paraId="13CFD24A" w14:textId="77777777" w:rsidR="00522E03" w:rsidRPr="00522E03" w:rsidRDefault="00522E03" w:rsidP="00522E03">
            <w:pPr>
              <w:jc w:val="both"/>
              <w:rPr>
                <w:b/>
                <w:i/>
                <w:sz w:val="28"/>
                <w:szCs w:val="28"/>
                <w:lang w:val="fr-FR"/>
              </w:rPr>
            </w:pPr>
            <w:r w:rsidRPr="00522E03">
              <w:rPr>
                <w:b/>
                <w:i/>
                <w:sz w:val="28"/>
                <w:szCs w:val="28"/>
                <w:lang w:val="fr-FR"/>
              </w:rPr>
              <w:t>Objašnjenje:</w:t>
            </w:r>
          </w:p>
          <w:p w14:paraId="26C3157C" w14:textId="77777777" w:rsidR="00522E03" w:rsidRPr="00522E03" w:rsidRDefault="00522E03" w:rsidP="00522E03">
            <w:pPr>
              <w:jc w:val="both"/>
              <w:rPr>
                <w:sz w:val="28"/>
                <w:szCs w:val="28"/>
                <w:lang w:val="fr-FR"/>
              </w:rPr>
            </w:pPr>
            <w:r w:rsidRPr="00522E03">
              <w:rPr>
                <w:sz w:val="28"/>
                <w:szCs w:val="28"/>
                <w:lang w:val="fr-FR"/>
              </w:rPr>
              <w:t>Stopa rasta stanovništva je mera promene stanovništva tokom datog vremena. Prvi korak za izračunavanje ove stope je sabiranje broja ljudi koji dolaze u zemlju (preko rođenja i imigracije) i, posebno, sabiranje broja ljudi koji napuštaju zemlju (preko smrti ili emigracije). Zatim oduzimamo one koji napuštaju zemlju od onih koji ulaze u zemlju da bismo dobili vrednost za promenu stanovništva. Nakon izračunavanja promene broja stanovnika, možemo izračunati stopu rasta stanovništva. Ne zaboravite da pomnožite odnos između promene stanovništva i početne populacije sa 100 da biste pretvorili iz decimalnog u procente.</w:t>
            </w:r>
          </w:p>
          <w:p w14:paraId="251BFD28" w14:textId="77777777" w:rsidR="00522E03" w:rsidRPr="00522E03" w:rsidRDefault="00522E03" w:rsidP="00522E03">
            <w:pPr>
              <w:spacing w:after="120"/>
              <w:jc w:val="both"/>
              <w:rPr>
                <w:sz w:val="28"/>
                <w:szCs w:val="28"/>
                <w:lang w:val="fr-FR"/>
              </w:rPr>
            </w:pPr>
            <w:r w:rsidRPr="00522E03">
              <w:rPr>
                <w:sz w:val="28"/>
                <w:szCs w:val="28"/>
                <w:lang w:val="fr-FR"/>
              </w:rPr>
              <w:t>Oni koji ulaze u zemlju=870+1700=2570</w:t>
            </w:r>
          </w:p>
          <w:p w14:paraId="3DCBA978" w14:textId="77777777" w:rsidR="00522E03" w:rsidRPr="00522E03" w:rsidRDefault="00522E03" w:rsidP="00522E03">
            <w:pPr>
              <w:spacing w:after="120"/>
              <w:jc w:val="both"/>
              <w:rPr>
                <w:sz w:val="28"/>
                <w:szCs w:val="28"/>
                <w:lang w:val="fr-FR"/>
              </w:rPr>
            </w:pPr>
            <w:r w:rsidRPr="00522E03">
              <w:rPr>
                <w:sz w:val="28"/>
                <w:szCs w:val="28"/>
                <w:lang w:val="fr-FR"/>
              </w:rPr>
              <w:t>Oni koji napuštaju zemlju=517+1300=1817</w:t>
            </w:r>
          </w:p>
          <w:p w14:paraId="49313470" w14:textId="77777777" w:rsidR="00522E03" w:rsidRPr="00522E03" w:rsidRDefault="00522E03" w:rsidP="00522E03">
            <w:pPr>
              <w:spacing w:after="120"/>
              <w:jc w:val="both"/>
              <w:rPr>
                <w:sz w:val="28"/>
                <w:szCs w:val="28"/>
                <w:lang w:val="fr-FR"/>
              </w:rPr>
            </w:pPr>
            <w:r w:rsidRPr="00522E03">
              <w:rPr>
                <w:sz w:val="28"/>
                <w:szCs w:val="28"/>
                <w:lang w:val="fr-FR"/>
              </w:rPr>
              <w:t>Promena stanovništva=2570−1817=753</w:t>
            </w:r>
          </w:p>
          <w:p w14:paraId="7FB59057" w14:textId="77777777" w:rsidR="00522E03" w:rsidRPr="00522E03" w:rsidRDefault="00522E03" w:rsidP="00522E03">
            <w:pPr>
              <w:spacing w:after="120"/>
              <w:jc w:val="both"/>
              <w:rPr>
                <w:sz w:val="28"/>
                <w:szCs w:val="28"/>
                <w:lang w:val="fr-FR"/>
              </w:rPr>
            </w:pPr>
            <w:r w:rsidRPr="00522E03">
              <w:rPr>
                <w:sz w:val="28"/>
                <w:szCs w:val="28"/>
                <w:lang w:val="fr-FR"/>
              </w:rPr>
              <w:t>Stopa rasta stanovništva=Promena stanovništva/Početno stanovništvo</w:t>
            </w:r>
            <w:r w:rsidRPr="00522E03">
              <w:rPr>
                <w:rFonts w:ascii="Cambria Math" w:hAnsi="Cambria Math" w:cs="Cambria Math"/>
                <w:sz w:val="28"/>
                <w:szCs w:val="28"/>
                <w:lang w:val="fr-FR"/>
              </w:rPr>
              <w:t>∗</w:t>
            </w:r>
            <w:r w:rsidRPr="00522E03">
              <w:rPr>
                <w:sz w:val="28"/>
                <w:szCs w:val="28"/>
                <w:lang w:val="fr-FR"/>
              </w:rPr>
              <w:t>100</w:t>
            </w:r>
          </w:p>
          <w:p w14:paraId="45E771FA" w14:textId="7E87EA9B" w:rsidR="005570CB" w:rsidRPr="00522E03" w:rsidRDefault="00522E03" w:rsidP="00522E03">
            <w:pPr>
              <w:spacing w:after="120"/>
              <w:jc w:val="both"/>
              <w:rPr>
                <w:sz w:val="28"/>
                <w:szCs w:val="28"/>
                <w:lang w:val="fr-FR"/>
              </w:rPr>
            </w:pPr>
            <w:r w:rsidRPr="00522E03">
              <w:rPr>
                <w:sz w:val="28"/>
                <w:szCs w:val="28"/>
                <w:lang w:val="fr-FR"/>
              </w:rPr>
              <w:t>Stopa rasta stanovništva=753/52800</w:t>
            </w:r>
            <w:r w:rsidRPr="00522E03">
              <w:rPr>
                <w:rFonts w:ascii="Cambria Math" w:hAnsi="Cambria Math" w:cs="Cambria Math"/>
                <w:sz w:val="28"/>
                <w:szCs w:val="28"/>
                <w:lang w:val="fr-FR"/>
              </w:rPr>
              <w:t>∗</w:t>
            </w:r>
            <w:r w:rsidRPr="00522E03">
              <w:rPr>
                <w:sz w:val="28"/>
                <w:szCs w:val="28"/>
                <w:lang w:val="fr-FR"/>
              </w:rPr>
              <w:t>100=1,4%</w:t>
            </w:r>
          </w:p>
          <w:p w14:paraId="0F6E07A0" w14:textId="77777777" w:rsidR="00522E03" w:rsidRPr="00522E03" w:rsidRDefault="00522E03" w:rsidP="00522E03">
            <w:pPr>
              <w:rPr>
                <w:sz w:val="28"/>
                <w:szCs w:val="28"/>
                <w:lang w:val="fr-FR"/>
              </w:rPr>
            </w:pPr>
          </w:p>
          <w:p w14:paraId="0B273EC0" w14:textId="77777777" w:rsidR="00522E03" w:rsidRPr="00522E03" w:rsidRDefault="00522E03" w:rsidP="00522E03">
            <w:pPr>
              <w:jc w:val="both"/>
              <w:rPr>
                <w:sz w:val="28"/>
                <w:szCs w:val="28"/>
                <w:lang w:val="de-AT"/>
              </w:rPr>
            </w:pPr>
            <w:r w:rsidRPr="00522E03">
              <w:rPr>
                <w:b/>
                <w:sz w:val="28"/>
                <w:szCs w:val="28"/>
                <w:lang w:val="fr-FR"/>
              </w:rPr>
              <w:t xml:space="preserve">222. </w:t>
            </w:r>
            <w:r w:rsidRPr="00522E03">
              <w:rPr>
                <w:sz w:val="28"/>
                <w:szCs w:val="28"/>
                <w:lang w:val="de-AT"/>
              </w:rPr>
              <w:t xml:space="preserve">Odgovor je pod B: </w:t>
            </w:r>
            <w:r w:rsidRPr="00522E03">
              <w:rPr>
                <w:sz w:val="28"/>
                <w:szCs w:val="28"/>
                <w:u w:val="single"/>
                <w:lang w:val="de-AT"/>
              </w:rPr>
              <w:t>Bruto domaći proizvod (BDP)</w:t>
            </w:r>
          </w:p>
          <w:p w14:paraId="7B9EF302" w14:textId="77777777" w:rsidR="00522E03" w:rsidRPr="00522E03" w:rsidRDefault="00522E03" w:rsidP="00522E03">
            <w:pPr>
              <w:rPr>
                <w:sz w:val="28"/>
                <w:szCs w:val="28"/>
                <w:u w:val="single"/>
                <w:lang w:val="de-AT"/>
              </w:rPr>
            </w:pPr>
          </w:p>
          <w:p w14:paraId="1BDD9AD3" w14:textId="77777777" w:rsidR="00522E03" w:rsidRPr="00522E03" w:rsidRDefault="00522E03" w:rsidP="00522E03">
            <w:pPr>
              <w:rPr>
                <w:b/>
                <w:i/>
                <w:sz w:val="28"/>
                <w:szCs w:val="28"/>
                <w:lang w:val="de-AT"/>
              </w:rPr>
            </w:pPr>
            <w:r w:rsidRPr="00522E03">
              <w:rPr>
                <w:b/>
                <w:i/>
                <w:sz w:val="28"/>
                <w:szCs w:val="28"/>
                <w:lang w:val="de-AT"/>
              </w:rPr>
              <w:t>Objašnjenje:</w:t>
            </w:r>
          </w:p>
          <w:p w14:paraId="1F895750" w14:textId="1ED8D6E2" w:rsidR="00522E03" w:rsidRDefault="00522E03" w:rsidP="00522E03">
            <w:pPr>
              <w:jc w:val="both"/>
              <w:rPr>
                <w:sz w:val="28"/>
                <w:szCs w:val="28"/>
                <w:lang w:val="de-AT"/>
              </w:rPr>
            </w:pPr>
            <w:r w:rsidRPr="00522E03">
              <w:rPr>
                <w:sz w:val="28"/>
                <w:szCs w:val="28"/>
                <w:lang w:val="de-AT"/>
              </w:rPr>
              <w:t>Svi ostali faktori imaju veliki uticaj na rast stanovništva. BDP ima kulturne implikacije na rast stanovništva; međutim, to nije direktna veza.</w:t>
            </w:r>
          </w:p>
          <w:p w14:paraId="7FB86D52" w14:textId="77777777" w:rsidR="002F7062" w:rsidRDefault="002F7062" w:rsidP="00522E03">
            <w:pPr>
              <w:jc w:val="both"/>
              <w:rPr>
                <w:sz w:val="28"/>
                <w:szCs w:val="28"/>
                <w:lang w:val="de-AT"/>
              </w:rPr>
            </w:pPr>
          </w:p>
          <w:p w14:paraId="6D356FC0" w14:textId="77777777" w:rsidR="002F7062" w:rsidRPr="00522E03" w:rsidRDefault="002F7062" w:rsidP="00522E03">
            <w:pPr>
              <w:jc w:val="both"/>
              <w:rPr>
                <w:sz w:val="28"/>
                <w:szCs w:val="28"/>
                <w:lang w:val="de-AT"/>
              </w:rPr>
            </w:pPr>
          </w:p>
          <w:p w14:paraId="72E7568D" w14:textId="77777777" w:rsidR="00522E03" w:rsidRPr="00522E03" w:rsidRDefault="00522E03" w:rsidP="00522E03">
            <w:pPr>
              <w:rPr>
                <w:sz w:val="28"/>
                <w:szCs w:val="28"/>
                <w:lang w:val="de-AT"/>
              </w:rPr>
            </w:pPr>
          </w:p>
          <w:p w14:paraId="2FF04BCC" w14:textId="77777777" w:rsidR="00522E03" w:rsidRPr="00522E03" w:rsidRDefault="00522E03" w:rsidP="00522E03">
            <w:pPr>
              <w:rPr>
                <w:sz w:val="28"/>
                <w:szCs w:val="28"/>
              </w:rPr>
            </w:pPr>
            <w:r w:rsidRPr="00522E03">
              <w:rPr>
                <w:b/>
                <w:sz w:val="28"/>
                <w:szCs w:val="28"/>
                <w:lang w:val="de-AT"/>
              </w:rPr>
              <w:t xml:space="preserve">223. </w:t>
            </w:r>
            <w:r w:rsidRPr="00522E03">
              <w:rPr>
                <w:sz w:val="28"/>
                <w:szCs w:val="28"/>
              </w:rPr>
              <w:t xml:space="preserve">Odgovor je pod B:  </w:t>
            </w:r>
            <w:r w:rsidRPr="00522E03">
              <w:rPr>
                <w:sz w:val="28"/>
                <w:szCs w:val="28"/>
                <w:u w:val="single"/>
                <w:lang w:val="fr-FR"/>
              </w:rPr>
              <w:t>88 godina</w:t>
            </w:r>
          </w:p>
          <w:p w14:paraId="30988C3B" w14:textId="77777777" w:rsidR="00522E03" w:rsidRPr="00522E03" w:rsidRDefault="00522E03" w:rsidP="00522E03">
            <w:pPr>
              <w:rPr>
                <w:sz w:val="28"/>
                <w:szCs w:val="28"/>
              </w:rPr>
            </w:pPr>
          </w:p>
          <w:p w14:paraId="674872F9" w14:textId="77777777" w:rsidR="00522E03" w:rsidRPr="00522E03" w:rsidRDefault="00522E03" w:rsidP="00522E03">
            <w:pPr>
              <w:rPr>
                <w:b/>
                <w:sz w:val="28"/>
                <w:szCs w:val="28"/>
                <w:lang w:val="fr-FR"/>
              </w:rPr>
            </w:pPr>
            <w:r w:rsidRPr="00522E03">
              <w:rPr>
                <w:b/>
                <w:sz w:val="28"/>
                <w:szCs w:val="28"/>
                <w:lang w:val="fr-FR"/>
              </w:rPr>
              <w:t>Objašnjenje:</w:t>
            </w:r>
          </w:p>
          <w:p w14:paraId="616F957E" w14:textId="77777777" w:rsidR="00522E03" w:rsidRPr="00522E03" w:rsidRDefault="00522E03" w:rsidP="00522E03">
            <w:pPr>
              <w:rPr>
                <w:sz w:val="28"/>
                <w:szCs w:val="28"/>
                <w:lang w:val="fr-FR"/>
              </w:rPr>
            </w:pPr>
            <w:r w:rsidRPr="00522E03">
              <w:rPr>
                <w:sz w:val="28"/>
                <w:szCs w:val="28"/>
                <w:lang w:val="fr-FR"/>
              </w:rPr>
              <w:t xml:space="preserve">Formula za udvostručenje vremena je:         </w:t>
            </w:r>
            <w:r w:rsidRPr="00522E03">
              <w:rPr>
                <w:rFonts w:eastAsia="Times New Roman" w:cs="Arial"/>
                <w:noProof/>
                <w:color w:val="000000"/>
                <w:sz w:val="28"/>
                <w:szCs w:val="28"/>
              </w:rPr>
              <w:drawing>
                <wp:inline distT="0" distB="0" distL="0" distR="0" wp14:anchorId="7886F031" wp14:editId="6BB98754">
                  <wp:extent cx="2971800" cy="403860"/>
                  <wp:effectExtent l="0" t="0" r="0" b="0"/>
                  <wp:docPr id="7" name="Picture 7" descr="https://vt-vtwa-assets.varsitytutors.com/vt-vtwa/uploads/formula_image/image/856076/gif.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vtwa-assets.varsitytutors.com/vt-vtwa/uploads/formula_image/image/856076/gif.late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403860"/>
                          </a:xfrm>
                          <a:prstGeom prst="rect">
                            <a:avLst/>
                          </a:prstGeom>
                          <a:noFill/>
                          <a:ln>
                            <a:noFill/>
                          </a:ln>
                        </pic:spPr>
                      </pic:pic>
                    </a:graphicData>
                  </a:graphic>
                </wp:inline>
              </w:drawing>
            </w:r>
          </w:p>
          <w:p w14:paraId="10C6F737" w14:textId="77777777" w:rsidR="00522E03" w:rsidRPr="00522E03" w:rsidRDefault="00522E03" w:rsidP="00522E03">
            <w:pPr>
              <w:rPr>
                <w:sz w:val="28"/>
                <w:szCs w:val="28"/>
                <w:lang w:val="fr-FR"/>
              </w:rPr>
            </w:pPr>
          </w:p>
          <w:p w14:paraId="3C06B6CC" w14:textId="77777777" w:rsidR="00522E03" w:rsidRPr="00522E03" w:rsidRDefault="00522E03" w:rsidP="00522E03">
            <w:pPr>
              <w:rPr>
                <w:sz w:val="28"/>
                <w:szCs w:val="28"/>
                <w:lang w:val="fr-FR"/>
              </w:rPr>
            </w:pPr>
            <w:r w:rsidRPr="00522E03">
              <w:rPr>
                <w:sz w:val="28"/>
                <w:szCs w:val="28"/>
                <w:lang w:val="fr-FR"/>
              </w:rPr>
              <w:t>Pošto stanovništvo raste za 4% svakih 5 godina, moramo podeliti ova dva broja da bismo pronašli godišnji rast stanovništva.</w:t>
            </w:r>
          </w:p>
          <w:p w14:paraId="689F8454" w14:textId="77777777" w:rsidR="00522E03" w:rsidRPr="00522E03" w:rsidRDefault="00522E03" w:rsidP="00522E03">
            <w:pPr>
              <w:rPr>
                <w:sz w:val="28"/>
                <w:szCs w:val="28"/>
                <w:lang w:val="fr-FR"/>
              </w:rPr>
            </w:pPr>
            <w:r w:rsidRPr="00522E03">
              <w:rPr>
                <w:sz w:val="28"/>
                <w:szCs w:val="28"/>
                <w:lang w:val="fr-FR"/>
              </w:rPr>
              <w:t xml:space="preserve">Tako: 4/5=0,8 Dakle, koristeći ovaj broj u našoj jednačini 70/0,8=87,5g </w:t>
            </w:r>
          </w:p>
          <w:p w14:paraId="4AA46AA6" w14:textId="77777777" w:rsidR="00522E03" w:rsidRPr="00522E03" w:rsidRDefault="00522E03" w:rsidP="00522E03">
            <w:pPr>
              <w:rPr>
                <w:sz w:val="28"/>
                <w:szCs w:val="28"/>
                <w:lang w:val="fr-FR"/>
              </w:rPr>
            </w:pPr>
            <w:r w:rsidRPr="00522E03">
              <w:rPr>
                <w:sz w:val="28"/>
                <w:szCs w:val="28"/>
                <w:lang w:val="fr-FR"/>
              </w:rPr>
              <w:t>Naš odgovor je najbliži 88 godina.</w:t>
            </w:r>
          </w:p>
          <w:p w14:paraId="209C3DDF" w14:textId="77777777" w:rsidR="00522E03" w:rsidRPr="00522E03" w:rsidRDefault="00522E03" w:rsidP="00522E03">
            <w:pPr>
              <w:jc w:val="both"/>
              <w:rPr>
                <w:sz w:val="28"/>
                <w:szCs w:val="28"/>
                <w:lang w:val="fr-FR"/>
              </w:rPr>
            </w:pPr>
          </w:p>
          <w:p w14:paraId="24FE4624" w14:textId="77777777" w:rsidR="00522E03" w:rsidRPr="00522E03" w:rsidRDefault="00522E03" w:rsidP="00522E03">
            <w:pPr>
              <w:jc w:val="both"/>
              <w:rPr>
                <w:sz w:val="28"/>
                <w:szCs w:val="28"/>
                <w:lang w:val="fr-FR"/>
              </w:rPr>
            </w:pPr>
            <w:r w:rsidRPr="00522E03">
              <w:rPr>
                <w:b/>
                <w:sz w:val="28"/>
                <w:szCs w:val="28"/>
                <w:lang w:val="fr-FR"/>
              </w:rPr>
              <w:t xml:space="preserve">224. </w:t>
            </w:r>
            <w:r w:rsidRPr="00522E03">
              <w:rPr>
                <w:sz w:val="28"/>
                <w:szCs w:val="28"/>
                <w:lang w:val="fr-FR"/>
              </w:rPr>
              <w:t>Odgovor je pod A:</w:t>
            </w:r>
          </w:p>
          <w:p w14:paraId="49D59A69" w14:textId="77777777" w:rsidR="00522E03" w:rsidRPr="00522E03" w:rsidRDefault="00522E03" w:rsidP="00522E03">
            <w:pPr>
              <w:jc w:val="both"/>
              <w:rPr>
                <w:sz w:val="28"/>
                <w:szCs w:val="28"/>
                <w:u w:val="single"/>
                <w:lang w:val="fr-FR"/>
              </w:rPr>
            </w:pPr>
            <w:r w:rsidRPr="00522E03">
              <w:rPr>
                <w:sz w:val="28"/>
                <w:szCs w:val="28"/>
                <w:u w:val="single"/>
                <w:lang w:val="fr-FR"/>
              </w:rPr>
              <w:t>Pogoršanje životne sredine predstavlja zabrinutost samo ako utiče na ljude</w:t>
            </w:r>
          </w:p>
          <w:p w14:paraId="229184FD" w14:textId="77777777" w:rsidR="00522E03" w:rsidRPr="00522E03" w:rsidRDefault="00522E03" w:rsidP="00522E03">
            <w:pPr>
              <w:jc w:val="both"/>
              <w:rPr>
                <w:sz w:val="28"/>
                <w:szCs w:val="28"/>
                <w:u w:val="single"/>
                <w:lang w:val="fr-FR"/>
              </w:rPr>
            </w:pPr>
          </w:p>
          <w:p w14:paraId="43A7A564" w14:textId="77777777" w:rsidR="00522E03" w:rsidRPr="00522E03" w:rsidRDefault="00522E03" w:rsidP="00522E03">
            <w:pPr>
              <w:jc w:val="both"/>
              <w:rPr>
                <w:b/>
                <w:i/>
                <w:sz w:val="28"/>
                <w:szCs w:val="28"/>
                <w:lang w:val="fr-FR"/>
              </w:rPr>
            </w:pPr>
            <w:r w:rsidRPr="00522E03">
              <w:rPr>
                <w:b/>
                <w:i/>
                <w:sz w:val="28"/>
                <w:szCs w:val="28"/>
                <w:lang w:val="fr-FR"/>
              </w:rPr>
              <w:t>Objašnjenje:</w:t>
            </w:r>
          </w:p>
          <w:p w14:paraId="1180D21C" w14:textId="77777777" w:rsidR="00522E03" w:rsidRPr="00522E03" w:rsidRDefault="00522E03" w:rsidP="00522E03">
            <w:pPr>
              <w:jc w:val="both"/>
              <w:rPr>
                <w:sz w:val="28"/>
                <w:szCs w:val="28"/>
                <w:lang w:val="fr-FR"/>
              </w:rPr>
            </w:pPr>
            <w:r w:rsidRPr="00522E03">
              <w:rPr>
                <w:sz w:val="28"/>
                <w:szCs w:val="28"/>
                <w:lang w:val="fr-FR"/>
              </w:rPr>
              <w:t>Postoje dve krajnosti, dubinska ekologija i plitka ekologija. Pogled na svet većine ljudi leži negde između ove dve krajnosti. Duboki ekološki pogled na svet ne smatra ljude ništa važnijim od drugih vrsta i veruje da sav život ima suštinsku vrednost. Zdravlje životne sredine je od najvećeg prioriteta i ljudi bi trebalo da se žrtvuju da bi je zaštitili.</w:t>
            </w:r>
          </w:p>
          <w:p w14:paraId="16093B6A" w14:textId="77777777" w:rsidR="00522E03" w:rsidRPr="00522E03" w:rsidRDefault="00522E03" w:rsidP="00522E03">
            <w:pPr>
              <w:jc w:val="both"/>
              <w:rPr>
                <w:sz w:val="28"/>
                <w:szCs w:val="28"/>
                <w:lang w:val="fr-FR"/>
              </w:rPr>
            </w:pPr>
          </w:p>
          <w:p w14:paraId="7B3910AB" w14:textId="77777777" w:rsidR="00522E03" w:rsidRPr="00522E03" w:rsidRDefault="00522E03" w:rsidP="00522E03">
            <w:pPr>
              <w:rPr>
                <w:sz w:val="28"/>
                <w:szCs w:val="28"/>
                <w:lang w:val="de-AT"/>
              </w:rPr>
            </w:pPr>
            <w:r w:rsidRPr="00522E03">
              <w:rPr>
                <w:b/>
                <w:sz w:val="28"/>
                <w:szCs w:val="28"/>
                <w:lang w:val="fr-FR"/>
              </w:rPr>
              <w:t xml:space="preserve">225. </w:t>
            </w:r>
            <w:r w:rsidRPr="00522E03">
              <w:rPr>
                <w:sz w:val="28"/>
                <w:szCs w:val="28"/>
                <w:lang w:val="de-AT"/>
              </w:rPr>
              <w:t xml:space="preserve">Odgovor je pod D: </w:t>
            </w:r>
            <w:r w:rsidRPr="00522E03">
              <w:rPr>
                <w:sz w:val="28"/>
                <w:szCs w:val="28"/>
                <w:u w:val="single"/>
                <w:lang w:val="de-AT"/>
              </w:rPr>
              <w:t>Azija</w:t>
            </w:r>
          </w:p>
          <w:p w14:paraId="5741750B" w14:textId="77777777" w:rsidR="00522E03" w:rsidRPr="00522E03" w:rsidRDefault="00522E03" w:rsidP="00522E03">
            <w:pPr>
              <w:rPr>
                <w:sz w:val="28"/>
                <w:szCs w:val="28"/>
                <w:lang w:val="de-AT"/>
              </w:rPr>
            </w:pPr>
          </w:p>
          <w:p w14:paraId="053409D5" w14:textId="77777777" w:rsidR="00522E03" w:rsidRPr="00522E03" w:rsidRDefault="00522E03" w:rsidP="00522E03">
            <w:pPr>
              <w:jc w:val="both"/>
              <w:rPr>
                <w:b/>
                <w:i/>
                <w:sz w:val="28"/>
                <w:szCs w:val="28"/>
                <w:lang w:val="de-AT"/>
              </w:rPr>
            </w:pPr>
            <w:r w:rsidRPr="00522E03">
              <w:rPr>
                <w:b/>
                <w:i/>
                <w:sz w:val="28"/>
                <w:szCs w:val="28"/>
                <w:lang w:val="de-AT"/>
              </w:rPr>
              <w:t>Objašnjenje:</w:t>
            </w:r>
          </w:p>
          <w:p w14:paraId="3869D3E5" w14:textId="77777777" w:rsidR="00522E03" w:rsidRPr="00522E03" w:rsidRDefault="00522E03" w:rsidP="00522E03">
            <w:pPr>
              <w:jc w:val="both"/>
              <w:rPr>
                <w:sz w:val="28"/>
                <w:szCs w:val="28"/>
                <w:lang w:val="de-AT"/>
              </w:rPr>
            </w:pPr>
            <w:r w:rsidRPr="00522E03">
              <w:rPr>
                <w:sz w:val="28"/>
                <w:szCs w:val="28"/>
                <w:lang w:val="de-AT"/>
              </w:rPr>
              <w:t>Kontinent Azija je domaćin većine Zemljine populacije, oko 4,3 milijarde ljudi, 60% ukupne ljudske populacije. Da bi se ovo stavilo u perspektivu, izračunato je da na svakih pet ljudi na svetu troje živi u Aziji.</w:t>
            </w:r>
          </w:p>
          <w:p w14:paraId="4EF2D5C7" w14:textId="77777777" w:rsidR="00522E03" w:rsidRPr="00522E03" w:rsidRDefault="00522E03" w:rsidP="00522E03">
            <w:pPr>
              <w:jc w:val="both"/>
              <w:rPr>
                <w:sz w:val="28"/>
                <w:szCs w:val="28"/>
                <w:lang w:val="de-AT"/>
              </w:rPr>
            </w:pPr>
          </w:p>
          <w:p w14:paraId="5500081C" w14:textId="77777777" w:rsidR="00522E03" w:rsidRPr="00522E03" w:rsidRDefault="00522E03" w:rsidP="00522E03">
            <w:pPr>
              <w:rPr>
                <w:sz w:val="28"/>
                <w:szCs w:val="28"/>
                <w:lang w:val="de-AT"/>
              </w:rPr>
            </w:pPr>
            <w:r w:rsidRPr="00522E03">
              <w:rPr>
                <w:b/>
                <w:sz w:val="28"/>
                <w:szCs w:val="28"/>
                <w:lang w:val="de-AT"/>
              </w:rPr>
              <w:t xml:space="preserve">226. </w:t>
            </w:r>
            <w:r w:rsidRPr="00522E03">
              <w:rPr>
                <w:sz w:val="28"/>
                <w:szCs w:val="28"/>
                <w:lang w:val="de-AT"/>
              </w:rPr>
              <w:t xml:space="preserve">Odgovor je pod B: </w:t>
            </w:r>
            <w:r w:rsidRPr="00522E03">
              <w:rPr>
                <w:sz w:val="28"/>
                <w:szCs w:val="28"/>
                <w:u w:val="single"/>
                <w:lang w:val="de-AT"/>
              </w:rPr>
              <w:t>Prosečna ekonomska potrošnja goriva preduzeća</w:t>
            </w:r>
          </w:p>
          <w:p w14:paraId="7D440BAF" w14:textId="77777777" w:rsidR="00522E03" w:rsidRPr="00522E03" w:rsidRDefault="00522E03" w:rsidP="00522E03">
            <w:pPr>
              <w:rPr>
                <w:sz w:val="28"/>
                <w:szCs w:val="28"/>
                <w:lang w:val="de-AT"/>
              </w:rPr>
            </w:pPr>
          </w:p>
          <w:p w14:paraId="36813FE5" w14:textId="77777777" w:rsidR="00522E03" w:rsidRPr="00522E03" w:rsidRDefault="00522E03" w:rsidP="00522E03">
            <w:pPr>
              <w:rPr>
                <w:b/>
                <w:i/>
                <w:sz w:val="28"/>
                <w:szCs w:val="28"/>
                <w:lang w:val="de-AT"/>
              </w:rPr>
            </w:pPr>
            <w:r w:rsidRPr="00522E03">
              <w:rPr>
                <w:b/>
                <w:i/>
                <w:sz w:val="28"/>
                <w:szCs w:val="28"/>
                <w:lang w:val="de-AT"/>
              </w:rPr>
              <w:t>Objašnjenje:</w:t>
            </w:r>
          </w:p>
          <w:p w14:paraId="177D0FD5" w14:textId="77777777" w:rsidR="00522E03" w:rsidRPr="00522E03" w:rsidRDefault="00522E03" w:rsidP="00522E03">
            <w:pPr>
              <w:jc w:val="both"/>
              <w:rPr>
                <w:sz w:val="28"/>
                <w:szCs w:val="28"/>
              </w:rPr>
            </w:pPr>
            <w:r w:rsidRPr="00522E03">
              <w:rPr>
                <w:sz w:val="28"/>
                <w:szCs w:val="28"/>
                <w:lang w:val="de-AT"/>
              </w:rPr>
              <w:t xml:space="preserve">CAFE je standard koji je doneo američki Kongres 1975. godine sa ciljem da se poboljša ekonomičnost goriva za sva vozila proizvedena za prodaju u SAD. Akronim je skraćenica za korporativnu prosečnu ekonomičnost goriva, jer se odnosi na automobilske korporacije koje prodaju automobile u SAD, a cilj je bio za poboljšanje prosečne potrošnje goriva. </w:t>
            </w:r>
            <w:r w:rsidRPr="00522E03">
              <w:rPr>
                <w:sz w:val="28"/>
                <w:szCs w:val="28"/>
              </w:rPr>
              <w:t>CAFE- Corporate Average Fuel Economy.</w:t>
            </w:r>
          </w:p>
          <w:p w14:paraId="33D5177A" w14:textId="77777777" w:rsidR="00522E03" w:rsidRPr="00522E03" w:rsidRDefault="00522E03" w:rsidP="00522E03">
            <w:pPr>
              <w:rPr>
                <w:sz w:val="28"/>
                <w:szCs w:val="28"/>
              </w:rPr>
            </w:pPr>
          </w:p>
          <w:p w14:paraId="10F26689" w14:textId="77777777" w:rsidR="00522E03" w:rsidRPr="00522E03" w:rsidRDefault="00522E03" w:rsidP="00522E03">
            <w:pPr>
              <w:jc w:val="both"/>
              <w:rPr>
                <w:sz w:val="28"/>
                <w:szCs w:val="28"/>
              </w:rPr>
            </w:pPr>
            <w:r w:rsidRPr="00522E03">
              <w:rPr>
                <w:b/>
                <w:sz w:val="28"/>
                <w:szCs w:val="28"/>
              </w:rPr>
              <w:t xml:space="preserve">227. </w:t>
            </w:r>
            <w:r w:rsidRPr="00522E03">
              <w:rPr>
                <w:sz w:val="28"/>
                <w:szCs w:val="28"/>
              </w:rPr>
              <w:t xml:space="preserve">Odgovor je pod D: </w:t>
            </w:r>
            <w:r w:rsidRPr="00522E03">
              <w:rPr>
                <w:sz w:val="28"/>
                <w:szCs w:val="28"/>
                <w:u w:val="single"/>
              </w:rPr>
              <w:t>25%</w:t>
            </w:r>
          </w:p>
          <w:p w14:paraId="3E5446A0" w14:textId="77777777" w:rsidR="00522E03" w:rsidRPr="00522E03" w:rsidRDefault="00522E03" w:rsidP="00522E03">
            <w:pPr>
              <w:rPr>
                <w:sz w:val="28"/>
                <w:szCs w:val="28"/>
              </w:rPr>
            </w:pPr>
          </w:p>
          <w:p w14:paraId="42262C16" w14:textId="77777777" w:rsidR="00522E03" w:rsidRPr="00522E03" w:rsidRDefault="00522E03" w:rsidP="00522E03">
            <w:pPr>
              <w:rPr>
                <w:b/>
                <w:i/>
                <w:sz w:val="28"/>
                <w:szCs w:val="28"/>
              </w:rPr>
            </w:pPr>
            <w:r w:rsidRPr="00522E03">
              <w:rPr>
                <w:b/>
                <w:i/>
                <w:sz w:val="28"/>
                <w:szCs w:val="28"/>
              </w:rPr>
              <w:t>Objašnjenje:</w:t>
            </w:r>
          </w:p>
          <w:p w14:paraId="4D76182A" w14:textId="77777777" w:rsidR="00522E03" w:rsidRPr="00522E03" w:rsidRDefault="00522E03" w:rsidP="00522E03">
            <w:pPr>
              <w:rPr>
                <w:sz w:val="28"/>
                <w:szCs w:val="28"/>
              </w:rPr>
            </w:pPr>
            <w:r w:rsidRPr="00522E03">
              <w:rPr>
                <w:sz w:val="28"/>
                <w:szCs w:val="28"/>
              </w:rPr>
              <w:t>Efikasnost goriva vozila može se izračunati na sledeći način:</w:t>
            </w:r>
          </w:p>
          <w:p w14:paraId="4689EABC" w14:textId="77777777" w:rsidR="00522E03" w:rsidRPr="00522E03" w:rsidRDefault="00522E03" w:rsidP="00522E03">
            <w:pPr>
              <w:rPr>
                <w:sz w:val="28"/>
                <w:szCs w:val="28"/>
              </w:rPr>
            </w:pPr>
            <w:r w:rsidRPr="00522E03">
              <w:rPr>
                <w:sz w:val="28"/>
                <w:szCs w:val="28"/>
              </w:rPr>
              <w:t>0,877MJ/mi</w:t>
            </w:r>
            <w:r w:rsidRPr="00522E03">
              <w:rPr>
                <w:rFonts w:ascii="Cambria Math" w:hAnsi="Cambria Math" w:cs="Cambria Math"/>
                <w:sz w:val="28"/>
                <w:szCs w:val="28"/>
              </w:rPr>
              <w:t>*</w:t>
            </w:r>
            <w:r w:rsidRPr="00522E03">
              <w:rPr>
                <w:sz w:val="28"/>
                <w:szCs w:val="28"/>
              </w:rPr>
              <w:t>35mi/gal=30,7MJ/gal</w:t>
            </w:r>
          </w:p>
          <w:p w14:paraId="33FF0238" w14:textId="77777777" w:rsidR="00522E03" w:rsidRPr="00522E03" w:rsidRDefault="00522E03" w:rsidP="00522E03">
            <w:pPr>
              <w:jc w:val="both"/>
              <w:rPr>
                <w:sz w:val="28"/>
                <w:szCs w:val="28"/>
              </w:rPr>
            </w:pPr>
            <w:r w:rsidRPr="00522E03">
              <w:rPr>
                <w:sz w:val="28"/>
                <w:szCs w:val="28"/>
              </w:rPr>
              <w:t>Ova jednačina nam daje energiju pretvorenu u kretanje unapred po galonu gasa. Ovu vrednost možemo koristiti da odredimo procenat ukupne energije goriva koja je posvećena kretanju unapred:</w:t>
            </w:r>
          </w:p>
          <w:p w14:paraId="5904E29A" w14:textId="77777777" w:rsidR="00522E03" w:rsidRPr="00522E03" w:rsidRDefault="00522E03" w:rsidP="00522E03">
            <w:pPr>
              <w:rPr>
                <w:sz w:val="28"/>
                <w:szCs w:val="28"/>
              </w:rPr>
            </w:pPr>
            <w:r w:rsidRPr="00522E03">
              <w:rPr>
                <w:sz w:val="28"/>
                <w:szCs w:val="28"/>
              </w:rPr>
              <w:t>30,7/122,8=0,25</w:t>
            </w:r>
          </w:p>
          <w:p w14:paraId="2B7619FE" w14:textId="77777777" w:rsidR="00522E03" w:rsidRPr="00522E03" w:rsidRDefault="00522E03" w:rsidP="00522E03">
            <w:pPr>
              <w:jc w:val="both"/>
              <w:rPr>
                <w:sz w:val="28"/>
                <w:szCs w:val="28"/>
              </w:rPr>
            </w:pPr>
            <w:r w:rsidRPr="00522E03">
              <w:rPr>
                <w:sz w:val="28"/>
                <w:szCs w:val="28"/>
              </w:rPr>
              <w:t>Iz ovih proračuna možemo utvrditi da se 25% energije iz galona gasa pretvara u stvarno kretanje vozila napred, što nam daje vrednost efikasnosti goriva od 25%.</w:t>
            </w:r>
          </w:p>
          <w:p w14:paraId="6CCFFC43" w14:textId="77777777" w:rsidR="00522E03" w:rsidRPr="00522E03" w:rsidRDefault="00522E03" w:rsidP="00522E03">
            <w:pPr>
              <w:rPr>
                <w:sz w:val="28"/>
                <w:szCs w:val="28"/>
              </w:rPr>
            </w:pPr>
          </w:p>
          <w:p w14:paraId="020D9220" w14:textId="77777777" w:rsidR="00522E03" w:rsidRPr="00522E03" w:rsidRDefault="00522E03" w:rsidP="00522E03">
            <w:pPr>
              <w:rPr>
                <w:sz w:val="28"/>
                <w:szCs w:val="28"/>
                <w:lang w:val="de-AT"/>
              </w:rPr>
            </w:pPr>
            <w:r w:rsidRPr="00522E03">
              <w:rPr>
                <w:b/>
                <w:sz w:val="28"/>
                <w:szCs w:val="28"/>
                <w:lang w:val="fr-FR"/>
              </w:rPr>
              <w:t xml:space="preserve">228. </w:t>
            </w:r>
            <w:r w:rsidRPr="00522E03">
              <w:rPr>
                <w:sz w:val="28"/>
                <w:szCs w:val="28"/>
                <w:lang w:val="de-AT"/>
              </w:rPr>
              <w:t xml:space="preserve">Odgovor je pod C: </w:t>
            </w:r>
          </w:p>
          <w:p w14:paraId="5DAB8BCC" w14:textId="77777777" w:rsidR="00522E03" w:rsidRPr="00522E03" w:rsidRDefault="00522E03" w:rsidP="00522E03">
            <w:pPr>
              <w:rPr>
                <w:sz w:val="28"/>
                <w:szCs w:val="28"/>
                <w:u w:val="single"/>
                <w:lang w:val="de-AT"/>
              </w:rPr>
            </w:pPr>
            <w:r w:rsidRPr="00522E03">
              <w:rPr>
                <w:sz w:val="28"/>
                <w:szCs w:val="28"/>
                <w:u w:val="single"/>
                <w:lang w:val="de-AT"/>
              </w:rPr>
              <w:t>Zgrade koje daju onoliko ili više energije nego što im je potrebno.</w:t>
            </w:r>
          </w:p>
          <w:p w14:paraId="191EF777" w14:textId="77777777" w:rsidR="00522E03" w:rsidRPr="00522E03" w:rsidRDefault="00522E03" w:rsidP="00522E03">
            <w:pPr>
              <w:rPr>
                <w:sz w:val="28"/>
                <w:szCs w:val="28"/>
                <w:u w:val="single"/>
                <w:lang w:val="de-AT"/>
              </w:rPr>
            </w:pPr>
          </w:p>
          <w:p w14:paraId="54085F5B" w14:textId="77777777" w:rsidR="00522E03" w:rsidRPr="00522E03" w:rsidRDefault="00522E03" w:rsidP="00522E03">
            <w:pPr>
              <w:rPr>
                <w:b/>
                <w:i/>
                <w:sz w:val="28"/>
                <w:szCs w:val="28"/>
                <w:lang w:val="de-AT"/>
              </w:rPr>
            </w:pPr>
            <w:r w:rsidRPr="00522E03">
              <w:rPr>
                <w:b/>
                <w:i/>
                <w:sz w:val="28"/>
                <w:szCs w:val="28"/>
                <w:lang w:val="de-AT"/>
              </w:rPr>
              <w:t>Objašnjenje:</w:t>
            </w:r>
          </w:p>
          <w:p w14:paraId="603EF8B4" w14:textId="77777777" w:rsidR="00522E03" w:rsidRPr="00522E03" w:rsidRDefault="00522E03" w:rsidP="00522E03">
            <w:pPr>
              <w:jc w:val="both"/>
              <w:rPr>
                <w:sz w:val="28"/>
                <w:szCs w:val="28"/>
                <w:lang w:val="de-AT"/>
              </w:rPr>
            </w:pPr>
            <w:r w:rsidRPr="00522E03">
              <w:rPr>
                <w:sz w:val="28"/>
                <w:szCs w:val="28"/>
                <w:lang w:val="de-AT"/>
              </w:rPr>
              <w:t>Svi odgovori su deo očuvanja energije. Ali da bi bila neto nula, zgrada mora da proizvodi energiju i ne može da koristi više nego što proizvodi.</w:t>
            </w:r>
          </w:p>
          <w:p w14:paraId="6AD7F8A4" w14:textId="77777777" w:rsidR="00522E03" w:rsidRPr="00522E03" w:rsidRDefault="00522E03" w:rsidP="00522E03">
            <w:pPr>
              <w:rPr>
                <w:sz w:val="28"/>
                <w:szCs w:val="28"/>
                <w:lang w:val="de-AT"/>
              </w:rPr>
            </w:pPr>
          </w:p>
          <w:p w14:paraId="7A6A90F4" w14:textId="77777777" w:rsidR="00522E03" w:rsidRPr="00522E03" w:rsidRDefault="00522E03" w:rsidP="00522E03">
            <w:pPr>
              <w:rPr>
                <w:sz w:val="28"/>
                <w:szCs w:val="28"/>
                <w:lang w:val="fr-FR"/>
              </w:rPr>
            </w:pPr>
            <w:r w:rsidRPr="00522E03">
              <w:rPr>
                <w:b/>
                <w:sz w:val="28"/>
                <w:szCs w:val="28"/>
                <w:lang w:val="de-AT"/>
              </w:rPr>
              <w:t xml:space="preserve">229. </w:t>
            </w:r>
            <w:r w:rsidRPr="00522E03">
              <w:rPr>
                <w:sz w:val="28"/>
                <w:szCs w:val="28"/>
                <w:lang w:val="de-AT"/>
              </w:rPr>
              <w:t xml:space="preserve">Odgovor je pod D: </w:t>
            </w:r>
            <w:r w:rsidRPr="00522E03">
              <w:rPr>
                <w:sz w:val="28"/>
                <w:szCs w:val="28"/>
                <w:u w:val="single"/>
                <w:lang w:val="de-AT"/>
              </w:rPr>
              <w:t>Fosilna goriva su čistiji izvori energije od geotermalne energije.</w:t>
            </w:r>
          </w:p>
          <w:p w14:paraId="6547D7B3" w14:textId="77777777" w:rsidR="00522E03" w:rsidRPr="00522E03" w:rsidRDefault="00522E03" w:rsidP="00522E03">
            <w:pPr>
              <w:rPr>
                <w:sz w:val="28"/>
                <w:szCs w:val="28"/>
                <w:lang w:val="de-AT"/>
              </w:rPr>
            </w:pPr>
          </w:p>
          <w:p w14:paraId="102ADFFF" w14:textId="77777777" w:rsidR="00522E03" w:rsidRPr="00522E03" w:rsidRDefault="00522E03" w:rsidP="00522E03">
            <w:pPr>
              <w:rPr>
                <w:b/>
                <w:i/>
                <w:sz w:val="28"/>
                <w:szCs w:val="28"/>
                <w:lang w:val="de-AT"/>
              </w:rPr>
            </w:pPr>
            <w:r w:rsidRPr="00522E03">
              <w:rPr>
                <w:b/>
                <w:i/>
                <w:sz w:val="28"/>
                <w:szCs w:val="28"/>
                <w:lang w:val="de-AT"/>
              </w:rPr>
              <w:t>Objašnjenje:</w:t>
            </w:r>
          </w:p>
          <w:p w14:paraId="57DFF7AD" w14:textId="77777777" w:rsidR="00522E03" w:rsidRPr="00522E03" w:rsidRDefault="00522E03" w:rsidP="00522E03">
            <w:pPr>
              <w:rPr>
                <w:sz w:val="28"/>
                <w:szCs w:val="28"/>
                <w:lang w:val="de-AT"/>
              </w:rPr>
            </w:pPr>
            <w:r w:rsidRPr="00522E03">
              <w:rPr>
                <w:sz w:val="28"/>
                <w:szCs w:val="28"/>
                <w:lang w:val="de-AT"/>
              </w:rPr>
              <w:t>Fosilna goriva su ozloglašeni prljavi izvori energije, a njihovo zagađenje je često skupo i/ili teško kontrolisati.</w:t>
            </w:r>
          </w:p>
          <w:p w14:paraId="462D90F9" w14:textId="77777777" w:rsidR="00522E03" w:rsidRPr="00522E03" w:rsidRDefault="00522E03" w:rsidP="00522E03">
            <w:pPr>
              <w:rPr>
                <w:sz w:val="28"/>
                <w:szCs w:val="28"/>
                <w:lang w:val="de-AT"/>
              </w:rPr>
            </w:pPr>
          </w:p>
          <w:p w14:paraId="5D1F743A" w14:textId="77777777" w:rsidR="00522E03" w:rsidRPr="00522E03" w:rsidRDefault="00522E03" w:rsidP="00522E03">
            <w:pPr>
              <w:jc w:val="both"/>
              <w:rPr>
                <w:sz w:val="28"/>
                <w:szCs w:val="28"/>
              </w:rPr>
            </w:pPr>
            <w:r w:rsidRPr="00522E03">
              <w:rPr>
                <w:b/>
                <w:sz w:val="28"/>
                <w:szCs w:val="28"/>
                <w:lang w:val="de-AT"/>
              </w:rPr>
              <w:t xml:space="preserve">230. </w:t>
            </w:r>
            <w:r w:rsidRPr="00522E03">
              <w:rPr>
                <w:sz w:val="28"/>
                <w:szCs w:val="28"/>
              </w:rPr>
              <w:t xml:space="preserve">Odgovor je pod E: </w:t>
            </w:r>
            <w:r w:rsidRPr="00522E03">
              <w:rPr>
                <w:sz w:val="28"/>
                <w:szCs w:val="28"/>
                <w:u w:val="single"/>
              </w:rPr>
              <w:t>75 godina</w:t>
            </w:r>
          </w:p>
          <w:p w14:paraId="1ABAB1C2" w14:textId="77777777" w:rsidR="00522E03" w:rsidRPr="00522E03" w:rsidRDefault="00522E03" w:rsidP="00522E03">
            <w:pPr>
              <w:rPr>
                <w:sz w:val="28"/>
                <w:szCs w:val="28"/>
              </w:rPr>
            </w:pPr>
          </w:p>
          <w:p w14:paraId="07422D68" w14:textId="77777777" w:rsidR="00522E03" w:rsidRPr="00522E03" w:rsidRDefault="00522E03" w:rsidP="00522E03">
            <w:pPr>
              <w:rPr>
                <w:sz w:val="28"/>
                <w:szCs w:val="28"/>
                <w:lang w:val="fr-FR"/>
              </w:rPr>
            </w:pPr>
            <w:r w:rsidRPr="00522E03">
              <w:rPr>
                <w:b/>
                <w:sz w:val="28"/>
                <w:szCs w:val="28"/>
              </w:rPr>
              <w:t>231</w:t>
            </w:r>
            <w:r w:rsidRPr="00522E03">
              <w:rPr>
                <w:sz w:val="28"/>
                <w:szCs w:val="28"/>
                <w:lang w:val="fr-FR"/>
              </w:rPr>
              <w:t xml:space="preserve">. Odgovor je pod A: </w:t>
            </w:r>
            <w:r w:rsidRPr="00522E03">
              <w:rPr>
                <w:sz w:val="28"/>
                <w:szCs w:val="28"/>
                <w:u w:val="single"/>
                <w:lang w:val="fr-FR"/>
              </w:rPr>
              <w:t>Antracit</w:t>
            </w:r>
          </w:p>
          <w:p w14:paraId="10D49EAA" w14:textId="77777777" w:rsidR="00522E03" w:rsidRPr="00522E03" w:rsidRDefault="00522E03" w:rsidP="00522E03">
            <w:pPr>
              <w:rPr>
                <w:sz w:val="28"/>
                <w:szCs w:val="28"/>
                <w:lang w:val="fr-FR"/>
              </w:rPr>
            </w:pPr>
          </w:p>
          <w:p w14:paraId="47D795DB" w14:textId="77777777" w:rsidR="00522E03" w:rsidRPr="00522E03" w:rsidRDefault="00522E03" w:rsidP="00522E03">
            <w:pPr>
              <w:rPr>
                <w:b/>
                <w:i/>
                <w:sz w:val="28"/>
                <w:szCs w:val="28"/>
                <w:lang w:val="fr-FR"/>
              </w:rPr>
            </w:pPr>
            <w:r w:rsidRPr="00522E03">
              <w:rPr>
                <w:b/>
                <w:i/>
                <w:sz w:val="28"/>
                <w:szCs w:val="28"/>
                <w:lang w:val="fr-FR"/>
              </w:rPr>
              <w:t>Objašnjenje:</w:t>
            </w:r>
          </w:p>
          <w:p w14:paraId="349CD1F1" w14:textId="77777777" w:rsidR="00522E03" w:rsidRPr="00522E03" w:rsidRDefault="00522E03" w:rsidP="00522E03">
            <w:pPr>
              <w:jc w:val="both"/>
              <w:rPr>
                <w:sz w:val="28"/>
                <w:szCs w:val="28"/>
                <w:lang w:val="fr-FR"/>
              </w:rPr>
            </w:pPr>
            <w:r w:rsidRPr="00522E03">
              <w:rPr>
                <w:sz w:val="28"/>
                <w:szCs w:val="28"/>
                <w:lang w:val="fr-FR"/>
              </w:rPr>
              <w:t>Najmanje efikasan i najzastupljeniji oblik uglja je lignit; posle ovoga dolazi bitumenski ugalj, zatim, na kraju, antracit. Antracit je veoma tvrd oblik uglja sa izuzetno visokim sadržajem ugljenika. Antracit takođe sagoreva najčistije od svih vrsta uglja, ali je, nažalost, najmanje zastupljen i najteže dostupan oblik uglja. Drveni ugalj uopšte nije ugalj, već komprimovano i spaljeno drvo, koje se sastoji uglavnom od ugljenika i preostalog pepela.</w:t>
            </w:r>
          </w:p>
          <w:p w14:paraId="7F2EED27" w14:textId="77777777" w:rsidR="00522E03" w:rsidRPr="00522E03" w:rsidRDefault="00522E03" w:rsidP="00522E03">
            <w:pPr>
              <w:rPr>
                <w:sz w:val="28"/>
                <w:szCs w:val="28"/>
                <w:lang w:val="fr-FR"/>
              </w:rPr>
            </w:pPr>
          </w:p>
          <w:p w14:paraId="464CF2DE" w14:textId="77777777" w:rsidR="00522E03" w:rsidRPr="00522E03" w:rsidRDefault="00522E03" w:rsidP="00522E03">
            <w:pPr>
              <w:rPr>
                <w:b/>
                <w:sz w:val="28"/>
                <w:szCs w:val="28"/>
                <w:lang w:val="fr-FR"/>
              </w:rPr>
            </w:pPr>
            <w:r w:rsidRPr="00522E03">
              <w:rPr>
                <w:b/>
                <w:sz w:val="28"/>
                <w:szCs w:val="28"/>
                <w:lang w:val="fr-FR"/>
              </w:rPr>
              <w:t xml:space="preserve">232. </w:t>
            </w:r>
            <w:r w:rsidRPr="00522E03">
              <w:rPr>
                <w:sz w:val="28"/>
                <w:szCs w:val="28"/>
                <w:lang w:val="de-AT"/>
              </w:rPr>
              <w:t xml:space="preserve">Odgovor je pod E: </w:t>
            </w:r>
          </w:p>
          <w:p w14:paraId="110E18AD" w14:textId="77777777" w:rsidR="00522E03" w:rsidRPr="00522E03" w:rsidRDefault="00522E03" w:rsidP="00522E03">
            <w:pPr>
              <w:jc w:val="both"/>
              <w:rPr>
                <w:sz w:val="28"/>
                <w:szCs w:val="28"/>
                <w:lang w:val="fr-FR"/>
              </w:rPr>
            </w:pPr>
            <w:r w:rsidRPr="00522E03">
              <w:rPr>
                <w:sz w:val="28"/>
                <w:szCs w:val="28"/>
                <w:u w:val="single"/>
                <w:lang w:val="fr-FR"/>
              </w:rPr>
              <w:t>Ugalj proizvodi relativno niske emisije sumpora kada se sagoreva</w:t>
            </w:r>
            <w:r w:rsidRPr="00522E03">
              <w:rPr>
                <w:sz w:val="28"/>
                <w:szCs w:val="28"/>
                <w:lang w:val="fr-FR"/>
              </w:rPr>
              <w:t>.</w:t>
            </w:r>
          </w:p>
          <w:p w14:paraId="64D55925" w14:textId="77777777" w:rsidR="00522E03" w:rsidRPr="00522E03" w:rsidRDefault="00522E03" w:rsidP="00522E03">
            <w:pPr>
              <w:jc w:val="both"/>
              <w:rPr>
                <w:sz w:val="28"/>
                <w:szCs w:val="28"/>
                <w:lang w:val="de-AT"/>
              </w:rPr>
            </w:pPr>
          </w:p>
          <w:p w14:paraId="67C9D866" w14:textId="77777777" w:rsidR="00522E03" w:rsidRPr="00522E03" w:rsidRDefault="00522E03" w:rsidP="00522E03">
            <w:pPr>
              <w:rPr>
                <w:b/>
                <w:i/>
                <w:sz w:val="28"/>
                <w:szCs w:val="28"/>
                <w:lang w:val="fr-FR"/>
              </w:rPr>
            </w:pPr>
            <w:r w:rsidRPr="00522E03">
              <w:rPr>
                <w:b/>
                <w:i/>
                <w:sz w:val="28"/>
                <w:szCs w:val="28"/>
                <w:lang w:val="fr-FR"/>
              </w:rPr>
              <w:t>Objašnjenje:</w:t>
            </w:r>
          </w:p>
          <w:p w14:paraId="457FB9D7" w14:textId="77777777" w:rsidR="00522E03" w:rsidRPr="00522E03" w:rsidRDefault="00522E03" w:rsidP="00522E03">
            <w:pPr>
              <w:jc w:val="both"/>
              <w:rPr>
                <w:sz w:val="28"/>
                <w:szCs w:val="28"/>
                <w:lang w:val="fr-FR"/>
              </w:rPr>
            </w:pPr>
            <w:r w:rsidRPr="00522E03">
              <w:rPr>
                <w:sz w:val="28"/>
                <w:szCs w:val="28"/>
                <w:lang w:val="fr-FR"/>
              </w:rPr>
              <w:t>Tehnologija čistog uglja je obećavajuće rešenje za minimiziranje zagađenja iz postrojenja na ugalj. Ugalj je takođe energetski veoma gust u poređenju sa biomasom ili drugim obnovljivim izvorima energije; međutim, sadržaj sumpora u uglju varira u zavisnosti od geografske lokacije, a u oblastima koje zavise od lokalnog izvora, uglja bogatog sumporom, rezultirajuće emisije u velikoj meri doprinose kiselim padavinama.</w:t>
            </w:r>
          </w:p>
          <w:p w14:paraId="50093F73" w14:textId="77777777" w:rsidR="00522E03" w:rsidRPr="00522E03" w:rsidRDefault="00522E03" w:rsidP="00522E03">
            <w:pPr>
              <w:jc w:val="both"/>
              <w:rPr>
                <w:sz w:val="28"/>
                <w:szCs w:val="28"/>
                <w:lang w:val="fr-FR"/>
              </w:rPr>
            </w:pPr>
          </w:p>
          <w:p w14:paraId="0DD41086" w14:textId="77777777" w:rsidR="00522E03" w:rsidRPr="00522E03" w:rsidRDefault="00522E03" w:rsidP="00522E03">
            <w:pPr>
              <w:jc w:val="both"/>
              <w:rPr>
                <w:sz w:val="28"/>
                <w:szCs w:val="28"/>
                <w:lang w:val="fr-FR"/>
              </w:rPr>
            </w:pPr>
            <w:r w:rsidRPr="00522E03">
              <w:rPr>
                <w:b/>
                <w:sz w:val="28"/>
                <w:szCs w:val="28"/>
                <w:lang w:val="fr-FR"/>
              </w:rPr>
              <w:t xml:space="preserve">233. </w:t>
            </w:r>
            <w:r w:rsidRPr="00522E03">
              <w:rPr>
                <w:sz w:val="28"/>
                <w:szCs w:val="28"/>
                <w:lang w:val="fr-FR"/>
              </w:rPr>
              <w:t>Odgovor je pod A:</w:t>
            </w:r>
          </w:p>
          <w:p w14:paraId="1B8A8DD1" w14:textId="77777777" w:rsidR="00522E03" w:rsidRPr="00522E03" w:rsidRDefault="00522E03" w:rsidP="00522E03">
            <w:pPr>
              <w:jc w:val="both"/>
              <w:rPr>
                <w:sz w:val="28"/>
                <w:szCs w:val="28"/>
                <w:u w:val="single"/>
                <w:lang w:val="fr-FR"/>
              </w:rPr>
            </w:pPr>
            <w:r w:rsidRPr="00522E03">
              <w:rPr>
                <w:sz w:val="28"/>
                <w:szCs w:val="28"/>
                <w:u w:val="single"/>
                <w:lang w:val="fr-FR"/>
              </w:rPr>
              <w:t>Nesrazmerno velika potražnja za fosilnim gorivima i nizak kapacitet za proizvodnju domaćeg benzina.</w:t>
            </w:r>
          </w:p>
          <w:p w14:paraId="2D6F5A0D" w14:textId="77777777" w:rsidR="00522E03" w:rsidRPr="00522E03" w:rsidRDefault="00522E03" w:rsidP="00522E03">
            <w:pPr>
              <w:rPr>
                <w:sz w:val="28"/>
                <w:szCs w:val="28"/>
                <w:u w:val="single"/>
                <w:lang w:val="fr-FR"/>
              </w:rPr>
            </w:pPr>
          </w:p>
          <w:p w14:paraId="23DE775F" w14:textId="77777777" w:rsidR="00522E03" w:rsidRPr="00522E03" w:rsidRDefault="00522E03" w:rsidP="00522E03">
            <w:pPr>
              <w:jc w:val="both"/>
              <w:rPr>
                <w:b/>
                <w:i/>
                <w:sz w:val="28"/>
                <w:szCs w:val="28"/>
                <w:lang w:val="fr-FR"/>
              </w:rPr>
            </w:pPr>
            <w:r w:rsidRPr="00522E03">
              <w:rPr>
                <w:b/>
                <w:i/>
                <w:sz w:val="28"/>
                <w:szCs w:val="28"/>
                <w:lang w:val="fr-FR"/>
              </w:rPr>
              <w:t>Objašnjenje:</w:t>
            </w:r>
          </w:p>
          <w:p w14:paraId="28963867" w14:textId="77777777" w:rsidR="00522E03" w:rsidRPr="00522E03" w:rsidRDefault="00522E03" w:rsidP="00522E03">
            <w:pPr>
              <w:jc w:val="both"/>
              <w:rPr>
                <w:sz w:val="28"/>
                <w:szCs w:val="28"/>
                <w:lang w:val="fr-FR"/>
              </w:rPr>
            </w:pPr>
            <w:r w:rsidRPr="00522E03">
              <w:rPr>
                <w:sz w:val="28"/>
                <w:szCs w:val="28"/>
                <w:lang w:val="fr-FR"/>
              </w:rPr>
              <w:t>Sjedinjene Države čine 5% svetskog stanovništva i troše 25% globalne proizvodnje fosilnih goriva. Pored toga, Severna Amerika je dostigla vrhunac u proizvodnji nafte 1970-ih, što, u kombinaciji sa nesrazmerno velikom potražnjom, dovodi do nacionalne zavisnosti od nafte iz inostranstva.</w:t>
            </w:r>
          </w:p>
          <w:p w14:paraId="25FE866F" w14:textId="77777777" w:rsidR="00522E03" w:rsidRPr="00522E03" w:rsidRDefault="00522E03" w:rsidP="00522E03">
            <w:pPr>
              <w:jc w:val="both"/>
              <w:rPr>
                <w:b/>
                <w:sz w:val="28"/>
                <w:szCs w:val="28"/>
                <w:lang w:val="fr-FR"/>
              </w:rPr>
            </w:pPr>
          </w:p>
          <w:p w14:paraId="307820F3" w14:textId="77777777" w:rsidR="00522E03" w:rsidRPr="00522E03" w:rsidRDefault="00522E03" w:rsidP="00522E03">
            <w:pPr>
              <w:jc w:val="both"/>
              <w:rPr>
                <w:sz w:val="28"/>
                <w:szCs w:val="28"/>
                <w:lang w:val="fr-FR"/>
              </w:rPr>
            </w:pPr>
            <w:r w:rsidRPr="00522E03">
              <w:rPr>
                <w:b/>
                <w:sz w:val="28"/>
                <w:szCs w:val="28"/>
                <w:lang w:val="fr-FR"/>
              </w:rPr>
              <w:t xml:space="preserve">234. </w:t>
            </w:r>
            <w:r w:rsidRPr="00522E03">
              <w:rPr>
                <w:sz w:val="28"/>
                <w:szCs w:val="28"/>
                <w:lang w:val="de-AT"/>
              </w:rPr>
              <w:t xml:space="preserve">Odgovor je pod E: </w:t>
            </w:r>
            <w:r w:rsidRPr="00522E03">
              <w:rPr>
                <w:sz w:val="28"/>
                <w:szCs w:val="28"/>
                <w:u w:val="single"/>
                <w:lang w:val="de-AT"/>
              </w:rPr>
              <w:t>Način vađenja nafte iz podzemnih izvora</w:t>
            </w:r>
          </w:p>
          <w:p w14:paraId="0B94CED7" w14:textId="77777777" w:rsidR="00522E03" w:rsidRPr="00522E03" w:rsidRDefault="00522E03" w:rsidP="00522E03">
            <w:pPr>
              <w:jc w:val="both"/>
              <w:rPr>
                <w:sz w:val="28"/>
                <w:szCs w:val="28"/>
                <w:lang w:val="de-AT"/>
              </w:rPr>
            </w:pPr>
          </w:p>
          <w:p w14:paraId="66CFC94C" w14:textId="77777777" w:rsidR="00522E03" w:rsidRPr="00522E03" w:rsidRDefault="00522E03" w:rsidP="00522E03">
            <w:pPr>
              <w:jc w:val="both"/>
              <w:rPr>
                <w:b/>
                <w:i/>
                <w:sz w:val="28"/>
                <w:szCs w:val="28"/>
                <w:lang w:val="de-AT"/>
              </w:rPr>
            </w:pPr>
            <w:r w:rsidRPr="00522E03">
              <w:rPr>
                <w:b/>
                <w:i/>
                <w:sz w:val="28"/>
                <w:szCs w:val="28"/>
                <w:lang w:val="de-AT"/>
              </w:rPr>
              <w:t>Objašnjenje:</w:t>
            </w:r>
          </w:p>
          <w:p w14:paraId="4C6A557B" w14:textId="77777777" w:rsidR="00522E03" w:rsidRPr="00522E03" w:rsidRDefault="00522E03" w:rsidP="00522E03">
            <w:pPr>
              <w:jc w:val="both"/>
              <w:rPr>
                <w:sz w:val="28"/>
                <w:szCs w:val="28"/>
                <w:lang w:val="de-AT"/>
              </w:rPr>
            </w:pPr>
            <w:r w:rsidRPr="00522E03">
              <w:rPr>
                <w:sz w:val="28"/>
                <w:szCs w:val="28"/>
                <w:lang w:val="de-AT"/>
              </w:rPr>
              <w:t>Fraking je proces miniranja stena mešavinom vode, peska i hemikalija kako bi se izvukla nafta iz bunara. Popularnost mu je porasla poslednjih godina, posebno u SAD i Kanadi.</w:t>
            </w:r>
          </w:p>
          <w:p w14:paraId="265E269A" w14:textId="77777777" w:rsidR="00522E03" w:rsidRPr="00522E03" w:rsidRDefault="00522E03" w:rsidP="00522E03">
            <w:pPr>
              <w:jc w:val="both"/>
              <w:rPr>
                <w:sz w:val="28"/>
                <w:szCs w:val="28"/>
                <w:lang w:val="de-AT"/>
              </w:rPr>
            </w:pPr>
          </w:p>
          <w:p w14:paraId="04FBB066" w14:textId="77777777" w:rsidR="00522E03" w:rsidRPr="00522E03" w:rsidRDefault="00522E03" w:rsidP="00522E03">
            <w:pPr>
              <w:jc w:val="both"/>
              <w:rPr>
                <w:sz w:val="28"/>
                <w:szCs w:val="28"/>
                <w:lang w:val="de-AT"/>
              </w:rPr>
            </w:pPr>
            <w:r w:rsidRPr="00522E03">
              <w:rPr>
                <w:b/>
                <w:sz w:val="28"/>
                <w:szCs w:val="28"/>
                <w:lang w:val="de-AT"/>
              </w:rPr>
              <w:t xml:space="preserve">235. </w:t>
            </w:r>
            <w:r w:rsidRPr="00522E03">
              <w:rPr>
                <w:sz w:val="28"/>
                <w:szCs w:val="28"/>
                <w:lang w:val="de-AT"/>
              </w:rPr>
              <w:t>Odgovor je pod B:</w:t>
            </w:r>
          </w:p>
          <w:p w14:paraId="46AAF359" w14:textId="77777777" w:rsidR="00522E03" w:rsidRPr="00522E03" w:rsidRDefault="00522E03" w:rsidP="00522E03">
            <w:pPr>
              <w:jc w:val="both"/>
              <w:rPr>
                <w:sz w:val="28"/>
                <w:szCs w:val="28"/>
                <w:u w:val="single"/>
                <w:lang w:val="de-AT"/>
              </w:rPr>
            </w:pPr>
            <w:r w:rsidRPr="00522E03">
              <w:rPr>
                <w:sz w:val="28"/>
                <w:szCs w:val="28"/>
                <w:u w:val="single"/>
                <w:lang w:val="de-AT"/>
              </w:rPr>
              <w:t>Energija potrebna za rad i održavanje brane je često jednaka energiji koju proizvodi brana.</w:t>
            </w:r>
          </w:p>
          <w:p w14:paraId="27468350" w14:textId="77777777" w:rsidR="00522E03" w:rsidRPr="00522E03" w:rsidRDefault="00522E03" w:rsidP="00522E03">
            <w:pPr>
              <w:jc w:val="both"/>
              <w:rPr>
                <w:sz w:val="28"/>
                <w:szCs w:val="28"/>
                <w:lang w:val="de-AT"/>
              </w:rPr>
            </w:pPr>
          </w:p>
          <w:p w14:paraId="57284FB4" w14:textId="77777777" w:rsidR="00522E03" w:rsidRPr="00522E03" w:rsidRDefault="00522E03" w:rsidP="00522E03">
            <w:pPr>
              <w:jc w:val="both"/>
              <w:rPr>
                <w:sz w:val="28"/>
                <w:szCs w:val="28"/>
                <w:lang w:val="de-AT"/>
              </w:rPr>
            </w:pPr>
            <w:r w:rsidRPr="00522E03">
              <w:rPr>
                <w:b/>
                <w:sz w:val="28"/>
                <w:szCs w:val="28"/>
                <w:lang w:val="de-AT"/>
              </w:rPr>
              <w:t xml:space="preserve">236. </w:t>
            </w:r>
            <w:r w:rsidRPr="00522E03">
              <w:rPr>
                <w:sz w:val="28"/>
                <w:szCs w:val="28"/>
                <w:lang w:val="de-AT"/>
              </w:rPr>
              <w:t>Odgovor je pod D:</w:t>
            </w:r>
          </w:p>
          <w:p w14:paraId="40869CB5" w14:textId="77777777" w:rsidR="00522E03" w:rsidRPr="00522E03" w:rsidRDefault="00522E03" w:rsidP="00522E03">
            <w:pPr>
              <w:jc w:val="both"/>
              <w:rPr>
                <w:sz w:val="28"/>
                <w:szCs w:val="28"/>
                <w:lang w:val="de-AT"/>
              </w:rPr>
            </w:pPr>
            <w:r w:rsidRPr="00522E03">
              <w:rPr>
                <w:sz w:val="28"/>
                <w:szCs w:val="28"/>
                <w:u w:val="single"/>
                <w:lang w:val="de-AT"/>
              </w:rPr>
              <w:t>Većina, ako ne i sve reke koje mogu da generišu značajnu hidroelektričnu energiju, već su pregrađene branom i rade velikim kapacitetom.</w:t>
            </w:r>
          </w:p>
          <w:p w14:paraId="0736B050" w14:textId="77777777" w:rsidR="00522E03" w:rsidRPr="00522E03" w:rsidRDefault="00522E03" w:rsidP="00522E03">
            <w:pPr>
              <w:jc w:val="both"/>
              <w:rPr>
                <w:sz w:val="28"/>
                <w:szCs w:val="28"/>
                <w:lang w:val="de-AT"/>
              </w:rPr>
            </w:pPr>
          </w:p>
          <w:p w14:paraId="58169765" w14:textId="77777777" w:rsidR="00522E03" w:rsidRPr="00522E03" w:rsidRDefault="00522E03" w:rsidP="00522E03">
            <w:pPr>
              <w:jc w:val="both"/>
              <w:rPr>
                <w:b/>
                <w:i/>
                <w:sz w:val="28"/>
                <w:szCs w:val="28"/>
                <w:lang w:val="de-AT"/>
              </w:rPr>
            </w:pPr>
            <w:r w:rsidRPr="00522E03">
              <w:rPr>
                <w:b/>
                <w:i/>
                <w:sz w:val="28"/>
                <w:szCs w:val="28"/>
                <w:lang w:val="de-AT"/>
              </w:rPr>
              <w:t>Objašnjenje:</w:t>
            </w:r>
          </w:p>
          <w:p w14:paraId="75BAEF94" w14:textId="1E0A8E8D" w:rsidR="00522E03" w:rsidRPr="00522E03" w:rsidRDefault="00522E03" w:rsidP="00522E03">
            <w:pPr>
              <w:jc w:val="both"/>
              <w:rPr>
                <w:sz w:val="28"/>
                <w:szCs w:val="28"/>
                <w:lang w:val="de-AT"/>
              </w:rPr>
            </w:pPr>
            <w:r w:rsidRPr="00522E03">
              <w:rPr>
                <w:sz w:val="28"/>
                <w:szCs w:val="28"/>
                <w:lang w:val="de-AT"/>
              </w:rPr>
              <w:t>Iako postoje savezni zakoni o očuvanju močvara koji su usmereni na zaštitu vodenih staništa, trenutno ne postoji savezna zabrana izgradnje hidroelektrana, a povratna investicija u energiju za hidroelektranu je prilično značajna. Dominantno pitanje širenja proizvodnje hi</w:t>
            </w:r>
            <w:r w:rsidR="00BC1390">
              <w:rPr>
                <w:sz w:val="28"/>
                <w:szCs w:val="28"/>
                <w:lang w:val="de-AT"/>
              </w:rPr>
              <w:t>droelektrične energije je da je</w:t>
            </w:r>
            <w:r w:rsidRPr="00522E03">
              <w:rPr>
                <w:sz w:val="28"/>
                <w:szCs w:val="28"/>
                <w:lang w:val="de-AT"/>
              </w:rPr>
              <w:t xml:space="preserve"> u SAD pregradili većinu, ako ne i sva značajna vodna tela koja proizvode energiju. Dalje širenje hidroelektrane neće doneti toliko energije koliko sadašnje brane koje rade u SAD.</w:t>
            </w:r>
          </w:p>
          <w:p w14:paraId="1F860491" w14:textId="77777777" w:rsidR="00522E03" w:rsidRPr="00522E03" w:rsidRDefault="00522E03" w:rsidP="00522E03">
            <w:pPr>
              <w:jc w:val="both"/>
              <w:rPr>
                <w:sz w:val="28"/>
                <w:szCs w:val="28"/>
                <w:lang w:val="de-AT"/>
              </w:rPr>
            </w:pPr>
          </w:p>
          <w:p w14:paraId="7369F5A1" w14:textId="77777777" w:rsidR="00522E03" w:rsidRPr="00522E03" w:rsidRDefault="00522E03" w:rsidP="00522E03">
            <w:pPr>
              <w:jc w:val="both"/>
              <w:rPr>
                <w:sz w:val="28"/>
                <w:szCs w:val="28"/>
                <w:lang w:val="fr-FR"/>
              </w:rPr>
            </w:pPr>
            <w:r w:rsidRPr="00522E03">
              <w:rPr>
                <w:b/>
                <w:sz w:val="28"/>
                <w:szCs w:val="28"/>
                <w:lang w:val="de-AT"/>
              </w:rPr>
              <w:t xml:space="preserve">237. </w:t>
            </w:r>
            <w:r w:rsidRPr="00522E03">
              <w:rPr>
                <w:sz w:val="28"/>
                <w:szCs w:val="28"/>
                <w:lang w:val="fr-FR"/>
              </w:rPr>
              <w:t xml:space="preserve">Odgovor je pod E: </w:t>
            </w:r>
            <w:r w:rsidRPr="00522E03">
              <w:rPr>
                <w:sz w:val="28"/>
                <w:szCs w:val="28"/>
                <w:u w:val="single"/>
                <w:lang w:val="fr-FR"/>
              </w:rPr>
              <w:t>Nagomilavanje sedimentacije</w:t>
            </w:r>
          </w:p>
          <w:p w14:paraId="43012237" w14:textId="77777777" w:rsidR="00522E03" w:rsidRPr="00522E03" w:rsidRDefault="00522E03" w:rsidP="00522E03">
            <w:pPr>
              <w:jc w:val="both"/>
              <w:rPr>
                <w:sz w:val="28"/>
                <w:szCs w:val="28"/>
                <w:lang w:val="fr-FR"/>
              </w:rPr>
            </w:pPr>
          </w:p>
          <w:p w14:paraId="1D8A7438" w14:textId="77777777" w:rsidR="00522E03" w:rsidRPr="00522E03" w:rsidRDefault="00522E03" w:rsidP="00522E03">
            <w:pPr>
              <w:jc w:val="both"/>
              <w:rPr>
                <w:b/>
                <w:i/>
                <w:sz w:val="28"/>
                <w:szCs w:val="28"/>
                <w:lang w:val="fr-FR"/>
              </w:rPr>
            </w:pPr>
            <w:r w:rsidRPr="00522E03">
              <w:rPr>
                <w:b/>
                <w:i/>
                <w:sz w:val="28"/>
                <w:szCs w:val="28"/>
                <w:lang w:val="fr-FR"/>
              </w:rPr>
              <w:t>Objašnjenje:</w:t>
            </w:r>
          </w:p>
          <w:p w14:paraId="639952D2" w14:textId="77777777" w:rsidR="00522E03" w:rsidRPr="00522E03" w:rsidRDefault="00522E03" w:rsidP="00522E03">
            <w:pPr>
              <w:jc w:val="both"/>
              <w:rPr>
                <w:sz w:val="28"/>
                <w:szCs w:val="28"/>
                <w:lang w:val="fr-FR"/>
              </w:rPr>
            </w:pPr>
            <w:r w:rsidRPr="00522E03">
              <w:rPr>
                <w:sz w:val="28"/>
                <w:szCs w:val="28"/>
                <w:lang w:val="fr-FR"/>
              </w:rPr>
              <w:t>Brane mogu biti ogromna blagodat za lokalne ekonomije, i predstavljaju obeležje ljudskog inženjeringa i dostignuća; međutim, oni nose ozbiljne posledice po prirodno okruženje. Oni dovode do nakupljanja sedimenta, što otežava protok hranljivih materija nizvodno, uništava prirodni rečni ekosistem i može dovesti do toga da područje iza brane postane pliće.</w:t>
            </w:r>
          </w:p>
          <w:p w14:paraId="0C0B3143" w14:textId="7DB3B05F" w:rsidR="00522E03" w:rsidRDefault="00522E03" w:rsidP="00522E03">
            <w:pPr>
              <w:jc w:val="both"/>
              <w:rPr>
                <w:sz w:val="28"/>
                <w:szCs w:val="28"/>
                <w:lang w:val="fr-FR"/>
              </w:rPr>
            </w:pPr>
          </w:p>
          <w:p w14:paraId="71821EED" w14:textId="5605CCF0" w:rsidR="00A02AF3" w:rsidRDefault="00A02AF3" w:rsidP="00522E03">
            <w:pPr>
              <w:jc w:val="both"/>
              <w:rPr>
                <w:sz w:val="28"/>
                <w:szCs w:val="28"/>
                <w:lang w:val="fr-FR"/>
              </w:rPr>
            </w:pPr>
          </w:p>
          <w:p w14:paraId="3793EA08" w14:textId="77777777" w:rsidR="00A02AF3" w:rsidRPr="00522E03" w:rsidRDefault="00A02AF3" w:rsidP="00522E03">
            <w:pPr>
              <w:jc w:val="both"/>
              <w:rPr>
                <w:sz w:val="28"/>
                <w:szCs w:val="28"/>
                <w:lang w:val="fr-FR"/>
              </w:rPr>
            </w:pPr>
          </w:p>
          <w:p w14:paraId="246D8B31" w14:textId="77777777" w:rsidR="00522E03" w:rsidRPr="00522E03" w:rsidRDefault="00522E03" w:rsidP="00522E03">
            <w:pPr>
              <w:jc w:val="both"/>
              <w:rPr>
                <w:sz w:val="28"/>
                <w:szCs w:val="28"/>
                <w:lang w:val="de-AT"/>
              </w:rPr>
            </w:pPr>
            <w:r w:rsidRPr="00522E03">
              <w:rPr>
                <w:b/>
                <w:sz w:val="28"/>
                <w:szCs w:val="28"/>
                <w:lang w:val="fr-FR"/>
              </w:rPr>
              <w:t xml:space="preserve">238. </w:t>
            </w:r>
            <w:r w:rsidRPr="00522E03">
              <w:rPr>
                <w:sz w:val="28"/>
                <w:szCs w:val="28"/>
                <w:lang w:val="de-AT"/>
              </w:rPr>
              <w:t xml:space="preserve">Odgovor je pod B: </w:t>
            </w:r>
            <w:r w:rsidRPr="00522E03">
              <w:rPr>
                <w:sz w:val="28"/>
                <w:szCs w:val="28"/>
                <w:u w:val="single"/>
                <w:lang w:val="de-AT"/>
              </w:rPr>
              <w:t>Povećano zagađenje vazduha</w:t>
            </w:r>
          </w:p>
          <w:p w14:paraId="1981A4F4" w14:textId="77777777" w:rsidR="00522E03" w:rsidRPr="00522E03" w:rsidRDefault="00522E03" w:rsidP="00522E03">
            <w:pPr>
              <w:jc w:val="both"/>
              <w:rPr>
                <w:sz w:val="28"/>
                <w:szCs w:val="28"/>
                <w:lang w:val="de-AT"/>
              </w:rPr>
            </w:pPr>
          </w:p>
          <w:p w14:paraId="1DA1E96D" w14:textId="77777777" w:rsidR="00522E03" w:rsidRPr="00522E03" w:rsidRDefault="00522E03" w:rsidP="00522E03">
            <w:pPr>
              <w:jc w:val="both"/>
              <w:rPr>
                <w:b/>
                <w:i/>
                <w:sz w:val="28"/>
                <w:szCs w:val="28"/>
                <w:lang w:val="de-AT"/>
              </w:rPr>
            </w:pPr>
            <w:r w:rsidRPr="00522E03">
              <w:rPr>
                <w:b/>
                <w:i/>
                <w:sz w:val="28"/>
                <w:szCs w:val="28"/>
                <w:lang w:val="de-AT"/>
              </w:rPr>
              <w:t>Objašnjenje:</w:t>
            </w:r>
          </w:p>
          <w:p w14:paraId="6784CAB2" w14:textId="748CAEAF" w:rsidR="00522E03" w:rsidRPr="00522E03" w:rsidRDefault="00522E03" w:rsidP="00522E03">
            <w:pPr>
              <w:jc w:val="both"/>
              <w:rPr>
                <w:sz w:val="28"/>
                <w:szCs w:val="28"/>
                <w:lang w:val="de-AT"/>
              </w:rPr>
            </w:pPr>
            <w:r w:rsidRPr="00522E03">
              <w:rPr>
                <w:sz w:val="28"/>
                <w:szCs w:val="28"/>
                <w:lang w:val="de-AT"/>
              </w:rPr>
              <w:t>Brane im</w:t>
            </w:r>
            <w:r w:rsidR="00F70D22">
              <w:rPr>
                <w:sz w:val="28"/>
                <w:szCs w:val="28"/>
                <w:lang w:val="de-AT"/>
              </w:rPr>
              <w:t>aju brojne nedostatke, ali jedna</w:t>
            </w:r>
            <w:r w:rsidRPr="00522E03">
              <w:rPr>
                <w:sz w:val="28"/>
                <w:szCs w:val="28"/>
                <w:lang w:val="de-AT"/>
              </w:rPr>
              <w:t xml:space="preserve"> prednost brana je to što ne povećavaju zagađenje vazduha. </w:t>
            </w:r>
          </w:p>
          <w:p w14:paraId="6C60EF2B" w14:textId="77777777" w:rsidR="00522E03" w:rsidRPr="00522E03" w:rsidRDefault="00522E03" w:rsidP="00522E03">
            <w:pPr>
              <w:jc w:val="both"/>
              <w:rPr>
                <w:sz w:val="28"/>
                <w:szCs w:val="28"/>
                <w:lang w:val="de-AT"/>
              </w:rPr>
            </w:pPr>
          </w:p>
          <w:p w14:paraId="5DC44306" w14:textId="77777777" w:rsidR="00522E03" w:rsidRPr="00522E03" w:rsidRDefault="00522E03" w:rsidP="00522E03">
            <w:pPr>
              <w:jc w:val="both"/>
              <w:rPr>
                <w:sz w:val="28"/>
                <w:szCs w:val="28"/>
              </w:rPr>
            </w:pPr>
            <w:r w:rsidRPr="00522E03">
              <w:rPr>
                <w:b/>
                <w:sz w:val="28"/>
                <w:szCs w:val="28"/>
                <w:lang w:val="de-AT"/>
              </w:rPr>
              <w:t xml:space="preserve">239. </w:t>
            </w:r>
            <w:r w:rsidRPr="00522E03">
              <w:rPr>
                <w:sz w:val="28"/>
                <w:szCs w:val="28"/>
              </w:rPr>
              <w:t xml:space="preserve">Odgovor je pod D: </w:t>
            </w:r>
            <w:r w:rsidRPr="00522E03">
              <w:rPr>
                <w:sz w:val="28"/>
                <w:szCs w:val="28"/>
                <w:u w:val="single"/>
              </w:rPr>
              <w:t>Gde skladištiti otpad od istrošenog goriva</w:t>
            </w:r>
          </w:p>
          <w:p w14:paraId="4D4C2781" w14:textId="77777777" w:rsidR="00522E03" w:rsidRPr="00522E03" w:rsidRDefault="00522E03" w:rsidP="00522E03">
            <w:pPr>
              <w:jc w:val="both"/>
              <w:rPr>
                <w:sz w:val="28"/>
                <w:szCs w:val="28"/>
              </w:rPr>
            </w:pPr>
          </w:p>
          <w:p w14:paraId="7D945008" w14:textId="77777777" w:rsidR="00522E03" w:rsidRPr="00522E03" w:rsidRDefault="00522E03" w:rsidP="00522E03">
            <w:pPr>
              <w:jc w:val="both"/>
              <w:rPr>
                <w:b/>
                <w:i/>
                <w:sz w:val="28"/>
                <w:szCs w:val="28"/>
              </w:rPr>
            </w:pPr>
            <w:r w:rsidRPr="00522E03">
              <w:rPr>
                <w:b/>
                <w:i/>
                <w:sz w:val="28"/>
                <w:szCs w:val="28"/>
              </w:rPr>
              <w:t>Objašnjenje:</w:t>
            </w:r>
          </w:p>
          <w:p w14:paraId="3DCF50BF" w14:textId="77777777" w:rsidR="00522E03" w:rsidRPr="00522E03" w:rsidRDefault="00522E03" w:rsidP="00522E03">
            <w:pPr>
              <w:jc w:val="both"/>
              <w:rPr>
                <w:sz w:val="28"/>
                <w:szCs w:val="28"/>
              </w:rPr>
            </w:pPr>
            <w:r w:rsidRPr="00522E03">
              <w:rPr>
                <w:sz w:val="28"/>
                <w:szCs w:val="28"/>
              </w:rPr>
              <w:t>Proizvodnja nuklearne energije je mnogo čistija nego što većina ljudi shvata, i iako je skupa (ali i dalje profitabilna), ona predstavlja legitimnu opciju za proizvodnju čistije energije. Glavni nedostatak je to što nastalo „istrošeno gorivo“ mora biti obezbeđeno i uskladišteno, jer se ne može bezbedno odložiti bez značajnih posledica.</w:t>
            </w:r>
          </w:p>
          <w:p w14:paraId="55598361" w14:textId="77777777" w:rsidR="00522E03" w:rsidRPr="00522E03" w:rsidRDefault="00522E03" w:rsidP="00522E03">
            <w:pPr>
              <w:rPr>
                <w:sz w:val="28"/>
                <w:szCs w:val="28"/>
              </w:rPr>
            </w:pPr>
          </w:p>
        </w:tc>
        <w:tc>
          <w:tcPr>
            <w:tcW w:w="442" w:type="dxa"/>
          </w:tcPr>
          <w:p w14:paraId="661211D4" w14:textId="77777777" w:rsidR="00522E03" w:rsidRPr="00522E03" w:rsidRDefault="00522E03" w:rsidP="00522E03">
            <w:pPr>
              <w:keepNext/>
              <w:keepLines/>
              <w:outlineLvl w:val="1"/>
              <w:rPr>
                <w:rFonts w:eastAsiaTheme="majorEastAsia" w:cstheme="majorBidi"/>
                <w:i/>
                <w:color w:val="8AB833" w:themeColor="accent2"/>
                <w:sz w:val="28"/>
                <w:szCs w:val="28"/>
              </w:rPr>
            </w:pPr>
          </w:p>
          <w:p w14:paraId="5E42D9F1" w14:textId="77777777" w:rsidR="00522E03" w:rsidRPr="00522E03" w:rsidRDefault="00522E03" w:rsidP="00522E03">
            <w:pPr>
              <w:rPr>
                <w:sz w:val="28"/>
                <w:szCs w:val="28"/>
              </w:rPr>
            </w:pPr>
          </w:p>
        </w:tc>
      </w:tr>
    </w:tbl>
    <w:p w14:paraId="03E20E46" w14:textId="77777777" w:rsidR="00522E03" w:rsidRPr="00522E03" w:rsidRDefault="00522E03" w:rsidP="00522E03">
      <w:pPr>
        <w:jc w:val="both"/>
        <w:rPr>
          <w:sz w:val="28"/>
          <w:szCs w:val="28"/>
        </w:rPr>
      </w:pPr>
      <w:r w:rsidRPr="00522E03">
        <w:rPr>
          <w:b/>
          <w:sz w:val="28"/>
          <w:szCs w:val="28"/>
        </w:rPr>
        <w:t xml:space="preserve">240. </w:t>
      </w:r>
      <w:r w:rsidRPr="00522E03">
        <w:rPr>
          <w:sz w:val="28"/>
          <w:szCs w:val="28"/>
        </w:rPr>
        <w:t xml:space="preserve">Odgovor je pod E: </w:t>
      </w:r>
      <w:r w:rsidRPr="00522E03">
        <w:rPr>
          <w:sz w:val="28"/>
          <w:szCs w:val="28"/>
          <w:u w:val="single"/>
        </w:rPr>
        <w:t>Etanol napravljen od celuloznih biljaka</w:t>
      </w:r>
    </w:p>
    <w:p w14:paraId="124A3500" w14:textId="77777777" w:rsidR="00522E03" w:rsidRPr="00522E03" w:rsidRDefault="00522E03" w:rsidP="00522E03">
      <w:pPr>
        <w:rPr>
          <w:sz w:val="28"/>
          <w:szCs w:val="28"/>
          <w:u w:val="single"/>
        </w:rPr>
      </w:pPr>
    </w:p>
    <w:p w14:paraId="43E002DD" w14:textId="77777777" w:rsidR="00522E03" w:rsidRPr="00522E03" w:rsidRDefault="00522E03" w:rsidP="00522E03">
      <w:pPr>
        <w:rPr>
          <w:b/>
          <w:i/>
          <w:sz w:val="28"/>
          <w:szCs w:val="28"/>
        </w:rPr>
      </w:pPr>
      <w:r w:rsidRPr="00522E03">
        <w:rPr>
          <w:b/>
          <w:i/>
          <w:sz w:val="28"/>
          <w:szCs w:val="28"/>
        </w:rPr>
        <w:t>Objašnjenje:</w:t>
      </w:r>
    </w:p>
    <w:p w14:paraId="03DAA52A" w14:textId="2CD6B5E4" w:rsidR="00522E03" w:rsidRPr="00522E03" w:rsidRDefault="00522E03" w:rsidP="00522E03">
      <w:pPr>
        <w:jc w:val="both"/>
        <w:rPr>
          <w:sz w:val="28"/>
          <w:szCs w:val="28"/>
        </w:rPr>
      </w:pPr>
      <w:r w:rsidRPr="00522E03">
        <w:rPr>
          <w:sz w:val="28"/>
          <w:szCs w:val="28"/>
        </w:rPr>
        <w:t>Etanol se može napraviti od celuloznih ili drv</w:t>
      </w:r>
      <w:r w:rsidR="00F70D22">
        <w:rPr>
          <w:sz w:val="28"/>
          <w:szCs w:val="28"/>
        </w:rPr>
        <w:t>enastih biljaka kao što su trave</w:t>
      </w:r>
      <w:r w:rsidRPr="00522E03">
        <w:rPr>
          <w:sz w:val="28"/>
          <w:szCs w:val="28"/>
        </w:rPr>
        <w:t>, topole i vrbe. Celuloza, ili biljno tkivo, izdvaja ogromnu količinu ugljenika i sadrži mnogo više energije po jedinici od kukuruza. Naučnici veruju da će u naredne dve decenije istraživanja otkriti kako brzo i efikasno razgraditi biljno tkivo za fermentaciju u gorivo. Biodizel napravljen od kukuruza je ekološki siguran za sagorevanje; međutim, potrebno je mnogo vode i resursa za rast i žetvu. Poljoprivredni otpad može imati negativan uticaj na kvalitet vazduha zbog zagađivača koji stvaraju sagorevanjem, kao što su oksid sumpora, azot oksid i ugljen monoksid.</w:t>
      </w:r>
    </w:p>
    <w:p w14:paraId="75FEFDAB" w14:textId="77777777" w:rsidR="00522E03" w:rsidRPr="00522E03" w:rsidRDefault="00522E03" w:rsidP="00522E03">
      <w:pPr>
        <w:jc w:val="both"/>
        <w:rPr>
          <w:sz w:val="28"/>
          <w:szCs w:val="28"/>
        </w:rPr>
      </w:pPr>
    </w:p>
    <w:p w14:paraId="525678EA" w14:textId="77777777" w:rsidR="00522E03" w:rsidRPr="00522E03" w:rsidRDefault="00522E03" w:rsidP="00522E03">
      <w:pPr>
        <w:jc w:val="both"/>
        <w:rPr>
          <w:sz w:val="28"/>
          <w:szCs w:val="28"/>
        </w:rPr>
      </w:pPr>
      <w:r w:rsidRPr="00522E03">
        <w:rPr>
          <w:b/>
          <w:sz w:val="28"/>
          <w:szCs w:val="28"/>
        </w:rPr>
        <w:t xml:space="preserve">241. </w:t>
      </w:r>
      <w:r w:rsidRPr="00522E03">
        <w:rPr>
          <w:sz w:val="28"/>
          <w:szCs w:val="28"/>
          <w:lang w:val="de-AT"/>
        </w:rPr>
        <w:t xml:space="preserve">Odgovor je pod C: </w:t>
      </w:r>
      <w:r w:rsidRPr="00522E03">
        <w:rPr>
          <w:sz w:val="28"/>
          <w:szCs w:val="28"/>
          <w:u w:val="single"/>
          <w:lang w:val="de-AT"/>
        </w:rPr>
        <w:t>Geotermalna energija se može iskoristiti u bilo kom regionu sveta i značajno doprineti energetskoj mreži.</w:t>
      </w:r>
    </w:p>
    <w:p w14:paraId="5A698325" w14:textId="77777777" w:rsidR="00522E03" w:rsidRPr="00522E03" w:rsidRDefault="00522E03" w:rsidP="00522E03">
      <w:pPr>
        <w:jc w:val="both"/>
        <w:rPr>
          <w:sz w:val="28"/>
          <w:szCs w:val="28"/>
          <w:lang w:val="de-AT"/>
        </w:rPr>
      </w:pPr>
    </w:p>
    <w:p w14:paraId="1CD90FFD" w14:textId="77777777" w:rsidR="00522E03" w:rsidRPr="00522E03" w:rsidRDefault="00522E03" w:rsidP="00522E03">
      <w:pPr>
        <w:jc w:val="both"/>
        <w:rPr>
          <w:b/>
          <w:i/>
          <w:sz w:val="28"/>
          <w:szCs w:val="28"/>
          <w:lang w:val="de-AT"/>
        </w:rPr>
      </w:pPr>
      <w:r w:rsidRPr="00522E03">
        <w:rPr>
          <w:b/>
          <w:i/>
          <w:sz w:val="28"/>
          <w:szCs w:val="28"/>
          <w:lang w:val="de-AT"/>
        </w:rPr>
        <w:t>Objašnjenje:</w:t>
      </w:r>
    </w:p>
    <w:p w14:paraId="45A6EEDB" w14:textId="26DECDE5" w:rsidR="005570CB" w:rsidRPr="00522E03" w:rsidRDefault="00522E03" w:rsidP="00522E03">
      <w:pPr>
        <w:jc w:val="both"/>
        <w:rPr>
          <w:sz w:val="28"/>
          <w:szCs w:val="28"/>
          <w:lang w:val="de-AT"/>
        </w:rPr>
      </w:pPr>
      <w:r w:rsidRPr="00522E03">
        <w:rPr>
          <w:sz w:val="28"/>
          <w:szCs w:val="28"/>
          <w:lang w:val="de-AT"/>
        </w:rPr>
        <w:t>Geotermalna aktivnost se pokazala kao jeftin i ekološki prihvatljiv izvor energije za zajednice koje se nalaze u oblastima sa visokom geotermalnom aktivnošću, posebno tamo gde je zemljina kora prilično tanka (npr. Island); međutim, ovaj metod prikupljanja energije nije baš ekonomski izvodljiv niti moguć u oblastima sa malo geotermalne aktivnosti blizu površine.</w:t>
      </w:r>
    </w:p>
    <w:p w14:paraId="1A8292A7" w14:textId="77777777" w:rsidR="00522E03" w:rsidRPr="00522E03" w:rsidRDefault="00522E03" w:rsidP="00522E03">
      <w:pPr>
        <w:jc w:val="both"/>
        <w:rPr>
          <w:sz w:val="28"/>
          <w:szCs w:val="28"/>
          <w:lang w:val="de-AT"/>
        </w:rPr>
      </w:pPr>
    </w:p>
    <w:p w14:paraId="1E40CE56" w14:textId="77777777" w:rsidR="00522E03" w:rsidRPr="00522E03" w:rsidRDefault="00522E03" w:rsidP="00522E03">
      <w:pPr>
        <w:jc w:val="both"/>
        <w:rPr>
          <w:sz w:val="28"/>
          <w:szCs w:val="28"/>
          <w:lang w:val="de-AT"/>
        </w:rPr>
      </w:pPr>
      <w:r w:rsidRPr="00522E03">
        <w:rPr>
          <w:b/>
          <w:sz w:val="28"/>
          <w:szCs w:val="28"/>
          <w:lang w:val="de-AT"/>
        </w:rPr>
        <w:t>242.</w:t>
      </w:r>
      <w:r w:rsidRPr="00522E03">
        <w:rPr>
          <w:sz w:val="28"/>
          <w:szCs w:val="28"/>
          <w:lang w:val="de-AT"/>
        </w:rPr>
        <w:t xml:space="preserve"> Odgovor je pod B: </w:t>
      </w:r>
      <w:r w:rsidRPr="00522E03">
        <w:rPr>
          <w:sz w:val="28"/>
          <w:szCs w:val="28"/>
          <w:u w:val="single"/>
          <w:lang w:val="de-AT"/>
        </w:rPr>
        <w:t>Vodonik ima malu gustinu energije po težini.</w:t>
      </w:r>
    </w:p>
    <w:p w14:paraId="37387F87" w14:textId="77777777" w:rsidR="00522E03" w:rsidRPr="00522E03" w:rsidRDefault="00522E03" w:rsidP="00522E03">
      <w:pPr>
        <w:jc w:val="both"/>
        <w:rPr>
          <w:sz w:val="28"/>
          <w:szCs w:val="28"/>
          <w:lang w:val="de-AT"/>
        </w:rPr>
      </w:pPr>
    </w:p>
    <w:p w14:paraId="0D81200F" w14:textId="77777777" w:rsidR="00522E03" w:rsidRPr="00522E03" w:rsidRDefault="00522E03" w:rsidP="00522E03">
      <w:pPr>
        <w:jc w:val="both"/>
        <w:rPr>
          <w:b/>
          <w:i/>
          <w:sz w:val="28"/>
          <w:szCs w:val="28"/>
          <w:lang w:val="de-AT"/>
        </w:rPr>
      </w:pPr>
      <w:r w:rsidRPr="00522E03">
        <w:rPr>
          <w:b/>
          <w:i/>
          <w:sz w:val="28"/>
          <w:szCs w:val="28"/>
          <w:lang w:val="de-AT"/>
        </w:rPr>
        <w:t>Objašnjenje:</w:t>
      </w:r>
    </w:p>
    <w:p w14:paraId="2DB793E7" w14:textId="77777777" w:rsidR="00522E03" w:rsidRPr="00522E03" w:rsidRDefault="00522E03" w:rsidP="00522E03">
      <w:pPr>
        <w:jc w:val="both"/>
        <w:rPr>
          <w:sz w:val="28"/>
          <w:szCs w:val="28"/>
          <w:lang w:val="de-AT"/>
        </w:rPr>
      </w:pPr>
      <w:r w:rsidRPr="00522E03">
        <w:rPr>
          <w:sz w:val="28"/>
          <w:szCs w:val="28"/>
          <w:lang w:val="de-AT"/>
        </w:rPr>
        <w:t>Vodonik je veoma izazovan za transport i za njegovu proizvodnju potrebna su velika energetska ulaganja. Dok vodonik ima nisku gustinu energije po zapremini, on zapravo ima veoma visoku gustinu energije po težini. Ovo ima veze sa činjenicom da je vodonik, o kome se govori u ovom kontekstu, gas.</w:t>
      </w:r>
    </w:p>
    <w:p w14:paraId="76B1BE16" w14:textId="77777777" w:rsidR="00522E03" w:rsidRPr="00522E03" w:rsidRDefault="00522E03" w:rsidP="00522E03">
      <w:pPr>
        <w:jc w:val="both"/>
        <w:rPr>
          <w:sz w:val="28"/>
          <w:szCs w:val="28"/>
          <w:lang w:val="de-AT"/>
        </w:rPr>
      </w:pPr>
    </w:p>
    <w:p w14:paraId="1BD64289" w14:textId="5D9F4D67" w:rsidR="00522E03" w:rsidRPr="00522E03" w:rsidRDefault="00522E03" w:rsidP="00522E03">
      <w:pPr>
        <w:jc w:val="both"/>
        <w:rPr>
          <w:sz w:val="28"/>
          <w:szCs w:val="28"/>
          <w:lang w:val="de-AT"/>
        </w:rPr>
      </w:pPr>
      <w:r w:rsidRPr="00522E03">
        <w:rPr>
          <w:b/>
          <w:sz w:val="28"/>
          <w:szCs w:val="28"/>
          <w:lang w:val="de-AT"/>
        </w:rPr>
        <w:t xml:space="preserve">243. </w:t>
      </w:r>
      <w:r w:rsidRPr="00522E03">
        <w:rPr>
          <w:sz w:val="28"/>
          <w:szCs w:val="28"/>
          <w:lang w:val="de-AT"/>
        </w:rPr>
        <w:t xml:space="preserve">Odgovor je pod B: </w:t>
      </w:r>
      <w:r w:rsidRPr="00522E03">
        <w:rPr>
          <w:sz w:val="28"/>
          <w:szCs w:val="28"/>
          <w:u w:val="single"/>
          <w:lang w:val="de-AT"/>
        </w:rPr>
        <w:t>Tečno gorivo prerađeno od ne-naftnog materijala kao št</w:t>
      </w:r>
      <w:r w:rsidR="007E3CF8">
        <w:rPr>
          <w:sz w:val="28"/>
          <w:szCs w:val="28"/>
          <w:u w:val="single"/>
          <w:lang w:val="de-AT"/>
        </w:rPr>
        <w:t>o je ugalj ili otpadna plastika</w:t>
      </w:r>
    </w:p>
    <w:p w14:paraId="05C35505" w14:textId="77777777" w:rsidR="00522E03" w:rsidRPr="00522E03" w:rsidRDefault="00522E03" w:rsidP="00522E03">
      <w:pPr>
        <w:jc w:val="both"/>
        <w:rPr>
          <w:sz w:val="28"/>
          <w:szCs w:val="28"/>
          <w:u w:val="single"/>
          <w:lang w:val="de-AT"/>
        </w:rPr>
      </w:pPr>
    </w:p>
    <w:p w14:paraId="31A14CBA" w14:textId="77777777" w:rsidR="00522E03" w:rsidRPr="00522E03" w:rsidRDefault="00522E03" w:rsidP="00522E03">
      <w:pPr>
        <w:jc w:val="both"/>
        <w:rPr>
          <w:b/>
          <w:i/>
          <w:sz w:val="28"/>
          <w:szCs w:val="28"/>
          <w:lang w:val="de-AT"/>
        </w:rPr>
      </w:pPr>
      <w:r w:rsidRPr="00522E03">
        <w:rPr>
          <w:b/>
          <w:i/>
          <w:sz w:val="28"/>
          <w:szCs w:val="28"/>
          <w:lang w:val="de-AT"/>
        </w:rPr>
        <w:t>Objašnjenje:</w:t>
      </w:r>
    </w:p>
    <w:p w14:paraId="14093FFC" w14:textId="77777777" w:rsidR="00522E03" w:rsidRPr="00522E03" w:rsidRDefault="00522E03" w:rsidP="00522E03">
      <w:pPr>
        <w:jc w:val="both"/>
        <w:rPr>
          <w:sz w:val="28"/>
          <w:szCs w:val="28"/>
          <w:lang w:val="de-AT"/>
        </w:rPr>
      </w:pPr>
      <w:r w:rsidRPr="00522E03">
        <w:rPr>
          <w:sz w:val="28"/>
          <w:szCs w:val="28"/>
          <w:lang w:val="de-AT"/>
        </w:rPr>
        <w:t>Sinfuel se dobija iz otpadne plastike, uglja, prirodnog gasa i drugih ne-naftnih izvora. To je tečno gorivo i proces dobijanja singoriva može da proizvede benzin, dizel i kerozin.</w:t>
      </w:r>
    </w:p>
    <w:p w14:paraId="41E853CE" w14:textId="77777777" w:rsidR="00522E03" w:rsidRPr="00522E03" w:rsidRDefault="00522E03" w:rsidP="00522E03">
      <w:pPr>
        <w:jc w:val="both"/>
        <w:rPr>
          <w:sz w:val="28"/>
          <w:szCs w:val="28"/>
          <w:lang w:val="de-AT"/>
        </w:rPr>
      </w:pPr>
    </w:p>
    <w:p w14:paraId="08E3D497" w14:textId="77777777" w:rsidR="00522E03" w:rsidRPr="00522E03" w:rsidRDefault="00522E03" w:rsidP="00522E03">
      <w:pPr>
        <w:jc w:val="both"/>
        <w:rPr>
          <w:sz w:val="28"/>
          <w:szCs w:val="28"/>
          <w:lang w:val="de-AT"/>
        </w:rPr>
      </w:pPr>
      <w:r w:rsidRPr="00522E03">
        <w:rPr>
          <w:b/>
          <w:sz w:val="28"/>
          <w:szCs w:val="28"/>
          <w:lang w:val="de-AT"/>
        </w:rPr>
        <w:t xml:space="preserve">244. </w:t>
      </w:r>
      <w:r w:rsidRPr="00522E03">
        <w:rPr>
          <w:sz w:val="28"/>
          <w:szCs w:val="28"/>
          <w:lang w:val="de-AT"/>
        </w:rPr>
        <w:t xml:space="preserve">Odgovor je pod B: </w:t>
      </w:r>
      <w:r w:rsidRPr="00522E03">
        <w:rPr>
          <w:sz w:val="28"/>
          <w:szCs w:val="28"/>
          <w:u w:val="single"/>
          <w:lang w:val="de-AT"/>
        </w:rPr>
        <w:t>25</w:t>
      </w:r>
    </w:p>
    <w:p w14:paraId="275F54A9" w14:textId="77777777" w:rsidR="00522E03" w:rsidRPr="00522E03" w:rsidRDefault="00522E03" w:rsidP="00522E03">
      <w:pPr>
        <w:jc w:val="both"/>
        <w:rPr>
          <w:sz w:val="28"/>
          <w:szCs w:val="28"/>
          <w:lang w:val="de-AT"/>
        </w:rPr>
      </w:pPr>
    </w:p>
    <w:p w14:paraId="0F3FACE4" w14:textId="77777777" w:rsidR="00522E03" w:rsidRPr="00522E03" w:rsidRDefault="00522E03" w:rsidP="00522E03">
      <w:pPr>
        <w:jc w:val="both"/>
        <w:rPr>
          <w:b/>
          <w:i/>
          <w:sz w:val="28"/>
          <w:szCs w:val="28"/>
          <w:lang w:val="de-AT"/>
        </w:rPr>
      </w:pPr>
      <w:r w:rsidRPr="00522E03">
        <w:rPr>
          <w:b/>
          <w:i/>
          <w:sz w:val="28"/>
          <w:szCs w:val="28"/>
          <w:lang w:val="de-AT"/>
        </w:rPr>
        <w:t>Objašnjenje:</w:t>
      </w:r>
    </w:p>
    <w:p w14:paraId="18D863F9" w14:textId="77777777" w:rsidR="00522E03" w:rsidRPr="00522E03" w:rsidRDefault="00522E03" w:rsidP="00522E03">
      <w:pPr>
        <w:jc w:val="both"/>
        <w:rPr>
          <w:sz w:val="28"/>
          <w:szCs w:val="28"/>
          <w:lang w:val="de-AT"/>
        </w:rPr>
      </w:pPr>
      <w:r w:rsidRPr="00522E03">
        <w:rPr>
          <w:sz w:val="28"/>
          <w:szCs w:val="28"/>
          <w:lang w:val="de-AT"/>
        </w:rPr>
        <w:t>Snaga u vatima je mera električne energije koja se proizvodi tokom vremena. U poređenju sa izlaznom snagom od 5.000 vati konvencionalnog generatora, jedan solarni panel koji generiše 200 vati ne može da generiše istu brzinu električne energije. Kao rezultat toga, biće nam potrebno više panela da generišemo jednaku količinu električne energije. Možemo koristiti dimenzionalnu analizu da odredimo koliko panela će nam trebati:</w:t>
      </w:r>
    </w:p>
    <w:p w14:paraId="40800353" w14:textId="77777777" w:rsidR="00522E03" w:rsidRPr="00522E03" w:rsidRDefault="00522E03" w:rsidP="00522E03">
      <w:pPr>
        <w:rPr>
          <w:sz w:val="28"/>
          <w:szCs w:val="28"/>
        </w:rPr>
      </w:pPr>
      <w:r w:rsidRPr="00522E03">
        <w:rPr>
          <w:sz w:val="28"/>
          <w:szCs w:val="28"/>
        </w:rPr>
        <w:t>5,000vat (1generator)</w:t>
      </w:r>
      <w:r w:rsidRPr="00522E03">
        <w:rPr>
          <w:rFonts w:ascii="Cambria Math" w:hAnsi="Cambria Math" w:cs="Cambria Math"/>
          <w:sz w:val="28"/>
          <w:szCs w:val="28"/>
        </w:rPr>
        <w:t>⋅</w:t>
      </w:r>
      <w:r w:rsidRPr="00522E03">
        <w:rPr>
          <w:sz w:val="28"/>
          <w:szCs w:val="28"/>
        </w:rPr>
        <w:t>1panel(200vat)=5,000panel (200generator)=</w:t>
      </w:r>
    </w:p>
    <w:p w14:paraId="0A0C6604" w14:textId="77777777" w:rsidR="00522E03" w:rsidRPr="00522E03" w:rsidRDefault="00522E03" w:rsidP="00522E03">
      <w:pPr>
        <w:rPr>
          <w:sz w:val="28"/>
          <w:szCs w:val="28"/>
        </w:rPr>
      </w:pPr>
      <w:r w:rsidRPr="00522E03">
        <w:rPr>
          <w:sz w:val="28"/>
          <w:szCs w:val="28"/>
        </w:rPr>
        <w:t>25panel (1generator)</w:t>
      </w:r>
    </w:p>
    <w:p w14:paraId="18B25948" w14:textId="77777777" w:rsidR="00522E03" w:rsidRPr="00522E03" w:rsidRDefault="00522E03" w:rsidP="00522E03">
      <w:pPr>
        <w:jc w:val="both"/>
        <w:rPr>
          <w:sz w:val="28"/>
          <w:szCs w:val="28"/>
        </w:rPr>
      </w:pPr>
      <w:r w:rsidRPr="00522E03">
        <w:rPr>
          <w:sz w:val="28"/>
          <w:szCs w:val="28"/>
        </w:rPr>
        <w:t>Ovaj proračun nam govori da će Ivanu trebati 25 standardnih solarnih panela da bi proizveo istu količinu električne energije kao jedan benzinski generator.</w:t>
      </w:r>
    </w:p>
    <w:p w14:paraId="0D17F0FB" w14:textId="77777777" w:rsidR="00522E03" w:rsidRPr="00522E03" w:rsidRDefault="00522E03" w:rsidP="00522E03">
      <w:pPr>
        <w:jc w:val="both"/>
        <w:rPr>
          <w:sz w:val="28"/>
          <w:szCs w:val="28"/>
        </w:rPr>
      </w:pPr>
    </w:p>
    <w:p w14:paraId="6A848E25" w14:textId="77777777" w:rsidR="00522E03" w:rsidRPr="00522E03" w:rsidRDefault="00522E03" w:rsidP="00522E03">
      <w:pPr>
        <w:jc w:val="both"/>
        <w:rPr>
          <w:sz w:val="28"/>
          <w:szCs w:val="28"/>
          <w:lang w:val="de-AT"/>
        </w:rPr>
      </w:pPr>
      <w:r w:rsidRPr="00522E03">
        <w:rPr>
          <w:b/>
          <w:sz w:val="28"/>
          <w:szCs w:val="28"/>
          <w:lang w:val="de-AT"/>
        </w:rPr>
        <w:t xml:space="preserve">245. </w:t>
      </w:r>
      <w:r w:rsidRPr="00522E03">
        <w:rPr>
          <w:sz w:val="28"/>
          <w:szCs w:val="28"/>
          <w:lang w:val="de-AT"/>
        </w:rPr>
        <w:t xml:space="preserve">Odgovor je pod A: </w:t>
      </w:r>
      <w:r w:rsidRPr="00522E03">
        <w:rPr>
          <w:sz w:val="28"/>
          <w:szCs w:val="28"/>
          <w:u w:val="single"/>
          <w:lang w:val="de-AT"/>
        </w:rPr>
        <w:t>Fotonaponske ćelije</w:t>
      </w:r>
    </w:p>
    <w:p w14:paraId="7A4E0DC9" w14:textId="77777777" w:rsidR="00522E03" w:rsidRPr="00522E03" w:rsidRDefault="00522E03" w:rsidP="00522E03">
      <w:pPr>
        <w:jc w:val="both"/>
        <w:rPr>
          <w:sz w:val="28"/>
          <w:szCs w:val="28"/>
          <w:lang w:val="de-AT"/>
        </w:rPr>
      </w:pPr>
    </w:p>
    <w:p w14:paraId="1F73CAE3" w14:textId="77777777" w:rsidR="00522E03" w:rsidRPr="00522E03" w:rsidRDefault="00522E03" w:rsidP="00522E03">
      <w:pPr>
        <w:jc w:val="both"/>
        <w:rPr>
          <w:b/>
          <w:i/>
          <w:sz w:val="28"/>
          <w:szCs w:val="28"/>
          <w:lang w:val="de-AT"/>
        </w:rPr>
      </w:pPr>
      <w:r w:rsidRPr="00522E03">
        <w:rPr>
          <w:b/>
          <w:i/>
          <w:sz w:val="28"/>
          <w:szCs w:val="28"/>
          <w:lang w:val="de-AT"/>
        </w:rPr>
        <w:t>Objašnjenje:</w:t>
      </w:r>
    </w:p>
    <w:p w14:paraId="383B2B79" w14:textId="77777777" w:rsidR="00522E03" w:rsidRPr="00522E03" w:rsidRDefault="00522E03" w:rsidP="00522E03">
      <w:pPr>
        <w:jc w:val="both"/>
        <w:rPr>
          <w:sz w:val="28"/>
          <w:szCs w:val="28"/>
          <w:lang w:val="de-AT"/>
        </w:rPr>
      </w:pPr>
      <w:r w:rsidRPr="00522E03">
        <w:rPr>
          <w:sz w:val="28"/>
          <w:szCs w:val="28"/>
          <w:lang w:val="de-AT"/>
        </w:rPr>
        <w:t>Fotonaponske ćelije su razlog zašto možemo da uhvatimo i koristimo sunčevu svetlost za napajanje naših domova i automobila. Tehnološki napredak u fotonaponskim ćelijama učinio je solarnu energiju ekonomski održivom tokom protekle decenije. Eukariotske ćelije su vrsta živih organizama, dok su termalne i radijacijske ćelije izmišljeni pojmovi.</w:t>
      </w:r>
    </w:p>
    <w:p w14:paraId="50FFA5F6" w14:textId="77777777" w:rsidR="00522E03" w:rsidRPr="00522E03" w:rsidRDefault="00522E03" w:rsidP="00522E03">
      <w:pPr>
        <w:jc w:val="both"/>
        <w:rPr>
          <w:sz w:val="28"/>
          <w:szCs w:val="28"/>
          <w:lang w:val="de-AT"/>
        </w:rPr>
      </w:pPr>
    </w:p>
    <w:p w14:paraId="7A8EA282" w14:textId="77777777" w:rsidR="00522E03" w:rsidRPr="00522E03" w:rsidRDefault="00522E03" w:rsidP="00522E03">
      <w:pPr>
        <w:jc w:val="both"/>
        <w:rPr>
          <w:sz w:val="28"/>
          <w:szCs w:val="28"/>
          <w:lang w:val="de-AT"/>
        </w:rPr>
      </w:pPr>
      <w:r w:rsidRPr="00522E03">
        <w:rPr>
          <w:b/>
          <w:sz w:val="28"/>
          <w:szCs w:val="28"/>
          <w:lang w:val="de-AT"/>
        </w:rPr>
        <w:t xml:space="preserve">246. </w:t>
      </w:r>
      <w:r w:rsidRPr="00522E03">
        <w:rPr>
          <w:sz w:val="28"/>
          <w:szCs w:val="28"/>
          <w:lang w:val="de-AT"/>
        </w:rPr>
        <w:t>Odgovor je pod C:</w:t>
      </w:r>
    </w:p>
    <w:p w14:paraId="4CFD54C1" w14:textId="77777777" w:rsidR="00522E03" w:rsidRPr="00522E03" w:rsidRDefault="00522E03" w:rsidP="00522E03">
      <w:pPr>
        <w:jc w:val="both"/>
        <w:rPr>
          <w:sz w:val="28"/>
          <w:szCs w:val="28"/>
          <w:u w:val="single"/>
          <w:lang w:val="de-AT"/>
        </w:rPr>
      </w:pPr>
      <w:r w:rsidRPr="00522E03">
        <w:rPr>
          <w:sz w:val="28"/>
          <w:szCs w:val="28"/>
          <w:u w:val="single"/>
          <w:lang w:val="de-AT"/>
        </w:rPr>
        <w:t>Međunarodno priznati standard za energetski efikasne potrošačke proizvode, formiran od strane Agencije za zaštitu životne sredine SAD i Ministarstva energetike SAD</w:t>
      </w:r>
    </w:p>
    <w:p w14:paraId="2DA94FF3" w14:textId="77777777" w:rsidR="00522E03" w:rsidRPr="00522E03" w:rsidRDefault="00522E03" w:rsidP="00522E03">
      <w:pPr>
        <w:jc w:val="both"/>
        <w:rPr>
          <w:sz w:val="28"/>
          <w:szCs w:val="28"/>
          <w:u w:val="single"/>
          <w:lang w:val="de-AT"/>
        </w:rPr>
      </w:pPr>
    </w:p>
    <w:p w14:paraId="536CDCF7" w14:textId="77777777" w:rsidR="00522E03" w:rsidRPr="00522E03" w:rsidRDefault="00522E03" w:rsidP="00522E03">
      <w:pPr>
        <w:jc w:val="both"/>
        <w:rPr>
          <w:b/>
          <w:sz w:val="28"/>
          <w:szCs w:val="28"/>
          <w:lang w:val="de-AT"/>
        </w:rPr>
      </w:pPr>
      <w:r w:rsidRPr="00522E03">
        <w:rPr>
          <w:b/>
          <w:sz w:val="28"/>
          <w:szCs w:val="28"/>
          <w:lang w:val="de-AT"/>
        </w:rPr>
        <w:t>Objašnjenje:</w:t>
      </w:r>
    </w:p>
    <w:p w14:paraId="1265D8B5" w14:textId="755CBC87" w:rsidR="00522E03" w:rsidRDefault="00522E03" w:rsidP="00522E03">
      <w:pPr>
        <w:jc w:val="both"/>
        <w:rPr>
          <w:sz w:val="28"/>
          <w:szCs w:val="28"/>
          <w:lang w:val="de-AT"/>
        </w:rPr>
      </w:pPr>
      <w:r w:rsidRPr="00522E03">
        <w:rPr>
          <w:sz w:val="28"/>
          <w:szCs w:val="28"/>
          <w:lang w:val="de-AT"/>
        </w:rPr>
        <w:t>Energi Star sertifikat je standard energetske efikasnosti za potrošačku elektroniku i uređaje koji je viši od onoga što zahtevaju savezni standardi. Program je bio zajednički poduhvat Agencije za zaštitu životne sredine SAD i Odeljenja za energetiku SAD i od tada je postao međunarodno priznati standard.</w:t>
      </w:r>
    </w:p>
    <w:p w14:paraId="68375D96" w14:textId="381B3094" w:rsidR="00522E03" w:rsidRPr="00522E03" w:rsidRDefault="00522E03" w:rsidP="00522E03">
      <w:pPr>
        <w:jc w:val="both"/>
        <w:rPr>
          <w:sz w:val="28"/>
          <w:szCs w:val="28"/>
          <w:lang w:val="de-AT"/>
        </w:rPr>
      </w:pPr>
    </w:p>
    <w:p w14:paraId="2F0E286C" w14:textId="77777777" w:rsidR="00522E03" w:rsidRPr="00522E03" w:rsidRDefault="00522E03" w:rsidP="00522E03">
      <w:pPr>
        <w:jc w:val="both"/>
        <w:rPr>
          <w:sz w:val="28"/>
          <w:szCs w:val="28"/>
          <w:lang w:val="de-AT"/>
        </w:rPr>
      </w:pPr>
      <w:r w:rsidRPr="00522E03">
        <w:rPr>
          <w:b/>
          <w:sz w:val="28"/>
          <w:szCs w:val="28"/>
          <w:lang w:val="de-AT"/>
        </w:rPr>
        <w:t xml:space="preserve">247. </w:t>
      </w:r>
      <w:r w:rsidRPr="00522E03">
        <w:rPr>
          <w:sz w:val="28"/>
          <w:szCs w:val="28"/>
          <w:lang w:val="de-AT"/>
        </w:rPr>
        <w:t xml:space="preserve">Odgovor je pod E: </w:t>
      </w:r>
      <w:r w:rsidRPr="00522E03">
        <w:rPr>
          <w:sz w:val="28"/>
          <w:szCs w:val="28"/>
          <w:u w:val="single"/>
          <w:lang w:val="de-AT"/>
        </w:rPr>
        <w:t>Električna</w:t>
      </w:r>
    </w:p>
    <w:p w14:paraId="4D318469" w14:textId="347D10A2" w:rsidR="00522E03" w:rsidRDefault="00522E03" w:rsidP="00522E03">
      <w:pPr>
        <w:jc w:val="both"/>
        <w:rPr>
          <w:sz w:val="28"/>
          <w:szCs w:val="28"/>
          <w:lang w:val="de-AT"/>
        </w:rPr>
      </w:pPr>
    </w:p>
    <w:p w14:paraId="3CF3DC16" w14:textId="08230711" w:rsidR="00A02AF3" w:rsidRDefault="00A02AF3" w:rsidP="00522E03">
      <w:pPr>
        <w:jc w:val="both"/>
        <w:rPr>
          <w:sz w:val="28"/>
          <w:szCs w:val="28"/>
          <w:lang w:val="de-AT"/>
        </w:rPr>
      </w:pPr>
    </w:p>
    <w:p w14:paraId="42D2DA76" w14:textId="77777777" w:rsidR="00A02AF3" w:rsidRPr="00522E03" w:rsidRDefault="00A02AF3" w:rsidP="00522E03">
      <w:pPr>
        <w:jc w:val="both"/>
        <w:rPr>
          <w:sz w:val="28"/>
          <w:szCs w:val="28"/>
          <w:lang w:val="de-AT"/>
        </w:rPr>
      </w:pPr>
    </w:p>
    <w:p w14:paraId="7FB18D6D" w14:textId="77777777" w:rsidR="00522E03" w:rsidRPr="00522E03" w:rsidRDefault="00522E03" w:rsidP="00522E03">
      <w:pPr>
        <w:jc w:val="both"/>
        <w:rPr>
          <w:sz w:val="28"/>
          <w:szCs w:val="28"/>
          <w:lang w:val="de-AT"/>
        </w:rPr>
      </w:pPr>
      <w:r w:rsidRPr="00522E03">
        <w:rPr>
          <w:b/>
          <w:sz w:val="28"/>
          <w:szCs w:val="28"/>
          <w:lang w:val="de-AT"/>
        </w:rPr>
        <w:t xml:space="preserve">248. </w:t>
      </w:r>
      <w:r w:rsidRPr="00522E03">
        <w:rPr>
          <w:sz w:val="28"/>
          <w:szCs w:val="28"/>
          <w:lang w:val="de-AT"/>
        </w:rPr>
        <w:t xml:space="preserve">Odgovor je pod D: </w:t>
      </w:r>
      <w:r w:rsidRPr="00522E03">
        <w:rPr>
          <w:sz w:val="28"/>
          <w:szCs w:val="28"/>
          <w:u w:val="single"/>
          <w:lang w:val="de-AT"/>
        </w:rPr>
        <w:t>Korišćenje energije</w:t>
      </w:r>
    </w:p>
    <w:p w14:paraId="598B9445" w14:textId="77777777" w:rsidR="00522E03" w:rsidRPr="00522E03" w:rsidRDefault="00522E03" w:rsidP="00522E03">
      <w:pPr>
        <w:jc w:val="both"/>
        <w:rPr>
          <w:sz w:val="28"/>
          <w:szCs w:val="28"/>
          <w:lang w:val="de-AT"/>
        </w:rPr>
      </w:pPr>
    </w:p>
    <w:p w14:paraId="5AC3F6B4" w14:textId="33A95C58" w:rsidR="00522E03" w:rsidRDefault="00522E03" w:rsidP="00522E03">
      <w:pPr>
        <w:jc w:val="both"/>
        <w:rPr>
          <w:b/>
          <w:i/>
          <w:sz w:val="28"/>
          <w:szCs w:val="28"/>
          <w:lang w:val="de-AT"/>
        </w:rPr>
      </w:pPr>
      <w:r w:rsidRPr="00522E03">
        <w:rPr>
          <w:b/>
          <w:i/>
          <w:sz w:val="28"/>
          <w:szCs w:val="28"/>
          <w:lang w:val="de-AT"/>
        </w:rPr>
        <w:t>Objašnjenje:</w:t>
      </w:r>
    </w:p>
    <w:p w14:paraId="03485DD6" w14:textId="77777777" w:rsidR="007E3CF8" w:rsidRPr="00522E03" w:rsidRDefault="007E3CF8" w:rsidP="00522E03">
      <w:pPr>
        <w:jc w:val="both"/>
        <w:rPr>
          <w:b/>
          <w:i/>
          <w:sz w:val="28"/>
          <w:szCs w:val="28"/>
          <w:lang w:val="de-AT"/>
        </w:rPr>
      </w:pPr>
    </w:p>
    <w:p w14:paraId="2ADC36DA" w14:textId="77777777" w:rsidR="00522E03" w:rsidRPr="00522E03" w:rsidRDefault="00522E03" w:rsidP="00522E03">
      <w:pPr>
        <w:jc w:val="both"/>
        <w:rPr>
          <w:sz w:val="28"/>
          <w:szCs w:val="28"/>
          <w:lang w:val="de-AT"/>
        </w:rPr>
      </w:pPr>
      <w:r w:rsidRPr="00522E03">
        <w:rPr>
          <w:sz w:val="28"/>
          <w:szCs w:val="28"/>
          <w:lang w:val="de-AT"/>
        </w:rPr>
        <w:t>Kilovat-sat (kW/h) je jedinica energije jednaka hiljadu vat-časova. Vat-sat je količina energije koja se koristi za napajanje hipotetičkog uređaja tokom jednog sata koji zahteva jedan vat energije da bi funkcionisao. Dakle, kilovat-sat se koristi za merenje potrošnje energije.</w:t>
      </w:r>
    </w:p>
    <w:p w14:paraId="5D310C68" w14:textId="77777777" w:rsidR="00522E03" w:rsidRPr="00522E03" w:rsidRDefault="00522E03" w:rsidP="00522E03">
      <w:pPr>
        <w:jc w:val="both"/>
        <w:rPr>
          <w:sz w:val="28"/>
          <w:szCs w:val="28"/>
          <w:lang w:val="de-AT"/>
        </w:rPr>
      </w:pPr>
    </w:p>
    <w:p w14:paraId="3DB5C900" w14:textId="77777777" w:rsidR="00522E03" w:rsidRPr="00522E03" w:rsidRDefault="00522E03" w:rsidP="00522E03">
      <w:pPr>
        <w:jc w:val="both"/>
        <w:rPr>
          <w:sz w:val="28"/>
          <w:szCs w:val="28"/>
          <w:lang w:val="de-AT"/>
        </w:rPr>
      </w:pPr>
      <w:r w:rsidRPr="00522E03">
        <w:rPr>
          <w:b/>
          <w:sz w:val="28"/>
          <w:szCs w:val="28"/>
          <w:lang w:val="de-AT"/>
        </w:rPr>
        <w:t xml:space="preserve">249. </w:t>
      </w:r>
      <w:r w:rsidRPr="00522E03">
        <w:rPr>
          <w:sz w:val="28"/>
          <w:szCs w:val="28"/>
          <w:lang w:val="de-AT"/>
        </w:rPr>
        <w:t>Odgovor je pod D:</w:t>
      </w:r>
    </w:p>
    <w:p w14:paraId="01ECC8F7" w14:textId="77777777" w:rsidR="00522E03" w:rsidRPr="00522E03" w:rsidRDefault="00522E03" w:rsidP="00522E03">
      <w:pPr>
        <w:jc w:val="both"/>
        <w:rPr>
          <w:sz w:val="28"/>
          <w:szCs w:val="28"/>
          <w:lang w:val="de-AT"/>
        </w:rPr>
      </w:pPr>
      <w:r w:rsidRPr="00522E03">
        <w:rPr>
          <w:sz w:val="28"/>
          <w:szCs w:val="28"/>
          <w:u w:val="single"/>
          <w:lang w:val="de-AT"/>
        </w:rPr>
        <w:t>Močvarni i priobalni ekosistemi su vitalno područje za ishranu i razmnožavanje ugroženog ždra</w:t>
      </w:r>
      <w:r w:rsidRPr="00522E03">
        <w:rPr>
          <w:sz w:val="28"/>
          <w:szCs w:val="28"/>
          <w:lang w:val="de-AT"/>
        </w:rPr>
        <w:t>la.</w:t>
      </w:r>
    </w:p>
    <w:p w14:paraId="73E6558A" w14:textId="77777777" w:rsidR="00522E03" w:rsidRPr="00522E03" w:rsidRDefault="00522E03" w:rsidP="00522E03">
      <w:pPr>
        <w:jc w:val="both"/>
        <w:rPr>
          <w:sz w:val="28"/>
          <w:szCs w:val="28"/>
          <w:lang w:val="de-AT"/>
        </w:rPr>
      </w:pPr>
    </w:p>
    <w:p w14:paraId="666C769C" w14:textId="77777777" w:rsidR="00522E03" w:rsidRPr="00522E03" w:rsidRDefault="00522E03" w:rsidP="00522E03">
      <w:pPr>
        <w:jc w:val="both"/>
        <w:rPr>
          <w:b/>
          <w:i/>
          <w:sz w:val="28"/>
          <w:szCs w:val="28"/>
          <w:lang w:val="de-AT"/>
        </w:rPr>
      </w:pPr>
      <w:r w:rsidRPr="00522E03">
        <w:rPr>
          <w:b/>
          <w:i/>
          <w:sz w:val="28"/>
          <w:szCs w:val="28"/>
          <w:lang w:val="de-AT"/>
        </w:rPr>
        <w:t>Objašnjenje:</w:t>
      </w:r>
    </w:p>
    <w:p w14:paraId="6A0F2998" w14:textId="1CBCA805" w:rsidR="00522E03" w:rsidRPr="00522E03" w:rsidRDefault="00522E03" w:rsidP="00522E03">
      <w:pPr>
        <w:jc w:val="both"/>
        <w:rPr>
          <w:sz w:val="28"/>
          <w:szCs w:val="28"/>
          <w:lang w:val="de-AT"/>
        </w:rPr>
      </w:pPr>
      <w:r w:rsidRPr="00522E03">
        <w:rPr>
          <w:sz w:val="28"/>
          <w:szCs w:val="28"/>
          <w:lang w:val="de-AT"/>
        </w:rPr>
        <w:t>Kritično stanište se definiše kao vit</w:t>
      </w:r>
      <w:r w:rsidR="00BA27DB">
        <w:rPr>
          <w:sz w:val="28"/>
          <w:szCs w:val="28"/>
          <w:lang w:val="de-AT"/>
        </w:rPr>
        <w:t>alno za održavanje</w:t>
      </w:r>
      <w:r w:rsidRPr="00522E03">
        <w:rPr>
          <w:sz w:val="28"/>
          <w:szCs w:val="28"/>
          <w:lang w:val="de-AT"/>
        </w:rPr>
        <w:t xml:space="preserve"> ugroženih populacija. Veliki ždral je ugrožen i zahteva močvarne ekosisteme za održavanje populacije, dok su drugi primeri situacije u kojima je bilo dostupno alternativno (iako manje uspešno) stanište ili populacija n</w:t>
      </w:r>
      <w:r w:rsidR="00BA27DB">
        <w:rPr>
          <w:sz w:val="28"/>
          <w:szCs w:val="28"/>
          <w:lang w:val="de-AT"/>
        </w:rPr>
        <w:t>ije bila ni ugrožena</w:t>
      </w:r>
      <w:r w:rsidRPr="00522E03">
        <w:rPr>
          <w:sz w:val="28"/>
          <w:szCs w:val="28"/>
          <w:lang w:val="de-AT"/>
        </w:rPr>
        <w:t>.</w:t>
      </w:r>
    </w:p>
    <w:p w14:paraId="62BB8DC6" w14:textId="77777777" w:rsidR="00522E03" w:rsidRPr="00522E03" w:rsidRDefault="00522E03" w:rsidP="00522E03">
      <w:pPr>
        <w:jc w:val="both"/>
        <w:rPr>
          <w:sz w:val="28"/>
          <w:szCs w:val="28"/>
          <w:lang w:val="de-AT"/>
        </w:rPr>
      </w:pPr>
    </w:p>
    <w:p w14:paraId="503AD1CD" w14:textId="77777777" w:rsidR="00522E03" w:rsidRPr="00522E03" w:rsidRDefault="00522E03" w:rsidP="00522E03">
      <w:pPr>
        <w:jc w:val="both"/>
        <w:rPr>
          <w:sz w:val="28"/>
          <w:szCs w:val="28"/>
          <w:lang w:val="de-AT"/>
        </w:rPr>
      </w:pPr>
      <w:r w:rsidRPr="00522E03">
        <w:rPr>
          <w:b/>
          <w:sz w:val="28"/>
          <w:szCs w:val="28"/>
          <w:lang w:val="de-AT"/>
        </w:rPr>
        <w:t xml:space="preserve">250. </w:t>
      </w:r>
      <w:r w:rsidRPr="00522E03">
        <w:rPr>
          <w:sz w:val="28"/>
          <w:szCs w:val="28"/>
          <w:lang w:val="de-AT"/>
        </w:rPr>
        <w:t xml:space="preserve">Odgovor je pod E: </w:t>
      </w:r>
      <w:r w:rsidRPr="00522E03">
        <w:rPr>
          <w:sz w:val="28"/>
          <w:szCs w:val="28"/>
          <w:u w:val="single"/>
          <w:lang w:val="de-AT"/>
        </w:rPr>
        <w:t>1 od 3</w:t>
      </w:r>
    </w:p>
    <w:p w14:paraId="7B8F7C63" w14:textId="77777777" w:rsidR="00522E03" w:rsidRPr="00522E03" w:rsidRDefault="00522E03" w:rsidP="00522E03">
      <w:pPr>
        <w:jc w:val="both"/>
        <w:rPr>
          <w:sz w:val="28"/>
          <w:szCs w:val="28"/>
          <w:lang w:val="de-AT"/>
        </w:rPr>
      </w:pPr>
    </w:p>
    <w:p w14:paraId="4AA3D6C7" w14:textId="77777777" w:rsidR="00522E03" w:rsidRPr="00522E03" w:rsidRDefault="00522E03" w:rsidP="00522E03">
      <w:pPr>
        <w:jc w:val="both"/>
        <w:rPr>
          <w:b/>
          <w:i/>
          <w:sz w:val="28"/>
          <w:szCs w:val="28"/>
          <w:lang w:val="de-AT"/>
        </w:rPr>
      </w:pPr>
      <w:r w:rsidRPr="00522E03">
        <w:rPr>
          <w:b/>
          <w:i/>
          <w:sz w:val="28"/>
          <w:szCs w:val="28"/>
          <w:lang w:val="de-AT"/>
        </w:rPr>
        <w:t>Objašnjenje:</w:t>
      </w:r>
    </w:p>
    <w:p w14:paraId="0A737107" w14:textId="77777777" w:rsidR="00522E03" w:rsidRPr="00522E03" w:rsidRDefault="00522E03" w:rsidP="00522E03">
      <w:pPr>
        <w:jc w:val="both"/>
        <w:rPr>
          <w:sz w:val="28"/>
          <w:szCs w:val="28"/>
          <w:lang w:val="de-AT"/>
        </w:rPr>
      </w:pPr>
      <w:r w:rsidRPr="00522E03">
        <w:rPr>
          <w:sz w:val="28"/>
          <w:szCs w:val="28"/>
          <w:lang w:val="de-AT"/>
        </w:rPr>
        <w:t>Vodozemci su jedna od grupa vrsta koje su najpodložnije masovnom izumiranju, pri čemu je svaka treća trenutno u opasnosti od izumiranja.</w:t>
      </w:r>
    </w:p>
    <w:p w14:paraId="09C3E021" w14:textId="77777777" w:rsidR="00522E03" w:rsidRPr="00522E03" w:rsidRDefault="00522E03" w:rsidP="00522E03">
      <w:pPr>
        <w:jc w:val="both"/>
        <w:rPr>
          <w:sz w:val="28"/>
          <w:szCs w:val="28"/>
          <w:lang w:val="de-AT"/>
        </w:rPr>
      </w:pPr>
    </w:p>
    <w:p w14:paraId="3A7A0983" w14:textId="77777777" w:rsidR="00522E03" w:rsidRPr="00522E03" w:rsidRDefault="00522E03" w:rsidP="00522E03">
      <w:pPr>
        <w:jc w:val="both"/>
        <w:rPr>
          <w:sz w:val="28"/>
          <w:szCs w:val="28"/>
          <w:lang w:val="de-AT"/>
        </w:rPr>
      </w:pPr>
      <w:r w:rsidRPr="00522E03">
        <w:rPr>
          <w:b/>
          <w:sz w:val="28"/>
          <w:szCs w:val="28"/>
          <w:lang w:val="de-AT"/>
        </w:rPr>
        <w:t xml:space="preserve">251. </w:t>
      </w:r>
      <w:r w:rsidRPr="00522E03">
        <w:rPr>
          <w:sz w:val="28"/>
          <w:szCs w:val="28"/>
          <w:lang w:val="de-AT"/>
        </w:rPr>
        <w:t>Odgovor je pod B:</w:t>
      </w:r>
    </w:p>
    <w:p w14:paraId="76CBB0EA" w14:textId="77777777" w:rsidR="00522E03" w:rsidRPr="00522E03" w:rsidRDefault="00522E03" w:rsidP="00522E03">
      <w:pPr>
        <w:jc w:val="both"/>
        <w:rPr>
          <w:sz w:val="28"/>
          <w:szCs w:val="28"/>
          <w:u w:val="single"/>
          <w:lang w:val="de-AT"/>
        </w:rPr>
      </w:pPr>
      <w:r w:rsidRPr="00522E03">
        <w:rPr>
          <w:sz w:val="28"/>
          <w:szCs w:val="28"/>
          <w:u w:val="single"/>
          <w:lang w:val="de-AT"/>
        </w:rPr>
        <w:t>Ljudske aktivnosti (prekomerni lov, uništavanje staništa, gasovi staklene bašte, itd.) su primarni faktor koji doprinosi 6. masovnom izumiranju, što nije bio slučaj sa ostalim događajima.</w:t>
      </w:r>
    </w:p>
    <w:p w14:paraId="7F4F0866" w14:textId="77777777" w:rsidR="00522E03" w:rsidRPr="00522E03" w:rsidRDefault="00522E03" w:rsidP="00522E03">
      <w:pPr>
        <w:jc w:val="both"/>
        <w:rPr>
          <w:sz w:val="28"/>
          <w:szCs w:val="28"/>
          <w:u w:val="single"/>
          <w:lang w:val="de-AT"/>
        </w:rPr>
      </w:pPr>
    </w:p>
    <w:p w14:paraId="160239F4" w14:textId="77777777" w:rsidR="00522E03" w:rsidRPr="00522E03" w:rsidRDefault="00522E03" w:rsidP="00522E03">
      <w:pPr>
        <w:jc w:val="both"/>
        <w:rPr>
          <w:b/>
          <w:i/>
          <w:sz w:val="28"/>
          <w:szCs w:val="28"/>
          <w:lang w:val="de-AT"/>
        </w:rPr>
      </w:pPr>
      <w:r w:rsidRPr="00522E03">
        <w:rPr>
          <w:b/>
          <w:i/>
          <w:sz w:val="28"/>
          <w:szCs w:val="28"/>
          <w:lang w:val="de-AT"/>
        </w:rPr>
        <w:t>Objašnjenje:</w:t>
      </w:r>
    </w:p>
    <w:p w14:paraId="4E890A41" w14:textId="6B217C91" w:rsidR="007E3CF8" w:rsidRPr="00522E03" w:rsidRDefault="00522E03" w:rsidP="00522E03">
      <w:pPr>
        <w:jc w:val="both"/>
        <w:rPr>
          <w:sz w:val="28"/>
          <w:szCs w:val="28"/>
          <w:lang w:val="de-AT"/>
        </w:rPr>
      </w:pPr>
      <w:r w:rsidRPr="00522E03">
        <w:rPr>
          <w:sz w:val="28"/>
          <w:szCs w:val="28"/>
          <w:lang w:val="de-AT"/>
        </w:rPr>
        <w:t>Prethodni događaji izumiranja mogu se pripisati patologiji, klimatskim promenama i drugim prirodnim faktorima. Trenutni 6. događaj masovnog izumiranja u velikoj meri se pripisuje ljudskim aktivnostima i klimatskim promenama koje su rezultat toga.</w:t>
      </w:r>
    </w:p>
    <w:p w14:paraId="3E13CEE2" w14:textId="77777777" w:rsidR="00522E03" w:rsidRPr="00522E03" w:rsidRDefault="00522E03" w:rsidP="00522E03">
      <w:pPr>
        <w:jc w:val="both"/>
        <w:rPr>
          <w:sz w:val="28"/>
          <w:szCs w:val="28"/>
          <w:lang w:val="de-AT"/>
        </w:rPr>
      </w:pPr>
    </w:p>
    <w:p w14:paraId="18F48374" w14:textId="77777777" w:rsidR="00522E03" w:rsidRPr="00522E03" w:rsidRDefault="00522E03" w:rsidP="00522E03">
      <w:pPr>
        <w:jc w:val="both"/>
        <w:rPr>
          <w:sz w:val="28"/>
          <w:szCs w:val="28"/>
          <w:lang w:val="de-AT"/>
        </w:rPr>
      </w:pPr>
      <w:r w:rsidRPr="00522E03">
        <w:rPr>
          <w:b/>
          <w:sz w:val="28"/>
          <w:szCs w:val="28"/>
          <w:lang w:val="de-AT"/>
        </w:rPr>
        <w:t xml:space="preserve">252. </w:t>
      </w:r>
      <w:r w:rsidRPr="00522E03">
        <w:rPr>
          <w:sz w:val="28"/>
          <w:szCs w:val="28"/>
          <w:lang w:val="de-AT"/>
        </w:rPr>
        <w:t xml:space="preserve">Odgovor je pod D: </w:t>
      </w:r>
      <w:r w:rsidRPr="00522E03">
        <w:rPr>
          <w:sz w:val="28"/>
          <w:szCs w:val="28"/>
          <w:u w:val="single"/>
          <w:lang w:val="de-AT"/>
        </w:rPr>
        <w:t>Hipoteza srednjeg poremećaja</w:t>
      </w:r>
    </w:p>
    <w:p w14:paraId="7763BA53" w14:textId="77777777" w:rsidR="00522E03" w:rsidRPr="00522E03" w:rsidRDefault="00522E03" w:rsidP="00522E03">
      <w:pPr>
        <w:jc w:val="both"/>
        <w:rPr>
          <w:sz w:val="28"/>
          <w:szCs w:val="28"/>
          <w:lang w:val="de-AT"/>
        </w:rPr>
      </w:pPr>
    </w:p>
    <w:p w14:paraId="47F00367" w14:textId="77777777" w:rsidR="00522E03" w:rsidRPr="00522E03" w:rsidRDefault="00522E03" w:rsidP="00522E03">
      <w:pPr>
        <w:jc w:val="both"/>
        <w:rPr>
          <w:b/>
          <w:i/>
          <w:sz w:val="28"/>
          <w:szCs w:val="28"/>
          <w:lang w:val="de-AT"/>
        </w:rPr>
      </w:pPr>
      <w:r w:rsidRPr="00522E03">
        <w:rPr>
          <w:b/>
          <w:i/>
          <w:sz w:val="28"/>
          <w:szCs w:val="28"/>
          <w:lang w:val="de-AT"/>
        </w:rPr>
        <w:t>Objašnjenje:</w:t>
      </w:r>
    </w:p>
    <w:p w14:paraId="5DBF6CFE" w14:textId="77777777" w:rsidR="00522E03" w:rsidRPr="00522E03" w:rsidRDefault="00522E03" w:rsidP="00522E03">
      <w:pPr>
        <w:jc w:val="both"/>
        <w:rPr>
          <w:sz w:val="28"/>
          <w:szCs w:val="28"/>
          <w:lang w:val="fr-FR"/>
        </w:rPr>
      </w:pPr>
      <w:r w:rsidRPr="00522E03">
        <w:rPr>
          <w:sz w:val="28"/>
          <w:szCs w:val="28"/>
          <w:lang w:val="de-AT"/>
        </w:rPr>
        <w:t xml:space="preserve">Hipoteza srednjeg poremećaja opisuje kako staništa koja doživljavaju umerene nivoe poremećaja mogu da podrže većinu vrsta. Ovo se dešava zato što poremećaj pokreće promet dominantnih vrsta, što omogućava pojavu novih vrsta. </w:t>
      </w:r>
      <w:r w:rsidRPr="00522E03">
        <w:rPr>
          <w:sz w:val="28"/>
          <w:szCs w:val="28"/>
          <w:lang w:val="fr-FR"/>
        </w:rPr>
        <w:t>Na primer, drvo koje pada u šumu može biti primer poremećaja. Pad drveća otvara krošnje i dozvoljava sunčevoj svetlosti da dopre do poda šume i stvara otvoreni prostor za kolonizaciju vrsta.</w:t>
      </w:r>
    </w:p>
    <w:p w14:paraId="13C53FAB" w14:textId="77777777" w:rsidR="00522E03" w:rsidRPr="00522E03" w:rsidRDefault="00522E03" w:rsidP="00522E03">
      <w:pPr>
        <w:jc w:val="both"/>
        <w:rPr>
          <w:sz w:val="28"/>
          <w:szCs w:val="28"/>
          <w:lang w:val="fr-FR"/>
        </w:rPr>
      </w:pPr>
    </w:p>
    <w:p w14:paraId="11282C1C" w14:textId="77777777" w:rsidR="00522E03" w:rsidRPr="00522E03" w:rsidRDefault="00522E03" w:rsidP="00522E03">
      <w:pPr>
        <w:jc w:val="both"/>
        <w:rPr>
          <w:sz w:val="28"/>
          <w:szCs w:val="28"/>
          <w:lang w:val="de-AT"/>
        </w:rPr>
      </w:pPr>
      <w:r w:rsidRPr="00522E03">
        <w:rPr>
          <w:b/>
          <w:sz w:val="28"/>
          <w:szCs w:val="28"/>
          <w:lang w:val="fr-FR"/>
        </w:rPr>
        <w:t xml:space="preserve">253. </w:t>
      </w:r>
      <w:r w:rsidRPr="00522E03">
        <w:rPr>
          <w:sz w:val="28"/>
          <w:szCs w:val="28"/>
          <w:lang w:val="de-AT"/>
        </w:rPr>
        <w:t xml:space="preserve">Odgovor je pod B: </w:t>
      </w:r>
      <w:r w:rsidRPr="00522E03">
        <w:rPr>
          <w:sz w:val="28"/>
          <w:szCs w:val="28"/>
          <w:u w:val="single"/>
          <w:lang w:val="de-AT"/>
        </w:rPr>
        <w:t>2.5</w:t>
      </w:r>
    </w:p>
    <w:p w14:paraId="4D30EF5C" w14:textId="77777777" w:rsidR="00522E03" w:rsidRPr="00522E03" w:rsidRDefault="00522E03" w:rsidP="00522E03">
      <w:pPr>
        <w:jc w:val="both"/>
        <w:rPr>
          <w:sz w:val="28"/>
          <w:szCs w:val="28"/>
          <w:lang w:val="de-AT"/>
        </w:rPr>
      </w:pPr>
    </w:p>
    <w:p w14:paraId="695B774F" w14:textId="77777777" w:rsidR="00522E03" w:rsidRPr="00522E03" w:rsidRDefault="00522E03" w:rsidP="00522E03">
      <w:pPr>
        <w:jc w:val="both"/>
        <w:rPr>
          <w:b/>
          <w:i/>
          <w:sz w:val="28"/>
          <w:szCs w:val="28"/>
          <w:lang w:val="de-AT"/>
        </w:rPr>
      </w:pPr>
      <w:r w:rsidRPr="00522E03">
        <w:rPr>
          <w:b/>
          <w:i/>
          <w:sz w:val="28"/>
          <w:szCs w:val="28"/>
          <w:lang w:val="de-AT"/>
        </w:rPr>
        <w:t>Objašnjenje:</w:t>
      </w:r>
    </w:p>
    <w:p w14:paraId="74FCF833" w14:textId="77777777" w:rsidR="00522E03" w:rsidRPr="00522E03" w:rsidRDefault="00522E03" w:rsidP="00522E03">
      <w:pPr>
        <w:jc w:val="both"/>
        <w:rPr>
          <w:sz w:val="28"/>
          <w:szCs w:val="28"/>
          <w:lang w:val="de-AT"/>
        </w:rPr>
      </w:pPr>
      <w:r w:rsidRPr="00522E03">
        <w:rPr>
          <w:sz w:val="28"/>
          <w:szCs w:val="28"/>
          <w:lang w:val="de-AT"/>
        </w:rPr>
        <w:t>Beta raznovrsnost se izračunava tako što se ukupan broj staništa podeli sa brojem vrsta u svakom staništu date sredine.</w:t>
      </w:r>
    </w:p>
    <w:p w14:paraId="27CAA8F3" w14:textId="77777777" w:rsidR="00522E03" w:rsidRPr="00522E03" w:rsidRDefault="00522E03" w:rsidP="00522E03">
      <w:pPr>
        <w:jc w:val="both"/>
        <w:rPr>
          <w:sz w:val="28"/>
          <w:szCs w:val="28"/>
          <w:lang w:val="de-AT"/>
        </w:rPr>
      </w:pPr>
      <w:r w:rsidRPr="00522E03">
        <w:rPr>
          <w:sz w:val="28"/>
          <w:szCs w:val="28"/>
          <w:lang w:val="de-AT"/>
        </w:rPr>
        <w:t>Ukupan broj staništa:</w:t>
      </w:r>
    </w:p>
    <w:p w14:paraId="24C045D3" w14:textId="77777777" w:rsidR="00522E03" w:rsidRPr="00522E03" w:rsidRDefault="00522E03" w:rsidP="00522E03">
      <w:pPr>
        <w:jc w:val="both"/>
        <w:rPr>
          <w:sz w:val="28"/>
          <w:szCs w:val="28"/>
          <w:lang w:val="de-AT"/>
        </w:rPr>
      </w:pPr>
      <w:r w:rsidRPr="00522E03">
        <w:rPr>
          <w:sz w:val="28"/>
          <w:szCs w:val="28"/>
          <w:lang w:val="de-AT"/>
        </w:rPr>
        <w:t>8 staništa dok je broj vrsta u svakom staništu 3.2 vrste. Dakle, rešenje je 8/3,2=2,5</w:t>
      </w:r>
    </w:p>
    <w:p w14:paraId="7F43776E" w14:textId="77777777" w:rsidR="00522E03" w:rsidRPr="00522E03" w:rsidRDefault="00522E03" w:rsidP="00522E03">
      <w:pPr>
        <w:jc w:val="both"/>
        <w:rPr>
          <w:sz w:val="28"/>
          <w:szCs w:val="28"/>
          <w:lang w:val="de-AT"/>
        </w:rPr>
      </w:pPr>
      <w:r w:rsidRPr="00522E03">
        <w:rPr>
          <w:sz w:val="28"/>
          <w:szCs w:val="28"/>
          <w:lang w:val="de-AT"/>
        </w:rPr>
        <w:t>Beta raznovrsnost=2.5.</w:t>
      </w:r>
    </w:p>
    <w:p w14:paraId="5A49B79D" w14:textId="77777777" w:rsidR="00522E03" w:rsidRPr="00522E03" w:rsidRDefault="00522E03" w:rsidP="00522E03">
      <w:pPr>
        <w:jc w:val="both"/>
        <w:rPr>
          <w:sz w:val="28"/>
          <w:szCs w:val="28"/>
          <w:lang w:val="de-AT"/>
        </w:rPr>
      </w:pPr>
    </w:p>
    <w:p w14:paraId="5915D73A" w14:textId="77777777" w:rsidR="00522E03" w:rsidRPr="00522E03" w:rsidRDefault="00522E03" w:rsidP="00522E03">
      <w:pPr>
        <w:jc w:val="both"/>
        <w:rPr>
          <w:sz w:val="28"/>
          <w:szCs w:val="28"/>
          <w:lang w:val="de-AT"/>
        </w:rPr>
      </w:pPr>
      <w:r w:rsidRPr="00522E03">
        <w:rPr>
          <w:b/>
          <w:sz w:val="28"/>
          <w:szCs w:val="28"/>
          <w:lang w:val="de-AT"/>
        </w:rPr>
        <w:t xml:space="preserve">254. </w:t>
      </w:r>
      <w:r w:rsidRPr="00522E03">
        <w:rPr>
          <w:sz w:val="28"/>
          <w:szCs w:val="28"/>
          <w:lang w:val="de-AT"/>
        </w:rPr>
        <w:t xml:space="preserve">Odgovor je pod C: </w:t>
      </w:r>
      <w:r w:rsidRPr="00522E03">
        <w:rPr>
          <w:sz w:val="28"/>
          <w:szCs w:val="28"/>
          <w:u w:val="single"/>
          <w:lang w:val="de-AT"/>
        </w:rPr>
        <w:t>Gama raznovrsnost</w:t>
      </w:r>
    </w:p>
    <w:p w14:paraId="35EEBA11" w14:textId="77777777" w:rsidR="00522E03" w:rsidRPr="00522E03" w:rsidRDefault="00522E03" w:rsidP="00522E03">
      <w:pPr>
        <w:jc w:val="both"/>
        <w:rPr>
          <w:sz w:val="28"/>
          <w:szCs w:val="28"/>
          <w:lang w:val="de-AT"/>
        </w:rPr>
      </w:pPr>
    </w:p>
    <w:p w14:paraId="2264EA88" w14:textId="77777777" w:rsidR="00522E03" w:rsidRPr="00522E03" w:rsidRDefault="00522E03" w:rsidP="00522E03">
      <w:pPr>
        <w:jc w:val="both"/>
        <w:rPr>
          <w:b/>
          <w:i/>
          <w:sz w:val="28"/>
          <w:szCs w:val="28"/>
          <w:lang w:val="de-AT"/>
        </w:rPr>
      </w:pPr>
      <w:r w:rsidRPr="00522E03">
        <w:rPr>
          <w:b/>
          <w:i/>
          <w:sz w:val="28"/>
          <w:szCs w:val="28"/>
          <w:lang w:val="de-AT"/>
        </w:rPr>
        <w:t>Objašnjenje:</w:t>
      </w:r>
    </w:p>
    <w:p w14:paraId="14861A68" w14:textId="77777777" w:rsidR="00522E03" w:rsidRPr="00522E03" w:rsidRDefault="00522E03" w:rsidP="00522E03">
      <w:pPr>
        <w:jc w:val="both"/>
        <w:rPr>
          <w:sz w:val="28"/>
          <w:szCs w:val="28"/>
          <w:lang w:val="de-AT"/>
        </w:rPr>
      </w:pPr>
      <w:r w:rsidRPr="00522E03">
        <w:rPr>
          <w:sz w:val="28"/>
          <w:szCs w:val="28"/>
          <w:lang w:val="de-AT"/>
        </w:rPr>
        <w:t>Gama diverzitet se odnosi na ukupan broj vrsta unutar regiona. Ovo se takođe može nazvati regionalnom raznolikošću. Gama diverzitet je koristan za istraživanje biodiverziteta na širem nivou ili na nivou pejzaža.</w:t>
      </w:r>
    </w:p>
    <w:p w14:paraId="77AFC7B1" w14:textId="77777777" w:rsidR="00522E03" w:rsidRPr="00522E03" w:rsidRDefault="00522E03" w:rsidP="00522E03">
      <w:pPr>
        <w:jc w:val="both"/>
        <w:rPr>
          <w:sz w:val="28"/>
          <w:szCs w:val="28"/>
          <w:lang w:val="de-AT"/>
        </w:rPr>
      </w:pPr>
    </w:p>
    <w:p w14:paraId="2D8CCF2F" w14:textId="77777777" w:rsidR="00522E03" w:rsidRPr="00522E03" w:rsidRDefault="00522E03" w:rsidP="00522E03">
      <w:pPr>
        <w:jc w:val="both"/>
        <w:rPr>
          <w:sz w:val="28"/>
          <w:szCs w:val="28"/>
          <w:lang w:val="de-AT"/>
        </w:rPr>
      </w:pPr>
      <w:r w:rsidRPr="00522E03">
        <w:rPr>
          <w:b/>
          <w:sz w:val="28"/>
          <w:szCs w:val="28"/>
          <w:lang w:val="de-AT"/>
        </w:rPr>
        <w:t xml:space="preserve">255. </w:t>
      </w:r>
      <w:r w:rsidRPr="00522E03">
        <w:rPr>
          <w:sz w:val="28"/>
          <w:szCs w:val="28"/>
          <w:lang w:val="de-AT"/>
        </w:rPr>
        <w:t xml:space="preserve">Odgovor je pod C: </w:t>
      </w:r>
      <w:r w:rsidRPr="00522E03">
        <w:rPr>
          <w:sz w:val="28"/>
          <w:szCs w:val="28"/>
          <w:u w:val="single"/>
          <w:lang w:val="de-AT"/>
        </w:rPr>
        <w:t>Broj, raznolikost i varijabilnost organizama</w:t>
      </w:r>
    </w:p>
    <w:p w14:paraId="0DF4F78C" w14:textId="77777777" w:rsidR="00522E03" w:rsidRPr="00522E03" w:rsidRDefault="00522E03" w:rsidP="00522E03">
      <w:pPr>
        <w:jc w:val="both"/>
        <w:rPr>
          <w:sz w:val="28"/>
          <w:szCs w:val="28"/>
          <w:lang w:val="de-AT"/>
        </w:rPr>
      </w:pPr>
    </w:p>
    <w:p w14:paraId="09C9758D" w14:textId="77777777" w:rsidR="00522E03" w:rsidRPr="00522E03" w:rsidRDefault="00522E03" w:rsidP="00522E03">
      <w:pPr>
        <w:jc w:val="both"/>
        <w:rPr>
          <w:b/>
          <w:sz w:val="28"/>
          <w:szCs w:val="28"/>
          <w:u w:val="single"/>
          <w:lang w:val="de-AT"/>
        </w:rPr>
      </w:pPr>
      <w:r w:rsidRPr="00522E03">
        <w:rPr>
          <w:b/>
          <w:sz w:val="28"/>
          <w:szCs w:val="28"/>
          <w:u w:val="single"/>
          <w:lang w:val="de-AT"/>
        </w:rPr>
        <w:t>Objašnjenje:</w:t>
      </w:r>
    </w:p>
    <w:p w14:paraId="10AF64D6" w14:textId="77777777" w:rsidR="00522E03" w:rsidRPr="00522E03" w:rsidRDefault="00522E03" w:rsidP="00522E03">
      <w:pPr>
        <w:jc w:val="both"/>
        <w:rPr>
          <w:sz w:val="28"/>
          <w:szCs w:val="28"/>
          <w:lang w:val="de-AT"/>
        </w:rPr>
      </w:pPr>
      <w:r w:rsidRPr="00522E03">
        <w:rPr>
          <w:sz w:val="28"/>
          <w:szCs w:val="28"/>
          <w:lang w:val="de-AT"/>
        </w:rPr>
        <w:t>Biološki diverzitet se bavi ne samo brojem, raznovrsnošću i varijabilnosti vrsta unutar ekosistema, već i brojem ekosistema na Zemlji i genetskom raznovrsnošću unutar vrsta.</w:t>
      </w:r>
    </w:p>
    <w:p w14:paraId="33BC2B94" w14:textId="77777777" w:rsidR="00522E03" w:rsidRPr="00522E03" w:rsidRDefault="00522E03" w:rsidP="00522E03">
      <w:pPr>
        <w:jc w:val="both"/>
        <w:rPr>
          <w:b/>
          <w:sz w:val="28"/>
          <w:szCs w:val="28"/>
          <w:lang w:val="de-AT"/>
        </w:rPr>
      </w:pPr>
    </w:p>
    <w:p w14:paraId="54E08B54" w14:textId="77777777" w:rsidR="00522E03" w:rsidRPr="00522E03" w:rsidRDefault="00522E03" w:rsidP="00522E03">
      <w:pPr>
        <w:jc w:val="both"/>
        <w:rPr>
          <w:sz w:val="28"/>
          <w:szCs w:val="28"/>
          <w:lang w:val="de-AT"/>
        </w:rPr>
      </w:pPr>
      <w:r w:rsidRPr="00522E03">
        <w:rPr>
          <w:b/>
          <w:sz w:val="28"/>
          <w:szCs w:val="28"/>
          <w:lang w:val="de-AT"/>
        </w:rPr>
        <w:t xml:space="preserve">256. </w:t>
      </w:r>
      <w:r w:rsidRPr="00522E03">
        <w:rPr>
          <w:sz w:val="28"/>
          <w:szCs w:val="28"/>
          <w:lang w:val="de-AT"/>
        </w:rPr>
        <w:t xml:space="preserve">Odgovor je pod B: </w:t>
      </w:r>
      <w:r w:rsidRPr="00522E03">
        <w:rPr>
          <w:sz w:val="28"/>
          <w:szCs w:val="28"/>
          <w:u w:val="single"/>
          <w:lang w:val="de-AT"/>
        </w:rPr>
        <w:t>1%</w:t>
      </w:r>
    </w:p>
    <w:p w14:paraId="454E090E" w14:textId="77777777" w:rsidR="00522E03" w:rsidRPr="00522E03" w:rsidRDefault="00522E03" w:rsidP="00522E03">
      <w:pPr>
        <w:jc w:val="both"/>
        <w:rPr>
          <w:sz w:val="28"/>
          <w:szCs w:val="28"/>
          <w:lang w:val="de-AT"/>
        </w:rPr>
      </w:pPr>
    </w:p>
    <w:p w14:paraId="5DBE3B5F" w14:textId="77777777" w:rsidR="00522E03" w:rsidRPr="00522E03" w:rsidRDefault="00522E03" w:rsidP="00522E03">
      <w:pPr>
        <w:jc w:val="both"/>
        <w:rPr>
          <w:b/>
          <w:i/>
          <w:sz w:val="28"/>
          <w:szCs w:val="28"/>
          <w:lang w:val="de-AT"/>
        </w:rPr>
      </w:pPr>
      <w:r w:rsidRPr="00522E03">
        <w:rPr>
          <w:b/>
          <w:i/>
          <w:sz w:val="28"/>
          <w:szCs w:val="28"/>
          <w:lang w:val="de-AT"/>
        </w:rPr>
        <w:t>Objašnjenje:</w:t>
      </w:r>
    </w:p>
    <w:p w14:paraId="4FB831B5" w14:textId="7A471C17" w:rsidR="007E3CF8" w:rsidRDefault="00522E03" w:rsidP="00522E03">
      <w:pPr>
        <w:jc w:val="both"/>
        <w:rPr>
          <w:sz w:val="28"/>
          <w:szCs w:val="28"/>
          <w:lang w:val="de-AT"/>
        </w:rPr>
      </w:pPr>
      <w:r w:rsidRPr="00522E03">
        <w:rPr>
          <w:sz w:val="28"/>
          <w:szCs w:val="28"/>
          <w:lang w:val="de-AT"/>
        </w:rPr>
        <w:t xml:space="preserve">Većina vrsta koje su ikada živele na Zemlji je izumrla. Masovna izumiranja dešavala su se tokom geološke istorije zbog velikih poremećaja kao što su padovi meteora i ledena doba. Život je krht i poremećaji mogu uzrokovati da milioni vrsta nestanu prilično brzo - kao što je poslednje masovno izumiranje kada su dinosaurusi nestali. Dakle, i danas žive vrste predstavljaju mali deo raznovrsnosti života koji je postojao </w:t>
      </w:r>
      <w:r w:rsidR="00A02AF3">
        <w:rPr>
          <w:sz w:val="28"/>
          <w:szCs w:val="28"/>
          <w:lang w:val="de-AT"/>
        </w:rPr>
        <w:t>tokom geološke istorije Zemlje.</w:t>
      </w:r>
    </w:p>
    <w:p w14:paraId="12DBC2CA" w14:textId="77777777" w:rsidR="007E3CF8" w:rsidRPr="00522E03" w:rsidRDefault="007E3CF8" w:rsidP="00522E03">
      <w:pPr>
        <w:jc w:val="both"/>
        <w:rPr>
          <w:sz w:val="28"/>
          <w:szCs w:val="28"/>
          <w:lang w:val="de-AT"/>
        </w:rPr>
      </w:pPr>
    </w:p>
    <w:p w14:paraId="12A2E48F" w14:textId="77777777" w:rsidR="00522E03" w:rsidRPr="00522E03" w:rsidRDefault="00522E03" w:rsidP="00522E03">
      <w:pPr>
        <w:jc w:val="both"/>
        <w:rPr>
          <w:sz w:val="28"/>
          <w:szCs w:val="28"/>
          <w:lang w:val="fr-FR"/>
        </w:rPr>
      </w:pPr>
      <w:r w:rsidRPr="00522E03">
        <w:rPr>
          <w:b/>
          <w:sz w:val="28"/>
          <w:szCs w:val="28"/>
          <w:lang w:val="fr-FR"/>
        </w:rPr>
        <w:t xml:space="preserve">257. </w:t>
      </w:r>
      <w:r w:rsidRPr="00522E03">
        <w:rPr>
          <w:sz w:val="28"/>
          <w:szCs w:val="28"/>
          <w:lang w:val="fr-FR"/>
        </w:rPr>
        <w:t xml:space="preserve">Odgovor je pod D: </w:t>
      </w:r>
      <w:r w:rsidRPr="00522E03">
        <w:rPr>
          <w:sz w:val="28"/>
          <w:szCs w:val="28"/>
          <w:u w:val="single"/>
          <w:lang w:val="fr-FR"/>
        </w:rPr>
        <w:t>Oni su centri biodiverziteta, posebno u aridnim ekosistemima</w:t>
      </w:r>
    </w:p>
    <w:p w14:paraId="0E27052A" w14:textId="77777777" w:rsidR="00522E03" w:rsidRPr="00522E03" w:rsidRDefault="00522E03" w:rsidP="00522E03">
      <w:pPr>
        <w:jc w:val="both"/>
        <w:rPr>
          <w:sz w:val="28"/>
          <w:szCs w:val="28"/>
          <w:lang w:val="fr-FR"/>
        </w:rPr>
      </w:pPr>
    </w:p>
    <w:p w14:paraId="09FDCD1D" w14:textId="77777777" w:rsidR="00522E03" w:rsidRPr="00522E03" w:rsidRDefault="00522E03" w:rsidP="00522E03">
      <w:pPr>
        <w:jc w:val="both"/>
        <w:rPr>
          <w:b/>
          <w:i/>
          <w:sz w:val="28"/>
          <w:szCs w:val="28"/>
          <w:lang w:val="fr-FR"/>
        </w:rPr>
      </w:pPr>
      <w:r w:rsidRPr="00522E03">
        <w:rPr>
          <w:b/>
          <w:i/>
          <w:sz w:val="28"/>
          <w:szCs w:val="28"/>
          <w:lang w:val="fr-FR"/>
        </w:rPr>
        <w:t>Objašnjenje:</w:t>
      </w:r>
    </w:p>
    <w:p w14:paraId="68B2957E" w14:textId="1F6DD907" w:rsidR="00522E03" w:rsidRDefault="00522E03" w:rsidP="00522E03">
      <w:pPr>
        <w:jc w:val="both"/>
        <w:rPr>
          <w:sz w:val="28"/>
          <w:szCs w:val="28"/>
        </w:rPr>
      </w:pPr>
      <w:r w:rsidRPr="00522E03">
        <w:rPr>
          <w:sz w:val="28"/>
          <w:szCs w:val="28"/>
          <w:lang w:val="fr-FR"/>
        </w:rPr>
        <w:t xml:space="preserve">Priobalne zone sprečavaju eroziju i imaju neverovatno visok biodiverzitet. </w:t>
      </w:r>
      <w:r w:rsidRPr="00522E03">
        <w:rPr>
          <w:sz w:val="28"/>
          <w:szCs w:val="28"/>
        </w:rPr>
        <w:t>Priobalna područja su tanka i trakasta, prate potoke i reke</w:t>
      </w:r>
      <w:r w:rsidR="00BA27DB">
        <w:rPr>
          <w:sz w:val="28"/>
          <w:szCs w:val="28"/>
        </w:rPr>
        <w:t>.</w:t>
      </w:r>
    </w:p>
    <w:p w14:paraId="542BA38E" w14:textId="068544C5" w:rsidR="002F7062" w:rsidRDefault="002F7062" w:rsidP="00522E03">
      <w:pPr>
        <w:jc w:val="both"/>
        <w:rPr>
          <w:sz w:val="28"/>
          <w:szCs w:val="28"/>
        </w:rPr>
      </w:pPr>
    </w:p>
    <w:p w14:paraId="41ABE15B" w14:textId="15308BC4" w:rsidR="002F7062" w:rsidRDefault="002F7062" w:rsidP="00522E03">
      <w:pPr>
        <w:jc w:val="both"/>
        <w:rPr>
          <w:sz w:val="28"/>
          <w:szCs w:val="28"/>
        </w:rPr>
      </w:pPr>
    </w:p>
    <w:p w14:paraId="026EA756" w14:textId="755D3ABB" w:rsidR="002F7062" w:rsidRDefault="002F7062" w:rsidP="00522E03">
      <w:pPr>
        <w:jc w:val="both"/>
        <w:rPr>
          <w:sz w:val="28"/>
          <w:szCs w:val="28"/>
        </w:rPr>
      </w:pPr>
    </w:p>
    <w:p w14:paraId="14A3172A" w14:textId="0C1A214E" w:rsidR="002F7062" w:rsidRDefault="002F7062" w:rsidP="00522E03">
      <w:pPr>
        <w:jc w:val="both"/>
        <w:rPr>
          <w:sz w:val="28"/>
          <w:szCs w:val="28"/>
        </w:rPr>
      </w:pPr>
    </w:p>
    <w:p w14:paraId="617C5978" w14:textId="55CAEDBB" w:rsidR="002F7062" w:rsidRDefault="002F7062" w:rsidP="00522E03">
      <w:pPr>
        <w:jc w:val="both"/>
        <w:rPr>
          <w:sz w:val="28"/>
          <w:szCs w:val="28"/>
        </w:rPr>
      </w:pPr>
    </w:p>
    <w:p w14:paraId="650F0283" w14:textId="77777777" w:rsidR="002F7062" w:rsidRPr="00522E03" w:rsidRDefault="002F7062" w:rsidP="00522E03">
      <w:pPr>
        <w:jc w:val="both"/>
        <w:rPr>
          <w:sz w:val="28"/>
          <w:szCs w:val="28"/>
        </w:rPr>
      </w:pPr>
    </w:p>
    <w:p w14:paraId="261DF950" w14:textId="77777777" w:rsidR="00522E03" w:rsidRPr="00522E03" w:rsidRDefault="00522E03" w:rsidP="00522E03">
      <w:pPr>
        <w:jc w:val="both"/>
        <w:rPr>
          <w:sz w:val="28"/>
          <w:szCs w:val="28"/>
        </w:rPr>
      </w:pPr>
    </w:p>
    <w:p w14:paraId="66F2332C" w14:textId="77777777" w:rsidR="00522E03" w:rsidRPr="00522E03" w:rsidRDefault="00522E03" w:rsidP="00522E03">
      <w:pPr>
        <w:jc w:val="both"/>
        <w:rPr>
          <w:sz w:val="28"/>
          <w:szCs w:val="28"/>
          <w:lang w:val="de-AT"/>
        </w:rPr>
      </w:pPr>
      <w:r w:rsidRPr="00522E03">
        <w:rPr>
          <w:b/>
          <w:sz w:val="28"/>
          <w:szCs w:val="28"/>
          <w:lang w:val="fr-FR"/>
        </w:rPr>
        <w:t xml:space="preserve">258. </w:t>
      </w:r>
      <w:r w:rsidRPr="00522E03">
        <w:rPr>
          <w:sz w:val="28"/>
          <w:szCs w:val="28"/>
          <w:lang w:val="de-AT"/>
        </w:rPr>
        <w:t>Odgovor je pod D:</w:t>
      </w:r>
    </w:p>
    <w:p w14:paraId="74A21944" w14:textId="77777777" w:rsidR="00522E03" w:rsidRPr="00522E03" w:rsidRDefault="00522E03" w:rsidP="00522E03">
      <w:pPr>
        <w:jc w:val="both"/>
        <w:rPr>
          <w:sz w:val="28"/>
          <w:szCs w:val="28"/>
          <w:u w:val="single"/>
          <w:lang w:val="de-AT"/>
        </w:rPr>
      </w:pPr>
      <w:r w:rsidRPr="00522E03">
        <w:rPr>
          <w:sz w:val="28"/>
          <w:szCs w:val="28"/>
          <w:u w:val="single"/>
          <w:lang w:val="de-AT"/>
        </w:rPr>
        <w:t>Na Aljasci i u severnoj Kanadi, najsevernije geografske širine koje se uglavnom sastoje od tundre, sastavljene uglavnom od malog žbunja, arktičkih trava i lišajeva</w:t>
      </w:r>
    </w:p>
    <w:p w14:paraId="580AFCCA" w14:textId="047345EA" w:rsidR="00A02AF3" w:rsidRDefault="00A02AF3" w:rsidP="00522E03">
      <w:pPr>
        <w:jc w:val="both"/>
        <w:rPr>
          <w:b/>
          <w:i/>
          <w:sz w:val="28"/>
          <w:szCs w:val="28"/>
          <w:lang w:val="de-AT"/>
        </w:rPr>
      </w:pPr>
    </w:p>
    <w:p w14:paraId="473ACC46" w14:textId="7ECEA132" w:rsidR="00522E03" w:rsidRPr="00522E03" w:rsidRDefault="00522E03" w:rsidP="00522E03">
      <w:pPr>
        <w:jc w:val="both"/>
        <w:rPr>
          <w:b/>
          <w:i/>
          <w:sz w:val="28"/>
          <w:szCs w:val="28"/>
          <w:lang w:val="de-AT"/>
        </w:rPr>
      </w:pPr>
      <w:r w:rsidRPr="00522E03">
        <w:rPr>
          <w:b/>
          <w:i/>
          <w:sz w:val="28"/>
          <w:szCs w:val="28"/>
          <w:lang w:val="de-AT"/>
        </w:rPr>
        <w:t>Objašnjenje:</w:t>
      </w:r>
    </w:p>
    <w:p w14:paraId="35BB7764" w14:textId="0737D947" w:rsidR="00522E03" w:rsidRPr="00522E03" w:rsidRDefault="00522E03" w:rsidP="00522E03">
      <w:pPr>
        <w:jc w:val="both"/>
        <w:rPr>
          <w:sz w:val="28"/>
          <w:szCs w:val="28"/>
          <w:lang w:val="de-AT"/>
        </w:rPr>
      </w:pPr>
      <w:r w:rsidRPr="00522E03">
        <w:rPr>
          <w:sz w:val="28"/>
          <w:szCs w:val="28"/>
          <w:lang w:val="de-AT"/>
        </w:rPr>
        <w:t>Biom je veliko geografsko područje koje se sastoji od flore i faune koje su se prilagodile lokalnim uslovima. Tundra je geografski region koji se sastoji od biljaka i životinja prilagođenih arktiku. Drugi odgovori su više primeri ekosistema, specifičnih zajednica biljaka i životinja prilagođenih određenim uslovima unutar bioma. Drugi primeri bioma u</w:t>
      </w:r>
      <w:r w:rsidR="00BA27DB">
        <w:rPr>
          <w:sz w:val="28"/>
          <w:szCs w:val="28"/>
          <w:lang w:val="de-AT"/>
        </w:rPr>
        <w:t>ključuju (ali nisu ograničeni na</w:t>
      </w:r>
      <w:r w:rsidRPr="00522E03">
        <w:rPr>
          <w:sz w:val="28"/>
          <w:szCs w:val="28"/>
          <w:lang w:val="de-AT"/>
        </w:rPr>
        <w:t>) pustinju, listopadne šume, savanu i tajgu (subarktičke šume).</w:t>
      </w:r>
    </w:p>
    <w:p w14:paraId="73E0089F" w14:textId="77777777" w:rsidR="00522E03" w:rsidRPr="00522E03" w:rsidRDefault="00522E03" w:rsidP="00522E03">
      <w:pPr>
        <w:jc w:val="both"/>
        <w:rPr>
          <w:sz w:val="28"/>
          <w:szCs w:val="28"/>
          <w:lang w:val="de-AT"/>
        </w:rPr>
      </w:pPr>
    </w:p>
    <w:p w14:paraId="74B7BF08" w14:textId="77777777" w:rsidR="00522E03" w:rsidRPr="00522E03" w:rsidRDefault="00522E03" w:rsidP="00522E03">
      <w:pPr>
        <w:jc w:val="both"/>
        <w:rPr>
          <w:sz w:val="28"/>
          <w:szCs w:val="28"/>
          <w:lang w:val="de-AT"/>
        </w:rPr>
      </w:pPr>
      <w:r w:rsidRPr="00522E03">
        <w:rPr>
          <w:b/>
          <w:sz w:val="28"/>
          <w:szCs w:val="28"/>
          <w:lang w:val="de-AT"/>
        </w:rPr>
        <w:t xml:space="preserve">259. </w:t>
      </w:r>
      <w:r w:rsidRPr="00522E03">
        <w:rPr>
          <w:sz w:val="28"/>
          <w:szCs w:val="28"/>
          <w:lang w:val="de-AT"/>
        </w:rPr>
        <w:t xml:space="preserve">Odgovor je pod C: </w:t>
      </w:r>
      <w:r w:rsidRPr="00522E03">
        <w:rPr>
          <w:sz w:val="28"/>
          <w:szCs w:val="28"/>
          <w:u w:val="single"/>
          <w:lang w:val="de-AT"/>
        </w:rPr>
        <w:t>Umerena listopadna šuma</w:t>
      </w:r>
    </w:p>
    <w:p w14:paraId="48289F1A" w14:textId="77777777" w:rsidR="00522E03" w:rsidRPr="00522E03" w:rsidRDefault="00522E03" w:rsidP="00522E03">
      <w:pPr>
        <w:jc w:val="both"/>
        <w:rPr>
          <w:sz w:val="28"/>
          <w:szCs w:val="28"/>
          <w:lang w:val="de-AT"/>
        </w:rPr>
      </w:pPr>
    </w:p>
    <w:p w14:paraId="596C7266" w14:textId="77777777" w:rsidR="00522E03" w:rsidRPr="00522E03" w:rsidRDefault="00522E03" w:rsidP="00522E03">
      <w:pPr>
        <w:jc w:val="both"/>
        <w:rPr>
          <w:b/>
          <w:i/>
          <w:sz w:val="28"/>
          <w:szCs w:val="28"/>
          <w:lang w:val="de-AT"/>
        </w:rPr>
      </w:pPr>
      <w:r w:rsidRPr="00522E03">
        <w:rPr>
          <w:b/>
          <w:i/>
          <w:sz w:val="28"/>
          <w:szCs w:val="28"/>
          <w:lang w:val="de-AT"/>
        </w:rPr>
        <w:t>Objašnjenje:</w:t>
      </w:r>
    </w:p>
    <w:p w14:paraId="306D979C" w14:textId="77777777" w:rsidR="00522E03" w:rsidRPr="00522E03" w:rsidRDefault="00522E03" w:rsidP="00522E03">
      <w:pPr>
        <w:jc w:val="both"/>
        <w:rPr>
          <w:sz w:val="28"/>
          <w:szCs w:val="28"/>
          <w:lang w:val="de-AT"/>
        </w:rPr>
      </w:pPr>
      <w:r w:rsidRPr="00522E03">
        <w:rPr>
          <w:sz w:val="28"/>
          <w:szCs w:val="28"/>
          <w:lang w:val="de-AT"/>
        </w:rPr>
        <w:t>U umerenim listopadnim šumama obično pada više padavina od tajge, žbunova, pustinja ili travnjaka, a njihovom florom dominiraju širokolisnato drveće.</w:t>
      </w:r>
    </w:p>
    <w:p w14:paraId="775E0C5E" w14:textId="77777777" w:rsidR="00522E03" w:rsidRPr="00522E03" w:rsidRDefault="00522E03" w:rsidP="00522E03">
      <w:pPr>
        <w:jc w:val="both"/>
        <w:rPr>
          <w:sz w:val="28"/>
          <w:szCs w:val="28"/>
          <w:lang w:val="de-AT"/>
        </w:rPr>
      </w:pPr>
    </w:p>
    <w:p w14:paraId="6E0D6409" w14:textId="77777777" w:rsidR="00522E03" w:rsidRPr="00522E03" w:rsidRDefault="00522E03" w:rsidP="00522E03">
      <w:pPr>
        <w:jc w:val="both"/>
        <w:rPr>
          <w:sz w:val="28"/>
          <w:szCs w:val="28"/>
          <w:lang w:val="de-AT"/>
        </w:rPr>
      </w:pPr>
      <w:r w:rsidRPr="00522E03">
        <w:rPr>
          <w:b/>
          <w:sz w:val="28"/>
          <w:szCs w:val="28"/>
          <w:lang w:val="de-AT"/>
        </w:rPr>
        <w:t>260</w:t>
      </w:r>
      <w:r w:rsidRPr="00522E03">
        <w:rPr>
          <w:sz w:val="28"/>
          <w:szCs w:val="28"/>
          <w:lang w:val="de-AT"/>
        </w:rPr>
        <w:t xml:space="preserve">. Odgovor je pod A: </w:t>
      </w:r>
      <w:r w:rsidRPr="00522E03">
        <w:rPr>
          <w:sz w:val="28"/>
          <w:szCs w:val="28"/>
          <w:u w:val="single"/>
          <w:lang w:val="de-AT"/>
        </w:rPr>
        <w:t>Izbeljivanje korala</w:t>
      </w:r>
    </w:p>
    <w:p w14:paraId="12C3B112" w14:textId="77777777" w:rsidR="00522E03" w:rsidRPr="00522E03" w:rsidRDefault="00522E03" w:rsidP="00522E03">
      <w:pPr>
        <w:jc w:val="both"/>
        <w:rPr>
          <w:sz w:val="28"/>
          <w:szCs w:val="28"/>
          <w:lang w:val="de-AT"/>
        </w:rPr>
      </w:pPr>
    </w:p>
    <w:p w14:paraId="786CC67E" w14:textId="77777777" w:rsidR="00522E03" w:rsidRPr="00522E03" w:rsidRDefault="00522E03" w:rsidP="00522E03">
      <w:pPr>
        <w:jc w:val="both"/>
        <w:rPr>
          <w:b/>
          <w:i/>
          <w:sz w:val="28"/>
          <w:szCs w:val="28"/>
          <w:lang w:val="de-AT"/>
        </w:rPr>
      </w:pPr>
      <w:r w:rsidRPr="00522E03">
        <w:rPr>
          <w:b/>
          <w:i/>
          <w:sz w:val="28"/>
          <w:szCs w:val="28"/>
          <w:lang w:val="de-AT"/>
        </w:rPr>
        <w:t>Objašnjenje:</w:t>
      </w:r>
    </w:p>
    <w:p w14:paraId="0007D081" w14:textId="77777777" w:rsidR="00522E03" w:rsidRPr="00522E03" w:rsidRDefault="00522E03" w:rsidP="00522E03">
      <w:pPr>
        <w:jc w:val="both"/>
        <w:rPr>
          <w:sz w:val="28"/>
          <w:szCs w:val="28"/>
        </w:rPr>
      </w:pPr>
      <w:r w:rsidRPr="00522E03">
        <w:rPr>
          <w:sz w:val="28"/>
          <w:szCs w:val="28"/>
          <w:lang w:val="de-AT"/>
        </w:rPr>
        <w:t xml:space="preserve">Kada korali izbace svoje unutarćelijske simbiotske organizme, njihova boja se gubi zajedno sa sposobnošću fotosinteze zooksantela. </w:t>
      </w:r>
      <w:r w:rsidRPr="00522E03">
        <w:rPr>
          <w:sz w:val="28"/>
          <w:szCs w:val="28"/>
        </w:rPr>
        <w:t xml:space="preserve">To dovodi do smrti korala. </w:t>
      </w:r>
    </w:p>
    <w:p w14:paraId="46D69ABD" w14:textId="77777777" w:rsidR="00522E03" w:rsidRPr="00522E03" w:rsidRDefault="00522E03" w:rsidP="00522E03">
      <w:pPr>
        <w:jc w:val="both"/>
        <w:rPr>
          <w:sz w:val="28"/>
          <w:szCs w:val="28"/>
        </w:rPr>
      </w:pPr>
    </w:p>
    <w:p w14:paraId="31FB0F24" w14:textId="77777777" w:rsidR="00522E03" w:rsidRPr="00522E03" w:rsidRDefault="00522E03" w:rsidP="00522E03">
      <w:pPr>
        <w:jc w:val="both"/>
        <w:rPr>
          <w:sz w:val="28"/>
          <w:szCs w:val="28"/>
          <w:lang w:val="fr-FR"/>
        </w:rPr>
      </w:pPr>
      <w:r w:rsidRPr="00522E03">
        <w:rPr>
          <w:b/>
          <w:sz w:val="28"/>
          <w:szCs w:val="28"/>
        </w:rPr>
        <w:t xml:space="preserve">261. </w:t>
      </w:r>
      <w:r w:rsidRPr="00522E03">
        <w:rPr>
          <w:sz w:val="28"/>
          <w:szCs w:val="28"/>
          <w:lang w:val="fr-FR"/>
        </w:rPr>
        <w:t xml:space="preserve">Odgovor je pod D: </w:t>
      </w:r>
      <w:r w:rsidRPr="00522E03">
        <w:rPr>
          <w:sz w:val="28"/>
          <w:szCs w:val="28"/>
          <w:u w:val="single"/>
          <w:lang w:val="fr-FR"/>
        </w:rPr>
        <w:t>Tundra</w:t>
      </w:r>
    </w:p>
    <w:p w14:paraId="0780AE53" w14:textId="77777777" w:rsidR="00522E03" w:rsidRPr="00522E03" w:rsidRDefault="00522E03" w:rsidP="00522E03">
      <w:pPr>
        <w:jc w:val="both"/>
        <w:rPr>
          <w:sz w:val="28"/>
          <w:szCs w:val="28"/>
          <w:lang w:val="fr-FR"/>
        </w:rPr>
      </w:pPr>
    </w:p>
    <w:p w14:paraId="6EAC5C40" w14:textId="77777777" w:rsidR="00522E03" w:rsidRPr="00522E03" w:rsidRDefault="00522E03" w:rsidP="00522E03">
      <w:pPr>
        <w:jc w:val="both"/>
        <w:rPr>
          <w:b/>
          <w:i/>
          <w:sz w:val="28"/>
          <w:szCs w:val="28"/>
          <w:lang w:val="fr-FR"/>
        </w:rPr>
      </w:pPr>
      <w:r w:rsidRPr="00522E03">
        <w:rPr>
          <w:b/>
          <w:i/>
          <w:sz w:val="28"/>
          <w:szCs w:val="28"/>
          <w:lang w:val="fr-FR"/>
        </w:rPr>
        <w:t>Objašnjenje:</w:t>
      </w:r>
    </w:p>
    <w:p w14:paraId="655BE2A2" w14:textId="77777777" w:rsidR="00522E03" w:rsidRPr="00522E03" w:rsidRDefault="00522E03" w:rsidP="00522E03">
      <w:pPr>
        <w:jc w:val="both"/>
        <w:rPr>
          <w:sz w:val="28"/>
          <w:szCs w:val="28"/>
          <w:lang w:val="fr-FR"/>
        </w:rPr>
      </w:pPr>
      <w:r w:rsidRPr="00522E03">
        <w:rPr>
          <w:sz w:val="28"/>
          <w:szCs w:val="28"/>
          <w:lang w:val="fr-FR"/>
        </w:rPr>
        <w:t>Biom tundre karakteriše permafrost i nedostatak drveća. Zemljište je zamrznuto tokom cele godine, što sprečava veliki rast vegetacije. Tundra se nalazi na visokim geografskim širinama iznad linije od 60</w:t>
      </w:r>
      <w:r w:rsidRPr="00522E03">
        <w:rPr>
          <w:sz w:val="28"/>
          <w:szCs w:val="28"/>
          <w:vertAlign w:val="superscript"/>
          <w:lang w:val="fr-FR"/>
        </w:rPr>
        <w:t>o</w:t>
      </w:r>
      <w:r w:rsidRPr="00522E03">
        <w:rPr>
          <w:sz w:val="28"/>
          <w:szCs w:val="28"/>
          <w:lang w:val="fr-FR"/>
        </w:rPr>
        <w:t>.</w:t>
      </w:r>
    </w:p>
    <w:p w14:paraId="11124389" w14:textId="77777777" w:rsidR="00522E03" w:rsidRPr="00522E03" w:rsidRDefault="00522E03" w:rsidP="00522E03">
      <w:pPr>
        <w:jc w:val="both"/>
        <w:rPr>
          <w:sz w:val="28"/>
          <w:szCs w:val="28"/>
          <w:lang w:val="fr-FR"/>
        </w:rPr>
      </w:pPr>
    </w:p>
    <w:p w14:paraId="04B59AB7" w14:textId="77777777" w:rsidR="00522E03" w:rsidRPr="00522E03" w:rsidRDefault="00522E03" w:rsidP="00522E03">
      <w:pPr>
        <w:jc w:val="both"/>
        <w:rPr>
          <w:sz w:val="28"/>
          <w:szCs w:val="28"/>
          <w:lang w:val="fr-FR"/>
        </w:rPr>
      </w:pPr>
      <w:r w:rsidRPr="00522E03">
        <w:rPr>
          <w:b/>
          <w:sz w:val="28"/>
          <w:szCs w:val="28"/>
          <w:lang w:val="fr-FR"/>
        </w:rPr>
        <w:t xml:space="preserve">262. </w:t>
      </w:r>
      <w:r w:rsidRPr="00522E03">
        <w:rPr>
          <w:sz w:val="28"/>
          <w:szCs w:val="28"/>
          <w:lang w:val="fr-FR"/>
        </w:rPr>
        <w:t xml:space="preserve">Odgovor je pod C: </w:t>
      </w:r>
      <w:r w:rsidRPr="00522E03">
        <w:rPr>
          <w:sz w:val="28"/>
          <w:szCs w:val="28"/>
          <w:u w:val="single"/>
          <w:lang w:val="fr-FR"/>
        </w:rPr>
        <w:t>Tropska prašuma</w:t>
      </w:r>
    </w:p>
    <w:p w14:paraId="45FD1DF2" w14:textId="77777777" w:rsidR="00522E03" w:rsidRPr="00522E03" w:rsidRDefault="00522E03" w:rsidP="00522E03">
      <w:pPr>
        <w:jc w:val="both"/>
        <w:rPr>
          <w:sz w:val="28"/>
          <w:szCs w:val="28"/>
          <w:lang w:val="fr-FR"/>
        </w:rPr>
      </w:pPr>
    </w:p>
    <w:p w14:paraId="1A72A0FC" w14:textId="77777777" w:rsidR="00522E03" w:rsidRPr="00522E03" w:rsidRDefault="00522E03" w:rsidP="00522E03">
      <w:pPr>
        <w:jc w:val="both"/>
        <w:rPr>
          <w:b/>
          <w:i/>
          <w:sz w:val="28"/>
          <w:szCs w:val="28"/>
          <w:lang w:val="fr-FR"/>
        </w:rPr>
      </w:pPr>
      <w:r w:rsidRPr="00522E03">
        <w:rPr>
          <w:b/>
          <w:i/>
          <w:sz w:val="28"/>
          <w:szCs w:val="28"/>
          <w:lang w:val="fr-FR"/>
        </w:rPr>
        <w:t>Objašnjenje:</w:t>
      </w:r>
    </w:p>
    <w:p w14:paraId="3A96B5BE" w14:textId="77777777" w:rsidR="00522E03" w:rsidRPr="00522E03" w:rsidRDefault="00522E03" w:rsidP="00522E03">
      <w:pPr>
        <w:jc w:val="both"/>
        <w:rPr>
          <w:sz w:val="28"/>
          <w:szCs w:val="28"/>
        </w:rPr>
      </w:pPr>
      <w:r w:rsidRPr="00522E03">
        <w:rPr>
          <w:sz w:val="28"/>
          <w:szCs w:val="28"/>
          <w:lang w:val="fr-FR"/>
        </w:rPr>
        <w:t>Biom tropske prašume ima daleko najveću godišnju količinu padavina (3000-4500 mm godišnje) i najvišu prosečnu temperaturu (25</w:t>
      </w:r>
      <w:r w:rsidRPr="00522E03">
        <w:rPr>
          <w:sz w:val="28"/>
          <w:szCs w:val="28"/>
          <w:vertAlign w:val="superscript"/>
          <w:lang w:val="fr-FR"/>
        </w:rPr>
        <w:t>0</w:t>
      </w:r>
      <w:r w:rsidRPr="00522E03">
        <w:rPr>
          <w:sz w:val="28"/>
          <w:szCs w:val="28"/>
          <w:lang w:val="fr-FR"/>
        </w:rPr>
        <w:t>-35</w:t>
      </w:r>
      <w:r w:rsidRPr="00522E03">
        <w:rPr>
          <w:sz w:val="28"/>
          <w:szCs w:val="28"/>
          <w:vertAlign w:val="superscript"/>
          <w:lang w:val="fr-FR"/>
        </w:rPr>
        <w:t>0</w:t>
      </w:r>
      <w:r w:rsidRPr="00522E03">
        <w:rPr>
          <w:sz w:val="28"/>
          <w:szCs w:val="28"/>
          <w:lang w:val="fr-FR"/>
        </w:rPr>
        <w:t xml:space="preserve"> C). </w:t>
      </w:r>
      <w:r w:rsidRPr="00522E03">
        <w:rPr>
          <w:sz w:val="28"/>
          <w:szCs w:val="28"/>
        </w:rPr>
        <w:t>Subtropska pustinja i savana su netačan izbor jer imaju malo padavina. Borealne šume i umerene prašume imaju nižu temperaturu od tropskih prašuma.</w:t>
      </w:r>
    </w:p>
    <w:p w14:paraId="42C71DD4" w14:textId="77777777" w:rsidR="00522E03" w:rsidRPr="00522E03" w:rsidRDefault="00522E03" w:rsidP="00522E03">
      <w:pPr>
        <w:jc w:val="both"/>
        <w:rPr>
          <w:sz w:val="28"/>
          <w:szCs w:val="28"/>
        </w:rPr>
      </w:pPr>
    </w:p>
    <w:p w14:paraId="2B4551DA" w14:textId="1722DF5F" w:rsidR="00522E03" w:rsidRPr="002F7062" w:rsidRDefault="00522E03" w:rsidP="00522E03">
      <w:pPr>
        <w:jc w:val="both"/>
        <w:rPr>
          <w:sz w:val="28"/>
          <w:szCs w:val="28"/>
          <w:lang w:val="fr-FR"/>
        </w:rPr>
      </w:pPr>
      <w:r w:rsidRPr="00522E03">
        <w:rPr>
          <w:b/>
          <w:sz w:val="28"/>
          <w:szCs w:val="28"/>
        </w:rPr>
        <w:t xml:space="preserve">263. </w:t>
      </w:r>
      <w:r w:rsidRPr="00522E03">
        <w:rPr>
          <w:sz w:val="28"/>
          <w:szCs w:val="28"/>
          <w:lang w:val="fr-FR"/>
        </w:rPr>
        <w:t xml:space="preserve">Odgovor je pod C: </w:t>
      </w:r>
      <w:r w:rsidRPr="00522E03">
        <w:rPr>
          <w:sz w:val="28"/>
          <w:szCs w:val="28"/>
          <w:u w:val="single"/>
          <w:lang w:val="fr-FR"/>
        </w:rPr>
        <w:t>Estuari</w:t>
      </w:r>
    </w:p>
    <w:p w14:paraId="1D61F209" w14:textId="77777777" w:rsidR="00522E03" w:rsidRPr="00522E03" w:rsidRDefault="00522E03" w:rsidP="00522E03">
      <w:pPr>
        <w:jc w:val="both"/>
        <w:rPr>
          <w:b/>
          <w:i/>
          <w:sz w:val="28"/>
          <w:szCs w:val="28"/>
          <w:lang w:val="fr-FR"/>
        </w:rPr>
      </w:pPr>
      <w:r w:rsidRPr="00522E03">
        <w:rPr>
          <w:b/>
          <w:i/>
          <w:sz w:val="28"/>
          <w:szCs w:val="28"/>
          <w:lang w:val="fr-FR"/>
        </w:rPr>
        <w:t>Objašnjenje:</w:t>
      </w:r>
    </w:p>
    <w:p w14:paraId="771E887C" w14:textId="247A15EC" w:rsidR="00A02AF3" w:rsidRPr="002F7062" w:rsidRDefault="00522E03" w:rsidP="00522E03">
      <w:pPr>
        <w:jc w:val="both"/>
        <w:rPr>
          <w:sz w:val="28"/>
          <w:szCs w:val="28"/>
          <w:lang w:val="fr-FR"/>
        </w:rPr>
      </w:pPr>
      <w:r w:rsidRPr="00522E03">
        <w:rPr>
          <w:sz w:val="28"/>
          <w:szCs w:val="28"/>
          <w:lang w:val="fr-FR"/>
        </w:rPr>
        <w:t>Jedinstvena distribucija vodenih uslova uzrokovana mešanjem slanog okeana i slatkovodne reke čini estuare novim vodenim biomom. Pelagična zona i koralni grebeni su specifični za okruženje okeana, tako da su to netačni odgovori.</w:t>
      </w:r>
    </w:p>
    <w:p w14:paraId="30B750A1" w14:textId="77777777" w:rsidR="00A02AF3" w:rsidRDefault="00A02AF3" w:rsidP="00522E03">
      <w:pPr>
        <w:jc w:val="both"/>
        <w:rPr>
          <w:b/>
          <w:sz w:val="28"/>
          <w:szCs w:val="28"/>
          <w:lang w:val="fr-FR"/>
        </w:rPr>
      </w:pPr>
    </w:p>
    <w:p w14:paraId="5798FDC6" w14:textId="06F99AE1" w:rsidR="00522E03" w:rsidRPr="00522E03" w:rsidRDefault="00522E03" w:rsidP="00522E03">
      <w:pPr>
        <w:jc w:val="both"/>
        <w:rPr>
          <w:sz w:val="28"/>
          <w:szCs w:val="28"/>
          <w:lang w:val="fr-FR"/>
        </w:rPr>
      </w:pPr>
      <w:r w:rsidRPr="00522E03">
        <w:rPr>
          <w:b/>
          <w:sz w:val="28"/>
          <w:szCs w:val="28"/>
          <w:lang w:val="fr-FR"/>
        </w:rPr>
        <w:t xml:space="preserve">264. </w:t>
      </w:r>
      <w:r w:rsidRPr="00522E03">
        <w:rPr>
          <w:sz w:val="28"/>
          <w:szCs w:val="28"/>
          <w:lang w:val="fr-FR"/>
        </w:rPr>
        <w:t xml:space="preserve">Odgovor je pod C: </w:t>
      </w:r>
      <w:r w:rsidRPr="00522E03">
        <w:rPr>
          <w:sz w:val="28"/>
          <w:szCs w:val="28"/>
          <w:u w:val="single"/>
          <w:lang w:val="fr-FR"/>
        </w:rPr>
        <w:t>Rubni efekti/ Efekti ivice</w:t>
      </w:r>
    </w:p>
    <w:p w14:paraId="234C870C" w14:textId="77777777" w:rsidR="00522E03" w:rsidRPr="00522E03" w:rsidRDefault="00522E03" w:rsidP="00522E03">
      <w:pPr>
        <w:jc w:val="both"/>
        <w:rPr>
          <w:sz w:val="28"/>
          <w:szCs w:val="28"/>
          <w:lang w:val="fr-FR"/>
        </w:rPr>
      </w:pPr>
    </w:p>
    <w:p w14:paraId="49E5A356" w14:textId="77777777" w:rsidR="00522E03" w:rsidRPr="00522E03" w:rsidRDefault="00522E03" w:rsidP="00522E03">
      <w:pPr>
        <w:jc w:val="both"/>
        <w:rPr>
          <w:b/>
          <w:i/>
          <w:sz w:val="28"/>
          <w:szCs w:val="28"/>
          <w:lang w:val="fr-FR"/>
        </w:rPr>
      </w:pPr>
      <w:r w:rsidRPr="00522E03">
        <w:rPr>
          <w:b/>
          <w:i/>
          <w:sz w:val="28"/>
          <w:szCs w:val="28"/>
          <w:lang w:val="fr-FR"/>
        </w:rPr>
        <w:t>Objašnjenje:</w:t>
      </w:r>
    </w:p>
    <w:p w14:paraId="09B7FB21" w14:textId="77777777" w:rsidR="00522E03" w:rsidRPr="00522E03" w:rsidRDefault="00522E03" w:rsidP="00522E03">
      <w:pPr>
        <w:jc w:val="both"/>
        <w:rPr>
          <w:sz w:val="28"/>
          <w:szCs w:val="28"/>
          <w:lang w:val="fr-FR"/>
        </w:rPr>
      </w:pPr>
      <w:r w:rsidRPr="00522E03">
        <w:rPr>
          <w:sz w:val="28"/>
          <w:szCs w:val="28"/>
          <w:lang w:val="fr-FR"/>
        </w:rPr>
        <w:t>Rubni efekti posebno opisuju promene u biodiverzitetu duž ivice staništa, ili u prelaznoj zoni koja sadrži karakteristike iz dva tipa staništa. Na primer, zamislite da hodate stazom koja počinje u šumi i vodi u travnatu livadu. Prelaz između šume i livade doživeo bi ivične efekte. Ovo područje bi imale vrste iz šume i vrste sa livada koje žive u istoj zoni.</w:t>
      </w:r>
    </w:p>
    <w:p w14:paraId="7229CF24" w14:textId="77777777" w:rsidR="00522E03" w:rsidRPr="00522E03" w:rsidRDefault="00522E03" w:rsidP="00522E03">
      <w:pPr>
        <w:jc w:val="both"/>
        <w:rPr>
          <w:sz w:val="28"/>
          <w:szCs w:val="28"/>
          <w:lang w:val="fr-FR"/>
        </w:rPr>
      </w:pPr>
    </w:p>
    <w:p w14:paraId="48FC9416" w14:textId="77777777" w:rsidR="00522E03" w:rsidRPr="00522E03" w:rsidRDefault="00522E03" w:rsidP="00522E03">
      <w:pPr>
        <w:jc w:val="both"/>
        <w:rPr>
          <w:sz w:val="28"/>
          <w:szCs w:val="28"/>
        </w:rPr>
      </w:pPr>
      <w:r w:rsidRPr="00522E03">
        <w:rPr>
          <w:b/>
          <w:sz w:val="28"/>
          <w:szCs w:val="28"/>
          <w:lang w:val="fr-FR"/>
        </w:rPr>
        <w:t xml:space="preserve">265. </w:t>
      </w:r>
      <w:r w:rsidRPr="00522E03">
        <w:rPr>
          <w:sz w:val="28"/>
          <w:szCs w:val="28"/>
        </w:rPr>
        <w:t xml:space="preserve">Odgovor je pod D: </w:t>
      </w:r>
      <w:r w:rsidRPr="00522E03">
        <w:rPr>
          <w:sz w:val="28"/>
          <w:szCs w:val="28"/>
          <w:u w:val="single"/>
        </w:rPr>
        <w:t>Predrasude prema autohtonim narodima</w:t>
      </w:r>
    </w:p>
    <w:p w14:paraId="1CC9DB26" w14:textId="77777777" w:rsidR="00522E03" w:rsidRPr="00522E03" w:rsidRDefault="00522E03" w:rsidP="00522E03">
      <w:pPr>
        <w:jc w:val="both"/>
        <w:rPr>
          <w:sz w:val="28"/>
          <w:szCs w:val="28"/>
        </w:rPr>
      </w:pPr>
    </w:p>
    <w:p w14:paraId="06E8FB67" w14:textId="77777777" w:rsidR="00522E03" w:rsidRPr="00522E03" w:rsidRDefault="00522E03" w:rsidP="00522E03">
      <w:pPr>
        <w:jc w:val="both"/>
        <w:rPr>
          <w:b/>
          <w:i/>
          <w:sz w:val="28"/>
          <w:szCs w:val="28"/>
        </w:rPr>
      </w:pPr>
      <w:r w:rsidRPr="00522E03">
        <w:rPr>
          <w:b/>
          <w:i/>
          <w:sz w:val="28"/>
          <w:szCs w:val="28"/>
        </w:rPr>
        <w:t>Objašnjenje:</w:t>
      </w:r>
    </w:p>
    <w:p w14:paraId="3301538B" w14:textId="77777777" w:rsidR="00522E03" w:rsidRPr="00522E03" w:rsidRDefault="00522E03" w:rsidP="00522E03">
      <w:pPr>
        <w:jc w:val="both"/>
        <w:rPr>
          <w:sz w:val="28"/>
          <w:szCs w:val="28"/>
        </w:rPr>
      </w:pPr>
      <w:r w:rsidRPr="00522E03">
        <w:rPr>
          <w:sz w:val="28"/>
          <w:szCs w:val="28"/>
        </w:rPr>
        <w:t>Iako predrasude prema autohtonim narodima nisu primarni uzrok krčenja šuma, mnoge autohtone kulture izumiru, slično kao endemske vrste, kada im se oduzme njihova zemlja.</w:t>
      </w:r>
    </w:p>
    <w:p w14:paraId="54EECD04" w14:textId="77777777" w:rsidR="00522E03" w:rsidRPr="00522E03" w:rsidRDefault="00522E03" w:rsidP="00522E03">
      <w:pPr>
        <w:jc w:val="both"/>
        <w:rPr>
          <w:sz w:val="28"/>
          <w:szCs w:val="28"/>
        </w:rPr>
      </w:pPr>
    </w:p>
    <w:p w14:paraId="683C0444" w14:textId="6A2A5A11" w:rsidR="00522E03" w:rsidRPr="00522E03" w:rsidRDefault="00522E03" w:rsidP="00522E03">
      <w:pPr>
        <w:jc w:val="both"/>
        <w:rPr>
          <w:sz w:val="28"/>
          <w:szCs w:val="28"/>
        </w:rPr>
      </w:pPr>
      <w:r w:rsidRPr="00522E03">
        <w:rPr>
          <w:b/>
          <w:sz w:val="28"/>
          <w:szCs w:val="28"/>
        </w:rPr>
        <w:t xml:space="preserve">266. </w:t>
      </w:r>
      <w:r w:rsidRPr="00522E03">
        <w:rPr>
          <w:sz w:val="28"/>
          <w:szCs w:val="28"/>
        </w:rPr>
        <w:t xml:space="preserve">Odgovor je pod E: </w:t>
      </w:r>
      <w:r w:rsidR="00BA27DB">
        <w:rPr>
          <w:sz w:val="28"/>
          <w:szCs w:val="28"/>
          <w:u w:val="single"/>
        </w:rPr>
        <w:t>Sve na</w:t>
      </w:r>
      <w:r w:rsidRPr="00522E03">
        <w:rPr>
          <w:sz w:val="28"/>
          <w:szCs w:val="28"/>
          <w:u w:val="single"/>
        </w:rPr>
        <w:t>vedeno</w:t>
      </w:r>
      <w:r w:rsidRPr="00522E03">
        <w:rPr>
          <w:sz w:val="28"/>
          <w:szCs w:val="28"/>
        </w:rPr>
        <w:t xml:space="preserve"> </w:t>
      </w:r>
    </w:p>
    <w:p w14:paraId="617CA188" w14:textId="77777777" w:rsidR="00522E03" w:rsidRPr="00522E03" w:rsidRDefault="00522E03" w:rsidP="00522E03">
      <w:pPr>
        <w:jc w:val="both"/>
        <w:rPr>
          <w:sz w:val="28"/>
          <w:szCs w:val="28"/>
        </w:rPr>
      </w:pPr>
    </w:p>
    <w:p w14:paraId="054DCFC7" w14:textId="77777777" w:rsidR="00522E03" w:rsidRPr="00522E03" w:rsidRDefault="00522E03" w:rsidP="00522E03">
      <w:pPr>
        <w:jc w:val="both"/>
        <w:rPr>
          <w:b/>
          <w:i/>
          <w:sz w:val="28"/>
          <w:szCs w:val="28"/>
        </w:rPr>
      </w:pPr>
      <w:r w:rsidRPr="00522E03">
        <w:rPr>
          <w:b/>
          <w:i/>
          <w:sz w:val="28"/>
          <w:szCs w:val="28"/>
        </w:rPr>
        <w:t>Objašnjenje:</w:t>
      </w:r>
    </w:p>
    <w:p w14:paraId="1528B1F4" w14:textId="77777777" w:rsidR="00522E03" w:rsidRPr="00522E03" w:rsidRDefault="00522E03" w:rsidP="00522E03">
      <w:pPr>
        <w:jc w:val="both"/>
        <w:rPr>
          <w:sz w:val="28"/>
          <w:szCs w:val="28"/>
        </w:rPr>
      </w:pPr>
      <w:r w:rsidRPr="00522E03">
        <w:rPr>
          <w:sz w:val="28"/>
          <w:szCs w:val="28"/>
        </w:rPr>
        <w:t>Vrsta se smatra 'invazivnom' umesto samo 'vanzemaljskom' ili 'egzotičnom' kada počne da naseljava područje posebno na štetu autohtonih vrsta. Svi gore navedeni razlozi su razlozi zbog kojih se invazivna vrsta može svrstati u tu kategoriju.</w:t>
      </w:r>
    </w:p>
    <w:p w14:paraId="553F9B02" w14:textId="77777777" w:rsidR="00522E03" w:rsidRPr="00522E03" w:rsidRDefault="00522E03" w:rsidP="00522E03">
      <w:pPr>
        <w:jc w:val="both"/>
        <w:rPr>
          <w:sz w:val="28"/>
          <w:szCs w:val="28"/>
        </w:rPr>
      </w:pPr>
    </w:p>
    <w:p w14:paraId="042A6C81" w14:textId="77777777" w:rsidR="00522E03" w:rsidRPr="00522E03" w:rsidRDefault="00522E03" w:rsidP="00522E03">
      <w:pPr>
        <w:jc w:val="both"/>
        <w:rPr>
          <w:sz w:val="28"/>
          <w:szCs w:val="28"/>
        </w:rPr>
      </w:pPr>
      <w:r w:rsidRPr="00522E03">
        <w:rPr>
          <w:b/>
          <w:sz w:val="28"/>
          <w:szCs w:val="28"/>
        </w:rPr>
        <w:t xml:space="preserve">267. </w:t>
      </w:r>
      <w:r w:rsidRPr="00522E03">
        <w:rPr>
          <w:sz w:val="28"/>
          <w:szCs w:val="28"/>
          <w:lang w:val="de-AT"/>
        </w:rPr>
        <w:t>Odgovor je pod A:</w:t>
      </w:r>
    </w:p>
    <w:p w14:paraId="6A913CFE" w14:textId="77777777" w:rsidR="00522E03" w:rsidRPr="00522E03" w:rsidRDefault="00522E03" w:rsidP="00522E03">
      <w:pPr>
        <w:jc w:val="both"/>
        <w:rPr>
          <w:sz w:val="28"/>
          <w:szCs w:val="28"/>
          <w:u w:val="single"/>
          <w:lang w:val="de-AT"/>
        </w:rPr>
      </w:pPr>
      <w:r w:rsidRPr="00522E03">
        <w:rPr>
          <w:sz w:val="28"/>
          <w:szCs w:val="28"/>
          <w:u w:val="single"/>
          <w:lang w:val="de-AT"/>
        </w:rPr>
        <w:t>Ugljen-dioksid se emituje sagorevanjem fosilnih goriva i ispušta se u atmosferu, povećavajući atmosfersku koncentraciju ugljenika. Pošto je rastvorljiv u vodi, CO2 se apsorbuje iz atmosfere u okean, gde reaguje sa vodom i karbonatom (CO32−) iz koralnih grebena da bi se formirala karbonatna kiselina.</w:t>
      </w:r>
    </w:p>
    <w:p w14:paraId="60DDDBF3" w14:textId="77777777" w:rsidR="00522E03" w:rsidRPr="00522E03" w:rsidRDefault="00522E03" w:rsidP="00522E03">
      <w:pPr>
        <w:jc w:val="both"/>
        <w:rPr>
          <w:sz w:val="28"/>
          <w:szCs w:val="28"/>
          <w:u w:val="single"/>
          <w:lang w:val="de-AT"/>
        </w:rPr>
      </w:pPr>
    </w:p>
    <w:p w14:paraId="3A4BE6E6" w14:textId="77777777" w:rsidR="00522E03" w:rsidRPr="00522E03" w:rsidRDefault="00522E03" w:rsidP="00522E03">
      <w:pPr>
        <w:jc w:val="both"/>
        <w:rPr>
          <w:b/>
          <w:i/>
          <w:sz w:val="28"/>
          <w:szCs w:val="28"/>
          <w:lang w:val="de-AT"/>
        </w:rPr>
      </w:pPr>
      <w:r w:rsidRPr="00522E03">
        <w:rPr>
          <w:b/>
          <w:i/>
          <w:sz w:val="28"/>
          <w:szCs w:val="28"/>
          <w:lang w:val="de-AT"/>
        </w:rPr>
        <w:t>Objašnjenje:</w:t>
      </w:r>
    </w:p>
    <w:p w14:paraId="51ECF833" w14:textId="49BC69B3" w:rsidR="007E3CF8" w:rsidRPr="00522E03" w:rsidRDefault="00522E03" w:rsidP="00522E03">
      <w:pPr>
        <w:jc w:val="both"/>
        <w:rPr>
          <w:sz w:val="28"/>
          <w:szCs w:val="28"/>
          <w:lang w:val="de-AT"/>
        </w:rPr>
      </w:pPr>
      <w:r w:rsidRPr="00522E03">
        <w:rPr>
          <w:sz w:val="28"/>
          <w:szCs w:val="28"/>
          <w:lang w:val="de-AT"/>
        </w:rPr>
        <w:t>Zakiseljavanje okeana je najtačnije opisano izborom odgovora koji govori o tome da se ugljen-dioksid emituje u atmosferu pre nego što ga apsorbuje okeanska voda da bi reagovao sa karbonatnim jonima i formirao karbonatnu kiselinu.</w:t>
      </w:r>
    </w:p>
    <w:p w14:paraId="6839A890" w14:textId="77777777" w:rsidR="00522E03" w:rsidRPr="00522E03" w:rsidRDefault="00522E03" w:rsidP="00522E03">
      <w:pPr>
        <w:jc w:val="center"/>
        <w:rPr>
          <w:sz w:val="28"/>
          <w:szCs w:val="28"/>
        </w:rPr>
      </w:pPr>
    </w:p>
    <w:p w14:paraId="070480B8" w14:textId="77777777" w:rsidR="00522E03" w:rsidRPr="00522E03" w:rsidRDefault="00522E03" w:rsidP="00522E03">
      <w:pPr>
        <w:jc w:val="both"/>
        <w:rPr>
          <w:rFonts w:cs="Calibri"/>
          <w:color w:val="000000"/>
          <w:sz w:val="28"/>
          <w:szCs w:val="28"/>
          <w:lang w:val="fr-FR"/>
        </w:rPr>
      </w:pPr>
      <w:r w:rsidRPr="00522E03">
        <w:rPr>
          <w:rFonts w:cs="Calibri"/>
          <w:b/>
          <w:color w:val="000000"/>
          <w:sz w:val="28"/>
          <w:szCs w:val="28"/>
          <w:lang w:val="fr-FR"/>
        </w:rPr>
        <w:t xml:space="preserve">268.  </w:t>
      </w:r>
      <w:r w:rsidRPr="00522E03">
        <w:rPr>
          <w:rFonts w:cs="Calibri"/>
          <w:color w:val="000000"/>
          <w:sz w:val="28"/>
          <w:szCs w:val="28"/>
          <w:lang w:val="fr-FR"/>
        </w:rPr>
        <w:t xml:space="preserve">Odgovor je pod A: </w:t>
      </w:r>
      <w:r w:rsidRPr="00522E03">
        <w:rPr>
          <w:rFonts w:cs="Calibri"/>
          <w:color w:val="000000"/>
          <w:sz w:val="28"/>
          <w:szCs w:val="28"/>
          <w:u w:val="single"/>
          <w:lang w:val="fr-FR"/>
        </w:rPr>
        <w:t>Algi</w:t>
      </w:r>
    </w:p>
    <w:p w14:paraId="52CAD59B" w14:textId="77777777" w:rsidR="00522E03" w:rsidRPr="00522E03" w:rsidRDefault="00522E03" w:rsidP="00522E03">
      <w:pPr>
        <w:jc w:val="both"/>
        <w:rPr>
          <w:rFonts w:cs="Calibri"/>
          <w:color w:val="000000"/>
          <w:sz w:val="28"/>
          <w:szCs w:val="28"/>
          <w:lang w:val="fr-FR"/>
        </w:rPr>
      </w:pPr>
    </w:p>
    <w:p w14:paraId="4A716F14" w14:textId="77777777" w:rsidR="00522E03" w:rsidRPr="00522E03" w:rsidRDefault="00522E03" w:rsidP="00522E03">
      <w:pPr>
        <w:jc w:val="both"/>
        <w:rPr>
          <w:rFonts w:cs="Calibri"/>
          <w:b/>
          <w:i/>
          <w:color w:val="000000"/>
          <w:sz w:val="28"/>
          <w:szCs w:val="28"/>
          <w:lang w:val="fr-FR"/>
        </w:rPr>
      </w:pPr>
      <w:r w:rsidRPr="00522E03">
        <w:rPr>
          <w:rFonts w:cs="Calibri"/>
          <w:b/>
          <w:i/>
          <w:color w:val="000000"/>
          <w:sz w:val="28"/>
          <w:szCs w:val="28"/>
          <w:lang w:val="fr-FR"/>
        </w:rPr>
        <w:t>Objašnjenje:</w:t>
      </w:r>
    </w:p>
    <w:p w14:paraId="7CBF2EF3" w14:textId="54FD88DB" w:rsidR="00522E03" w:rsidRDefault="00522E03" w:rsidP="00522E03">
      <w:pPr>
        <w:jc w:val="both"/>
        <w:rPr>
          <w:rFonts w:cs="Calibri"/>
          <w:color w:val="000000"/>
          <w:sz w:val="28"/>
          <w:szCs w:val="28"/>
          <w:lang w:val="fr-FR"/>
        </w:rPr>
      </w:pPr>
      <w:r w:rsidRPr="00522E03">
        <w:rPr>
          <w:rFonts w:cs="Calibri"/>
          <w:color w:val="000000"/>
          <w:sz w:val="28"/>
          <w:szCs w:val="28"/>
          <w:lang w:val="fr-FR"/>
        </w:rPr>
        <w:t>Crvenu plimu izaziva cvetanje algi, koje nastaje usled eutrofikacije vodenih puteva. Crvene plime izazivaju štetne lančane reakcije u ekosistemima, zbog toksina koje alge proizvode. Toksini se koncentrišu na višim trofičkim nivoima (biomagnifikacija).</w:t>
      </w:r>
    </w:p>
    <w:p w14:paraId="1D78290E" w14:textId="02902A0A" w:rsidR="002F7062" w:rsidRDefault="002F7062" w:rsidP="00522E03">
      <w:pPr>
        <w:jc w:val="both"/>
        <w:rPr>
          <w:rFonts w:cs="Calibri"/>
          <w:color w:val="000000"/>
          <w:sz w:val="28"/>
          <w:szCs w:val="28"/>
          <w:lang w:val="fr-FR"/>
        </w:rPr>
      </w:pPr>
    </w:p>
    <w:p w14:paraId="6FA982D1" w14:textId="77777777" w:rsidR="002F7062" w:rsidRDefault="002F7062" w:rsidP="00522E03">
      <w:pPr>
        <w:jc w:val="both"/>
        <w:rPr>
          <w:rFonts w:cs="Calibri"/>
          <w:color w:val="000000"/>
          <w:sz w:val="28"/>
          <w:szCs w:val="28"/>
          <w:lang w:val="fr-FR"/>
        </w:rPr>
      </w:pPr>
    </w:p>
    <w:p w14:paraId="7D97CAF5" w14:textId="1AEC7117" w:rsidR="00A02AF3" w:rsidRDefault="00A02AF3" w:rsidP="00522E03">
      <w:pPr>
        <w:jc w:val="both"/>
        <w:rPr>
          <w:rFonts w:cs="Calibri"/>
          <w:color w:val="000000"/>
          <w:sz w:val="28"/>
          <w:szCs w:val="28"/>
          <w:lang w:val="fr-FR"/>
        </w:rPr>
      </w:pPr>
    </w:p>
    <w:p w14:paraId="4D791491" w14:textId="1E4F9A94" w:rsidR="00522E03" w:rsidRPr="00522E03" w:rsidRDefault="00522E03" w:rsidP="00522E03">
      <w:pPr>
        <w:jc w:val="both"/>
        <w:rPr>
          <w:rFonts w:cs="Calibri"/>
          <w:color w:val="000000"/>
          <w:sz w:val="28"/>
          <w:szCs w:val="28"/>
          <w:lang w:val="fr-FR"/>
        </w:rPr>
      </w:pPr>
    </w:p>
    <w:p w14:paraId="3916D4EB" w14:textId="77777777" w:rsidR="00522E03" w:rsidRPr="00522E03" w:rsidRDefault="00522E03" w:rsidP="00522E03">
      <w:pPr>
        <w:jc w:val="both"/>
        <w:rPr>
          <w:rFonts w:cs="Calibri"/>
          <w:color w:val="000000"/>
          <w:sz w:val="28"/>
          <w:szCs w:val="28"/>
          <w:lang w:val="fr-FR"/>
        </w:rPr>
      </w:pPr>
      <w:r w:rsidRPr="00522E03">
        <w:rPr>
          <w:rFonts w:cs="Calibri"/>
          <w:b/>
          <w:color w:val="000000"/>
          <w:sz w:val="28"/>
          <w:szCs w:val="28"/>
          <w:lang w:val="fr-FR"/>
        </w:rPr>
        <w:t xml:space="preserve">269. </w:t>
      </w:r>
      <w:r w:rsidRPr="00522E03">
        <w:rPr>
          <w:rFonts w:cs="Calibri"/>
          <w:color w:val="000000"/>
          <w:sz w:val="28"/>
          <w:szCs w:val="28"/>
          <w:lang w:val="fr-FR"/>
        </w:rPr>
        <w:t xml:space="preserve">Odgovor je pod A: </w:t>
      </w:r>
      <w:r w:rsidRPr="00522E03">
        <w:rPr>
          <w:rFonts w:cs="Calibri"/>
          <w:color w:val="000000"/>
          <w:sz w:val="28"/>
          <w:szCs w:val="28"/>
          <w:u w:val="single"/>
          <w:lang w:val="fr-FR"/>
        </w:rPr>
        <w:t>Skoro ugrožene</w:t>
      </w:r>
      <w:r w:rsidRPr="00522E03">
        <w:rPr>
          <w:rFonts w:cs="Calibri"/>
          <w:color w:val="000000"/>
          <w:sz w:val="28"/>
          <w:szCs w:val="28"/>
          <w:lang w:val="fr-FR"/>
        </w:rPr>
        <w:t xml:space="preserve"> </w:t>
      </w:r>
    </w:p>
    <w:p w14:paraId="3BF317D5" w14:textId="77777777" w:rsidR="00522E03" w:rsidRPr="00522E03" w:rsidRDefault="00522E03" w:rsidP="00522E03">
      <w:pPr>
        <w:jc w:val="both"/>
        <w:rPr>
          <w:rFonts w:cs="Calibri"/>
          <w:b/>
          <w:color w:val="000000"/>
          <w:sz w:val="28"/>
          <w:szCs w:val="28"/>
          <w:lang w:val="fr-FR"/>
        </w:rPr>
      </w:pPr>
    </w:p>
    <w:p w14:paraId="77E625C2" w14:textId="77777777" w:rsidR="00522E03" w:rsidRPr="00522E03" w:rsidRDefault="00522E03" w:rsidP="00522E03">
      <w:pPr>
        <w:jc w:val="both"/>
        <w:rPr>
          <w:rFonts w:cs="Calibri"/>
          <w:b/>
          <w:i/>
          <w:color w:val="000000"/>
          <w:sz w:val="28"/>
          <w:szCs w:val="28"/>
          <w:lang w:val="fr-FR"/>
        </w:rPr>
      </w:pPr>
      <w:r w:rsidRPr="00522E03">
        <w:rPr>
          <w:rFonts w:cs="Calibri"/>
          <w:b/>
          <w:i/>
          <w:color w:val="000000"/>
          <w:sz w:val="28"/>
          <w:szCs w:val="28"/>
          <w:lang w:val="fr-FR"/>
        </w:rPr>
        <w:t>Objašnjenje:</w:t>
      </w:r>
    </w:p>
    <w:p w14:paraId="53438C72" w14:textId="77777777" w:rsidR="00522E03" w:rsidRPr="00522E03" w:rsidRDefault="00522E03" w:rsidP="00522E03">
      <w:pPr>
        <w:jc w:val="both"/>
        <w:rPr>
          <w:rFonts w:cs="Calibri"/>
          <w:color w:val="000000"/>
          <w:sz w:val="28"/>
          <w:szCs w:val="28"/>
          <w:lang w:val="fr-FR"/>
        </w:rPr>
      </w:pPr>
      <w:r w:rsidRPr="00522E03">
        <w:rPr>
          <w:rFonts w:cs="Calibri"/>
          <w:color w:val="000000"/>
          <w:sz w:val="28"/>
          <w:szCs w:val="28"/>
          <w:lang w:val="fr-FR"/>
        </w:rPr>
        <w:t>Pošto je došlo do značajnog pada populacije tokom značajnog vremenskog perioda, ali i dalje postoji širok raspon i populacija, ovu vrstu bi najbolje bilo kategorisati kao „ skoro ugroženu“. Vrsta koja je klasifikovana kao skoro ugrožena jer je ranjiva da postane ugrožena u budućnosti i još uvek je pod velikim uticajem gubitka staništa i ljudskih aktivnosti. Ova vrsta žaba bi bila kategorisana kao ugrožena ako bi bila u neposrednoj opasnosti od izumiranja.</w:t>
      </w:r>
    </w:p>
    <w:p w14:paraId="616FCCC0" w14:textId="77777777" w:rsidR="00522E03" w:rsidRPr="00522E03" w:rsidRDefault="00522E03" w:rsidP="00522E03">
      <w:pPr>
        <w:jc w:val="both"/>
        <w:rPr>
          <w:rFonts w:cs="Calibri"/>
          <w:color w:val="000000"/>
          <w:sz w:val="28"/>
          <w:szCs w:val="28"/>
          <w:lang w:val="fr-FR"/>
        </w:rPr>
      </w:pPr>
    </w:p>
    <w:p w14:paraId="190ECBB4" w14:textId="77777777" w:rsidR="00522E03" w:rsidRPr="00522E03" w:rsidRDefault="00522E03" w:rsidP="00522E03">
      <w:pPr>
        <w:jc w:val="both"/>
        <w:rPr>
          <w:rFonts w:cs="Calibri"/>
          <w:color w:val="000000"/>
          <w:sz w:val="28"/>
          <w:szCs w:val="28"/>
          <w:lang w:val="fr-FR"/>
        </w:rPr>
      </w:pPr>
      <w:r w:rsidRPr="00522E03">
        <w:rPr>
          <w:rFonts w:cs="Calibri"/>
          <w:b/>
          <w:color w:val="000000"/>
          <w:sz w:val="28"/>
          <w:szCs w:val="28"/>
          <w:lang w:val="fr-FR"/>
        </w:rPr>
        <w:t xml:space="preserve">270. </w:t>
      </w:r>
      <w:r w:rsidRPr="00522E03">
        <w:rPr>
          <w:rFonts w:cs="Calibri"/>
          <w:color w:val="000000"/>
          <w:sz w:val="28"/>
          <w:szCs w:val="28"/>
          <w:lang w:val="fr-FR"/>
        </w:rPr>
        <w:t>Odgovor je pod B</w:t>
      </w:r>
      <w:r w:rsidRPr="00522E03">
        <w:rPr>
          <w:rFonts w:cs="Calibri"/>
          <w:color w:val="000000"/>
          <w:sz w:val="28"/>
          <w:szCs w:val="28"/>
          <w:u w:val="single"/>
          <w:lang w:val="fr-FR"/>
        </w:rPr>
        <w:t>: Stepen industrijalizacije i paritet kupovne moći bruto domaćeg proizvoda po glavi stanovnika</w:t>
      </w:r>
    </w:p>
    <w:p w14:paraId="67A965B8" w14:textId="77777777" w:rsidR="00522E03" w:rsidRPr="00522E03" w:rsidRDefault="00522E03" w:rsidP="00522E03">
      <w:pPr>
        <w:jc w:val="both"/>
        <w:rPr>
          <w:rFonts w:cs="Calibri"/>
          <w:color w:val="000000"/>
          <w:sz w:val="28"/>
          <w:szCs w:val="28"/>
          <w:lang w:val="fr-FR"/>
        </w:rPr>
      </w:pPr>
    </w:p>
    <w:p w14:paraId="68B03FEC" w14:textId="77777777" w:rsidR="00522E03" w:rsidRPr="00522E03" w:rsidRDefault="00522E03" w:rsidP="00522E03">
      <w:pPr>
        <w:jc w:val="both"/>
        <w:rPr>
          <w:rFonts w:cs="Calibri"/>
          <w:b/>
          <w:i/>
          <w:color w:val="000000"/>
          <w:sz w:val="28"/>
          <w:szCs w:val="28"/>
          <w:lang w:val="fr-FR"/>
        </w:rPr>
      </w:pPr>
      <w:r w:rsidRPr="00522E03">
        <w:rPr>
          <w:rFonts w:cs="Calibri"/>
          <w:b/>
          <w:i/>
          <w:color w:val="000000"/>
          <w:sz w:val="28"/>
          <w:szCs w:val="28"/>
          <w:lang w:val="fr-FR"/>
        </w:rPr>
        <w:t>Objašnjenje:</w:t>
      </w:r>
    </w:p>
    <w:p w14:paraId="4C913925" w14:textId="77777777" w:rsidR="00522E03" w:rsidRPr="00522E03" w:rsidRDefault="00522E03" w:rsidP="00522E03">
      <w:pPr>
        <w:jc w:val="both"/>
        <w:rPr>
          <w:rFonts w:cs="Calibri"/>
          <w:color w:val="000000"/>
          <w:sz w:val="28"/>
          <w:szCs w:val="28"/>
          <w:lang w:val="fr-FR"/>
        </w:rPr>
      </w:pPr>
      <w:r w:rsidRPr="00522E03">
        <w:rPr>
          <w:rFonts w:cs="Calibri"/>
          <w:color w:val="000000"/>
          <w:sz w:val="28"/>
          <w:szCs w:val="28"/>
          <w:lang w:val="fr-FR"/>
        </w:rPr>
        <w:t>Paritet kupovne moći bruto domaćeg proizvoda po glavi stanovnika je mera količine dobara i usluga koje prosečan građanin nacije može kupiti. Razvijene zemlje uključuju Sjedinjene Američke Države, Kanadu, Japan, Australiju i većinu evropskih zemalja. Većina zemalja u razvoju nalazi se u Africi, Aziji i Latinskoj Americi.</w:t>
      </w:r>
    </w:p>
    <w:p w14:paraId="7A4A164E" w14:textId="77777777" w:rsidR="00522E03" w:rsidRPr="00522E03" w:rsidRDefault="00522E03" w:rsidP="00522E03">
      <w:pPr>
        <w:jc w:val="both"/>
        <w:rPr>
          <w:rFonts w:cs="Calibri"/>
          <w:color w:val="000000"/>
          <w:sz w:val="28"/>
          <w:szCs w:val="28"/>
          <w:lang w:val="fr-FR"/>
        </w:rPr>
      </w:pPr>
    </w:p>
    <w:p w14:paraId="0746B4B0" w14:textId="77777777" w:rsidR="00522E03" w:rsidRPr="00522E03" w:rsidRDefault="00522E03" w:rsidP="00522E03">
      <w:pPr>
        <w:jc w:val="both"/>
        <w:rPr>
          <w:rFonts w:cs="Calibri"/>
          <w:color w:val="000000"/>
          <w:sz w:val="28"/>
          <w:szCs w:val="28"/>
          <w:lang w:val="de-AT"/>
        </w:rPr>
      </w:pPr>
      <w:r w:rsidRPr="00522E03">
        <w:rPr>
          <w:rFonts w:cs="Calibri"/>
          <w:b/>
          <w:color w:val="000000"/>
          <w:sz w:val="28"/>
          <w:szCs w:val="28"/>
          <w:lang w:val="fr-FR"/>
        </w:rPr>
        <w:t xml:space="preserve">271. </w:t>
      </w:r>
      <w:r w:rsidRPr="00522E03">
        <w:rPr>
          <w:rFonts w:cs="Calibri"/>
          <w:color w:val="000000"/>
          <w:sz w:val="28"/>
          <w:szCs w:val="28"/>
          <w:lang w:val="de-AT"/>
        </w:rPr>
        <w:t xml:space="preserve">Odgovor je pod D: </w:t>
      </w:r>
      <w:r w:rsidRPr="00522E03">
        <w:rPr>
          <w:rFonts w:cs="Calibri"/>
          <w:color w:val="000000"/>
          <w:sz w:val="28"/>
          <w:szCs w:val="28"/>
          <w:u w:val="single"/>
          <w:lang w:val="de-AT"/>
        </w:rPr>
        <w:t>Tragedija opšteg dobra</w:t>
      </w:r>
    </w:p>
    <w:p w14:paraId="3E8E6B46" w14:textId="77777777" w:rsidR="00522E03" w:rsidRPr="00522E03" w:rsidRDefault="00522E03" w:rsidP="00522E03">
      <w:pPr>
        <w:jc w:val="both"/>
        <w:rPr>
          <w:rFonts w:cs="Calibri"/>
          <w:color w:val="000000"/>
          <w:sz w:val="28"/>
          <w:szCs w:val="28"/>
          <w:u w:val="single"/>
          <w:lang w:val="de-AT"/>
        </w:rPr>
      </w:pPr>
    </w:p>
    <w:p w14:paraId="78B64421" w14:textId="77777777" w:rsidR="00522E03" w:rsidRPr="00522E03" w:rsidRDefault="00522E03" w:rsidP="00522E03">
      <w:pPr>
        <w:jc w:val="both"/>
        <w:rPr>
          <w:rFonts w:cs="Calibri"/>
          <w:b/>
          <w:i/>
          <w:color w:val="000000"/>
          <w:sz w:val="28"/>
          <w:szCs w:val="28"/>
          <w:lang w:val="de-AT"/>
        </w:rPr>
      </w:pPr>
      <w:r w:rsidRPr="00522E03">
        <w:rPr>
          <w:rFonts w:cs="Calibri"/>
          <w:b/>
          <w:i/>
          <w:color w:val="000000"/>
          <w:sz w:val="28"/>
          <w:szCs w:val="28"/>
          <w:lang w:val="de-AT"/>
        </w:rPr>
        <w:t>Objašnjenje:</w:t>
      </w:r>
    </w:p>
    <w:p w14:paraId="03608ED1" w14:textId="52B0504E" w:rsidR="00522E03" w:rsidRPr="00522E03" w:rsidRDefault="00522E03" w:rsidP="00522E03">
      <w:pPr>
        <w:jc w:val="both"/>
        <w:rPr>
          <w:rFonts w:cs="Calibri"/>
          <w:color w:val="000000"/>
          <w:sz w:val="28"/>
          <w:szCs w:val="28"/>
          <w:lang w:val="de-AT"/>
        </w:rPr>
      </w:pPr>
      <w:r w:rsidRPr="00522E03">
        <w:rPr>
          <w:rFonts w:cs="Calibri"/>
          <w:color w:val="000000"/>
          <w:sz w:val="28"/>
          <w:szCs w:val="28"/>
          <w:lang w:val="de-AT"/>
        </w:rPr>
        <w:t>Tragedija zajedničkog dobra je parabola koja upozorava na opasnosti lošeg upravljanja zajedničkim resursima. Pr</w:t>
      </w:r>
      <w:r w:rsidR="007460E5">
        <w:rPr>
          <w:rFonts w:cs="Calibri"/>
          <w:color w:val="000000"/>
          <w:sz w:val="28"/>
          <w:szCs w:val="28"/>
          <w:lang w:val="de-AT"/>
        </w:rPr>
        <w:t>iča govori o pastirima koji poklanja svoju zemlju na kojoj pasu zajedničke</w:t>
      </w:r>
      <w:r w:rsidRPr="00522E03">
        <w:rPr>
          <w:rFonts w:cs="Calibri"/>
          <w:color w:val="000000"/>
          <w:sz w:val="28"/>
          <w:szCs w:val="28"/>
          <w:lang w:val="de-AT"/>
        </w:rPr>
        <w:t xml:space="preserve"> krave/ovce.</w:t>
      </w:r>
      <w:r w:rsidR="007460E5">
        <w:rPr>
          <w:rFonts w:cs="Calibri"/>
          <w:color w:val="000000"/>
          <w:sz w:val="28"/>
          <w:szCs w:val="28"/>
          <w:lang w:val="de-AT"/>
        </w:rPr>
        <w:t xml:space="preserve"> Posle nekog vremena, prevelikom broju</w:t>
      </w:r>
      <w:r w:rsidRPr="00522E03">
        <w:rPr>
          <w:rFonts w:cs="Calibri"/>
          <w:color w:val="000000"/>
          <w:sz w:val="28"/>
          <w:szCs w:val="28"/>
          <w:lang w:val="de-AT"/>
        </w:rPr>
        <w:t xml:space="preserve"> životinja je dozvoljeno da pase na ovom zajedničkom zemljištu što dovodi do prekomerne ispaše i erozije zemljišta. Tako zemljište postaje nepodesno za ispašu životinja. Ova parabola može biti povezana sa bilo kojim zajedničkim resursom kao što su atmosfera, okeani, reke, riblji fond i još mnogo toga.</w:t>
      </w:r>
    </w:p>
    <w:p w14:paraId="2A539FE6" w14:textId="77777777" w:rsidR="00522E03" w:rsidRPr="00522E03" w:rsidRDefault="00522E03" w:rsidP="00522E03">
      <w:pPr>
        <w:jc w:val="both"/>
        <w:rPr>
          <w:rFonts w:cs="Calibri"/>
          <w:color w:val="000000"/>
          <w:sz w:val="28"/>
          <w:szCs w:val="28"/>
          <w:lang w:val="de-AT"/>
        </w:rPr>
      </w:pPr>
    </w:p>
    <w:p w14:paraId="652A0854"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272. </w:t>
      </w:r>
      <w:r w:rsidRPr="00522E03">
        <w:rPr>
          <w:rFonts w:cs="Calibri"/>
          <w:sz w:val="28"/>
          <w:szCs w:val="28"/>
          <w:lang w:val="de-AT"/>
        </w:rPr>
        <w:t xml:space="preserve">Odgovor je pod E: </w:t>
      </w:r>
      <w:r w:rsidRPr="00522E03">
        <w:rPr>
          <w:rFonts w:cs="Calibri"/>
          <w:sz w:val="28"/>
          <w:szCs w:val="28"/>
          <w:u w:val="single"/>
          <w:lang w:val="de-AT"/>
        </w:rPr>
        <w:t>Količinu biološki produktivnog zemljišta i vode potrebne za izdržavanje čoveka</w:t>
      </w:r>
    </w:p>
    <w:p w14:paraId="188E6D30" w14:textId="77777777" w:rsidR="00522E03" w:rsidRPr="00522E03" w:rsidRDefault="00522E03" w:rsidP="00522E03">
      <w:pPr>
        <w:jc w:val="both"/>
        <w:rPr>
          <w:rFonts w:cs="Calibri"/>
          <w:sz w:val="28"/>
          <w:szCs w:val="28"/>
          <w:lang w:val="de-AT"/>
        </w:rPr>
      </w:pPr>
    </w:p>
    <w:p w14:paraId="2AFF88C8"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282F18EE" w14:textId="77777777" w:rsidR="00522E03" w:rsidRPr="00522E03" w:rsidRDefault="00522E03" w:rsidP="00522E03">
      <w:pPr>
        <w:jc w:val="both"/>
        <w:rPr>
          <w:rFonts w:cs="Calibri"/>
          <w:sz w:val="28"/>
          <w:szCs w:val="28"/>
          <w:lang w:val="de-AT"/>
        </w:rPr>
      </w:pPr>
      <w:r w:rsidRPr="00522E03">
        <w:rPr>
          <w:rFonts w:cs="Calibri"/>
          <w:sz w:val="28"/>
          <w:szCs w:val="28"/>
          <w:lang w:val="de-AT"/>
        </w:rPr>
        <w:t>Ekološki otisak se definiše kao količina biološki produktivnog zemljišta i vode potrebnih za izdržavanje osobe. Ekološki otisak po glavi stanovnika je prosečan ekološki otisak pojedinca u datoj zemlji ili oblasti. Većina ljudi u razvijenim zemljama ima ekološki otisak koji prevazilazi sposobnost životne sredine da dopuni svoje obnovljive resurse.</w:t>
      </w:r>
    </w:p>
    <w:p w14:paraId="31DC25BF" w14:textId="77777777" w:rsidR="00522E03" w:rsidRPr="00522E03" w:rsidRDefault="00522E03" w:rsidP="00522E03">
      <w:pPr>
        <w:jc w:val="both"/>
        <w:rPr>
          <w:rFonts w:cs="Calibri"/>
          <w:sz w:val="28"/>
          <w:szCs w:val="28"/>
          <w:lang w:val="de-AT"/>
        </w:rPr>
      </w:pPr>
    </w:p>
    <w:p w14:paraId="65A0EE92"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273. </w:t>
      </w:r>
      <w:r w:rsidRPr="00522E03">
        <w:rPr>
          <w:rFonts w:cs="Calibri"/>
          <w:sz w:val="28"/>
          <w:szCs w:val="28"/>
          <w:lang w:val="de-AT"/>
        </w:rPr>
        <w:t xml:space="preserve">Odgovor je pod C: </w:t>
      </w:r>
      <w:r w:rsidRPr="00522E03">
        <w:rPr>
          <w:rFonts w:cs="Calibri"/>
          <w:sz w:val="28"/>
          <w:szCs w:val="28"/>
          <w:u w:val="single"/>
          <w:lang w:val="de-AT"/>
        </w:rPr>
        <w:t>Antropocensko izumiranje</w:t>
      </w:r>
    </w:p>
    <w:p w14:paraId="69ED3D3D" w14:textId="77777777" w:rsidR="00522E03" w:rsidRPr="00522E03" w:rsidRDefault="00522E03" w:rsidP="00522E03">
      <w:pPr>
        <w:jc w:val="both"/>
        <w:rPr>
          <w:rFonts w:cs="Calibri"/>
          <w:sz w:val="28"/>
          <w:szCs w:val="28"/>
          <w:lang w:val="de-AT"/>
        </w:rPr>
      </w:pPr>
    </w:p>
    <w:p w14:paraId="4D534412"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0E674A7F" w14:textId="77777777" w:rsidR="00522E03" w:rsidRPr="00522E03" w:rsidRDefault="00522E03" w:rsidP="00522E03">
      <w:pPr>
        <w:jc w:val="both"/>
        <w:rPr>
          <w:rFonts w:cs="Calibri"/>
          <w:sz w:val="28"/>
          <w:szCs w:val="28"/>
          <w:lang w:val="de-AT"/>
        </w:rPr>
      </w:pPr>
      <w:r w:rsidRPr="00522E03">
        <w:rPr>
          <w:rFonts w:cs="Calibri"/>
          <w:sz w:val="28"/>
          <w:szCs w:val="28"/>
          <w:lang w:val="de-AT"/>
        </w:rPr>
        <w:t>Antropocen, ili holocen, izumiranje, opisuje tekuće izumiranje hiljada vrsta tokom trenutne epohe. Većina ovih izumiranja je uzrokovana ljudskim uzrocima, bilo direktnim prekomernim lovom ili kao rezultat zagađenja i gubitka staništa. Očekuje se da će se ovo izumiranje intenzivirati tokom sledećeg veka kako se klimatske promene ubrzavaju i drastično menjaju mnoga staništa.</w:t>
      </w:r>
    </w:p>
    <w:p w14:paraId="2BA1A974" w14:textId="77777777" w:rsidR="00522E03" w:rsidRPr="00522E03" w:rsidRDefault="00522E03" w:rsidP="00522E03">
      <w:pPr>
        <w:jc w:val="both"/>
        <w:rPr>
          <w:rFonts w:cs="Calibri"/>
          <w:sz w:val="28"/>
          <w:szCs w:val="28"/>
          <w:lang w:val="de-AT"/>
        </w:rPr>
      </w:pPr>
    </w:p>
    <w:p w14:paraId="73EE8D45"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274. </w:t>
      </w:r>
      <w:r w:rsidRPr="00522E03">
        <w:rPr>
          <w:rFonts w:cs="Calibri"/>
          <w:sz w:val="28"/>
          <w:szCs w:val="28"/>
          <w:lang w:val="de-AT"/>
        </w:rPr>
        <w:t xml:space="preserve">Odgovor je pod C: </w:t>
      </w:r>
      <w:r w:rsidRPr="00522E03">
        <w:rPr>
          <w:rFonts w:cs="Calibri"/>
          <w:sz w:val="28"/>
          <w:szCs w:val="28"/>
          <w:u w:val="single"/>
          <w:lang w:val="de-AT"/>
        </w:rPr>
        <w:t>Svi procesi su stvoreni efektom staklene bašte</w:t>
      </w:r>
    </w:p>
    <w:p w14:paraId="21AE90DF" w14:textId="77777777" w:rsidR="00522E03" w:rsidRPr="00522E03" w:rsidRDefault="00522E03" w:rsidP="00522E03">
      <w:pPr>
        <w:jc w:val="both"/>
        <w:rPr>
          <w:rFonts w:cs="Calibri"/>
          <w:sz w:val="28"/>
          <w:szCs w:val="28"/>
          <w:lang w:val="de-AT"/>
        </w:rPr>
      </w:pPr>
    </w:p>
    <w:p w14:paraId="40F877C7"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1717F30C" w14:textId="77777777" w:rsidR="00522E03" w:rsidRPr="00522E03" w:rsidRDefault="00522E03" w:rsidP="00522E03">
      <w:pPr>
        <w:jc w:val="both"/>
        <w:rPr>
          <w:rFonts w:cs="Calibri"/>
          <w:sz w:val="28"/>
          <w:szCs w:val="28"/>
          <w:lang w:val="de-AT"/>
        </w:rPr>
      </w:pPr>
      <w:r w:rsidRPr="00522E03">
        <w:rPr>
          <w:rFonts w:cs="Calibri"/>
          <w:sz w:val="28"/>
          <w:szCs w:val="28"/>
          <w:lang w:val="de-AT"/>
        </w:rPr>
        <w:t>Efekat staklene bašte igra ulogu u svim opcijama zbog interakcije između sloja gasova koji okružuje zemlju i sunčevog zračenja koje se približava zemlji. Jednostavan način da ovo zapamtite je da pratite putanju sunčevog zračenja koje putuje od Sunca do Zemlje i razmislite o svim mogućim načinima na koje ovo zračenje može da putuje. Zračenje može da se odbija i da ne uđe, može da uđe i da se apsorbuje u površinu, ili može da uđe i da se odbije od površine zemlje, a zatim da se apsorbuje.</w:t>
      </w:r>
    </w:p>
    <w:p w14:paraId="0CD3E077" w14:textId="77777777" w:rsidR="00522E03" w:rsidRPr="00522E03" w:rsidRDefault="00522E03" w:rsidP="00522E03">
      <w:pPr>
        <w:jc w:val="both"/>
        <w:rPr>
          <w:rFonts w:cs="Calibri"/>
          <w:sz w:val="28"/>
          <w:szCs w:val="28"/>
          <w:lang w:val="de-AT"/>
        </w:rPr>
      </w:pPr>
    </w:p>
    <w:p w14:paraId="3756E52F" w14:textId="77777777" w:rsidR="00522E03" w:rsidRPr="00522E03" w:rsidRDefault="00522E03" w:rsidP="00522E03">
      <w:pPr>
        <w:jc w:val="both"/>
        <w:rPr>
          <w:rFonts w:cs="Calibri"/>
          <w:sz w:val="28"/>
          <w:szCs w:val="28"/>
          <w:lang w:val="fr-FR"/>
        </w:rPr>
      </w:pPr>
      <w:r w:rsidRPr="00522E03">
        <w:rPr>
          <w:rFonts w:cs="Calibri"/>
          <w:b/>
          <w:sz w:val="28"/>
          <w:szCs w:val="28"/>
          <w:lang w:val="de-AT"/>
        </w:rPr>
        <w:t xml:space="preserve">275. </w:t>
      </w:r>
      <w:r w:rsidRPr="00522E03">
        <w:rPr>
          <w:rFonts w:cs="Calibri"/>
          <w:sz w:val="28"/>
          <w:szCs w:val="28"/>
          <w:lang w:val="de-AT"/>
        </w:rPr>
        <w:t xml:space="preserve">Odgovor je pod B: </w:t>
      </w:r>
      <w:r w:rsidRPr="00522E03">
        <w:rPr>
          <w:rFonts w:cs="Calibri"/>
          <w:sz w:val="28"/>
          <w:szCs w:val="28"/>
          <w:u w:val="single"/>
          <w:lang w:val="de-AT"/>
        </w:rPr>
        <w:t>Norman Borlaug</w:t>
      </w:r>
    </w:p>
    <w:p w14:paraId="1BA31F82" w14:textId="77777777" w:rsidR="00522E03" w:rsidRPr="00522E03" w:rsidRDefault="00522E03" w:rsidP="00522E03">
      <w:pPr>
        <w:jc w:val="both"/>
        <w:rPr>
          <w:rFonts w:cs="Calibri"/>
          <w:sz w:val="28"/>
          <w:szCs w:val="28"/>
          <w:lang w:val="de-AT"/>
        </w:rPr>
      </w:pPr>
    </w:p>
    <w:p w14:paraId="5BFC7320"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7ED9759A" w14:textId="77777777" w:rsidR="00522E03" w:rsidRPr="00522E03" w:rsidRDefault="00522E03" w:rsidP="00522E03">
      <w:pPr>
        <w:jc w:val="both"/>
        <w:rPr>
          <w:rFonts w:cs="Calibri"/>
          <w:sz w:val="28"/>
          <w:szCs w:val="28"/>
          <w:lang w:val="de-AT"/>
        </w:rPr>
      </w:pPr>
      <w:r w:rsidRPr="00522E03">
        <w:rPr>
          <w:rFonts w:cs="Calibri"/>
          <w:sz w:val="28"/>
          <w:szCs w:val="28"/>
          <w:lang w:val="de-AT"/>
        </w:rPr>
        <w:t>Svi navedeni naučnici osim Normana Burlauga su odgovorni za rane studije efekta staklene bašte. Žozef Furije je govorio o efektu 1824. Klod Puje je dalje proučavao njegovo postojanje 1827. i 1838. Džon Tindal je sproveo eksperimentalna posmatranja 1859. godine.</w:t>
      </w:r>
    </w:p>
    <w:p w14:paraId="7781931F" w14:textId="77777777" w:rsidR="00522E03" w:rsidRPr="00522E03" w:rsidRDefault="00522E03" w:rsidP="00522E03">
      <w:pPr>
        <w:jc w:val="both"/>
        <w:rPr>
          <w:rFonts w:cs="Calibri"/>
          <w:sz w:val="28"/>
          <w:szCs w:val="28"/>
          <w:lang w:val="de-AT"/>
        </w:rPr>
      </w:pPr>
    </w:p>
    <w:p w14:paraId="40F607F8" w14:textId="77777777" w:rsidR="00522E03" w:rsidRPr="00522E03" w:rsidRDefault="00522E03" w:rsidP="00522E03">
      <w:pPr>
        <w:jc w:val="both"/>
        <w:rPr>
          <w:rFonts w:cs="Calibri"/>
          <w:sz w:val="28"/>
          <w:szCs w:val="28"/>
        </w:rPr>
      </w:pPr>
      <w:r w:rsidRPr="00522E03">
        <w:rPr>
          <w:rFonts w:cs="Calibri"/>
          <w:b/>
          <w:sz w:val="28"/>
          <w:szCs w:val="28"/>
          <w:lang w:val="de-AT"/>
        </w:rPr>
        <w:t xml:space="preserve">276. </w:t>
      </w:r>
      <w:r w:rsidRPr="00522E03">
        <w:rPr>
          <w:rFonts w:cs="Calibri"/>
          <w:sz w:val="28"/>
          <w:szCs w:val="28"/>
        </w:rPr>
        <w:t xml:space="preserve">Odgovor je pod D: </w:t>
      </w:r>
      <w:r w:rsidRPr="00522E03">
        <w:rPr>
          <w:rFonts w:cs="Calibri"/>
          <w:sz w:val="28"/>
          <w:szCs w:val="28"/>
          <w:u w:val="single"/>
        </w:rPr>
        <w:t>Nils Gustaf Ekholm</w:t>
      </w:r>
    </w:p>
    <w:p w14:paraId="399C8ABD" w14:textId="77777777" w:rsidR="00522E03" w:rsidRPr="00522E03" w:rsidRDefault="00522E03" w:rsidP="00522E03">
      <w:pPr>
        <w:jc w:val="both"/>
        <w:rPr>
          <w:rFonts w:cs="Calibri"/>
          <w:sz w:val="28"/>
          <w:szCs w:val="28"/>
          <w:u w:val="single"/>
        </w:rPr>
      </w:pPr>
    </w:p>
    <w:p w14:paraId="45833FBD"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57310FA6" w14:textId="77777777" w:rsidR="00522E03" w:rsidRPr="00522E03" w:rsidRDefault="00522E03" w:rsidP="00522E03">
      <w:pPr>
        <w:jc w:val="both"/>
        <w:rPr>
          <w:rFonts w:cs="Calibri"/>
          <w:b/>
          <w:i/>
          <w:sz w:val="28"/>
          <w:szCs w:val="28"/>
        </w:rPr>
      </w:pPr>
      <w:r w:rsidRPr="00522E03">
        <w:rPr>
          <w:rFonts w:cs="Calibri"/>
          <w:sz w:val="28"/>
          <w:szCs w:val="28"/>
        </w:rPr>
        <w:t>Ovaj termin je prvi upotrebio Nils Gustaf Ekholm 1901. Njegove rane studije uključivale su kako sagorevanje uglja može dodati nepotreban nivo ugljen-dioksida u atmosferu.</w:t>
      </w:r>
    </w:p>
    <w:p w14:paraId="103232EB" w14:textId="77777777" w:rsidR="00522E03" w:rsidRPr="00522E03" w:rsidRDefault="00522E03" w:rsidP="00522E03">
      <w:pPr>
        <w:jc w:val="both"/>
        <w:rPr>
          <w:rFonts w:cs="Calibri"/>
          <w:sz w:val="28"/>
          <w:szCs w:val="28"/>
        </w:rPr>
      </w:pPr>
    </w:p>
    <w:p w14:paraId="70D80C27" w14:textId="77777777" w:rsidR="00522E03" w:rsidRPr="00522E03" w:rsidRDefault="00522E03" w:rsidP="00522E03">
      <w:pPr>
        <w:jc w:val="both"/>
        <w:rPr>
          <w:rFonts w:cs="Calibri"/>
          <w:sz w:val="28"/>
          <w:szCs w:val="28"/>
          <w:lang w:val="de-AT"/>
        </w:rPr>
      </w:pPr>
      <w:r w:rsidRPr="00522E03">
        <w:rPr>
          <w:rFonts w:cs="Calibri"/>
          <w:b/>
          <w:sz w:val="28"/>
          <w:szCs w:val="28"/>
        </w:rPr>
        <w:t>277</w:t>
      </w:r>
      <w:r w:rsidRPr="00522E03">
        <w:rPr>
          <w:rFonts w:cs="Calibri"/>
          <w:sz w:val="28"/>
          <w:szCs w:val="28"/>
          <w:lang w:val="de-AT"/>
        </w:rPr>
        <w:t xml:space="preserve">. Odgovor je pod D: </w:t>
      </w:r>
      <w:r w:rsidRPr="00522E03">
        <w:rPr>
          <w:rFonts w:cs="Calibri"/>
          <w:sz w:val="28"/>
          <w:szCs w:val="28"/>
          <w:u w:val="single"/>
          <w:lang w:val="de-AT"/>
        </w:rPr>
        <w:t>Vodena para</w:t>
      </w:r>
    </w:p>
    <w:p w14:paraId="2B572982" w14:textId="77777777" w:rsidR="00522E03" w:rsidRPr="00522E03" w:rsidRDefault="00522E03" w:rsidP="00522E03">
      <w:pPr>
        <w:jc w:val="both"/>
        <w:rPr>
          <w:rFonts w:cs="Calibri"/>
          <w:sz w:val="28"/>
          <w:szCs w:val="28"/>
          <w:lang w:val="de-AT"/>
        </w:rPr>
      </w:pPr>
    </w:p>
    <w:p w14:paraId="49E02516"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36FB940F" w14:textId="40BB0169" w:rsidR="00522E03" w:rsidRDefault="00522E03" w:rsidP="00522E03">
      <w:pPr>
        <w:jc w:val="both"/>
        <w:rPr>
          <w:rFonts w:cs="Calibri"/>
          <w:sz w:val="28"/>
          <w:szCs w:val="28"/>
          <w:lang w:val="de-AT"/>
        </w:rPr>
      </w:pPr>
      <w:r w:rsidRPr="00522E03">
        <w:rPr>
          <w:rFonts w:cs="Calibri"/>
          <w:sz w:val="28"/>
          <w:szCs w:val="28"/>
          <w:lang w:val="de-AT"/>
        </w:rPr>
        <w:t>Vodena para ima najveći doprinos efektima gasova staklene bašte sa 36-70%. Drugi je ugljen-dioksid sa 9-26%, zatim metan sa 4-9% i na kraju ozon sa 3-7%.</w:t>
      </w:r>
    </w:p>
    <w:p w14:paraId="6C6BDFD5" w14:textId="7FFC0760" w:rsidR="00522E03" w:rsidRPr="00522E03" w:rsidRDefault="00522E03" w:rsidP="00522E03">
      <w:pPr>
        <w:jc w:val="both"/>
        <w:rPr>
          <w:rFonts w:cs="Calibri"/>
          <w:sz w:val="28"/>
          <w:szCs w:val="28"/>
          <w:lang w:val="de-AT"/>
        </w:rPr>
      </w:pPr>
    </w:p>
    <w:p w14:paraId="0176ED29"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278. </w:t>
      </w:r>
      <w:r w:rsidRPr="00522E03">
        <w:rPr>
          <w:rFonts w:cs="Calibri"/>
          <w:sz w:val="28"/>
          <w:szCs w:val="28"/>
          <w:lang w:val="de-AT"/>
        </w:rPr>
        <w:t xml:space="preserve">Odgovor je pod B: </w:t>
      </w:r>
      <w:r w:rsidRPr="00522E03">
        <w:rPr>
          <w:rFonts w:cs="Calibri"/>
          <w:sz w:val="28"/>
          <w:szCs w:val="28"/>
          <w:u w:val="single"/>
          <w:lang w:val="de-AT"/>
        </w:rPr>
        <w:t>Efekat staklene bašte se takođe primećuje na drugim planetama kao što su Mars i Venera.</w:t>
      </w:r>
    </w:p>
    <w:p w14:paraId="4A74FE42" w14:textId="77777777" w:rsidR="00522E03" w:rsidRPr="00522E03" w:rsidRDefault="00522E03" w:rsidP="00522E03">
      <w:pPr>
        <w:jc w:val="both"/>
        <w:rPr>
          <w:rFonts w:cs="Calibri"/>
          <w:sz w:val="28"/>
          <w:szCs w:val="28"/>
          <w:u w:val="single"/>
          <w:lang w:val="de-AT"/>
        </w:rPr>
      </w:pPr>
    </w:p>
    <w:p w14:paraId="054B04F2"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2A096420" w14:textId="58B004B2" w:rsidR="00522E03" w:rsidRDefault="00522E03" w:rsidP="00522E03">
      <w:pPr>
        <w:jc w:val="both"/>
        <w:rPr>
          <w:rFonts w:cs="Calibri"/>
          <w:sz w:val="28"/>
          <w:szCs w:val="28"/>
          <w:lang w:val="de-AT"/>
        </w:rPr>
      </w:pPr>
      <w:r w:rsidRPr="00522E03">
        <w:rPr>
          <w:rFonts w:cs="Calibri"/>
          <w:sz w:val="28"/>
          <w:szCs w:val="28"/>
          <w:lang w:val="de-AT"/>
        </w:rPr>
        <w:t>Efekat staklene bašte se takođe može naći na Marsu i Veneri. Efekat na Veneru je veliki zbog njene guste atmosfere napravljene od ugljen-dioksida.</w:t>
      </w:r>
    </w:p>
    <w:p w14:paraId="73B10F68" w14:textId="6D43FAC9" w:rsidR="00A02AF3" w:rsidRDefault="00A02AF3" w:rsidP="00522E03">
      <w:pPr>
        <w:jc w:val="both"/>
        <w:rPr>
          <w:rFonts w:cs="Calibri"/>
          <w:sz w:val="28"/>
          <w:szCs w:val="28"/>
          <w:lang w:val="de-AT"/>
        </w:rPr>
      </w:pPr>
    </w:p>
    <w:p w14:paraId="63F8D113" w14:textId="59456A49" w:rsidR="00A02AF3" w:rsidRDefault="00A02AF3" w:rsidP="00522E03">
      <w:pPr>
        <w:jc w:val="both"/>
        <w:rPr>
          <w:rFonts w:cs="Calibri"/>
          <w:sz w:val="28"/>
          <w:szCs w:val="28"/>
          <w:lang w:val="de-AT"/>
        </w:rPr>
      </w:pPr>
    </w:p>
    <w:p w14:paraId="570B54AD" w14:textId="77777777" w:rsidR="00A02AF3" w:rsidRPr="00522E03" w:rsidRDefault="00A02AF3" w:rsidP="00522E03">
      <w:pPr>
        <w:jc w:val="both"/>
        <w:rPr>
          <w:rFonts w:cs="Calibri"/>
          <w:sz w:val="28"/>
          <w:szCs w:val="28"/>
          <w:lang w:val="de-AT"/>
        </w:rPr>
      </w:pPr>
    </w:p>
    <w:p w14:paraId="4552D98B" w14:textId="77777777" w:rsidR="00522E03" w:rsidRPr="00522E03" w:rsidRDefault="00522E03" w:rsidP="00522E03">
      <w:pPr>
        <w:jc w:val="both"/>
        <w:rPr>
          <w:rFonts w:cs="Calibri"/>
          <w:sz w:val="28"/>
          <w:szCs w:val="28"/>
          <w:lang w:val="de-AT"/>
        </w:rPr>
      </w:pPr>
    </w:p>
    <w:p w14:paraId="167092FF"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279. </w:t>
      </w:r>
      <w:r w:rsidRPr="00522E03">
        <w:rPr>
          <w:rFonts w:cs="Calibri"/>
          <w:sz w:val="28"/>
          <w:szCs w:val="28"/>
          <w:lang w:val="de-AT"/>
        </w:rPr>
        <w:t xml:space="preserve">Odgovor je pod D: </w:t>
      </w:r>
      <w:r w:rsidRPr="00522E03">
        <w:rPr>
          <w:rFonts w:cs="Calibri"/>
          <w:sz w:val="28"/>
          <w:szCs w:val="28"/>
          <w:u w:val="single"/>
          <w:lang w:val="de-AT"/>
        </w:rPr>
        <w:t>Hranilišta za stoku i sintetička đubriva</w:t>
      </w:r>
    </w:p>
    <w:p w14:paraId="77C410E2" w14:textId="77777777" w:rsidR="00522E03" w:rsidRPr="00522E03" w:rsidRDefault="00522E03" w:rsidP="00522E03">
      <w:pPr>
        <w:jc w:val="both"/>
        <w:rPr>
          <w:rFonts w:cs="Calibri"/>
          <w:sz w:val="28"/>
          <w:szCs w:val="28"/>
          <w:lang w:val="de-AT"/>
        </w:rPr>
      </w:pPr>
    </w:p>
    <w:p w14:paraId="37C89C8C"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262A76CF" w14:textId="77777777" w:rsidR="00522E03" w:rsidRPr="00522E03" w:rsidRDefault="00522E03" w:rsidP="00522E03">
      <w:pPr>
        <w:jc w:val="both"/>
        <w:rPr>
          <w:rFonts w:cs="Calibri"/>
          <w:sz w:val="28"/>
          <w:szCs w:val="28"/>
          <w:lang w:val="de-AT"/>
        </w:rPr>
      </w:pPr>
      <w:r w:rsidRPr="00522E03">
        <w:rPr>
          <w:rFonts w:cs="Calibri"/>
          <w:sz w:val="28"/>
          <w:szCs w:val="28"/>
          <w:lang w:val="de-AT"/>
        </w:rPr>
        <w:t>Hemijska đubriva se proizvode za fiksiranje azota za polja farmera, i dok polja prirodno gube azot u atmosferu u obliku NO2, povećana količina fiksnog azota dovodi do većeg oslobađanja NO2. Tovilišta proizvode velike količine životinjskog otpada bogatog azotom, koji se takođe raspada i ulazi u atmosferu u ogromnim količinama.</w:t>
      </w:r>
    </w:p>
    <w:p w14:paraId="461CB5C5" w14:textId="77777777" w:rsidR="00522E03" w:rsidRPr="00522E03" w:rsidRDefault="00522E03" w:rsidP="00522E03">
      <w:pPr>
        <w:jc w:val="both"/>
        <w:rPr>
          <w:rFonts w:cs="Calibri"/>
          <w:sz w:val="28"/>
          <w:szCs w:val="28"/>
          <w:lang w:val="de-AT"/>
        </w:rPr>
      </w:pPr>
    </w:p>
    <w:p w14:paraId="567626D9"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280. </w:t>
      </w:r>
      <w:r w:rsidRPr="00522E03">
        <w:rPr>
          <w:rFonts w:cs="Calibri"/>
          <w:sz w:val="28"/>
          <w:szCs w:val="28"/>
          <w:lang w:val="de-AT"/>
        </w:rPr>
        <w:t xml:space="preserve">Odgovor je pod D: </w:t>
      </w:r>
      <w:r w:rsidRPr="00522E03">
        <w:rPr>
          <w:rFonts w:cs="Calibri"/>
          <w:sz w:val="28"/>
          <w:szCs w:val="28"/>
          <w:u w:val="single"/>
          <w:lang w:val="de-AT"/>
        </w:rPr>
        <w:t>Vodena para</w:t>
      </w:r>
    </w:p>
    <w:p w14:paraId="0DBD3C56" w14:textId="77777777" w:rsidR="00522E03" w:rsidRPr="00522E03" w:rsidRDefault="00522E03" w:rsidP="00522E03">
      <w:pPr>
        <w:jc w:val="both"/>
        <w:rPr>
          <w:rFonts w:cs="Calibri"/>
          <w:sz w:val="28"/>
          <w:szCs w:val="28"/>
          <w:lang w:val="de-AT"/>
        </w:rPr>
      </w:pPr>
    </w:p>
    <w:p w14:paraId="2FC05921"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01280F13" w14:textId="77777777" w:rsidR="00522E03" w:rsidRPr="00522E03" w:rsidRDefault="00522E03" w:rsidP="00522E03">
      <w:pPr>
        <w:jc w:val="both"/>
        <w:rPr>
          <w:rFonts w:cs="Calibri"/>
          <w:sz w:val="28"/>
          <w:szCs w:val="28"/>
          <w:lang w:val="de-AT"/>
        </w:rPr>
      </w:pPr>
      <w:r w:rsidRPr="00522E03">
        <w:rPr>
          <w:rFonts w:cs="Calibri"/>
          <w:sz w:val="28"/>
          <w:szCs w:val="28"/>
          <w:lang w:val="de-AT"/>
        </w:rPr>
        <w:t>Vodena para je najzastupljeniji gas staklene bašte u Zemljinoj atmosferi. Infracrveno zračenje koje se apsorbuje i reflektuje od površine Zemlje biva zarobljeno i reflektovano nazad na Zemljinu površinu gasovima staklene bašte u atmosferi u procesu poznatom kao "efekat staklene bašte".</w:t>
      </w:r>
    </w:p>
    <w:p w14:paraId="78D6F556" w14:textId="77777777" w:rsidR="00522E03" w:rsidRPr="00522E03" w:rsidRDefault="00522E03" w:rsidP="00522E03">
      <w:pPr>
        <w:jc w:val="both"/>
        <w:rPr>
          <w:rFonts w:cs="Calibri"/>
          <w:sz w:val="28"/>
          <w:szCs w:val="28"/>
          <w:lang w:val="de-AT"/>
        </w:rPr>
      </w:pPr>
    </w:p>
    <w:p w14:paraId="698ECF3D" w14:textId="77777777" w:rsidR="00522E03" w:rsidRPr="00522E03" w:rsidRDefault="00522E03" w:rsidP="00522E03">
      <w:pPr>
        <w:jc w:val="both"/>
        <w:rPr>
          <w:rFonts w:cs="Calibri"/>
          <w:sz w:val="28"/>
          <w:szCs w:val="28"/>
        </w:rPr>
      </w:pPr>
      <w:r w:rsidRPr="00522E03">
        <w:rPr>
          <w:rFonts w:cs="Calibri"/>
          <w:b/>
          <w:sz w:val="28"/>
          <w:szCs w:val="28"/>
          <w:lang w:val="de-AT"/>
        </w:rPr>
        <w:t xml:space="preserve">281. </w:t>
      </w:r>
      <w:r w:rsidRPr="00522E03">
        <w:rPr>
          <w:rFonts w:cs="Calibri"/>
          <w:sz w:val="28"/>
          <w:szCs w:val="28"/>
        </w:rPr>
        <w:t xml:space="preserve">Odgovor je pod A: </w:t>
      </w:r>
      <w:r w:rsidRPr="00522E03">
        <w:rPr>
          <w:rFonts w:cs="Calibri"/>
          <w:sz w:val="28"/>
          <w:szCs w:val="28"/>
          <w:u w:val="single"/>
        </w:rPr>
        <w:t>CCl2F2</w:t>
      </w:r>
    </w:p>
    <w:p w14:paraId="26B14B3A" w14:textId="77777777" w:rsidR="00522E03" w:rsidRPr="00522E03" w:rsidRDefault="00522E03" w:rsidP="00522E03">
      <w:pPr>
        <w:jc w:val="both"/>
        <w:rPr>
          <w:rFonts w:cs="Calibri"/>
          <w:sz w:val="28"/>
          <w:szCs w:val="28"/>
        </w:rPr>
      </w:pPr>
    </w:p>
    <w:p w14:paraId="7A9FB168"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5B65CB9B" w14:textId="1E31D69D" w:rsidR="00522E03" w:rsidRPr="00522E03" w:rsidRDefault="00522E03" w:rsidP="00522E03">
      <w:pPr>
        <w:jc w:val="both"/>
        <w:rPr>
          <w:rFonts w:cs="Calibri"/>
          <w:sz w:val="28"/>
          <w:szCs w:val="28"/>
          <w:lang w:val="fr-FR"/>
        </w:rPr>
      </w:pPr>
      <w:r w:rsidRPr="00522E03">
        <w:rPr>
          <w:rFonts w:cs="Calibri"/>
          <w:sz w:val="28"/>
          <w:szCs w:val="28"/>
        </w:rPr>
        <w:t xml:space="preserve">Jedini gas u ovim selekcijama koji proizvodi samo čovek je CCl2F2, koji je CFC ili hlorofluorougljenik. </w:t>
      </w:r>
      <w:r w:rsidRPr="00522E03">
        <w:rPr>
          <w:rFonts w:cs="Calibri"/>
          <w:sz w:val="28"/>
          <w:szCs w:val="28"/>
          <w:lang w:val="fr-FR"/>
        </w:rPr>
        <w:t>CCl2F2 su proizvodili ljudi i bio</w:t>
      </w:r>
      <w:r w:rsidR="00DB7A83">
        <w:rPr>
          <w:rFonts w:cs="Calibri"/>
          <w:sz w:val="28"/>
          <w:szCs w:val="28"/>
          <w:lang w:val="fr-FR"/>
        </w:rPr>
        <w:t xml:space="preserve"> je poznat kao freon-12. Tržiš</w:t>
      </w:r>
      <w:r w:rsidRPr="00522E03">
        <w:rPr>
          <w:rFonts w:cs="Calibri"/>
          <w:sz w:val="28"/>
          <w:szCs w:val="28"/>
          <w:lang w:val="fr-FR"/>
        </w:rPr>
        <w:t>no je korišćen kao veštačko rashladno sredstvo i aerosolno gorivo. CH4, metan, mogu proizvoditi mnogi drugi organizmi; ključni primer za to su krave. H</w:t>
      </w:r>
      <w:r w:rsidRPr="00522E03">
        <w:rPr>
          <w:rFonts w:cs="Calibri"/>
          <w:sz w:val="28"/>
          <w:szCs w:val="28"/>
          <w:vertAlign w:val="subscript"/>
          <w:lang w:val="fr-FR"/>
        </w:rPr>
        <w:t>2</w:t>
      </w:r>
      <w:r w:rsidRPr="00522E03">
        <w:rPr>
          <w:rFonts w:cs="Calibri"/>
          <w:sz w:val="28"/>
          <w:szCs w:val="28"/>
          <w:lang w:val="fr-FR"/>
        </w:rPr>
        <w:t>0, ili vodena para, ima mnogo prirodnog porekla kao što su vodena tela, i konačno CO</w:t>
      </w:r>
      <w:r w:rsidRPr="00522E03">
        <w:rPr>
          <w:rFonts w:cs="Calibri"/>
          <w:sz w:val="28"/>
          <w:szCs w:val="28"/>
          <w:vertAlign w:val="subscript"/>
          <w:lang w:val="fr-FR"/>
        </w:rPr>
        <w:t>2</w:t>
      </w:r>
      <w:r w:rsidRPr="00522E03">
        <w:rPr>
          <w:rFonts w:cs="Calibri"/>
          <w:sz w:val="28"/>
          <w:szCs w:val="28"/>
          <w:lang w:val="fr-FR"/>
        </w:rPr>
        <w:t xml:space="preserve"> takođe ima prirodne izvore kao što su vulkani.</w:t>
      </w:r>
    </w:p>
    <w:p w14:paraId="6B40D7A4" w14:textId="77777777" w:rsidR="00522E03" w:rsidRPr="00522E03" w:rsidRDefault="00522E03" w:rsidP="00522E03">
      <w:pPr>
        <w:jc w:val="both"/>
        <w:rPr>
          <w:rFonts w:cs="Calibri"/>
          <w:sz w:val="28"/>
          <w:szCs w:val="28"/>
          <w:lang w:val="fr-FR"/>
        </w:rPr>
      </w:pPr>
    </w:p>
    <w:p w14:paraId="319DA2B8" w14:textId="77777777" w:rsidR="00522E03" w:rsidRPr="00522E03" w:rsidRDefault="00522E03" w:rsidP="00522E03">
      <w:pPr>
        <w:jc w:val="both"/>
        <w:rPr>
          <w:rFonts w:cs="Calibri"/>
          <w:sz w:val="28"/>
          <w:szCs w:val="28"/>
          <w:lang w:val="de-AT"/>
        </w:rPr>
      </w:pPr>
      <w:r w:rsidRPr="00522E03">
        <w:rPr>
          <w:rFonts w:cs="Calibri"/>
          <w:b/>
          <w:sz w:val="28"/>
          <w:szCs w:val="28"/>
          <w:lang w:val="fr-FR"/>
        </w:rPr>
        <w:t xml:space="preserve">282. </w:t>
      </w:r>
      <w:r w:rsidRPr="00522E03">
        <w:rPr>
          <w:rFonts w:cs="Calibri"/>
          <w:sz w:val="28"/>
          <w:szCs w:val="28"/>
          <w:lang w:val="de-AT"/>
        </w:rPr>
        <w:t xml:space="preserve">Odgovor je pod C: </w:t>
      </w:r>
      <w:r w:rsidRPr="00522E03">
        <w:rPr>
          <w:rFonts w:cs="Calibri"/>
          <w:sz w:val="28"/>
          <w:szCs w:val="28"/>
          <w:u w:val="single"/>
          <w:lang w:val="de-AT"/>
        </w:rPr>
        <w:t>I nagib Zemlje oko svoje ose i Zemljina revolucija oko Sunca</w:t>
      </w:r>
    </w:p>
    <w:p w14:paraId="0778354E" w14:textId="77777777" w:rsidR="00522E03" w:rsidRPr="00522E03" w:rsidRDefault="00522E03" w:rsidP="00522E03">
      <w:pPr>
        <w:jc w:val="both"/>
        <w:rPr>
          <w:rFonts w:cs="Calibri"/>
          <w:sz w:val="28"/>
          <w:szCs w:val="28"/>
          <w:lang w:val="de-AT"/>
        </w:rPr>
      </w:pPr>
    </w:p>
    <w:p w14:paraId="29A19740"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373448A5" w14:textId="01B72B48" w:rsidR="00522E03" w:rsidRPr="00522E03" w:rsidRDefault="00522E03" w:rsidP="00522E03">
      <w:pPr>
        <w:jc w:val="both"/>
        <w:rPr>
          <w:rFonts w:cs="Calibri"/>
          <w:sz w:val="28"/>
          <w:szCs w:val="28"/>
          <w:lang w:val="de-AT"/>
        </w:rPr>
      </w:pPr>
      <w:r w:rsidRPr="00522E03">
        <w:rPr>
          <w:rFonts w:cs="Calibri"/>
          <w:sz w:val="28"/>
          <w:szCs w:val="28"/>
          <w:lang w:val="de-AT"/>
        </w:rPr>
        <w:t>Varijanca godišnjih nivoa CO</w:t>
      </w:r>
      <w:r w:rsidRPr="00522E03">
        <w:rPr>
          <w:rFonts w:cs="Calibri"/>
          <w:sz w:val="28"/>
          <w:szCs w:val="28"/>
          <w:vertAlign w:val="subscript"/>
          <w:lang w:val="de-AT"/>
        </w:rPr>
        <w:t>2</w:t>
      </w:r>
      <w:r w:rsidRPr="00522E03">
        <w:rPr>
          <w:rFonts w:cs="Calibri"/>
          <w:sz w:val="28"/>
          <w:szCs w:val="28"/>
          <w:lang w:val="de-AT"/>
        </w:rPr>
        <w:t xml:space="preserve"> može se objasniti kombinacijom nagiba Zemlje oko njene ose od 23,5</w:t>
      </w:r>
      <w:r w:rsidRPr="00522E03">
        <w:rPr>
          <w:rFonts w:ascii="Cambria Math" w:hAnsi="Cambria Math" w:cs="Cambria Math"/>
          <w:sz w:val="28"/>
          <w:szCs w:val="28"/>
          <w:vertAlign w:val="superscript"/>
          <w:lang w:val="de-AT"/>
        </w:rPr>
        <w:t>∘</w:t>
      </w:r>
      <w:r w:rsidRPr="00522E03">
        <w:rPr>
          <w:rFonts w:cs="Calibri"/>
          <w:sz w:val="28"/>
          <w:szCs w:val="28"/>
          <w:lang w:val="de-AT"/>
        </w:rPr>
        <w:t>, kao i okretanja Zemlje oko Sunca. Ova dva faktora su u sprezi jedan sa drugim</w:t>
      </w:r>
      <w:r w:rsidR="00DB7A83">
        <w:rPr>
          <w:rFonts w:cs="Calibri"/>
          <w:sz w:val="28"/>
          <w:szCs w:val="28"/>
          <w:lang w:val="de-AT"/>
        </w:rPr>
        <w:t xml:space="preserve"> i</w:t>
      </w:r>
      <w:r w:rsidRPr="00522E03">
        <w:rPr>
          <w:rFonts w:cs="Calibri"/>
          <w:sz w:val="28"/>
          <w:szCs w:val="28"/>
          <w:lang w:val="de-AT"/>
        </w:rPr>
        <w:t xml:space="preserve"> stvaraju godišnja doba. Pošto severna hemisfera ima mnogo više biljnih površina u poređenju sa južnom hemisferom, Zemlja može da apsorbuje više ugljen-dioksida tokom letnje i prolećne sezone zbog visokog nivoa fotosinteze; međutim, kada je severna hemisfera u jeseni i zimi, mnoge njene biljke ne mogu da fotosintezuju, što dovodi do skoka atmosferskog ugljen-dioksida.</w:t>
      </w:r>
    </w:p>
    <w:p w14:paraId="6BD3A5F9" w14:textId="77777777" w:rsidR="00522E03" w:rsidRPr="00522E03" w:rsidRDefault="00522E03" w:rsidP="00522E03">
      <w:pPr>
        <w:jc w:val="both"/>
        <w:rPr>
          <w:rFonts w:cs="Calibri"/>
          <w:sz w:val="28"/>
          <w:szCs w:val="28"/>
          <w:lang w:val="de-AT"/>
        </w:rPr>
      </w:pPr>
    </w:p>
    <w:p w14:paraId="31933EF7"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283. </w:t>
      </w:r>
      <w:r w:rsidRPr="00522E03">
        <w:rPr>
          <w:rFonts w:cs="Calibri"/>
          <w:sz w:val="28"/>
          <w:szCs w:val="28"/>
          <w:lang w:val="de-AT"/>
        </w:rPr>
        <w:t xml:space="preserve">Odgovor je pod A: </w:t>
      </w:r>
      <w:r w:rsidRPr="00522E03">
        <w:rPr>
          <w:rFonts w:cs="Calibri"/>
          <w:sz w:val="28"/>
          <w:szCs w:val="28"/>
          <w:u w:val="single"/>
          <w:lang w:val="de-AT"/>
        </w:rPr>
        <w:t>Severna hemisfera doživljava zimu</w:t>
      </w:r>
    </w:p>
    <w:p w14:paraId="78E346CB" w14:textId="77777777" w:rsidR="00522E03" w:rsidRPr="00522E03" w:rsidRDefault="00522E03" w:rsidP="00522E03">
      <w:pPr>
        <w:jc w:val="both"/>
        <w:rPr>
          <w:rFonts w:cs="Calibri"/>
          <w:sz w:val="28"/>
          <w:szCs w:val="28"/>
          <w:lang w:val="de-AT"/>
        </w:rPr>
      </w:pPr>
    </w:p>
    <w:p w14:paraId="421FDB5F"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5B2FAEA4" w14:textId="4E27F576" w:rsidR="00522E03" w:rsidRPr="00522E03" w:rsidRDefault="00522E03" w:rsidP="00522E03">
      <w:pPr>
        <w:jc w:val="both"/>
        <w:rPr>
          <w:rFonts w:cs="Calibri"/>
          <w:sz w:val="28"/>
          <w:szCs w:val="28"/>
          <w:lang w:val="de-AT"/>
        </w:rPr>
      </w:pPr>
      <w:r w:rsidRPr="00522E03">
        <w:rPr>
          <w:rFonts w:cs="Calibri"/>
          <w:sz w:val="28"/>
          <w:szCs w:val="28"/>
          <w:lang w:val="de-AT"/>
        </w:rPr>
        <w:t>Severna hemisfera ima mnogo veću bazalnu površinu u poređenju sa južnom hemisferom. Kada je severna hemisfera zimi, mnoge njene biljke nisu u stanju da fotosintezuju, stoga globalni nivoi CO</w:t>
      </w:r>
      <w:r w:rsidRPr="00522E03">
        <w:rPr>
          <w:rFonts w:cs="Calibri"/>
          <w:sz w:val="28"/>
          <w:szCs w:val="28"/>
          <w:vertAlign w:val="subscript"/>
          <w:lang w:val="de-AT"/>
        </w:rPr>
        <w:t>2</w:t>
      </w:r>
      <w:r w:rsidR="00651841">
        <w:rPr>
          <w:rFonts w:cs="Calibri"/>
          <w:sz w:val="28"/>
          <w:szCs w:val="28"/>
          <w:lang w:val="de-AT"/>
        </w:rPr>
        <w:t xml:space="preserve"> raste</w:t>
      </w:r>
      <w:r w:rsidRPr="00522E03">
        <w:rPr>
          <w:rFonts w:cs="Calibri"/>
          <w:sz w:val="28"/>
          <w:szCs w:val="28"/>
          <w:lang w:val="de-AT"/>
        </w:rPr>
        <w:t xml:space="preserve"> zbog mnogo manjeg broja biljaka koje aktivno uzimaju taj CO</w:t>
      </w:r>
      <w:r w:rsidRPr="00522E03">
        <w:rPr>
          <w:rFonts w:cs="Calibri"/>
          <w:sz w:val="28"/>
          <w:szCs w:val="28"/>
          <w:vertAlign w:val="subscript"/>
          <w:lang w:val="de-AT"/>
        </w:rPr>
        <w:t xml:space="preserve">2 </w:t>
      </w:r>
      <w:r w:rsidRPr="00522E03">
        <w:rPr>
          <w:rFonts w:cs="Calibri"/>
          <w:sz w:val="28"/>
          <w:szCs w:val="28"/>
          <w:lang w:val="de-AT"/>
        </w:rPr>
        <w:t>za svoje fotosintetske procese. Po istom principu, kada severna hemisfera doživljava proleće i let</w:t>
      </w:r>
      <w:r w:rsidR="00651841">
        <w:rPr>
          <w:rFonts w:cs="Calibri"/>
          <w:sz w:val="28"/>
          <w:szCs w:val="28"/>
          <w:lang w:val="de-AT"/>
        </w:rPr>
        <w:t>o, nivoi ugljen-dioksida opada</w:t>
      </w:r>
      <w:r w:rsidRPr="00522E03">
        <w:rPr>
          <w:rFonts w:cs="Calibri"/>
          <w:sz w:val="28"/>
          <w:szCs w:val="28"/>
          <w:lang w:val="de-AT"/>
        </w:rPr>
        <w:t xml:space="preserve"> zbog veće fotosintetske aktivnosti.</w:t>
      </w:r>
    </w:p>
    <w:p w14:paraId="4F4BAF55" w14:textId="77777777" w:rsidR="00522E03" w:rsidRPr="00522E03" w:rsidRDefault="00522E03" w:rsidP="00522E03">
      <w:pPr>
        <w:jc w:val="both"/>
        <w:rPr>
          <w:rFonts w:cs="Calibri"/>
          <w:sz w:val="28"/>
          <w:szCs w:val="28"/>
          <w:lang w:val="de-AT"/>
        </w:rPr>
      </w:pPr>
    </w:p>
    <w:p w14:paraId="25921CFB"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284. </w:t>
      </w:r>
      <w:r w:rsidRPr="00522E03">
        <w:rPr>
          <w:rFonts w:cs="Calibri"/>
          <w:sz w:val="28"/>
          <w:szCs w:val="28"/>
          <w:lang w:val="de-AT"/>
        </w:rPr>
        <w:t xml:space="preserve">Odgovor je pod A: </w:t>
      </w:r>
      <w:r w:rsidRPr="00522E03">
        <w:rPr>
          <w:rFonts w:cs="Calibri"/>
          <w:sz w:val="28"/>
          <w:szCs w:val="28"/>
          <w:u w:val="single"/>
          <w:lang w:val="de-AT"/>
        </w:rPr>
        <w:t>Ugljen dioksid, metan, azot oksid</w:t>
      </w:r>
    </w:p>
    <w:p w14:paraId="716E9F80" w14:textId="77777777" w:rsidR="00522E03" w:rsidRPr="00522E03" w:rsidRDefault="00522E03" w:rsidP="00522E03">
      <w:pPr>
        <w:jc w:val="both"/>
        <w:rPr>
          <w:rFonts w:cs="Calibri"/>
          <w:sz w:val="28"/>
          <w:szCs w:val="28"/>
          <w:lang w:val="de-AT"/>
        </w:rPr>
      </w:pPr>
    </w:p>
    <w:p w14:paraId="3BE9D4EE"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149A89CD" w14:textId="77777777" w:rsidR="00522E03" w:rsidRPr="00522E03" w:rsidRDefault="00522E03" w:rsidP="00522E03">
      <w:pPr>
        <w:jc w:val="both"/>
        <w:rPr>
          <w:rFonts w:cs="Calibri"/>
          <w:sz w:val="28"/>
          <w:szCs w:val="28"/>
          <w:lang w:val="de-AT"/>
        </w:rPr>
      </w:pPr>
      <w:r w:rsidRPr="00522E03">
        <w:rPr>
          <w:rFonts w:cs="Calibri"/>
          <w:sz w:val="28"/>
          <w:szCs w:val="28"/>
          <w:lang w:val="de-AT"/>
        </w:rPr>
        <w:t>Efekat staklene bašte nastaje kako temperatura u Zemljinoj atmosferi raste. Gasovi staklene bašte zadržavaju toplotu u Zemljinoj atmosferi. Kako sunčeva svetlost ulazi u Zemljinu atmosferu, ona prolazi kroz gasoviti sloj i Zemljina površina apsorbuje deo energije i reflektuje deo energije. Ovi reflektovani zraci energije bivaju zarobljeni između Zemljine površine i atmosfere. Neki uobičajeni gasovi staklene bašte uključuju: ugljen-dioksid, metan, azot-oksid i troposferski ozon. Helijum i azot su dva gasa u atmosferi, ali ne doprinose efektu staklene bašte.</w:t>
      </w:r>
    </w:p>
    <w:p w14:paraId="07A54110" w14:textId="77777777" w:rsidR="00522E03" w:rsidRPr="00522E03" w:rsidRDefault="00522E03" w:rsidP="00522E03">
      <w:pPr>
        <w:jc w:val="both"/>
        <w:rPr>
          <w:rFonts w:cs="Calibri"/>
          <w:sz w:val="28"/>
          <w:szCs w:val="28"/>
          <w:lang w:val="de-AT"/>
        </w:rPr>
      </w:pPr>
    </w:p>
    <w:p w14:paraId="69BDB024"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285. </w:t>
      </w:r>
      <w:r w:rsidRPr="00522E03">
        <w:rPr>
          <w:rFonts w:cs="Calibri"/>
          <w:sz w:val="28"/>
          <w:szCs w:val="28"/>
          <w:lang w:val="de-AT"/>
        </w:rPr>
        <w:t>Odgovor je pod B:</w:t>
      </w:r>
    </w:p>
    <w:p w14:paraId="2D1B5129" w14:textId="77777777" w:rsidR="00522E03" w:rsidRPr="00522E03" w:rsidRDefault="00522E03" w:rsidP="00522E03">
      <w:pPr>
        <w:jc w:val="both"/>
        <w:rPr>
          <w:rFonts w:cs="Calibri"/>
          <w:sz w:val="28"/>
          <w:szCs w:val="28"/>
          <w:u w:val="single"/>
          <w:lang w:val="de-AT"/>
        </w:rPr>
      </w:pPr>
      <w:r w:rsidRPr="00522E03">
        <w:rPr>
          <w:rFonts w:cs="Calibri"/>
          <w:sz w:val="28"/>
          <w:szCs w:val="28"/>
          <w:u w:val="single"/>
          <w:lang w:val="de-AT"/>
        </w:rPr>
        <w:t>Spaljivanjem nusproizvoda metana za gorivo će se iskoristiti moćan gas staklene bašte, smanjiti unos gasova staklene bašte u atmosferu i smanjiti zavisnost od energije dobijene iz fosilnih goriva.</w:t>
      </w:r>
    </w:p>
    <w:p w14:paraId="0C0563F2" w14:textId="77777777" w:rsidR="00522E03" w:rsidRPr="00522E03" w:rsidRDefault="00522E03" w:rsidP="00522E03">
      <w:pPr>
        <w:jc w:val="both"/>
        <w:rPr>
          <w:rFonts w:cs="Calibri"/>
          <w:sz w:val="28"/>
          <w:szCs w:val="28"/>
          <w:u w:val="single"/>
          <w:lang w:val="de-AT"/>
        </w:rPr>
      </w:pPr>
    </w:p>
    <w:p w14:paraId="45D7EA6B"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0748EADC" w14:textId="77777777" w:rsidR="00522E03" w:rsidRPr="00522E03" w:rsidRDefault="00522E03" w:rsidP="00522E03">
      <w:pPr>
        <w:jc w:val="both"/>
        <w:rPr>
          <w:rFonts w:cs="Calibri"/>
          <w:sz w:val="28"/>
          <w:szCs w:val="28"/>
          <w:lang w:val="de-AT"/>
        </w:rPr>
      </w:pPr>
      <w:r w:rsidRPr="00522E03">
        <w:rPr>
          <w:rFonts w:cs="Calibri"/>
          <w:sz w:val="28"/>
          <w:szCs w:val="28"/>
          <w:lang w:val="de-AT"/>
        </w:rPr>
        <w:t>Gas metan koji proizvode životinje  je veoma moćan gas staklene bašte, sa molekulima koji zadržavaju mnogo više toplote u našoj atmosferi nego ugljen-dioksid. Kada se metan sagoreva, ugljen-dioksid i vodena para se oslobađaju u atmosferu, ali ove pare imaju relativno benigni uticaj na globalno zagrevanje u poređenju sa oslobađanjem metana, da se ne koristi kao gorivo. Stoga, prikupljanje gasa metana iz poljoprivrednog otpada sprečava izlazak snažnih gasova staklene bašte u atmosferu i takođe smanjuje zavisnost od energije dobijene iz fosilnih goriva.</w:t>
      </w:r>
    </w:p>
    <w:p w14:paraId="1366A130" w14:textId="77777777" w:rsidR="00522E03" w:rsidRPr="00522E03" w:rsidRDefault="00522E03" w:rsidP="00522E03">
      <w:pPr>
        <w:jc w:val="both"/>
        <w:rPr>
          <w:rFonts w:cs="Calibri"/>
          <w:sz w:val="28"/>
          <w:szCs w:val="28"/>
          <w:lang w:val="de-AT"/>
        </w:rPr>
      </w:pPr>
    </w:p>
    <w:p w14:paraId="634268CE" w14:textId="77777777" w:rsidR="00522E03" w:rsidRPr="00522E03" w:rsidRDefault="00522E03" w:rsidP="00522E03">
      <w:pPr>
        <w:jc w:val="both"/>
        <w:rPr>
          <w:rFonts w:cs="Calibri"/>
          <w:sz w:val="28"/>
          <w:szCs w:val="28"/>
          <w:lang w:val="fr-FR"/>
        </w:rPr>
      </w:pPr>
      <w:r w:rsidRPr="00522E03">
        <w:rPr>
          <w:rFonts w:cs="Calibri"/>
          <w:b/>
          <w:sz w:val="28"/>
          <w:szCs w:val="28"/>
          <w:lang w:val="de-AT"/>
        </w:rPr>
        <w:t xml:space="preserve">286. </w:t>
      </w:r>
      <w:r w:rsidRPr="00522E03">
        <w:rPr>
          <w:rFonts w:cs="Calibri"/>
          <w:sz w:val="28"/>
          <w:szCs w:val="28"/>
          <w:lang w:val="fr-FR"/>
        </w:rPr>
        <w:t xml:space="preserve">Odgovor je pod A: </w:t>
      </w:r>
      <w:r w:rsidRPr="00522E03">
        <w:rPr>
          <w:rFonts w:cs="Calibri"/>
          <w:sz w:val="28"/>
          <w:szCs w:val="28"/>
          <w:u w:val="single"/>
          <w:lang w:val="fr-FR"/>
        </w:rPr>
        <w:t>CFC su efikasniji u apsorpciji toplotnog zračenja.</w:t>
      </w:r>
    </w:p>
    <w:p w14:paraId="05BB93C9" w14:textId="77777777" w:rsidR="00522E03" w:rsidRPr="00522E03" w:rsidRDefault="00522E03" w:rsidP="00522E03">
      <w:pPr>
        <w:jc w:val="both"/>
        <w:rPr>
          <w:rFonts w:cs="Calibri"/>
          <w:sz w:val="28"/>
          <w:szCs w:val="28"/>
          <w:lang w:val="fr-FR"/>
        </w:rPr>
      </w:pPr>
    </w:p>
    <w:p w14:paraId="08213D8C"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7E42C7D2" w14:textId="393AA3F7" w:rsidR="00522E03" w:rsidRDefault="00522E03" w:rsidP="00522E03">
      <w:pPr>
        <w:jc w:val="both"/>
        <w:rPr>
          <w:rFonts w:cs="Calibri"/>
          <w:sz w:val="28"/>
          <w:szCs w:val="28"/>
          <w:lang w:val="fr-FR"/>
        </w:rPr>
      </w:pPr>
      <w:r w:rsidRPr="00522E03">
        <w:rPr>
          <w:rFonts w:cs="Calibri"/>
          <w:sz w:val="28"/>
          <w:szCs w:val="28"/>
          <w:lang w:val="fr-FR"/>
        </w:rPr>
        <w:t>Hlorofluorougljenici, poznatiji kao CFC, su netoksične, nezapaljive hemikalije koje sadrže atome ugljenika, hlora i fluora. Koriste se u proizvodnji aerosolnih sprejeva, pena i materijala za pakovanje, kao rastvarači i kao rashladna sredstva. Iako je uglavnom inertan u nižoj atmosferi, ta niska reaktivnost omogućava CFC-ima životni vek koji može premašiti 100 godina, dajući im vremena da se šire u gornju atmosferu i stratosferu. Jednom u stratosferi, sunčevo ultraljubičasto (ili toplotno) zračenje je dovoljno snažno da izazove cepanje C-Cl veze, što ga čini aktivnim reduktorom ozona. Štaviše, CFC apsorbuju i emituju apsorbuju i emituju infracrveno zračenje u opsegu talasnih dužina koje emituje Zemlja, čineći ih snažnim gasovima staklene bašte.</w:t>
      </w:r>
    </w:p>
    <w:p w14:paraId="19B10BF5" w14:textId="20BBC246" w:rsidR="002434EC" w:rsidRDefault="002434EC" w:rsidP="00522E03">
      <w:pPr>
        <w:jc w:val="both"/>
        <w:rPr>
          <w:rFonts w:cs="Calibri"/>
          <w:sz w:val="28"/>
          <w:szCs w:val="28"/>
          <w:lang w:val="fr-FR"/>
        </w:rPr>
      </w:pPr>
    </w:p>
    <w:p w14:paraId="3F7C7B4D" w14:textId="72856B28" w:rsidR="002434EC" w:rsidRDefault="002434EC" w:rsidP="00522E03">
      <w:pPr>
        <w:jc w:val="both"/>
        <w:rPr>
          <w:rFonts w:cs="Calibri"/>
          <w:sz w:val="28"/>
          <w:szCs w:val="28"/>
          <w:lang w:val="fr-FR"/>
        </w:rPr>
      </w:pPr>
    </w:p>
    <w:p w14:paraId="036CD4BF" w14:textId="77777777" w:rsidR="002434EC" w:rsidRPr="00522E03" w:rsidRDefault="002434EC" w:rsidP="00522E03">
      <w:pPr>
        <w:jc w:val="both"/>
        <w:rPr>
          <w:rFonts w:cs="Calibri"/>
          <w:sz w:val="28"/>
          <w:szCs w:val="28"/>
          <w:lang w:val="fr-FR"/>
        </w:rPr>
      </w:pPr>
    </w:p>
    <w:p w14:paraId="62F8CAAF" w14:textId="77777777" w:rsidR="00522E03" w:rsidRPr="00522E03" w:rsidRDefault="00522E03" w:rsidP="00522E03">
      <w:pPr>
        <w:jc w:val="both"/>
        <w:rPr>
          <w:rFonts w:cs="Calibri"/>
          <w:sz w:val="28"/>
          <w:szCs w:val="28"/>
          <w:lang w:val="fr-FR"/>
        </w:rPr>
      </w:pPr>
    </w:p>
    <w:p w14:paraId="7D847E1A"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287. </w:t>
      </w:r>
      <w:r w:rsidRPr="00522E03">
        <w:rPr>
          <w:rFonts w:cs="Calibri"/>
          <w:sz w:val="28"/>
          <w:szCs w:val="28"/>
          <w:lang w:val="fr-FR"/>
        </w:rPr>
        <w:t xml:space="preserve">Odgovor je pod C: </w:t>
      </w:r>
      <w:r w:rsidRPr="00522E03">
        <w:rPr>
          <w:rFonts w:cs="Calibri"/>
          <w:sz w:val="28"/>
          <w:szCs w:val="28"/>
          <w:u w:val="single"/>
          <w:lang w:val="fr-FR"/>
        </w:rPr>
        <w:t>Invazivne vrste</w:t>
      </w:r>
    </w:p>
    <w:p w14:paraId="5EE6A62D" w14:textId="77777777" w:rsidR="00522E03" w:rsidRPr="00522E03" w:rsidRDefault="00522E03" w:rsidP="00522E03">
      <w:pPr>
        <w:jc w:val="both"/>
        <w:rPr>
          <w:rFonts w:cs="Calibri"/>
          <w:sz w:val="28"/>
          <w:szCs w:val="28"/>
          <w:lang w:val="fr-FR"/>
        </w:rPr>
      </w:pPr>
    </w:p>
    <w:p w14:paraId="5181FA91"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02766DF0" w14:textId="77777777" w:rsidR="00522E03" w:rsidRPr="00522E03" w:rsidRDefault="00522E03" w:rsidP="00522E03">
      <w:pPr>
        <w:jc w:val="both"/>
        <w:rPr>
          <w:rFonts w:cs="Calibri"/>
          <w:sz w:val="28"/>
          <w:szCs w:val="28"/>
          <w:lang w:val="fr-FR"/>
        </w:rPr>
      </w:pPr>
      <w:r w:rsidRPr="00522E03">
        <w:rPr>
          <w:rFonts w:cs="Calibri"/>
          <w:sz w:val="28"/>
          <w:szCs w:val="28"/>
          <w:lang w:val="fr-FR"/>
        </w:rPr>
        <w:t>Problemi invazivnih vrsta se najčešće javljaju zbog ljudske aktivnosti, a ne zbog pomeranja globalnog proseka temperature. Zakiseljavanje okeana je direktno povezano sa nivoom CO</w:t>
      </w:r>
      <w:r w:rsidRPr="00522E03">
        <w:rPr>
          <w:rFonts w:cs="Calibri"/>
          <w:sz w:val="28"/>
          <w:szCs w:val="28"/>
          <w:vertAlign w:val="subscript"/>
          <w:lang w:val="fr-FR"/>
        </w:rPr>
        <w:t>2</w:t>
      </w:r>
      <w:r w:rsidRPr="00522E03">
        <w:rPr>
          <w:rFonts w:cs="Calibri"/>
          <w:sz w:val="28"/>
          <w:szCs w:val="28"/>
          <w:lang w:val="fr-FR"/>
        </w:rPr>
        <w:t xml:space="preserve"> u atmosferi i samim tim globalnim zagrevanjem. Globalno zagrevanje takođe može indirektno dovesti do gubitka staništa zbog promene nivoa padavina i proseka temperature unutar regiona.</w:t>
      </w:r>
    </w:p>
    <w:p w14:paraId="14643AD3" w14:textId="77777777" w:rsidR="00522E03" w:rsidRPr="00522E03" w:rsidRDefault="00522E03" w:rsidP="00522E03">
      <w:pPr>
        <w:rPr>
          <w:rFonts w:cs="Calibri"/>
          <w:sz w:val="28"/>
          <w:szCs w:val="28"/>
          <w:lang w:val="fr-FR"/>
        </w:rPr>
      </w:pPr>
    </w:p>
    <w:p w14:paraId="643171B1" w14:textId="77777777" w:rsidR="00522E03" w:rsidRPr="00522E03" w:rsidRDefault="00522E03" w:rsidP="00522E03">
      <w:pPr>
        <w:rPr>
          <w:rFonts w:cs="Calibri"/>
          <w:sz w:val="28"/>
          <w:szCs w:val="28"/>
          <w:lang w:val="fr-FR"/>
        </w:rPr>
      </w:pPr>
      <w:r w:rsidRPr="00522E03">
        <w:rPr>
          <w:rFonts w:cs="Calibri"/>
          <w:b/>
          <w:sz w:val="28"/>
          <w:szCs w:val="28"/>
          <w:lang w:val="fr-FR"/>
        </w:rPr>
        <w:t>288.</w:t>
      </w:r>
      <w:r w:rsidRPr="00522E03">
        <w:rPr>
          <w:rFonts w:cs="Calibri"/>
          <w:sz w:val="28"/>
          <w:szCs w:val="28"/>
          <w:lang w:val="fr-FR"/>
        </w:rPr>
        <w:t xml:space="preserve"> Odgovor je pod A: </w:t>
      </w:r>
      <w:r w:rsidRPr="00522E03">
        <w:rPr>
          <w:rFonts w:cs="Calibri"/>
          <w:sz w:val="28"/>
          <w:szCs w:val="28"/>
          <w:u w:val="single"/>
          <w:lang w:val="fr-FR"/>
        </w:rPr>
        <w:t>7</w:t>
      </w:r>
    </w:p>
    <w:p w14:paraId="57E37741" w14:textId="77777777" w:rsidR="00522E03" w:rsidRPr="00522E03" w:rsidRDefault="00522E03" w:rsidP="00522E03">
      <w:pPr>
        <w:rPr>
          <w:rFonts w:cs="Calibri"/>
          <w:sz w:val="28"/>
          <w:szCs w:val="28"/>
          <w:lang w:val="fr-FR"/>
        </w:rPr>
      </w:pPr>
    </w:p>
    <w:p w14:paraId="4C62DE4A" w14:textId="77777777" w:rsidR="00522E03" w:rsidRPr="00522E03" w:rsidRDefault="00522E03" w:rsidP="00522E03">
      <w:pPr>
        <w:rPr>
          <w:rFonts w:cs="Calibri"/>
          <w:b/>
          <w:i/>
          <w:sz w:val="28"/>
          <w:szCs w:val="28"/>
          <w:lang w:val="fr-FR"/>
        </w:rPr>
      </w:pPr>
      <w:r w:rsidRPr="00522E03">
        <w:rPr>
          <w:rFonts w:cs="Calibri"/>
          <w:b/>
          <w:i/>
          <w:sz w:val="28"/>
          <w:szCs w:val="28"/>
          <w:lang w:val="fr-FR"/>
        </w:rPr>
        <w:t>Objašnjenje:</w:t>
      </w:r>
    </w:p>
    <w:p w14:paraId="07F6A962" w14:textId="7A2BD74E" w:rsidR="00522E03" w:rsidRPr="00522E03" w:rsidRDefault="00522E03" w:rsidP="00522E03">
      <w:pPr>
        <w:jc w:val="both"/>
        <w:rPr>
          <w:rFonts w:cs="Calibri"/>
          <w:sz w:val="28"/>
          <w:szCs w:val="28"/>
          <w:lang w:val="fr-FR"/>
        </w:rPr>
      </w:pPr>
      <w:r w:rsidRPr="00522E03">
        <w:rPr>
          <w:rFonts w:cs="Calibri"/>
          <w:sz w:val="28"/>
          <w:szCs w:val="28"/>
          <w:lang w:val="fr-FR"/>
        </w:rPr>
        <w:t>Prema NASA-i, bilo je 7 ciklusa zagrevanja i hlađenja u proteklih 650.000 godina. Razlog zašto ovaj ciklus ima toliki publicitet je zbog brzog porasta temperature tokom ukupnog hladnog perioda. Činjenica da je stopa zagrevanja znatno brža, u korelaciji sa lju</w:t>
      </w:r>
      <w:r w:rsidR="00651841">
        <w:rPr>
          <w:rFonts w:cs="Calibri"/>
          <w:sz w:val="28"/>
          <w:szCs w:val="28"/>
          <w:lang w:val="fr-FR"/>
        </w:rPr>
        <w:t>dskim razvojem, razlog je tolike</w:t>
      </w:r>
      <w:r w:rsidRPr="00522E03">
        <w:rPr>
          <w:rFonts w:cs="Calibri"/>
          <w:sz w:val="28"/>
          <w:szCs w:val="28"/>
          <w:lang w:val="fr-FR"/>
        </w:rPr>
        <w:t xml:space="preserve"> zabrinutosti naučnika zbog globalnog zagrevanja.</w:t>
      </w:r>
    </w:p>
    <w:p w14:paraId="1CCCC8AE" w14:textId="77777777" w:rsidR="00522E03" w:rsidRPr="00522E03" w:rsidRDefault="00522E03" w:rsidP="00522E03">
      <w:pPr>
        <w:jc w:val="both"/>
        <w:rPr>
          <w:rFonts w:cs="Calibri"/>
          <w:sz w:val="28"/>
          <w:szCs w:val="28"/>
          <w:lang w:val="fr-FR"/>
        </w:rPr>
      </w:pPr>
    </w:p>
    <w:p w14:paraId="773B77E6"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289. </w:t>
      </w:r>
      <w:r w:rsidRPr="00522E03">
        <w:rPr>
          <w:rFonts w:cs="Calibri"/>
          <w:sz w:val="28"/>
          <w:szCs w:val="28"/>
          <w:lang w:val="fr-FR"/>
        </w:rPr>
        <w:t xml:space="preserve">Odgovor je pod D: </w:t>
      </w:r>
      <w:r w:rsidRPr="00522E03">
        <w:rPr>
          <w:rFonts w:cs="Calibri"/>
          <w:sz w:val="28"/>
          <w:szCs w:val="28"/>
          <w:u w:val="single"/>
          <w:lang w:val="fr-FR"/>
        </w:rPr>
        <w:t>Sve su to potencijalni problemi</w:t>
      </w:r>
    </w:p>
    <w:p w14:paraId="3F73B7B4" w14:textId="77777777" w:rsidR="00522E03" w:rsidRPr="00522E03" w:rsidRDefault="00522E03" w:rsidP="00522E03">
      <w:pPr>
        <w:jc w:val="both"/>
        <w:rPr>
          <w:rFonts w:cs="Calibri"/>
          <w:sz w:val="28"/>
          <w:szCs w:val="28"/>
          <w:lang w:val="fr-FR"/>
        </w:rPr>
      </w:pPr>
    </w:p>
    <w:p w14:paraId="555B45B0"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298D4DDA" w14:textId="77777777" w:rsidR="00522E03" w:rsidRPr="00522E03" w:rsidRDefault="00522E03" w:rsidP="00522E03">
      <w:pPr>
        <w:jc w:val="both"/>
        <w:rPr>
          <w:rFonts w:cs="Calibri"/>
          <w:sz w:val="28"/>
          <w:szCs w:val="28"/>
          <w:lang w:val="fr-FR"/>
        </w:rPr>
      </w:pPr>
      <w:r w:rsidRPr="00522E03">
        <w:rPr>
          <w:rFonts w:cs="Calibri"/>
          <w:sz w:val="28"/>
          <w:szCs w:val="28"/>
          <w:lang w:val="fr-FR"/>
        </w:rPr>
        <w:t>Sve ovo su verovatni efekti kontinuiranog globalnog zagrevanja. Smanjenje zaliha hrane i vode je takođe važan ishod koji treba uzeti u obzir - to bi posebno moglo dovesti do problema imigracije u vezi sa izbeglicama iz životne sredine i drugim međunarodnim krizama.</w:t>
      </w:r>
    </w:p>
    <w:p w14:paraId="2CF060AA" w14:textId="77777777" w:rsidR="00522E03" w:rsidRPr="00522E03" w:rsidRDefault="00522E03" w:rsidP="00522E03">
      <w:pPr>
        <w:jc w:val="both"/>
        <w:rPr>
          <w:rFonts w:cs="Calibri"/>
          <w:sz w:val="28"/>
          <w:szCs w:val="28"/>
          <w:lang w:val="fr-FR"/>
        </w:rPr>
      </w:pPr>
    </w:p>
    <w:p w14:paraId="1CB923A4"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290. </w:t>
      </w:r>
      <w:r w:rsidRPr="00522E03">
        <w:rPr>
          <w:rFonts w:cs="Calibri"/>
          <w:sz w:val="28"/>
          <w:szCs w:val="28"/>
          <w:lang w:val="fr-FR"/>
        </w:rPr>
        <w:t xml:space="preserve">Odgovor je pod A: </w:t>
      </w:r>
      <w:r w:rsidRPr="00522E03">
        <w:rPr>
          <w:rFonts w:cs="Calibri"/>
          <w:sz w:val="28"/>
          <w:szCs w:val="28"/>
          <w:u w:val="single"/>
          <w:lang w:val="fr-FR"/>
        </w:rPr>
        <w:t>CFC (hlorofluorougljenici)</w:t>
      </w:r>
    </w:p>
    <w:p w14:paraId="059901CE" w14:textId="77777777" w:rsidR="00522E03" w:rsidRPr="00522E03" w:rsidRDefault="00522E03" w:rsidP="00522E03">
      <w:pPr>
        <w:jc w:val="both"/>
        <w:rPr>
          <w:rFonts w:cs="Calibri"/>
          <w:sz w:val="28"/>
          <w:szCs w:val="28"/>
          <w:u w:val="single"/>
          <w:lang w:val="fr-FR"/>
        </w:rPr>
      </w:pPr>
    </w:p>
    <w:p w14:paraId="59E6EA4A"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0AB70A67" w14:textId="77777777" w:rsidR="00522E03" w:rsidRPr="00522E03" w:rsidRDefault="00522E03" w:rsidP="00522E03">
      <w:pPr>
        <w:jc w:val="both"/>
        <w:rPr>
          <w:rFonts w:cs="Calibri"/>
          <w:sz w:val="28"/>
          <w:szCs w:val="28"/>
          <w:lang w:val="fr-FR"/>
        </w:rPr>
      </w:pPr>
      <w:r w:rsidRPr="00522E03">
        <w:rPr>
          <w:rFonts w:cs="Calibri"/>
          <w:sz w:val="28"/>
          <w:szCs w:val="28"/>
          <w:lang w:val="fr-FR"/>
        </w:rPr>
        <w:t>Klasično je poznato da su CFC-i izuzetno degradirajući ozonski omotač, toliko da su CFC-e zabranjene u Sjedinjenim Državama 1970-ih u nadi da će obuzdati širenje rupe u ozonskom omotaču. CFC-ovi su takođe veoma plodni u stratosferi, gde se nalazi ozonski omotač.</w:t>
      </w:r>
    </w:p>
    <w:p w14:paraId="2B16CC03" w14:textId="77777777" w:rsidR="00522E03" w:rsidRPr="00522E03" w:rsidRDefault="00522E03" w:rsidP="00522E03">
      <w:pPr>
        <w:jc w:val="both"/>
        <w:rPr>
          <w:rFonts w:cs="Calibri"/>
          <w:sz w:val="28"/>
          <w:szCs w:val="28"/>
          <w:lang w:val="fr-FR"/>
        </w:rPr>
      </w:pPr>
    </w:p>
    <w:p w14:paraId="249D6A94" w14:textId="77777777" w:rsidR="00522E03" w:rsidRPr="00522E03" w:rsidRDefault="00522E03" w:rsidP="00522E03">
      <w:pPr>
        <w:jc w:val="both"/>
        <w:rPr>
          <w:rFonts w:cs="Calibri"/>
          <w:sz w:val="28"/>
          <w:szCs w:val="28"/>
        </w:rPr>
      </w:pPr>
      <w:r w:rsidRPr="00522E03">
        <w:rPr>
          <w:rFonts w:cs="Calibri"/>
          <w:b/>
          <w:sz w:val="28"/>
          <w:szCs w:val="28"/>
          <w:lang w:val="fr-FR"/>
        </w:rPr>
        <w:t xml:space="preserve">291. </w:t>
      </w:r>
      <w:r w:rsidRPr="00522E03">
        <w:rPr>
          <w:rFonts w:cs="Calibri"/>
          <w:sz w:val="28"/>
          <w:szCs w:val="28"/>
          <w:lang w:val="de-AT"/>
        </w:rPr>
        <w:t>Odgovor je pod C:</w:t>
      </w:r>
      <w:r w:rsidRPr="00522E03">
        <w:rPr>
          <w:rFonts w:cs="Calibri"/>
          <w:sz w:val="28"/>
          <w:szCs w:val="28"/>
          <w:u w:val="single"/>
          <w:lang w:val="de-AT"/>
        </w:rPr>
        <w:t xml:space="preserve"> H</w:t>
      </w:r>
      <w:r w:rsidRPr="00522E03">
        <w:rPr>
          <w:rFonts w:cs="Calibri"/>
          <w:sz w:val="28"/>
          <w:szCs w:val="28"/>
          <w:u w:val="single"/>
          <w:vertAlign w:val="subscript"/>
          <w:lang w:val="de-AT"/>
        </w:rPr>
        <w:t>2</w:t>
      </w:r>
      <w:r w:rsidRPr="00522E03">
        <w:rPr>
          <w:rFonts w:cs="Calibri"/>
          <w:sz w:val="28"/>
          <w:szCs w:val="28"/>
          <w:u w:val="single"/>
          <w:lang w:val="de-AT"/>
        </w:rPr>
        <w:t>O</w:t>
      </w:r>
    </w:p>
    <w:p w14:paraId="460E814A" w14:textId="77777777" w:rsidR="00522E03" w:rsidRPr="00522E03" w:rsidRDefault="00522E03" w:rsidP="00522E03">
      <w:pPr>
        <w:jc w:val="both"/>
        <w:rPr>
          <w:rFonts w:cs="Calibri"/>
          <w:sz w:val="28"/>
          <w:szCs w:val="28"/>
          <w:lang w:val="de-AT"/>
        </w:rPr>
      </w:pPr>
    </w:p>
    <w:p w14:paraId="3582BF56"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73F31CB5" w14:textId="4DBDF181" w:rsidR="00522E03" w:rsidRDefault="00522E03" w:rsidP="00522E03">
      <w:pPr>
        <w:jc w:val="both"/>
        <w:rPr>
          <w:rFonts w:cs="Calibri"/>
          <w:sz w:val="28"/>
          <w:szCs w:val="28"/>
          <w:lang w:val="de-AT"/>
        </w:rPr>
      </w:pPr>
      <w:r w:rsidRPr="00522E03">
        <w:rPr>
          <w:rFonts w:cs="Calibri"/>
          <w:sz w:val="28"/>
          <w:szCs w:val="28"/>
          <w:lang w:val="de-AT"/>
        </w:rPr>
        <w:t>Iako je H</w:t>
      </w:r>
      <w:r w:rsidRPr="00522E03">
        <w:rPr>
          <w:rFonts w:cs="Calibri"/>
          <w:sz w:val="28"/>
          <w:szCs w:val="28"/>
          <w:vertAlign w:val="subscript"/>
          <w:lang w:val="de-AT"/>
        </w:rPr>
        <w:t>2</w:t>
      </w:r>
      <w:r w:rsidRPr="00522E03">
        <w:rPr>
          <w:rFonts w:cs="Calibri"/>
          <w:sz w:val="28"/>
          <w:szCs w:val="28"/>
          <w:lang w:val="de-AT"/>
        </w:rPr>
        <w:t>O još uvek tehnički gas staklene bašte, trenutno nije pod kontrolom Kjoto protokola zbog svoje inherentne prirode da se pretežno proizvodi prirodnim putem. Drugi razlog za ovo je taj što je vodenu paru teško pratiti, jer je tipično netačkasti izvor gasova staklene bašte. Većina netačkastih izvora zagađenja ili otpada obično nije pod kontrolom Zakona o životnoj sredini u ovom trenutku.</w:t>
      </w:r>
    </w:p>
    <w:p w14:paraId="0AE6B7F6" w14:textId="5627C924" w:rsidR="002434EC" w:rsidRDefault="002434EC" w:rsidP="00522E03">
      <w:pPr>
        <w:jc w:val="both"/>
        <w:rPr>
          <w:rFonts w:cs="Calibri"/>
          <w:sz w:val="28"/>
          <w:szCs w:val="28"/>
          <w:lang w:val="de-AT"/>
        </w:rPr>
      </w:pPr>
    </w:p>
    <w:p w14:paraId="4F5C58E5" w14:textId="77777777" w:rsidR="002434EC" w:rsidRPr="00522E03" w:rsidRDefault="002434EC" w:rsidP="00522E03">
      <w:pPr>
        <w:jc w:val="both"/>
        <w:rPr>
          <w:rFonts w:cs="Calibri"/>
          <w:sz w:val="28"/>
          <w:szCs w:val="28"/>
          <w:lang w:val="de-AT"/>
        </w:rPr>
      </w:pPr>
    </w:p>
    <w:p w14:paraId="50A13D1F" w14:textId="77777777" w:rsidR="00522E03" w:rsidRPr="00522E03" w:rsidRDefault="00522E03" w:rsidP="00522E03">
      <w:pPr>
        <w:jc w:val="both"/>
        <w:rPr>
          <w:rFonts w:cs="Calibri"/>
          <w:sz w:val="28"/>
          <w:szCs w:val="28"/>
          <w:lang w:val="de-AT"/>
        </w:rPr>
      </w:pPr>
    </w:p>
    <w:p w14:paraId="54B2A15B"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292. </w:t>
      </w:r>
      <w:r w:rsidRPr="00522E03">
        <w:rPr>
          <w:rFonts w:cs="Calibri"/>
          <w:sz w:val="28"/>
          <w:szCs w:val="28"/>
          <w:lang w:val="de-AT"/>
        </w:rPr>
        <w:t xml:space="preserve">Odgovor je pod E: </w:t>
      </w:r>
      <w:r w:rsidRPr="00522E03">
        <w:rPr>
          <w:rFonts w:cs="Calibri"/>
          <w:sz w:val="28"/>
          <w:szCs w:val="28"/>
          <w:u w:val="single"/>
          <w:lang w:val="de-AT"/>
        </w:rPr>
        <w:t>Neon</w:t>
      </w:r>
    </w:p>
    <w:p w14:paraId="63E50AC1" w14:textId="77777777" w:rsidR="00522E03" w:rsidRPr="00522E03" w:rsidRDefault="00522E03" w:rsidP="00522E03">
      <w:pPr>
        <w:jc w:val="both"/>
        <w:rPr>
          <w:rFonts w:cs="Calibri"/>
          <w:sz w:val="28"/>
          <w:szCs w:val="28"/>
          <w:lang w:val="de-AT"/>
        </w:rPr>
      </w:pPr>
    </w:p>
    <w:p w14:paraId="64DA8120"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2D98A1DC" w14:textId="77777777" w:rsidR="00522E03" w:rsidRPr="00522E03" w:rsidRDefault="00522E03" w:rsidP="00522E03">
      <w:pPr>
        <w:jc w:val="both"/>
        <w:rPr>
          <w:rFonts w:cs="Calibri"/>
          <w:sz w:val="28"/>
          <w:szCs w:val="28"/>
          <w:lang w:val="de-AT"/>
        </w:rPr>
      </w:pPr>
      <w:r w:rsidRPr="00522E03">
        <w:rPr>
          <w:rFonts w:cs="Calibri"/>
          <w:sz w:val="28"/>
          <w:szCs w:val="28"/>
          <w:lang w:val="de-AT"/>
        </w:rPr>
        <w:t>Fluor, hlor, brom i jod su svi halogeni. S druge strane, neon je inertni plemeniti gas.</w:t>
      </w:r>
    </w:p>
    <w:p w14:paraId="53864AB7" w14:textId="77777777" w:rsidR="00522E03" w:rsidRPr="00522E03" w:rsidRDefault="00522E03" w:rsidP="00522E03">
      <w:pPr>
        <w:jc w:val="both"/>
        <w:rPr>
          <w:rFonts w:cs="Calibri"/>
          <w:sz w:val="28"/>
          <w:szCs w:val="28"/>
          <w:lang w:val="de-AT"/>
        </w:rPr>
      </w:pPr>
    </w:p>
    <w:p w14:paraId="61ED277E"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293. </w:t>
      </w:r>
      <w:r w:rsidRPr="00522E03">
        <w:rPr>
          <w:rFonts w:cs="Calibri"/>
          <w:sz w:val="28"/>
          <w:szCs w:val="28"/>
          <w:lang w:val="de-AT"/>
        </w:rPr>
        <w:t xml:space="preserve">Odgovor je pod B: </w:t>
      </w:r>
      <w:r w:rsidRPr="00522E03">
        <w:rPr>
          <w:rFonts w:cs="Calibri"/>
          <w:sz w:val="28"/>
          <w:szCs w:val="28"/>
          <w:u w:val="single"/>
          <w:lang w:val="de-AT"/>
        </w:rPr>
        <w:t>Katarakte, opekotina</w:t>
      </w:r>
    </w:p>
    <w:p w14:paraId="621104E2" w14:textId="77777777" w:rsidR="00522E03" w:rsidRPr="00522E03" w:rsidRDefault="00522E03" w:rsidP="00522E03">
      <w:pPr>
        <w:jc w:val="both"/>
        <w:rPr>
          <w:rFonts w:cs="Calibri"/>
          <w:sz w:val="28"/>
          <w:szCs w:val="28"/>
          <w:u w:val="single"/>
          <w:lang w:val="de-AT"/>
        </w:rPr>
      </w:pPr>
    </w:p>
    <w:p w14:paraId="41F53276"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769DA2F8" w14:textId="77777777" w:rsidR="00522E03" w:rsidRPr="00522E03" w:rsidRDefault="00522E03" w:rsidP="00522E03">
      <w:pPr>
        <w:jc w:val="both"/>
        <w:rPr>
          <w:rFonts w:cs="Calibri"/>
          <w:sz w:val="28"/>
          <w:szCs w:val="28"/>
          <w:lang w:val="de-AT"/>
        </w:rPr>
      </w:pPr>
      <w:r w:rsidRPr="00522E03">
        <w:rPr>
          <w:rFonts w:cs="Calibri"/>
          <w:sz w:val="28"/>
          <w:szCs w:val="28"/>
          <w:lang w:val="de-AT"/>
        </w:rPr>
        <w:t>Katarakte, rak kože i opekotine od sunca visokog intenziteta su u porastu u ovim zemljama zbog oštećenja ozonskog omotača, a samim tim i veće izloženosti štetnim UV zracima.</w:t>
      </w:r>
    </w:p>
    <w:p w14:paraId="1881F696" w14:textId="77777777" w:rsidR="00522E03" w:rsidRPr="00522E03" w:rsidRDefault="00522E03" w:rsidP="00522E03">
      <w:pPr>
        <w:jc w:val="both"/>
        <w:rPr>
          <w:rFonts w:cs="Calibri"/>
          <w:sz w:val="28"/>
          <w:szCs w:val="28"/>
          <w:lang w:val="de-AT"/>
        </w:rPr>
      </w:pPr>
    </w:p>
    <w:p w14:paraId="4CDDA0F3"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294. </w:t>
      </w:r>
      <w:r w:rsidRPr="00522E03">
        <w:rPr>
          <w:rFonts w:cs="Calibri"/>
          <w:sz w:val="28"/>
          <w:szCs w:val="28"/>
          <w:lang w:val="de-AT"/>
        </w:rPr>
        <w:t xml:space="preserve">Odgovor je pod C: </w:t>
      </w:r>
      <w:r w:rsidRPr="00522E03">
        <w:rPr>
          <w:rFonts w:cs="Calibri"/>
          <w:sz w:val="28"/>
          <w:szCs w:val="28"/>
          <w:u w:val="single"/>
          <w:lang w:val="de-AT"/>
        </w:rPr>
        <w:t>Oštećenje ozonskog omotača</w:t>
      </w:r>
    </w:p>
    <w:p w14:paraId="6D74568D" w14:textId="77777777" w:rsidR="00522E03" w:rsidRPr="00522E03" w:rsidRDefault="00522E03" w:rsidP="00522E03">
      <w:pPr>
        <w:jc w:val="both"/>
        <w:rPr>
          <w:rFonts w:cs="Calibri"/>
          <w:sz w:val="28"/>
          <w:szCs w:val="28"/>
          <w:lang w:val="de-AT"/>
        </w:rPr>
      </w:pPr>
    </w:p>
    <w:p w14:paraId="23295BFB"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04BA704C" w14:textId="77777777" w:rsidR="00522E03" w:rsidRPr="00522E03" w:rsidRDefault="00522E03" w:rsidP="00522E03">
      <w:pPr>
        <w:jc w:val="both"/>
        <w:rPr>
          <w:rFonts w:cs="Calibri"/>
          <w:sz w:val="28"/>
          <w:szCs w:val="28"/>
          <w:lang w:val="de-AT"/>
        </w:rPr>
      </w:pPr>
      <w:r w:rsidRPr="00522E03">
        <w:rPr>
          <w:rFonts w:cs="Calibri"/>
          <w:sz w:val="28"/>
          <w:szCs w:val="28"/>
          <w:lang w:val="de-AT"/>
        </w:rPr>
        <w:t>Montrealski protokol je međunarodni ugovor za postepeno ukidanje proizvodnje hemikalija koje oštećuju ozonski omotač, uključujući CFC i halougljenike.</w:t>
      </w:r>
    </w:p>
    <w:p w14:paraId="7F72CB5A" w14:textId="77777777" w:rsidR="00522E03" w:rsidRPr="00522E03" w:rsidRDefault="00522E03" w:rsidP="00522E03">
      <w:pPr>
        <w:jc w:val="both"/>
        <w:rPr>
          <w:rFonts w:cs="Calibri"/>
          <w:sz w:val="28"/>
          <w:szCs w:val="28"/>
          <w:lang w:val="de-AT"/>
        </w:rPr>
      </w:pPr>
    </w:p>
    <w:p w14:paraId="71F0414A" w14:textId="0AEACCAD" w:rsidR="00522E03" w:rsidRPr="00522E03" w:rsidRDefault="00522E03" w:rsidP="00522E03">
      <w:pPr>
        <w:jc w:val="both"/>
        <w:rPr>
          <w:rFonts w:cs="Calibri"/>
          <w:sz w:val="28"/>
          <w:szCs w:val="28"/>
          <w:vertAlign w:val="subscript"/>
        </w:rPr>
      </w:pPr>
      <w:r w:rsidRPr="00522E03">
        <w:rPr>
          <w:rFonts w:cs="Calibri"/>
          <w:b/>
          <w:sz w:val="28"/>
          <w:szCs w:val="28"/>
          <w:lang w:val="de-AT"/>
        </w:rPr>
        <w:t xml:space="preserve">295. </w:t>
      </w:r>
      <w:r w:rsidR="00316B32">
        <w:rPr>
          <w:rFonts w:cs="Calibri"/>
          <w:sz w:val="28"/>
          <w:szCs w:val="28"/>
        </w:rPr>
        <w:t>O</w:t>
      </w:r>
      <w:r w:rsidRPr="00522E03">
        <w:rPr>
          <w:rFonts w:cs="Calibri"/>
          <w:sz w:val="28"/>
          <w:szCs w:val="28"/>
        </w:rPr>
        <w:t xml:space="preserve">dgovor je pod D: </w:t>
      </w:r>
      <w:r w:rsidRPr="00522E03">
        <w:rPr>
          <w:rFonts w:cs="Calibri"/>
          <w:sz w:val="28"/>
          <w:szCs w:val="28"/>
          <w:u w:val="single"/>
        </w:rPr>
        <w:t>NO</w:t>
      </w:r>
      <w:r w:rsidRPr="00522E03">
        <w:rPr>
          <w:rFonts w:cs="Calibri"/>
          <w:sz w:val="28"/>
          <w:szCs w:val="28"/>
          <w:u w:val="single"/>
          <w:vertAlign w:val="subscript"/>
        </w:rPr>
        <w:t>2</w:t>
      </w:r>
    </w:p>
    <w:p w14:paraId="2905AEFE" w14:textId="77777777" w:rsidR="00522E03" w:rsidRPr="00522E03" w:rsidRDefault="00522E03" w:rsidP="00522E03">
      <w:pPr>
        <w:jc w:val="both"/>
        <w:rPr>
          <w:rFonts w:cs="Calibri"/>
          <w:sz w:val="28"/>
          <w:szCs w:val="28"/>
        </w:rPr>
      </w:pPr>
    </w:p>
    <w:p w14:paraId="5A170A88"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40FBEF74" w14:textId="77777777" w:rsidR="00522E03" w:rsidRPr="00522E03" w:rsidRDefault="00522E03" w:rsidP="00522E03">
      <w:pPr>
        <w:jc w:val="both"/>
        <w:rPr>
          <w:rFonts w:cs="Calibri"/>
          <w:sz w:val="28"/>
          <w:szCs w:val="28"/>
        </w:rPr>
      </w:pPr>
      <w:r w:rsidRPr="00522E03">
        <w:rPr>
          <w:rFonts w:cs="Calibri"/>
          <w:sz w:val="28"/>
          <w:szCs w:val="28"/>
        </w:rPr>
        <w:t>Svi proizvodi se zamenjuju osim azot-dioksida; većina nitrata se razmenjuje između zemljišta i atmosfere. Kiseonik se lako razmenjuje između vazdušnih masa i vodenih masa tokom ciklusa vode. Okeani takođe apsorbuju ugljen-dioksid iz vazdušnih masa putem razmene gasova. Najzad, toplota se takođe razmenjuje uglavnom zbog razlika u specifičnom sadržaju toplote vode i okolnog vazduha.</w:t>
      </w:r>
    </w:p>
    <w:p w14:paraId="1C1E0C23" w14:textId="77777777" w:rsidR="00522E03" w:rsidRPr="00522E03" w:rsidRDefault="00522E03" w:rsidP="00522E03">
      <w:pPr>
        <w:jc w:val="both"/>
        <w:rPr>
          <w:rFonts w:cs="Calibri"/>
          <w:sz w:val="28"/>
          <w:szCs w:val="28"/>
        </w:rPr>
      </w:pPr>
    </w:p>
    <w:p w14:paraId="47C449C5" w14:textId="77777777" w:rsidR="00522E03" w:rsidRPr="00522E03" w:rsidRDefault="00522E03" w:rsidP="00522E03">
      <w:pPr>
        <w:jc w:val="both"/>
        <w:rPr>
          <w:rFonts w:cs="Calibri"/>
          <w:sz w:val="28"/>
          <w:szCs w:val="28"/>
        </w:rPr>
      </w:pPr>
      <w:r w:rsidRPr="00522E03">
        <w:rPr>
          <w:rFonts w:cs="Calibri"/>
          <w:b/>
          <w:sz w:val="28"/>
          <w:szCs w:val="28"/>
        </w:rPr>
        <w:t xml:space="preserve">296. </w:t>
      </w:r>
      <w:r w:rsidRPr="00522E03">
        <w:rPr>
          <w:rFonts w:cs="Calibri"/>
          <w:sz w:val="28"/>
          <w:szCs w:val="28"/>
        </w:rPr>
        <w:t xml:space="preserve">Odgovor je pod D: </w:t>
      </w:r>
      <w:r w:rsidRPr="00522E03">
        <w:rPr>
          <w:rFonts w:cs="Calibri"/>
          <w:sz w:val="28"/>
          <w:szCs w:val="28"/>
          <w:u w:val="single"/>
        </w:rPr>
        <w:t>Vožnja hibridnog automobila</w:t>
      </w:r>
    </w:p>
    <w:p w14:paraId="504EE71A" w14:textId="77777777" w:rsidR="00522E03" w:rsidRPr="00522E03" w:rsidRDefault="00522E03" w:rsidP="00522E03">
      <w:pPr>
        <w:jc w:val="both"/>
        <w:rPr>
          <w:rFonts w:cs="Calibri"/>
          <w:sz w:val="28"/>
          <w:szCs w:val="28"/>
          <w:u w:val="single"/>
        </w:rPr>
      </w:pPr>
    </w:p>
    <w:p w14:paraId="7E04B6CB"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229C3902" w14:textId="52295E64" w:rsidR="00522E03" w:rsidRDefault="00522E03" w:rsidP="00522E03">
      <w:pPr>
        <w:jc w:val="both"/>
        <w:rPr>
          <w:rFonts w:cs="Calibri"/>
          <w:sz w:val="28"/>
          <w:szCs w:val="28"/>
        </w:rPr>
      </w:pPr>
      <w:r w:rsidRPr="00522E03">
        <w:rPr>
          <w:rFonts w:cs="Calibri"/>
          <w:sz w:val="28"/>
          <w:szCs w:val="28"/>
        </w:rPr>
        <w:t>Za razliku od drugih procesa, vožnja hibridnog vozila ne uklanja aktivno ugljenik iz atmosfere. Drveće i autohtona flora koji su zasađeni apsorbuju atmosferski ugljenik. Vožnja hibridnog automobila oslobađa manje ugljenika u atmosferu nego vožnja automobilom koji se pokreće isključivo na fosilna goriva; međutim, vožnja hibridnog vozila ne uklanja aktivno ugljenik iz atmosfere. Hibridna vozila proizvode manje emisije ugljenika, ali ne uklanjaju ugljenik iz atmosfere.</w:t>
      </w:r>
    </w:p>
    <w:p w14:paraId="1816FDAB" w14:textId="77777777" w:rsidR="002434EC" w:rsidRPr="00522E03" w:rsidRDefault="002434EC" w:rsidP="00522E03">
      <w:pPr>
        <w:jc w:val="both"/>
        <w:rPr>
          <w:rFonts w:cs="Calibri"/>
          <w:sz w:val="28"/>
          <w:szCs w:val="28"/>
        </w:rPr>
      </w:pPr>
    </w:p>
    <w:p w14:paraId="5E43C8C2" w14:textId="77777777" w:rsidR="00522E03" w:rsidRPr="00522E03" w:rsidRDefault="00522E03" w:rsidP="00522E03">
      <w:pPr>
        <w:jc w:val="both"/>
        <w:rPr>
          <w:rFonts w:cs="Calibri"/>
          <w:sz w:val="28"/>
          <w:szCs w:val="28"/>
        </w:rPr>
      </w:pPr>
      <w:r w:rsidRPr="00522E03">
        <w:rPr>
          <w:rFonts w:cs="Calibri"/>
          <w:b/>
          <w:sz w:val="28"/>
          <w:szCs w:val="28"/>
        </w:rPr>
        <w:t xml:space="preserve">297. </w:t>
      </w:r>
      <w:r w:rsidRPr="00522E03">
        <w:rPr>
          <w:rFonts w:cs="Calibri"/>
          <w:sz w:val="28"/>
          <w:szCs w:val="28"/>
        </w:rPr>
        <w:t xml:space="preserve">Odgovor je pod C: </w:t>
      </w:r>
      <w:r w:rsidRPr="00522E03">
        <w:rPr>
          <w:rFonts w:cs="Calibri"/>
          <w:sz w:val="28"/>
          <w:szCs w:val="28"/>
          <w:u w:val="single"/>
        </w:rPr>
        <w:t>30</w:t>
      </w:r>
      <w:r w:rsidRPr="00522E03">
        <w:rPr>
          <w:rFonts w:ascii="Cambria Math" w:hAnsi="Cambria Math" w:cs="Cambria Math"/>
          <w:sz w:val="28"/>
          <w:szCs w:val="28"/>
          <w:u w:val="single"/>
        </w:rPr>
        <w:t>∘</w:t>
      </w:r>
      <w:r w:rsidRPr="00522E03">
        <w:rPr>
          <w:rFonts w:cs="Calibri"/>
          <w:sz w:val="28"/>
          <w:szCs w:val="28"/>
          <w:u w:val="single"/>
        </w:rPr>
        <w:t>N do 30</w:t>
      </w:r>
      <w:r w:rsidRPr="00522E03">
        <w:rPr>
          <w:rFonts w:ascii="Cambria Math" w:hAnsi="Cambria Math" w:cs="Cambria Math"/>
          <w:sz w:val="28"/>
          <w:szCs w:val="28"/>
          <w:u w:val="single"/>
        </w:rPr>
        <w:t>∘</w:t>
      </w:r>
      <w:r w:rsidRPr="00522E03">
        <w:rPr>
          <w:rFonts w:cs="Calibri"/>
          <w:sz w:val="28"/>
          <w:szCs w:val="28"/>
          <w:u w:val="single"/>
        </w:rPr>
        <w:t>S</w:t>
      </w:r>
    </w:p>
    <w:p w14:paraId="69799BCE" w14:textId="77777777" w:rsidR="00522E03" w:rsidRPr="00522E03" w:rsidRDefault="00522E03" w:rsidP="00522E03">
      <w:pPr>
        <w:jc w:val="both"/>
        <w:rPr>
          <w:rFonts w:cs="Calibri"/>
          <w:sz w:val="28"/>
          <w:szCs w:val="28"/>
        </w:rPr>
      </w:pPr>
    </w:p>
    <w:p w14:paraId="795B2C29"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39BA2A8A" w14:textId="77777777" w:rsidR="00522E03" w:rsidRPr="00522E03" w:rsidRDefault="00522E03" w:rsidP="00522E03">
      <w:pPr>
        <w:jc w:val="both"/>
        <w:rPr>
          <w:rFonts w:cs="Calibri"/>
          <w:sz w:val="28"/>
          <w:szCs w:val="28"/>
        </w:rPr>
      </w:pPr>
      <w:r w:rsidRPr="00522E03">
        <w:rPr>
          <w:rFonts w:cs="Calibri"/>
          <w:sz w:val="28"/>
          <w:szCs w:val="28"/>
        </w:rPr>
        <w:t>Pasati su rezultat toplog vazduha sa ekvatora koji se diže, hladi, a zatim tone i raspršuje u opsegu od 30 N do 30 S, sa opsegom od 30 stepeni na obe strane ekvatora.</w:t>
      </w:r>
    </w:p>
    <w:p w14:paraId="35FEBD89" w14:textId="32C698C2" w:rsidR="00522E03" w:rsidRDefault="00522E03" w:rsidP="00522E03">
      <w:pPr>
        <w:jc w:val="both"/>
        <w:rPr>
          <w:rFonts w:cs="Calibri"/>
          <w:sz w:val="28"/>
          <w:szCs w:val="28"/>
        </w:rPr>
      </w:pPr>
    </w:p>
    <w:p w14:paraId="07DF121D" w14:textId="77777777" w:rsidR="002434EC" w:rsidRPr="00522E03" w:rsidRDefault="002434EC" w:rsidP="00522E03">
      <w:pPr>
        <w:jc w:val="both"/>
        <w:rPr>
          <w:rFonts w:cs="Calibri"/>
          <w:sz w:val="28"/>
          <w:szCs w:val="28"/>
        </w:rPr>
      </w:pPr>
    </w:p>
    <w:p w14:paraId="08B9FC9A" w14:textId="77777777" w:rsidR="00522E03" w:rsidRPr="00522E03" w:rsidRDefault="00522E03" w:rsidP="00522E03">
      <w:pPr>
        <w:jc w:val="both"/>
        <w:rPr>
          <w:rFonts w:cs="Calibri"/>
          <w:sz w:val="28"/>
          <w:szCs w:val="28"/>
          <w:lang w:val="fr-FR"/>
        </w:rPr>
      </w:pPr>
      <w:r w:rsidRPr="00522E03">
        <w:rPr>
          <w:rFonts w:cs="Calibri"/>
          <w:b/>
          <w:sz w:val="28"/>
          <w:szCs w:val="28"/>
        </w:rPr>
        <w:t xml:space="preserve">298. </w:t>
      </w:r>
      <w:r w:rsidRPr="00522E03">
        <w:rPr>
          <w:rFonts w:cs="Calibri"/>
          <w:sz w:val="28"/>
          <w:szCs w:val="28"/>
          <w:lang w:val="fr-FR"/>
        </w:rPr>
        <w:t xml:space="preserve">Odgovor je pod C: </w:t>
      </w:r>
      <w:r w:rsidRPr="00522E03">
        <w:rPr>
          <w:rFonts w:cs="Calibri"/>
          <w:sz w:val="28"/>
          <w:szCs w:val="28"/>
          <w:u w:val="single"/>
          <w:lang w:val="fr-FR"/>
        </w:rPr>
        <w:t>Atmosferska cirkulacija</w:t>
      </w:r>
    </w:p>
    <w:p w14:paraId="621C4C87" w14:textId="77777777" w:rsidR="00522E03" w:rsidRPr="00522E03" w:rsidRDefault="00522E03" w:rsidP="00522E03">
      <w:pPr>
        <w:jc w:val="both"/>
        <w:rPr>
          <w:rFonts w:cs="Calibri"/>
          <w:sz w:val="28"/>
          <w:szCs w:val="28"/>
          <w:lang w:val="fr-FR"/>
        </w:rPr>
      </w:pPr>
    </w:p>
    <w:p w14:paraId="72B0B3CD"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7FEEBABA" w14:textId="77777777" w:rsidR="00522E03" w:rsidRPr="00522E03" w:rsidRDefault="00522E03" w:rsidP="00522E03">
      <w:pPr>
        <w:jc w:val="both"/>
        <w:rPr>
          <w:rFonts w:cs="Calibri"/>
          <w:sz w:val="28"/>
          <w:szCs w:val="28"/>
          <w:lang w:val="fr-FR"/>
        </w:rPr>
      </w:pPr>
      <w:r w:rsidRPr="00522E03">
        <w:rPr>
          <w:rFonts w:cs="Calibri"/>
          <w:sz w:val="28"/>
          <w:szCs w:val="28"/>
          <w:lang w:val="fr-FR"/>
        </w:rPr>
        <w:t>Cirkulacija atmosfere je proces u kome se vazduh zagrejan na nižoj nadmorskoj visini podiže jer je manje gust od hladnog vazduha, a rezultirajuće hlađenje i rasipanje/padanje ohlađenog vazduha rezultira prirodnom cirkulacijom vazduha u atmosferi.</w:t>
      </w:r>
    </w:p>
    <w:p w14:paraId="047E6A22" w14:textId="77777777" w:rsidR="00522E03" w:rsidRPr="00522E03" w:rsidRDefault="00522E03" w:rsidP="00522E03">
      <w:pPr>
        <w:jc w:val="both"/>
        <w:rPr>
          <w:rFonts w:cs="Calibri"/>
          <w:sz w:val="28"/>
          <w:szCs w:val="28"/>
          <w:lang w:val="fr-FR"/>
        </w:rPr>
      </w:pPr>
    </w:p>
    <w:p w14:paraId="00BA57DF"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299. </w:t>
      </w:r>
      <w:r w:rsidRPr="00522E03">
        <w:rPr>
          <w:rFonts w:cs="Calibri"/>
          <w:sz w:val="28"/>
          <w:szCs w:val="28"/>
          <w:lang w:val="fr-FR"/>
        </w:rPr>
        <w:t xml:space="preserve">Odgovor  je pod B: </w:t>
      </w:r>
      <w:r w:rsidRPr="00522E03">
        <w:rPr>
          <w:rFonts w:cs="Calibri"/>
          <w:sz w:val="28"/>
          <w:szCs w:val="28"/>
          <w:u w:val="single"/>
          <w:lang w:val="fr-FR"/>
        </w:rPr>
        <w:t>Troposfera</w:t>
      </w:r>
    </w:p>
    <w:p w14:paraId="07C9BE5D" w14:textId="77777777" w:rsidR="00522E03" w:rsidRPr="00522E03" w:rsidRDefault="00522E03" w:rsidP="00522E03">
      <w:pPr>
        <w:jc w:val="both"/>
        <w:rPr>
          <w:rFonts w:cs="Calibri"/>
          <w:sz w:val="28"/>
          <w:szCs w:val="28"/>
          <w:lang w:val="fr-FR"/>
        </w:rPr>
      </w:pPr>
    </w:p>
    <w:p w14:paraId="619899AD"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364C676A" w14:textId="77777777" w:rsidR="00522E03" w:rsidRPr="00522E03" w:rsidRDefault="00522E03" w:rsidP="00522E03">
      <w:pPr>
        <w:jc w:val="both"/>
        <w:rPr>
          <w:rFonts w:cs="Calibri"/>
          <w:sz w:val="28"/>
          <w:szCs w:val="28"/>
          <w:lang w:val="fr-FR"/>
        </w:rPr>
      </w:pPr>
      <w:r w:rsidRPr="00522E03">
        <w:rPr>
          <w:rFonts w:cs="Calibri"/>
          <w:sz w:val="28"/>
          <w:szCs w:val="28"/>
          <w:lang w:val="fr-FR"/>
        </w:rPr>
        <w:t>Jednostavan način da saznate gde se “vreme” dešava u atmosferi je razmišljanje o oblacima. Pošto su oblaci mesto gde padavine potiču, a drugi oblik oblaka može biti niska magla, znate da se vreme mora pojaviti blizu površine zemlje, a najniži deo atmosfere je troposfera.</w:t>
      </w:r>
    </w:p>
    <w:p w14:paraId="2C281C55" w14:textId="77777777" w:rsidR="00522E03" w:rsidRPr="00522E03" w:rsidRDefault="00522E03" w:rsidP="00522E03">
      <w:pPr>
        <w:jc w:val="both"/>
        <w:rPr>
          <w:rFonts w:cs="Calibri"/>
          <w:sz w:val="28"/>
          <w:szCs w:val="28"/>
          <w:lang w:val="fr-FR"/>
        </w:rPr>
      </w:pPr>
    </w:p>
    <w:p w14:paraId="19D3C604" w14:textId="77777777" w:rsidR="00522E03" w:rsidRPr="00522E03" w:rsidRDefault="00522E03" w:rsidP="00522E03">
      <w:pPr>
        <w:jc w:val="both"/>
        <w:rPr>
          <w:rFonts w:cs="Calibri"/>
          <w:sz w:val="28"/>
          <w:szCs w:val="28"/>
        </w:rPr>
      </w:pPr>
      <w:r w:rsidRPr="00522E03">
        <w:rPr>
          <w:rFonts w:cs="Calibri"/>
          <w:b/>
          <w:sz w:val="28"/>
          <w:szCs w:val="28"/>
          <w:lang w:val="fr-FR"/>
        </w:rPr>
        <w:t xml:space="preserve">300. </w:t>
      </w:r>
      <w:r w:rsidRPr="00522E03">
        <w:rPr>
          <w:rFonts w:cs="Calibri"/>
          <w:sz w:val="28"/>
          <w:szCs w:val="28"/>
        </w:rPr>
        <w:t xml:space="preserve">Odgovor je pod A: </w:t>
      </w:r>
      <w:r w:rsidRPr="00522E03">
        <w:rPr>
          <w:rFonts w:cs="Calibri"/>
          <w:sz w:val="28"/>
          <w:szCs w:val="28"/>
          <w:u w:val="single"/>
        </w:rPr>
        <w:t>Hadlei ćelije</w:t>
      </w:r>
    </w:p>
    <w:p w14:paraId="6C6058D3" w14:textId="77777777" w:rsidR="00522E03" w:rsidRPr="00522E03" w:rsidRDefault="00522E03" w:rsidP="00522E03">
      <w:pPr>
        <w:jc w:val="both"/>
        <w:rPr>
          <w:rFonts w:cs="Calibri"/>
          <w:sz w:val="28"/>
          <w:szCs w:val="28"/>
        </w:rPr>
      </w:pPr>
    </w:p>
    <w:p w14:paraId="473C7A88"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76359230" w14:textId="2FA951C3" w:rsidR="00522E03" w:rsidRPr="00522E03" w:rsidRDefault="00522E03" w:rsidP="00522E03">
      <w:pPr>
        <w:jc w:val="both"/>
        <w:rPr>
          <w:rFonts w:cs="Calibri"/>
          <w:sz w:val="28"/>
          <w:szCs w:val="28"/>
        </w:rPr>
      </w:pPr>
      <w:r w:rsidRPr="00522E03">
        <w:rPr>
          <w:rFonts w:cs="Calibri"/>
          <w:sz w:val="28"/>
          <w:szCs w:val="28"/>
        </w:rPr>
        <w:t>D</w:t>
      </w:r>
      <w:r w:rsidR="000C26C7">
        <w:rPr>
          <w:rFonts w:cs="Calibri"/>
          <w:sz w:val="28"/>
          <w:szCs w:val="28"/>
        </w:rPr>
        <w:t>žordž Hedli je razvio teoriju Ha</w:t>
      </w:r>
      <w:r w:rsidRPr="00522E03">
        <w:rPr>
          <w:rFonts w:cs="Calibri"/>
          <w:sz w:val="28"/>
          <w:szCs w:val="28"/>
        </w:rPr>
        <w:t>dlijeve ćelije. Ovo je jedini izbor odgovora koji se odnosio na naučnika koji je proučavao atmosferska kretanja. Dva od izbora odgovora nemaju nikakve veze sa atmosferom i to su opšte teorije ekologije kao što je Janzen-Connell hipoteza u vezi sa biodiverzitetom i Hardi-Veinbergov princip koji je povezan sa frekvencijama genotipova. Najzad, Mejson i Meklaud su izmišljeni radi pitanja.</w:t>
      </w:r>
    </w:p>
    <w:p w14:paraId="00363307" w14:textId="77777777" w:rsidR="00522E03" w:rsidRPr="00522E03" w:rsidRDefault="00522E03" w:rsidP="00522E03">
      <w:pPr>
        <w:jc w:val="both"/>
        <w:rPr>
          <w:rFonts w:cs="Calibri"/>
          <w:sz w:val="28"/>
          <w:szCs w:val="28"/>
        </w:rPr>
      </w:pPr>
    </w:p>
    <w:p w14:paraId="3A504320" w14:textId="77777777" w:rsidR="00522E03" w:rsidRPr="00522E03" w:rsidRDefault="00522E03" w:rsidP="00522E03">
      <w:pPr>
        <w:jc w:val="both"/>
        <w:rPr>
          <w:rFonts w:cs="Calibri"/>
          <w:b/>
          <w:sz w:val="28"/>
          <w:szCs w:val="28"/>
        </w:rPr>
      </w:pPr>
      <w:r w:rsidRPr="00522E03">
        <w:rPr>
          <w:rFonts w:cs="Calibri"/>
          <w:b/>
          <w:sz w:val="28"/>
          <w:szCs w:val="28"/>
        </w:rPr>
        <w:t xml:space="preserve">301. </w:t>
      </w:r>
      <w:r w:rsidRPr="00522E03">
        <w:rPr>
          <w:rFonts w:cs="Calibri"/>
          <w:sz w:val="28"/>
          <w:szCs w:val="28"/>
        </w:rPr>
        <w:t xml:space="preserve">Odgovor je pod D: </w:t>
      </w:r>
      <w:r w:rsidRPr="00522E03">
        <w:rPr>
          <w:rFonts w:cs="Calibri"/>
          <w:sz w:val="28"/>
          <w:szCs w:val="28"/>
          <w:u w:val="single"/>
        </w:rPr>
        <w:t>Uticaj Zemljine rotacije na kretanje vazduha i vode u atmosferi i okeanima</w:t>
      </w:r>
    </w:p>
    <w:p w14:paraId="342BE337" w14:textId="77777777" w:rsidR="00522E03" w:rsidRPr="00522E03" w:rsidRDefault="00522E03" w:rsidP="00522E03">
      <w:pPr>
        <w:jc w:val="both"/>
        <w:rPr>
          <w:rFonts w:cs="Calibri"/>
          <w:sz w:val="28"/>
          <w:szCs w:val="28"/>
        </w:rPr>
      </w:pPr>
    </w:p>
    <w:p w14:paraId="12B88CE0"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4D012353" w14:textId="77777777" w:rsidR="00522E03" w:rsidRPr="00522E03" w:rsidRDefault="00522E03" w:rsidP="00522E03">
      <w:pPr>
        <w:jc w:val="both"/>
        <w:rPr>
          <w:rFonts w:cs="Calibri"/>
          <w:sz w:val="28"/>
          <w:szCs w:val="28"/>
        </w:rPr>
      </w:pPr>
      <w:r w:rsidRPr="00522E03">
        <w:rPr>
          <w:rFonts w:cs="Calibri"/>
          <w:sz w:val="28"/>
          <w:szCs w:val="28"/>
        </w:rPr>
        <w:t>Koriolisov efekat je interakcija između objekta koji putuje Zemljom i rotacije Zemlje. Čini se da se objekti kreću pravim linijama, ali se zapravo kreću u krivinama u prostoru.</w:t>
      </w:r>
    </w:p>
    <w:p w14:paraId="3FB4F89A" w14:textId="77777777" w:rsidR="00522E03" w:rsidRPr="00522E03" w:rsidRDefault="00522E03" w:rsidP="00522E03">
      <w:pPr>
        <w:jc w:val="both"/>
        <w:rPr>
          <w:rFonts w:cs="Calibri"/>
          <w:sz w:val="28"/>
          <w:szCs w:val="28"/>
        </w:rPr>
      </w:pPr>
    </w:p>
    <w:p w14:paraId="1CB1F06F" w14:textId="77777777" w:rsidR="00522E03" w:rsidRPr="00522E03" w:rsidRDefault="00522E03" w:rsidP="00522E03">
      <w:pPr>
        <w:jc w:val="both"/>
        <w:rPr>
          <w:rFonts w:cs="Calibri"/>
          <w:sz w:val="28"/>
          <w:szCs w:val="28"/>
        </w:rPr>
      </w:pPr>
      <w:r w:rsidRPr="00522E03">
        <w:rPr>
          <w:rFonts w:cs="Calibri"/>
          <w:b/>
          <w:sz w:val="28"/>
          <w:szCs w:val="28"/>
        </w:rPr>
        <w:t xml:space="preserve">302. </w:t>
      </w:r>
      <w:r w:rsidRPr="00522E03">
        <w:rPr>
          <w:rFonts w:cs="Calibri"/>
          <w:sz w:val="28"/>
          <w:szCs w:val="28"/>
        </w:rPr>
        <w:t xml:space="preserve">Odgovor je pod A: </w:t>
      </w:r>
      <w:r w:rsidRPr="00522E03">
        <w:rPr>
          <w:rFonts w:cs="Calibri"/>
          <w:sz w:val="28"/>
          <w:szCs w:val="28"/>
          <w:u w:val="single"/>
        </w:rPr>
        <w:t>Povećanje količine toplotne energije od sunca koja ulazi u Zemljinu atmosferu</w:t>
      </w:r>
    </w:p>
    <w:p w14:paraId="7161868C" w14:textId="77777777" w:rsidR="00522E03" w:rsidRPr="00522E03" w:rsidRDefault="00522E03" w:rsidP="00522E03">
      <w:pPr>
        <w:jc w:val="both"/>
        <w:rPr>
          <w:rFonts w:cs="Calibri"/>
          <w:sz w:val="28"/>
          <w:szCs w:val="28"/>
        </w:rPr>
      </w:pPr>
    </w:p>
    <w:p w14:paraId="457399DA"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7EE216BC" w14:textId="7DEC4339" w:rsidR="00522E03" w:rsidRDefault="00522E03" w:rsidP="00522E03">
      <w:pPr>
        <w:jc w:val="both"/>
        <w:rPr>
          <w:rFonts w:cs="Calibri"/>
          <w:sz w:val="28"/>
          <w:szCs w:val="28"/>
        </w:rPr>
      </w:pPr>
      <w:r w:rsidRPr="00522E03">
        <w:rPr>
          <w:rFonts w:cs="Calibri"/>
          <w:sz w:val="28"/>
          <w:szCs w:val="28"/>
        </w:rPr>
        <w:t>Gasovi staklene bašte dovode do toga da se toplotni zraci sunca koji pogode Zemlju zadržavaju na površini planete, što podiže temperature i ima potencijal da promeni klimu. Višak ugljenika u atmosferi se uglavnom apsorbuje u okeanima planete, što dovodi do zakiseljavanja. Hlorofluorougljenici (ili CFC) su moćni gasovi staklene bašte koji takođe oštećuju ozon. Efekat staklene bašte ne dovodi do povećanja toplotne energije koja ulazi u zemlju, već zapravo zadržava toplotu koja već ulazi u zemlju većom brzinom od normalne.</w:t>
      </w:r>
    </w:p>
    <w:p w14:paraId="6BDBEDD2" w14:textId="77777777" w:rsidR="002434EC" w:rsidRPr="00522E03" w:rsidRDefault="002434EC" w:rsidP="00522E03">
      <w:pPr>
        <w:jc w:val="both"/>
        <w:rPr>
          <w:rFonts w:cs="Calibri"/>
          <w:sz w:val="28"/>
          <w:szCs w:val="28"/>
        </w:rPr>
      </w:pPr>
    </w:p>
    <w:p w14:paraId="428F22A2" w14:textId="77777777" w:rsidR="00522E03" w:rsidRPr="00522E03" w:rsidRDefault="00522E03" w:rsidP="00522E03">
      <w:pPr>
        <w:jc w:val="both"/>
        <w:rPr>
          <w:rFonts w:cs="Calibri"/>
          <w:sz w:val="28"/>
          <w:szCs w:val="28"/>
        </w:rPr>
      </w:pPr>
    </w:p>
    <w:p w14:paraId="08306FE8" w14:textId="77777777" w:rsidR="00522E03" w:rsidRPr="00522E03" w:rsidRDefault="00522E03" w:rsidP="00522E03">
      <w:pPr>
        <w:jc w:val="both"/>
        <w:rPr>
          <w:rFonts w:cs="Calibri"/>
          <w:sz w:val="28"/>
          <w:szCs w:val="28"/>
        </w:rPr>
      </w:pPr>
      <w:r w:rsidRPr="00522E03">
        <w:rPr>
          <w:rFonts w:cs="Calibri"/>
          <w:b/>
          <w:sz w:val="28"/>
          <w:szCs w:val="28"/>
        </w:rPr>
        <w:t xml:space="preserve">303. </w:t>
      </w:r>
      <w:r w:rsidRPr="00522E03">
        <w:rPr>
          <w:rFonts w:cs="Calibri"/>
          <w:sz w:val="28"/>
          <w:szCs w:val="28"/>
          <w:lang w:val="de-AT"/>
        </w:rPr>
        <w:t>Odgovor je pod D:</w:t>
      </w:r>
    </w:p>
    <w:p w14:paraId="4541BC98" w14:textId="77777777" w:rsidR="00522E03" w:rsidRPr="00522E03" w:rsidRDefault="00522E03" w:rsidP="00522E03">
      <w:pPr>
        <w:jc w:val="both"/>
        <w:rPr>
          <w:rFonts w:cs="Calibri"/>
          <w:b/>
          <w:i/>
          <w:sz w:val="28"/>
          <w:szCs w:val="28"/>
          <w:u w:val="single"/>
          <w:lang w:val="de-AT"/>
        </w:rPr>
      </w:pPr>
      <w:r w:rsidRPr="00522E03">
        <w:rPr>
          <w:rFonts w:cs="Calibri"/>
          <w:sz w:val="28"/>
          <w:szCs w:val="28"/>
          <w:u w:val="single"/>
          <w:lang w:val="de-AT"/>
        </w:rPr>
        <w:t>Troposfera opada u temperaturi kako se visina povećava jer su čestice vazduha manje guste kako se visina povećava</w:t>
      </w:r>
      <w:r w:rsidRPr="00522E03">
        <w:rPr>
          <w:rFonts w:cs="Calibri"/>
          <w:b/>
          <w:i/>
          <w:sz w:val="28"/>
          <w:szCs w:val="28"/>
          <w:u w:val="single"/>
          <w:lang w:val="de-AT"/>
        </w:rPr>
        <w:t>.</w:t>
      </w:r>
    </w:p>
    <w:p w14:paraId="05ECFE98" w14:textId="77777777" w:rsidR="00522E03" w:rsidRPr="00522E03" w:rsidRDefault="00522E03" w:rsidP="00522E03">
      <w:pPr>
        <w:jc w:val="both"/>
        <w:rPr>
          <w:rFonts w:cs="Calibri"/>
          <w:b/>
          <w:i/>
          <w:sz w:val="28"/>
          <w:szCs w:val="28"/>
          <w:u w:val="single"/>
          <w:lang w:val="de-AT"/>
        </w:rPr>
      </w:pPr>
    </w:p>
    <w:p w14:paraId="6FEFCBDB"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5D6C8B11" w14:textId="77777777" w:rsidR="00522E03" w:rsidRPr="00522E03" w:rsidRDefault="00522E03" w:rsidP="00522E03">
      <w:pPr>
        <w:jc w:val="both"/>
        <w:rPr>
          <w:rFonts w:cs="Calibri"/>
          <w:sz w:val="28"/>
          <w:szCs w:val="28"/>
          <w:lang w:val="de-AT"/>
        </w:rPr>
      </w:pPr>
      <w:r w:rsidRPr="00522E03">
        <w:rPr>
          <w:rFonts w:cs="Calibri"/>
          <w:sz w:val="28"/>
          <w:szCs w:val="28"/>
          <w:lang w:val="de-AT"/>
        </w:rPr>
        <w:t>Dok se topli vazduh diže iznad hladnijeg vazduha, gustina vazdušnih čestica je više odlučujući faktor za promenu temperature u atmosferi. Toplotna energija se bolje zadržava na nižim nadmorskim visinama jer postoji veća gustina vazdušnih čestica, što rezultira većim izolacionim svojstvima nego na većim nadmorskim visinama, gde je gustina vazdušnih čestica mnogo manja.</w:t>
      </w:r>
    </w:p>
    <w:p w14:paraId="281FE46B" w14:textId="77777777" w:rsidR="00522E03" w:rsidRPr="00522E03" w:rsidRDefault="00522E03" w:rsidP="00522E03">
      <w:pPr>
        <w:jc w:val="both"/>
        <w:rPr>
          <w:rFonts w:cs="Calibri"/>
          <w:sz w:val="28"/>
          <w:szCs w:val="28"/>
          <w:lang w:val="de-AT"/>
        </w:rPr>
      </w:pPr>
    </w:p>
    <w:p w14:paraId="6A8A9D28"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304. </w:t>
      </w:r>
      <w:r w:rsidRPr="00522E03">
        <w:rPr>
          <w:rFonts w:cs="Calibri"/>
          <w:sz w:val="28"/>
          <w:szCs w:val="28"/>
          <w:lang w:val="fr-FR"/>
        </w:rPr>
        <w:t>Odgovor je pod D:</w:t>
      </w:r>
      <w:r w:rsidRPr="00522E03">
        <w:rPr>
          <w:rFonts w:cs="Calibri"/>
          <w:sz w:val="28"/>
          <w:szCs w:val="28"/>
          <w:u w:val="single"/>
          <w:lang w:val="fr-FR"/>
        </w:rPr>
        <w:t xml:space="preserve"> Termosfera</w:t>
      </w:r>
    </w:p>
    <w:p w14:paraId="62BC01E3" w14:textId="77777777" w:rsidR="00522E03" w:rsidRPr="00522E03" w:rsidRDefault="00522E03" w:rsidP="00522E03">
      <w:pPr>
        <w:jc w:val="both"/>
        <w:rPr>
          <w:rFonts w:cs="Calibri"/>
          <w:sz w:val="28"/>
          <w:szCs w:val="28"/>
          <w:lang w:val="fr-FR"/>
        </w:rPr>
      </w:pPr>
    </w:p>
    <w:p w14:paraId="61A1530E"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04FC2804" w14:textId="77777777" w:rsidR="00522E03" w:rsidRPr="00522E03" w:rsidRDefault="00522E03" w:rsidP="00522E03">
      <w:pPr>
        <w:jc w:val="both"/>
        <w:rPr>
          <w:rFonts w:cs="Calibri"/>
          <w:sz w:val="28"/>
          <w:szCs w:val="28"/>
          <w:lang w:val="fr-FR"/>
        </w:rPr>
      </w:pPr>
      <w:r w:rsidRPr="00522E03">
        <w:rPr>
          <w:rFonts w:cs="Calibri"/>
          <w:sz w:val="28"/>
          <w:szCs w:val="28"/>
          <w:lang w:val="fr-FR"/>
        </w:rPr>
        <w:t xml:space="preserve">Pošto je Aurora borealis uzrokovana elektronima sa Sunca koji udaraju o atome kiseonika u najvišem nivou atmosfere, ona se mora pojaviti u termosferi (poznatoj i kao jonosfera). </w:t>
      </w:r>
    </w:p>
    <w:p w14:paraId="5897D274" w14:textId="77777777" w:rsidR="00522E03" w:rsidRPr="00522E03" w:rsidRDefault="00522E03" w:rsidP="00522E03">
      <w:pPr>
        <w:jc w:val="both"/>
        <w:rPr>
          <w:rFonts w:cs="Calibri"/>
          <w:sz w:val="28"/>
          <w:szCs w:val="28"/>
          <w:lang w:val="fr-FR"/>
        </w:rPr>
      </w:pPr>
    </w:p>
    <w:p w14:paraId="5371A466"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305.  </w:t>
      </w:r>
      <w:r w:rsidRPr="00522E03">
        <w:rPr>
          <w:rFonts w:cs="Calibri"/>
          <w:sz w:val="28"/>
          <w:szCs w:val="28"/>
          <w:lang w:val="fr-FR"/>
        </w:rPr>
        <w:t xml:space="preserve">Odgovor je pod A: </w:t>
      </w:r>
      <w:r w:rsidRPr="00522E03">
        <w:rPr>
          <w:rFonts w:cs="Calibri"/>
          <w:sz w:val="28"/>
          <w:szCs w:val="28"/>
          <w:u w:val="single"/>
          <w:lang w:val="fr-FR"/>
        </w:rPr>
        <w:t>Viktorija</w:t>
      </w:r>
    </w:p>
    <w:p w14:paraId="49BCCB59" w14:textId="77777777" w:rsidR="00522E03" w:rsidRPr="00522E03" w:rsidRDefault="00522E03" w:rsidP="00522E03">
      <w:pPr>
        <w:jc w:val="both"/>
        <w:rPr>
          <w:rFonts w:cs="Calibri"/>
          <w:sz w:val="28"/>
          <w:szCs w:val="28"/>
          <w:lang w:val="fr-FR"/>
        </w:rPr>
      </w:pPr>
    </w:p>
    <w:p w14:paraId="6AD1FD8E" w14:textId="77777777" w:rsidR="00522E03" w:rsidRPr="00522E03" w:rsidRDefault="00522E03" w:rsidP="00522E03">
      <w:pPr>
        <w:jc w:val="both"/>
        <w:rPr>
          <w:rFonts w:cs="Calibri"/>
          <w:sz w:val="28"/>
          <w:szCs w:val="28"/>
        </w:rPr>
      </w:pPr>
      <w:r w:rsidRPr="00522E03">
        <w:rPr>
          <w:rFonts w:cs="Calibri"/>
          <w:b/>
          <w:sz w:val="28"/>
          <w:szCs w:val="28"/>
          <w:lang w:val="fr-FR"/>
        </w:rPr>
        <w:t xml:space="preserve">306. </w:t>
      </w:r>
      <w:r w:rsidRPr="00522E03">
        <w:rPr>
          <w:rFonts w:cs="Calibri"/>
          <w:sz w:val="28"/>
          <w:szCs w:val="28"/>
          <w:lang w:val="de-AT"/>
        </w:rPr>
        <w:t xml:space="preserve">Odgovor je pod B: </w:t>
      </w:r>
      <w:r w:rsidRPr="00522E03">
        <w:rPr>
          <w:rFonts w:cs="Calibri"/>
          <w:sz w:val="28"/>
          <w:szCs w:val="28"/>
          <w:u w:val="single"/>
          <w:lang w:val="de-AT"/>
        </w:rPr>
        <w:t>Tihi okean</w:t>
      </w:r>
    </w:p>
    <w:p w14:paraId="14F923D4" w14:textId="77777777" w:rsidR="00522E03" w:rsidRPr="00522E03" w:rsidRDefault="00522E03" w:rsidP="00522E03">
      <w:pPr>
        <w:jc w:val="both"/>
        <w:rPr>
          <w:rFonts w:cs="Calibri"/>
          <w:sz w:val="28"/>
          <w:szCs w:val="28"/>
          <w:lang w:val="de-AT"/>
        </w:rPr>
      </w:pPr>
    </w:p>
    <w:p w14:paraId="34E03D94"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19A72E22" w14:textId="77777777" w:rsidR="00522E03" w:rsidRPr="00522E03" w:rsidRDefault="00522E03" w:rsidP="00522E03">
      <w:pPr>
        <w:jc w:val="both"/>
        <w:rPr>
          <w:rFonts w:cs="Calibri"/>
          <w:sz w:val="28"/>
          <w:szCs w:val="28"/>
          <w:lang w:val="de-AT"/>
        </w:rPr>
      </w:pPr>
      <w:r w:rsidRPr="00522E03">
        <w:rPr>
          <w:rFonts w:cs="Calibri"/>
          <w:sz w:val="28"/>
          <w:szCs w:val="28"/>
          <w:lang w:val="de-AT"/>
        </w:rPr>
        <w:t>ENSO se javlja posebno u Tihom okeanu, tako da će njegovi uticaji najjače uticati na zemlje koje se graniče sa Pacifikom.</w:t>
      </w:r>
    </w:p>
    <w:p w14:paraId="3DA1A040" w14:textId="77777777" w:rsidR="00522E03" w:rsidRPr="00522E03" w:rsidRDefault="00522E03" w:rsidP="00522E03">
      <w:pPr>
        <w:jc w:val="both"/>
        <w:rPr>
          <w:rFonts w:cs="Calibri"/>
          <w:sz w:val="28"/>
          <w:szCs w:val="28"/>
          <w:lang w:val="de-AT"/>
        </w:rPr>
      </w:pPr>
    </w:p>
    <w:p w14:paraId="7C8D7F2E"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307. </w:t>
      </w:r>
      <w:r w:rsidRPr="00522E03">
        <w:rPr>
          <w:rFonts w:cs="Calibri"/>
          <w:sz w:val="28"/>
          <w:szCs w:val="28"/>
          <w:lang w:val="fr-FR"/>
        </w:rPr>
        <w:t>Odgovor je pod E:</w:t>
      </w:r>
      <w:r w:rsidRPr="00522E03">
        <w:rPr>
          <w:rFonts w:cs="Calibri"/>
          <w:sz w:val="28"/>
          <w:szCs w:val="28"/>
          <w:u w:val="single"/>
          <w:lang w:val="fr-FR"/>
        </w:rPr>
        <w:t xml:space="preserve"> Toplijim temperaturama površina mora u istočnom Pacifiku i veće količine padavina u centralnom Pacifiku</w:t>
      </w:r>
    </w:p>
    <w:p w14:paraId="5B54EFEF" w14:textId="77777777" w:rsidR="00522E03" w:rsidRPr="00522E03" w:rsidRDefault="00522E03" w:rsidP="00522E03">
      <w:pPr>
        <w:jc w:val="both"/>
        <w:rPr>
          <w:rFonts w:cs="Calibri"/>
          <w:sz w:val="28"/>
          <w:szCs w:val="28"/>
          <w:lang w:val="fr-FR"/>
        </w:rPr>
      </w:pPr>
    </w:p>
    <w:p w14:paraId="64859723"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5F7A6D16" w14:textId="2F131603" w:rsidR="007E3CF8" w:rsidRPr="00522E03" w:rsidRDefault="00522E03" w:rsidP="00522E03">
      <w:pPr>
        <w:jc w:val="both"/>
        <w:rPr>
          <w:rFonts w:cs="Calibri"/>
          <w:sz w:val="28"/>
          <w:szCs w:val="28"/>
          <w:lang w:val="fr-FR"/>
        </w:rPr>
      </w:pPr>
      <w:r w:rsidRPr="00522E03">
        <w:rPr>
          <w:rFonts w:cs="Calibri"/>
          <w:sz w:val="28"/>
          <w:szCs w:val="28"/>
          <w:lang w:val="fr-FR"/>
        </w:rPr>
        <w:t>El Ninjo faza ENSO-a je povezana sa toplijim površinskim temperaturama u istočnom Pacifiku i većim padavinama u centralnom Pacifiku. Oluje i uragani su češći u centralnom Pacifiku. Tokom ove faze postoji slabije podizanje vode bogate hranljivim materijama kod obala Južne Amerike.</w:t>
      </w:r>
    </w:p>
    <w:p w14:paraId="59C55C2D" w14:textId="77777777" w:rsidR="00522E03" w:rsidRPr="00522E03" w:rsidRDefault="00522E03" w:rsidP="00522E03">
      <w:pPr>
        <w:jc w:val="both"/>
        <w:rPr>
          <w:rFonts w:cs="Calibri"/>
          <w:sz w:val="28"/>
          <w:szCs w:val="28"/>
          <w:lang w:val="fr-FR"/>
        </w:rPr>
      </w:pPr>
    </w:p>
    <w:p w14:paraId="036E04F1" w14:textId="77777777" w:rsidR="00522E03" w:rsidRPr="00522E03" w:rsidRDefault="00522E03" w:rsidP="00522E03">
      <w:pPr>
        <w:jc w:val="both"/>
        <w:rPr>
          <w:rFonts w:cs="Calibri"/>
          <w:sz w:val="28"/>
          <w:szCs w:val="28"/>
          <w:lang w:val="fr-FR"/>
        </w:rPr>
      </w:pPr>
      <w:r w:rsidRPr="00522E03">
        <w:rPr>
          <w:rFonts w:cs="Calibri"/>
          <w:b/>
          <w:sz w:val="28"/>
          <w:szCs w:val="28"/>
          <w:lang w:val="fr-FR"/>
        </w:rPr>
        <w:t>308.</w:t>
      </w:r>
      <w:r w:rsidRPr="00522E03">
        <w:rPr>
          <w:rFonts w:cs="Calibri"/>
          <w:sz w:val="28"/>
          <w:szCs w:val="28"/>
          <w:lang w:val="fr-FR"/>
        </w:rPr>
        <w:t xml:space="preserve">Odgovor je pod C: </w:t>
      </w:r>
      <w:r w:rsidRPr="00522E03">
        <w:rPr>
          <w:rFonts w:cs="Calibri"/>
          <w:sz w:val="28"/>
          <w:szCs w:val="28"/>
          <w:u w:val="single"/>
          <w:lang w:val="fr-FR"/>
        </w:rPr>
        <w:t>La Nina</w:t>
      </w:r>
    </w:p>
    <w:p w14:paraId="2EC035D1" w14:textId="77777777" w:rsidR="00522E03" w:rsidRPr="00522E03" w:rsidRDefault="00522E03" w:rsidP="00522E03">
      <w:pPr>
        <w:jc w:val="both"/>
        <w:rPr>
          <w:rFonts w:cs="Calibri"/>
          <w:sz w:val="28"/>
          <w:szCs w:val="28"/>
          <w:lang w:val="fr-FR"/>
        </w:rPr>
      </w:pPr>
    </w:p>
    <w:p w14:paraId="1EDD6978" w14:textId="1201D624" w:rsidR="00522E03" w:rsidRDefault="00522E03" w:rsidP="00522E03">
      <w:pPr>
        <w:jc w:val="both"/>
        <w:rPr>
          <w:rFonts w:cs="Calibri"/>
          <w:b/>
          <w:i/>
          <w:sz w:val="28"/>
          <w:szCs w:val="28"/>
          <w:lang w:val="fr-FR"/>
        </w:rPr>
      </w:pPr>
      <w:r w:rsidRPr="00522E03">
        <w:rPr>
          <w:rFonts w:cs="Calibri"/>
          <w:b/>
          <w:i/>
          <w:sz w:val="28"/>
          <w:szCs w:val="28"/>
          <w:lang w:val="fr-FR"/>
        </w:rPr>
        <w:t>Objašnjenje:</w:t>
      </w:r>
    </w:p>
    <w:p w14:paraId="2F23F291" w14:textId="4FC25D10" w:rsidR="00522E03" w:rsidRDefault="00522E03" w:rsidP="00522E03">
      <w:pPr>
        <w:jc w:val="both"/>
        <w:rPr>
          <w:rFonts w:cs="Calibri"/>
          <w:sz w:val="28"/>
          <w:szCs w:val="28"/>
          <w:lang w:val="fr-FR"/>
        </w:rPr>
      </w:pPr>
      <w:r w:rsidRPr="00522E03">
        <w:rPr>
          <w:rFonts w:cs="Calibri"/>
          <w:sz w:val="28"/>
          <w:szCs w:val="28"/>
          <w:lang w:val="fr-FR"/>
        </w:rPr>
        <w:t>La Nina ima nizak vazdušni pritisak i hlađenje, dok El Nino sadrži visok vazdušni pritisak i zagrevanje. Madden-Julian oscilacija i Koriolisov efekat nemaju smisla kao izbor odgovora.</w:t>
      </w:r>
    </w:p>
    <w:p w14:paraId="6E790EA5" w14:textId="3575D94D" w:rsidR="002434EC" w:rsidRDefault="002434EC" w:rsidP="00522E03">
      <w:pPr>
        <w:jc w:val="both"/>
        <w:rPr>
          <w:rFonts w:cs="Calibri"/>
          <w:sz w:val="28"/>
          <w:szCs w:val="28"/>
          <w:lang w:val="fr-FR"/>
        </w:rPr>
      </w:pPr>
    </w:p>
    <w:p w14:paraId="051E35D2" w14:textId="77777777" w:rsidR="002434EC" w:rsidRPr="00522E03" w:rsidRDefault="002434EC" w:rsidP="00522E03">
      <w:pPr>
        <w:jc w:val="both"/>
        <w:rPr>
          <w:rFonts w:cs="Calibri"/>
          <w:sz w:val="28"/>
          <w:szCs w:val="28"/>
          <w:lang w:val="fr-FR"/>
        </w:rPr>
      </w:pPr>
    </w:p>
    <w:p w14:paraId="111D7394" w14:textId="77777777" w:rsidR="00522E03" w:rsidRPr="00522E03" w:rsidRDefault="00522E03" w:rsidP="00522E03">
      <w:pPr>
        <w:jc w:val="both"/>
        <w:rPr>
          <w:rFonts w:cs="Calibri"/>
          <w:sz w:val="28"/>
          <w:szCs w:val="28"/>
          <w:lang w:val="fr-FR"/>
        </w:rPr>
      </w:pPr>
    </w:p>
    <w:p w14:paraId="31E7B282"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309. </w:t>
      </w:r>
      <w:r w:rsidRPr="00522E03">
        <w:rPr>
          <w:rFonts w:cs="Calibri"/>
          <w:sz w:val="28"/>
          <w:szCs w:val="28"/>
          <w:lang w:val="fr-FR"/>
        </w:rPr>
        <w:t xml:space="preserve">Odgovor je pod E: </w:t>
      </w:r>
      <w:r w:rsidRPr="00522E03">
        <w:rPr>
          <w:rFonts w:cs="Calibri"/>
          <w:sz w:val="28"/>
          <w:szCs w:val="28"/>
          <w:u w:val="single"/>
          <w:lang w:val="fr-FR"/>
        </w:rPr>
        <w:t>Suša u zapadnoj Južnoj Americi</w:t>
      </w:r>
    </w:p>
    <w:p w14:paraId="20B7F27B" w14:textId="77777777" w:rsidR="00522E03" w:rsidRPr="00522E03" w:rsidRDefault="00522E03" w:rsidP="00522E03">
      <w:pPr>
        <w:jc w:val="both"/>
        <w:rPr>
          <w:rFonts w:cs="Calibri"/>
          <w:sz w:val="28"/>
          <w:szCs w:val="28"/>
          <w:lang w:val="fr-FR"/>
        </w:rPr>
      </w:pPr>
    </w:p>
    <w:p w14:paraId="4BDE1693" w14:textId="7FABBB89" w:rsidR="00522E03" w:rsidRDefault="00522E03" w:rsidP="00522E03">
      <w:pPr>
        <w:jc w:val="both"/>
        <w:rPr>
          <w:rFonts w:cs="Calibri"/>
          <w:b/>
          <w:i/>
          <w:sz w:val="28"/>
          <w:szCs w:val="28"/>
          <w:lang w:val="fr-FR"/>
        </w:rPr>
      </w:pPr>
      <w:r w:rsidRPr="00522E03">
        <w:rPr>
          <w:rFonts w:cs="Calibri"/>
          <w:b/>
          <w:i/>
          <w:sz w:val="28"/>
          <w:szCs w:val="28"/>
          <w:lang w:val="fr-FR"/>
        </w:rPr>
        <w:t>Objašnjenje:</w:t>
      </w:r>
    </w:p>
    <w:p w14:paraId="2214E098" w14:textId="11789A14" w:rsidR="00522E03" w:rsidRPr="00522E03" w:rsidRDefault="00522E03" w:rsidP="00522E03">
      <w:pPr>
        <w:jc w:val="both"/>
        <w:rPr>
          <w:rFonts w:cs="Calibri"/>
          <w:sz w:val="28"/>
          <w:szCs w:val="28"/>
          <w:lang w:val="fr-FR"/>
        </w:rPr>
      </w:pPr>
      <w:r w:rsidRPr="00522E03">
        <w:rPr>
          <w:rFonts w:cs="Calibri"/>
          <w:sz w:val="28"/>
          <w:szCs w:val="28"/>
          <w:lang w:val="fr-FR"/>
        </w:rPr>
        <w:t>La Ninja obično dovodi do zagrevanja vode duž ekvatora, što menja vremenske obrasce širom sveta. Južna Amerika doživljava tešku sušu, dok su padavine potisnute na jug prema Africi.</w:t>
      </w:r>
    </w:p>
    <w:p w14:paraId="15F8DCDF" w14:textId="77777777" w:rsidR="00522E03" w:rsidRPr="00522E03" w:rsidRDefault="00522E03" w:rsidP="00522E03">
      <w:pPr>
        <w:jc w:val="both"/>
        <w:rPr>
          <w:rFonts w:cs="Calibri"/>
          <w:sz w:val="28"/>
          <w:szCs w:val="28"/>
          <w:lang w:val="fr-FR"/>
        </w:rPr>
      </w:pPr>
    </w:p>
    <w:p w14:paraId="073E0C97" w14:textId="77777777" w:rsidR="00522E03" w:rsidRPr="00522E03" w:rsidRDefault="00522E03" w:rsidP="00522E03">
      <w:pPr>
        <w:jc w:val="both"/>
        <w:rPr>
          <w:rFonts w:cs="Calibri"/>
          <w:sz w:val="28"/>
          <w:szCs w:val="28"/>
          <w:lang w:val="de-AT"/>
        </w:rPr>
      </w:pPr>
      <w:r w:rsidRPr="00522E03">
        <w:rPr>
          <w:rFonts w:cs="Calibri"/>
          <w:b/>
          <w:sz w:val="28"/>
          <w:szCs w:val="28"/>
          <w:lang w:val="fr-FR"/>
        </w:rPr>
        <w:t xml:space="preserve">310. </w:t>
      </w:r>
      <w:r w:rsidRPr="00522E03">
        <w:rPr>
          <w:rFonts w:cs="Calibri"/>
          <w:sz w:val="28"/>
          <w:szCs w:val="28"/>
          <w:lang w:val="de-AT"/>
        </w:rPr>
        <w:t xml:space="preserve">Odgovor je pod B: </w:t>
      </w:r>
      <w:r w:rsidRPr="00522E03">
        <w:rPr>
          <w:rFonts w:cs="Calibri"/>
          <w:sz w:val="28"/>
          <w:szCs w:val="28"/>
          <w:u w:val="single"/>
          <w:lang w:val="de-AT"/>
        </w:rPr>
        <w:t>Dinamika populacije ključnih vrsta</w:t>
      </w:r>
    </w:p>
    <w:p w14:paraId="7275AB75" w14:textId="77777777" w:rsidR="00522E03" w:rsidRPr="00522E03" w:rsidRDefault="00522E03" w:rsidP="00522E03">
      <w:pPr>
        <w:jc w:val="both"/>
        <w:rPr>
          <w:rFonts w:cs="Calibri"/>
          <w:sz w:val="28"/>
          <w:szCs w:val="28"/>
          <w:u w:val="single"/>
          <w:lang w:val="de-AT"/>
        </w:rPr>
      </w:pPr>
    </w:p>
    <w:p w14:paraId="273FA6F5"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4FF4DDCB" w14:textId="77777777" w:rsidR="00522E03" w:rsidRPr="00522E03" w:rsidRDefault="00522E03" w:rsidP="00522E03">
      <w:pPr>
        <w:jc w:val="both"/>
        <w:rPr>
          <w:rFonts w:cs="Calibri"/>
          <w:sz w:val="28"/>
          <w:szCs w:val="28"/>
          <w:lang w:val="de-AT"/>
        </w:rPr>
      </w:pPr>
      <w:r w:rsidRPr="00522E03">
        <w:rPr>
          <w:rFonts w:cs="Calibri"/>
          <w:sz w:val="28"/>
          <w:szCs w:val="28"/>
          <w:lang w:val="de-AT"/>
        </w:rPr>
        <w:t>Klima može uticati na dinamiku populacije ključne vrste, ali ne obrnuto.</w:t>
      </w:r>
    </w:p>
    <w:p w14:paraId="7FED97F3" w14:textId="77777777" w:rsidR="00522E03" w:rsidRPr="00522E03" w:rsidRDefault="00522E03" w:rsidP="00522E03">
      <w:pPr>
        <w:jc w:val="both"/>
        <w:rPr>
          <w:rFonts w:cs="Calibri"/>
          <w:sz w:val="28"/>
          <w:szCs w:val="28"/>
          <w:lang w:val="de-AT"/>
        </w:rPr>
      </w:pPr>
    </w:p>
    <w:p w14:paraId="58EB31FF"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311. </w:t>
      </w:r>
      <w:r w:rsidRPr="00522E03">
        <w:rPr>
          <w:rFonts w:cs="Calibri"/>
          <w:sz w:val="28"/>
          <w:szCs w:val="28"/>
          <w:lang w:val="de-AT"/>
        </w:rPr>
        <w:t xml:space="preserve">Odgovor je pod B: </w:t>
      </w:r>
      <w:r w:rsidRPr="00522E03">
        <w:rPr>
          <w:rFonts w:cs="Calibri"/>
          <w:sz w:val="28"/>
          <w:szCs w:val="28"/>
          <w:u w:val="single"/>
          <w:lang w:val="de-AT"/>
        </w:rPr>
        <w:t>Tačka rose</w:t>
      </w:r>
    </w:p>
    <w:p w14:paraId="51E9F30E" w14:textId="77777777" w:rsidR="00522E03" w:rsidRPr="00522E03" w:rsidRDefault="00522E03" w:rsidP="00522E03">
      <w:pPr>
        <w:jc w:val="both"/>
        <w:rPr>
          <w:rFonts w:cs="Calibri"/>
          <w:sz w:val="28"/>
          <w:szCs w:val="28"/>
          <w:lang w:val="de-AT"/>
        </w:rPr>
      </w:pPr>
    </w:p>
    <w:p w14:paraId="7AD1BFD1" w14:textId="2CBDC86E" w:rsidR="007E3CF8"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7E33A42C" w14:textId="77777777" w:rsidR="00522E03" w:rsidRPr="00522E03" w:rsidRDefault="00522E03" w:rsidP="00522E03">
      <w:pPr>
        <w:jc w:val="both"/>
        <w:rPr>
          <w:rFonts w:cs="Calibri"/>
          <w:sz w:val="28"/>
          <w:szCs w:val="28"/>
          <w:lang w:val="de-AT"/>
        </w:rPr>
      </w:pPr>
      <w:r w:rsidRPr="00522E03">
        <w:rPr>
          <w:rFonts w:cs="Calibri"/>
          <w:sz w:val="28"/>
          <w:szCs w:val="28"/>
          <w:lang w:val="de-AT"/>
        </w:rPr>
        <w:t>Ovo je merenje temperature na kojoj će se vodena para kondenzovati.</w:t>
      </w:r>
    </w:p>
    <w:p w14:paraId="1E2E1962" w14:textId="77777777" w:rsidR="00522E03" w:rsidRPr="00522E03" w:rsidRDefault="00522E03" w:rsidP="00522E03">
      <w:pPr>
        <w:jc w:val="both"/>
        <w:rPr>
          <w:rFonts w:cs="Calibri"/>
          <w:sz w:val="28"/>
          <w:szCs w:val="28"/>
          <w:lang w:val="de-AT"/>
        </w:rPr>
      </w:pPr>
    </w:p>
    <w:p w14:paraId="69907F91" w14:textId="77777777" w:rsidR="00522E03" w:rsidRPr="00522E03" w:rsidRDefault="00522E03" w:rsidP="00522E03">
      <w:pPr>
        <w:jc w:val="both"/>
        <w:rPr>
          <w:rFonts w:cs="Calibri"/>
          <w:sz w:val="28"/>
          <w:szCs w:val="28"/>
        </w:rPr>
      </w:pPr>
      <w:r w:rsidRPr="00522E03">
        <w:rPr>
          <w:rFonts w:cs="Calibri"/>
          <w:b/>
          <w:sz w:val="28"/>
          <w:szCs w:val="28"/>
          <w:lang w:val="de-AT"/>
        </w:rPr>
        <w:t xml:space="preserve">312. </w:t>
      </w:r>
      <w:r w:rsidRPr="00522E03">
        <w:rPr>
          <w:rFonts w:cs="Calibri"/>
          <w:sz w:val="28"/>
          <w:szCs w:val="28"/>
          <w:lang w:val="de-AT"/>
        </w:rPr>
        <w:t xml:space="preserve">Odgovor je pod A: </w:t>
      </w:r>
      <w:r w:rsidRPr="00522E03">
        <w:rPr>
          <w:rFonts w:cs="Calibri"/>
          <w:sz w:val="28"/>
          <w:szCs w:val="28"/>
          <w:u w:val="single"/>
          <w:lang w:val="de-AT"/>
        </w:rPr>
        <w:t>Klima</w:t>
      </w:r>
      <w:r w:rsidRPr="00522E03">
        <w:rPr>
          <w:rFonts w:cs="Calibri"/>
          <w:b/>
          <w:i/>
          <w:sz w:val="28"/>
          <w:szCs w:val="28"/>
          <w:u w:val="single"/>
          <w:lang w:val="de-AT"/>
        </w:rPr>
        <w:t xml:space="preserve"> </w:t>
      </w:r>
    </w:p>
    <w:p w14:paraId="677ADC01" w14:textId="77777777" w:rsidR="00522E03" w:rsidRPr="00522E03" w:rsidRDefault="00522E03" w:rsidP="00522E03">
      <w:pPr>
        <w:jc w:val="both"/>
        <w:rPr>
          <w:rFonts w:cs="Calibri"/>
          <w:b/>
          <w:i/>
          <w:sz w:val="28"/>
          <w:szCs w:val="28"/>
          <w:lang w:val="de-AT"/>
        </w:rPr>
      </w:pPr>
    </w:p>
    <w:p w14:paraId="6F56F5A4" w14:textId="77777777" w:rsidR="00522E03" w:rsidRPr="00522E03" w:rsidRDefault="00522E03" w:rsidP="00522E03">
      <w:pPr>
        <w:jc w:val="both"/>
        <w:rPr>
          <w:rFonts w:cs="Calibri"/>
          <w:sz w:val="28"/>
          <w:szCs w:val="28"/>
          <w:lang w:val="de-AT"/>
        </w:rPr>
      </w:pPr>
      <w:r w:rsidRPr="00522E03">
        <w:rPr>
          <w:rFonts w:cs="Calibri"/>
          <w:b/>
          <w:i/>
          <w:sz w:val="28"/>
          <w:szCs w:val="28"/>
          <w:lang w:val="de-AT"/>
        </w:rPr>
        <w:t>Objašnjenje</w:t>
      </w:r>
      <w:r w:rsidRPr="00522E03">
        <w:rPr>
          <w:rFonts w:cs="Calibri"/>
          <w:sz w:val="28"/>
          <w:szCs w:val="28"/>
          <w:lang w:val="de-AT"/>
        </w:rPr>
        <w:t>:</w:t>
      </w:r>
    </w:p>
    <w:p w14:paraId="761A8844" w14:textId="77777777" w:rsidR="00522E03" w:rsidRPr="00522E03" w:rsidRDefault="00522E03" w:rsidP="00522E03">
      <w:pPr>
        <w:jc w:val="both"/>
        <w:rPr>
          <w:rFonts w:cs="Calibri"/>
          <w:sz w:val="28"/>
          <w:szCs w:val="28"/>
          <w:lang w:val="de-AT"/>
        </w:rPr>
      </w:pPr>
      <w:r w:rsidRPr="00522E03">
        <w:rPr>
          <w:rFonts w:cs="Calibri"/>
          <w:sz w:val="28"/>
          <w:szCs w:val="28"/>
          <w:lang w:val="de-AT"/>
        </w:rPr>
        <w:t>Reč klima se odnosi na stalne vremenske obrasce u periodu osmatranja od minimum 30 godina iznad nekog područja. Reč vreme se odnosi na svakodnevne uslove.</w:t>
      </w:r>
    </w:p>
    <w:p w14:paraId="72EA83EC" w14:textId="77777777" w:rsidR="00522E03" w:rsidRPr="00522E03" w:rsidRDefault="00522E03" w:rsidP="00522E03">
      <w:pPr>
        <w:jc w:val="both"/>
        <w:rPr>
          <w:rFonts w:cs="Calibri"/>
          <w:sz w:val="28"/>
          <w:szCs w:val="28"/>
          <w:lang w:val="de-AT"/>
        </w:rPr>
      </w:pPr>
    </w:p>
    <w:p w14:paraId="29D3F23E" w14:textId="77777777" w:rsidR="00522E03" w:rsidRPr="00522E03" w:rsidRDefault="00522E03" w:rsidP="00522E03">
      <w:pPr>
        <w:jc w:val="both"/>
        <w:rPr>
          <w:rFonts w:cs="Calibri"/>
          <w:sz w:val="28"/>
          <w:szCs w:val="28"/>
          <w:lang w:val="de-AT"/>
        </w:rPr>
      </w:pPr>
      <w:r w:rsidRPr="00522E03">
        <w:rPr>
          <w:rFonts w:cs="Calibri"/>
          <w:b/>
          <w:sz w:val="28"/>
          <w:szCs w:val="28"/>
          <w:lang w:val="de-AT"/>
        </w:rPr>
        <w:t>313.</w:t>
      </w:r>
      <w:r w:rsidRPr="00522E03">
        <w:rPr>
          <w:rFonts w:cs="Calibri"/>
          <w:sz w:val="28"/>
          <w:szCs w:val="28"/>
          <w:lang w:val="de-AT"/>
        </w:rPr>
        <w:t xml:space="preserve">Odgovor je pod D: </w:t>
      </w:r>
      <w:r w:rsidRPr="00522E03">
        <w:rPr>
          <w:rFonts w:cs="Calibri"/>
          <w:sz w:val="28"/>
          <w:szCs w:val="28"/>
          <w:u w:val="single"/>
          <w:lang w:val="de-AT"/>
        </w:rPr>
        <w:t>Afrički</w:t>
      </w:r>
    </w:p>
    <w:p w14:paraId="4300F197" w14:textId="77777777" w:rsidR="00522E03" w:rsidRPr="00522E03" w:rsidRDefault="00522E03" w:rsidP="00522E03">
      <w:pPr>
        <w:jc w:val="both"/>
        <w:rPr>
          <w:rFonts w:cs="Calibri"/>
          <w:sz w:val="28"/>
          <w:szCs w:val="28"/>
          <w:lang w:val="de-AT"/>
        </w:rPr>
      </w:pPr>
    </w:p>
    <w:p w14:paraId="1641091F"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314. </w:t>
      </w:r>
      <w:r w:rsidRPr="00522E03">
        <w:rPr>
          <w:rFonts w:cs="Calibri"/>
          <w:sz w:val="28"/>
          <w:szCs w:val="28"/>
          <w:lang w:val="de-AT"/>
        </w:rPr>
        <w:t>Odgovor je pod E</w:t>
      </w:r>
      <w:r w:rsidRPr="00522E03">
        <w:rPr>
          <w:rFonts w:cs="Calibri"/>
          <w:sz w:val="28"/>
          <w:szCs w:val="28"/>
          <w:u w:val="single"/>
          <w:lang w:val="de-AT"/>
        </w:rPr>
        <w:t>: Nizak rizik</w:t>
      </w:r>
    </w:p>
    <w:p w14:paraId="5807A6E1" w14:textId="77777777" w:rsidR="00522E03" w:rsidRPr="00522E03" w:rsidRDefault="00522E03" w:rsidP="00522E03">
      <w:pPr>
        <w:jc w:val="both"/>
        <w:rPr>
          <w:rFonts w:cs="Calibri"/>
          <w:sz w:val="28"/>
          <w:szCs w:val="28"/>
          <w:lang w:val="de-AT"/>
        </w:rPr>
      </w:pPr>
    </w:p>
    <w:p w14:paraId="3899DD8E"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01D565EF" w14:textId="26A95C38" w:rsidR="00522E03" w:rsidRDefault="00522E03" w:rsidP="00522E03">
      <w:pPr>
        <w:jc w:val="both"/>
        <w:rPr>
          <w:rFonts w:cs="Calibri"/>
          <w:sz w:val="28"/>
          <w:szCs w:val="28"/>
          <w:lang w:val="de-AT"/>
        </w:rPr>
      </w:pPr>
      <w:r w:rsidRPr="00522E03">
        <w:rPr>
          <w:rFonts w:cs="Calibri"/>
          <w:sz w:val="28"/>
          <w:szCs w:val="28"/>
          <w:lang w:val="de-AT"/>
        </w:rPr>
        <w:t>Događaji koji se dešavaju retko, ali potencijalno nose velike posledice, klasifikuju se kao događaji niskog rizika. Zemljotres duž istočne obale Severnoameričkog kontinenta bi spadao u ovu klasifikaciju. „Veoma visok rizik“ nije klasifikacija rizika.</w:t>
      </w:r>
    </w:p>
    <w:p w14:paraId="4A4384CB" w14:textId="7C7A111B" w:rsidR="007E3CF8" w:rsidRDefault="007E3CF8" w:rsidP="00522E03">
      <w:pPr>
        <w:jc w:val="both"/>
        <w:rPr>
          <w:rFonts w:cs="Calibri"/>
          <w:sz w:val="28"/>
          <w:szCs w:val="28"/>
          <w:lang w:val="de-AT"/>
        </w:rPr>
      </w:pPr>
    </w:p>
    <w:p w14:paraId="05C9C406" w14:textId="7BA20369" w:rsidR="00522E03" w:rsidRPr="00522E03" w:rsidRDefault="00522E03" w:rsidP="00522E03">
      <w:pPr>
        <w:jc w:val="both"/>
        <w:rPr>
          <w:rFonts w:cs="Calibri"/>
          <w:sz w:val="28"/>
          <w:szCs w:val="28"/>
          <w:lang w:val="de-AT"/>
        </w:rPr>
      </w:pPr>
      <w:r w:rsidRPr="00522E03">
        <w:rPr>
          <w:rFonts w:cs="Calibri"/>
          <w:b/>
          <w:sz w:val="28"/>
          <w:szCs w:val="28"/>
          <w:lang w:val="de-AT"/>
        </w:rPr>
        <w:t xml:space="preserve">315. </w:t>
      </w:r>
      <w:r w:rsidRPr="00522E03">
        <w:rPr>
          <w:rFonts w:cs="Calibri"/>
          <w:sz w:val="28"/>
          <w:szCs w:val="28"/>
          <w:lang w:val="de-AT"/>
        </w:rPr>
        <w:t xml:space="preserve">Odgovor je pod C: </w:t>
      </w:r>
      <w:r w:rsidRPr="00522E03">
        <w:rPr>
          <w:rFonts w:cs="Calibri"/>
          <w:sz w:val="28"/>
          <w:szCs w:val="28"/>
          <w:u w:val="single"/>
          <w:lang w:val="de-AT"/>
        </w:rPr>
        <w:t>Zemljotresi duž zona subdukcije</w:t>
      </w:r>
    </w:p>
    <w:p w14:paraId="2871C291" w14:textId="77777777" w:rsidR="00522E03" w:rsidRPr="00522E03" w:rsidRDefault="00522E03" w:rsidP="00522E03">
      <w:pPr>
        <w:jc w:val="both"/>
        <w:rPr>
          <w:rFonts w:cs="Calibri"/>
          <w:sz w:val="28"/>
          <w:szCs w:val="28"/>
          <w:lang w:val="de-AT"/>
        </w:rPr>
      </w:pPr>
    </w:p>
    <w:p w14:paraId="2F420AD8"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13A6D5F7" w14:textId="77777777" w:rsidR="00522E03" w:rsidRPr="00522E03" w:rsidRDefault="00522E03" w:rsidP="00522E03">
      <w:pPr>
        <w:jc w:val="both"/>
        <w:rPr>
          <w:rFonts w:cs="Calibri"/>
          <w:sz w:val="28"/>
          <w:szCs w:val="28"/>
          <w:lang w:val="de-AT"/>
        </w:rPr>
      </w:pPr>
      <w:r w:rsidRPr="00522E03">
        <w:rPr>
          <w:rFonts w:cs="Calibri"/>
          <w:sz w:val="28"/>
          <w:szCs w:val="28"/>
          <w:lang w:val="de-AT"/>
        </w:rPr>
        <w:t>Duž granica konvergentne ploče, trenje od ploče koja se spušta izaziva zemljotrese. Ovi potresi se formiraju duboko u Zemlji i mogu prouzrokovati značajnu štetu na površini Zemlje i razvoju ljudi na njoj. Primer konvergentne granice koja izaziva česte zemljotrese je zapadna obala Sjedinjenih Država. Dok su tornada, tropske oluje i cunamiji nastali masovnim gubitkom sve prirodne katastrofe; oni obično nisu rezultat tektonike ploča.</w:t>
      </w:r>
    </w:p>
    <w:p w14:paraId="026B21E0" w14:textId="77777777" w:rsidR="00522E03" w:rsidRPr="00522E03" w:rsidRDefault="00522E03" w:rsidP="00522E03">
      <w:pPr>
        <w:jc w:val="both"/>
        <w:rPr>
          <w:rFonts w:cs="Calibri"/>
          <w:sz w:val="28"/>
          <w:szCs w:val="28"/>
          <w:lang w:val="de-AT"/>
        </w:rPr>
      </w:pPr>
    </w:p>
    <w:p w14:paraId="65EC3969" w14:textId="2CC42934" w:rsidR="002F7062" w:rsidRPr="002F7062" w:rsidRDefault="00522E03" w:rsidP="00522E03">
      <w:pPr>
        <w:jc w:val="both"/>
        <w:rPr>
          <w:rFonts w:cs="Calibri"/>
          <w:sz w:val="28"/>
          <w:szCs w:val="28"/>
          <w:u w:val="single"/>
          <w:lang w:val="fr-FR"/>
        </w:rPr>
      </w:pPr>
      <w:r w:rsidRPr="00522E03">
        <w:rPr>
          <w:rFonts w:cs="Calibri"/>
          <w:b/>
          <w:sz w:val="28"/>
          <w:szCs w:val="28"/>
          <w:lang w:val="de-AT"/>
        </w:rPr>
        <w:t xml:space="preserve">316. </w:t>
      </w:r>
      <w:r w:rsidRPr="00522E03">
        <w:rPr>
          <w:rFonts w:cs="Calibri"/>
          <w:sz w:val="28"/>
          <w:szCs w:val="28"/>
          <w:lang w:val="fr-FR"/>
        </w:rPr>
        <w:t xml:space="preserve">Odgovor je pod A: </w:t>
      </w:r>
      <w:r w:rsidRPr="00522E03">
        <w:rPr>
          <w:rFonts w:cs="Calibri"/>
          <w:sz w:val="28"/>
          <w:szCs w:val="28"/>
          <w:u w:val="single"/>
          <w:lang w:val="fr-FR"/>
        </w:rPr>
        <w:t>Litosfera</w:t>
      </w:r>
    </w:p>
    <w:p w14:paraId="26519DCC" w14:textId="6CE790AA"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6346FD6F" w14:textId="7F142C72" w:rsidR="00522E03" w:rsidRPr="00522E03" w:rsidRDefault="00522E03" w:rsidP="00522E03">
      <w:pPr>
        <w:jc w:val="both"/>
        <w:rPr>
          <w:rFonts w:cs="Calibri"/>
          <w:sz w:val="28"/>
          <w:szCs w:val="28"/>
          <w:lang w:val="fr-FR"/>
        </w:rPr>
      </w:pPr>
      <w:r w:rsidRPr="00522E03">
        <w:rPr>
          <w:rFonts w:cs="Calibri"/>
          <w:sz w:val="28"/>
          <w:szCs w:val="28"/>
          <w:lang w:val="fr-FR"/>
        </w:rPr>
        <w:t>Litosfera se sastoji od delova kore i gornjeg omotača.</w:t>
      </w:r>
    </w:p>
    <w:p w14:paraId="35757799"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317. </w:t>
      </w:r>
      <w:r w:rsidRPr="00522E03">
        <w:rPr>
          <w:rFonts w:cs="Calibri"/>
          <w:sz w:val="28"/>
          <w:szCs w:val="28"/>
          <w:lang w:val="fr-FR"/>
        </w:rPr>
        <w:t xml:space="preserve">Odgovor je pod A: </w:t>
      </w:r>
      <w:r w:rsidRPr="00522E03">
        <w:rPr>
          <w:rFonts w:cs="Calibri"/>
          <w:sz w:val="28"/>
          <w:szCs w:val="28"/>
          <w:u w:val="single"/>
          <w:lang w:val="fr-FR"/>
        </w:rPr>
        <w:t>Seizmički talasi</w:t>
      </w:r>
    </w:p>
    <w:p w14:paraId="7679EE1D" w14:textId="77777777" w:rsidR="00522E03" w:rsidRPr="00522E03" w:rsidRDefault="00522E03" w:rsidP="00522E03">
      <w:pPr>
        <w:jc w:val="both"/>
        <w:rPr>
          <w:rFonts w:cs="Calibri"/>
          <w:sz w:val="28"/>
          <w:szCs w:val="28"/>
          <w:lang w:val="fr-FR"/>
        </w:rPr>
      </w:pPr>
    </w:p>
    <w:p w14:paraId="3EB0BDF4"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1D741761" w14:textId="77777777" w:rsidR="00522E03" w:rsidRPr="00522E03" w:rsidRDefault="00522E03" w:rsidP="00522E03">
      <w:pPr>
        <w:jc w:val="both"/>
        <w:rPr>
          <w:rFonts w:cs="Calibri"/>
          <w:sz w:val="28"/>
          <w:szCs w:val="28"/>
          <w:lang w:val="fr-FR"/>
        </w:rPr>
      </w:pPr>
      <w:r w:rsidRPr="00522E03">
        <w:rPr>
          <w:rFonts w:cs="Calibri"/>
          <w:sz w:val="28"/>
          <w:szCs w:val="28"/>
          <w:lang w:val="fr-FR"/>
        </w:rPr>
        <w:t>Geolozi mogu da identifikuju magnitudu zemljotresa koristeći seizmograf koji meri aktivnost seizmičkih talasa.</w:t>
      </w:r>
    </w:p>
    <w:p w14:paraId="09B1A0A2" w14:textId="77777777" w:rsidR="00522E03" w:rsidRPr="00522E03" w:rsidRDefault="00522E03" w:rsidP="00522E03">
      <w:pPr>
        <w:jc w:val="both"/>
        <w:rPr>
          <w:rFonts w:cs="Calibri"/>
          <w:sz w:val="28"/>
          <w:szCs w:val="28"/>
          <w:lang w:val="fr-FR"/>
        </w:rPr>
      </w:pPr>
    </w:p>
    <w:p w14:paraId="7E6C29C2" w14:textId="77777777" w:rsidR="00522E03" w:rsidRPr="00522E03" w:rsidRDefault="00522E03" w:rsidP="00522E03">
      <w:pPr>
        <w:jc w:val="both"/>
        <w:rPr>
          <w:rFonts w:cs="Calibri"/>
          <w:sz w:val="28"/>
          <w:szCs w:val="28"/>
          <w:lang w:val="de-AT"/>
        </w:rPr>
      </w:pPr>
      <w:r w:rsidRPr="00522E03">
        <w:rPr>
          <w:rFonts w:cs="Calibri"/>
          <w:b/>
          <w:sz w:val="28"/>
          <w:szCs w:val="28"/>
          <w:lang w:val="fr-FR"/>
        </w:rPr>
        <w:t xml:space="preserve">318. </w:t>
      </w:r>
      <w:r w:rsidRPr="00522E03">
        <w:rPr>
          <w:rFonts w:cs="Calibri"/>
          <w:sz w:val="28"/>
          <w:szCs w:val="28"/>
          <w:lang w:val="de-AT"/>
        </w:rPr>
        <w:t xml:space="preserve">Odgovor je pod B:  </w:t>
      </w:r>
      <w:r w:rsidRPr="00522E03">
        <w:rPr>
          <w:rFonts w:cs="Calibri"/>
          <w:sz w:val="28"/>
          <w:szCs w:val="28"/>
          <w:u w:val="single"/>
          <w:lang w:val="de-AT"/>
        </w:rPr>
        <w:t>Neaktivan</w:t>
      </w:r>
    </w:p>
    <w:p w14:paraId="168AFF8D" w14:textId="77777777" w:rsidR="00522E03" w:rsidRPr="00522E03" w:rsidRDefault="00522E03" w:rsidP="00522E03">
      <w:pPr>
        <w:jc w:val="both"/>
        <w:rPr>
          <w:rFonts w:cs="Calibri"/>
          <w:sz w:val="28"/>
          <w:szCs w:val="28"/>
          <w:lang w:val="de-AT"/>
        </w:rPr>
      </w:pPr>
    </w:p>
    <w:p w14:paraId="6D7A724D" w14:textId="14DBC56B" w:rsidR="00522E03" w:rsidRDefault="00522E03" w:rsidP="00522E03">
      <w:pPr>
        <w:jc w:val="both"/>
        <w:rPr>
          <w:rFonts w:cs="Calibri"/>
          <w:b/>
          <w:i/>
          <w:sz w:val="28"/>
          <w:szCs w:val="28"/>
          <w:lang w:val="de-AT"/>
        </w:rPr>
      </w:pPr>
      <w:r w:rsidRPr="00522E03">
        <w:rPr>
          <w:rFonts w:cs="Calibri"/>
          <w:b/>
          <w:i/>
          <w:sz w:val="28"/>
          <w:szCs w:val="28"/>
          <w:lang w:val="de-AT"/>
        </w:rPr>
        <w:t>Objašnjenje:</w:t>
      </w:r>
    </w:p>
    <w:p w14:paraId="0D7FE904" w14:textId="5E5F6C12" w:rsidR="00522E03" w:rsidRPr="00522E03" w:rsidRDefault="00522E03" w:rsidP="00522E03">
      <w:pPr>
        <w:jc w:val="both"/>
        <w:rPr>
          <w:rFonts w:cs="Calibri"/>
          <w:sz w:val="28"/>
          <w:szCs w:val="28"/>
          <w:lang w:val="de-AT"/>
        </w:rPr>
      </w:pPr>
      <w:r w:rsidRPr="00522E03">
        <w:rPr>
          <w:rFonts w:cs="Calibri"/>
          <w:sz w:val="28"/>
          <w:szCs w:val="28"/>
          <w:lang w:val="de-AT"/>
        </w:rPr>
        <w:t>Termin neaktivni vulkan odnosi se na bilo koji vulkan za koji nikada nije bilo poznato da je eruptirao. Aktivni vulkan trenutno eruptira ili je poznato da je eruptirao u prošlosti. Ugašeni vulkan više nikada neće eruptirati.</w:t>
      </w:r>
    </w:p>
    <w:p w14:paraId="7F1AE76F" w14:textId="77777777" w:rsidR="00522E03" w:rsidRPr="00522E03" w:rsidRDefault="00522E03" w:rsidP="00522E03">
      <w:pPr>
        <w:jc w:val="both"/>
        <w:rPr>
          <w:rFonts w:cs="Calibri"/>
          <w:sz w:val="28"/>
          <w:szCs w:val="28"/>
          <w:lang w:val="de-AT"/>
        </w:rPr>
      </w:pPr>
    </w:p>
    <w:p w14:paraId="462D9B3D"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319. </w:t>
      </w:r>
      <w:r w:rsidRPr="00522E03">
        <w:rPr>
          <w:rFonts w:cs="Calibri"/>
          <w:sz w:val="28"/>
          <w:szCs w:val="28"/>
          <w:lang w:val="de-AT"/>
        </w:rPr>
        <w:t xml:space="preserve">Odgovor je pod E: </w:t>
      </w:r>
      <w:r w:rsidRPr="00522E03">
        <w:rPr>
          <w:rFonts w:cs="Calibri"/>
          <w:sz w:val="28"/>
          <w:szCs w:val="28"/>
          <w:u w:val="single"/>
          <w:lang w:val="de-AT"/>
        </w:rPr>
        <w:t>Subdukcioni vulkan</w:t>
      </w:r>
    </w:p>
    <w:p w14:paraId="5EA94E32" w14:textId="77777777" w:rsidR="00522E03" w:rsidRPr="00522E03" w:rsidRDefault="00522E03" w:rsidP="00522E03">
      <w:pPr>
        <w:jc w:val="both"/>
        <w:rPr>
          <w:rFonts w:cs="Calibri"/>
          <w:sz w:val="28"/>
          <w:szCs w:val="28"/>
          <w:u w:val="single"/>
          <w:lang w:val="de-AT"/>
        </w:rPr>
      </w:pPr>
    </w:p>
    <w:p w14:paraId="2029C89B" w14:textId="11DD1327" w:rsidR="00522E03" w:rsidRDefault="00522E03" w:rsidP="00522E03">
      <w:pPr>
        <w:jc w:val="both"/>
        <w:rPr>
          <w:rFonts w:cs="Calibri"/>
          <w:b/>
          <w:i/>
          <w:sz w:val="28"/>
          <w:szCs w:val="28"/>
          <w:lang w:val="de-AT"/>
        </w:rPr>
      </w:pPr>
      <w:r w:rsidRPr="00522E03">
        <w:rPr>
          <w:rFonts w:cs="Calibri"/>
          <w:b/>
          <w:i/>
          <w:sz w:val="28"/>
          <w:szCs w:val="28"/>
          <w:lang w:val="de-AT"/>
        </w:rPr>
        <w:t>Objašnjenje:</w:t>
      </w:r>
    </w:p>
    <w:p w14:paraId="7E01A01F" w14:textId="5BE182F6" w:rsidR="00522E03" w:rsidRPr="00522E03" w:rsidRDefault="00522E03" w:rsidP="00522E03">
      <w:pPr>
        <w:jc w:val="both"/>
        <w:rPr>
          <w:rFonts w:cs="Calibri"/>
          <w:sz w:val="28"/>
          <w:szCs w:val="28"/>
          <w:lang w:val="de-AT"/>
        </w:rPr>
      </w:pPr>
      <w:r w:rsidRPr="00522E03">
        <w:rPr>
          <w:rFonts w:cs="Calibri"/>
          <w:sz w:val="28"/>
          <w:szCs w:val="28"/>
          <w:lang w:val="de-AT"/>
        </w:rPr>
        <w:t xml:space="preserve">Ova vrsta vulkana nastaje kada se ploče sudare i klize jedna ispod druge, dok vulkan rascepa nastaje kada se ploče udaljavaju jedna od druge. </w:t>
      </w:r>
    </w:p>
    <w:p w14:paraId="1F68BFD9" w14:textId="77777777" w:rsidR="00522E03" w:rsidRPr="00522E03" w:rsidRDefault="00522E03" w:rsidP="00522E03">
      <w:pPr>
        <w:jc w:val="both"/>
        <w:rPr>
          <w:rFonts w:cs="Calibri"/>
          <w:sz w:val="28"/>
          <w:szCs w:val="28"/>
          <w:lang w:val="de-AT"/>
        </w:rPr>
      </w:pPr>
    </w:p>
    <w:p w14:paraId="1094A19B"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320. </w:t>
      </w:r>
      <w:r w:rsidRPr="00522E03">
        <w:rPr>
          <w:rFonts w:cs="Calibri"/>
          <w:sz w:val="28"/>
          <w:szCs w:val="28"/>
          <w:lang w:val="de-AT"/>
        </w:rPr>
        <w:t xml:space="preserve">Odgovor je pod B: </w:t>
      </w:r>
      <w:r w:rsidRPr="00522E03">
        <w:rPr>
          <w:rFonts w:cs="Calibri"/>
          <w:sz w:val="28"/>
          <w:szCs w:val="28"/>
          <w:u w:val="single"/>
          <w:lang w:val="de-AT"/>
        </w:rPr>
        <w:t>Konvergentne</w:t>
      </w:r>
    </w:p>
    <w:p w14:paraId="31086C82" w14:textId="77777777" w:rsidR="00522E03" w:rsidRPr="00522E03" w:rsidRDefault="00522E03" w:rsidP="00522E03">
      <w:pPr>
        <w:jc w:val="both"/>
        <w:rPr>
          <w:rFonts w:cs="Calibri"/>
          <w:sz w:val="28"/>
          <w:szCs w:val="28"/>
          <w:u w:val="single"/>
          <w:lang w:val="de-AT"/>
        </w:rPr>
      </w:pPr>
    </w:p>
    <w:p w14:paraId="2B378FB8" w14:textId="052BD858" w:rsidR="00522E03" w:rsidRDefault="00522E03" w:rsidP="00522E03">
      <w:pPr>
        <w:jc w:val="both"/>
        <w:rPr>
          <w:rFonts w:cs="Calibri"/>
          <w:b/>
          <w:i/>
          <w:sz w:val="28"/>
          <w:szCs w:val="28"/>
          <w:lang w:val="de-AT"/>
        </w:rPr>
      </w:pPr>
      <w:r w:rsidRPr="00522E03">
        <w:rPr>
          <w:rFonts w:cs="Calibri"/>
          <w:b/>
          <w:i/>
          <w:sz w:val="28"/>
          <w:szCs w:val="28"/>
          <w:lang w:val="de-AT"/>
        </w:rPr>
        <w:t>Objašnjenje:</w:t>
      </w:r>
    </w:p>
    <w:p w14:paraId="23EBD41B" w14:textId="6AF0F027" w:rsidR="007E3CF8" w:rsidRDefault="00522E03" w:rsidP="00522E03">
      <w:pPr>
        <w:jc w:val="both"/>
        <w:rPr>
          <w:rFonts w:cs="Calibri"/>
          <w:sz w:val="28"/>
          <w:szCs w:val="28"/>
          <w:lang w:val="de-AT"/>
        </w:rPr>
      </w:pPr>
      <w:r w:rsidRPr="00522E03">
        <w:rPr>
          <w:rFonts w:cs="Calibri"/>
          <w:sz w:val="28"/>
          <w:szCs w:val="28"/>
          <w:lang w:val="de-AT"/>
        </w:rPr>
        <w:t>Granica konvergentne ploče se formira kada se dve tektonske ploče (velike ploče koje čine površinu Zemlje) kreću jedna prema drugoj. Kada se sretnu, ploča veće gu</w:t>
      </w:r>
      <w:r w:rsidR="007606C0">
        <w:rPr>
          <w:rFonts w:cs="Calibri"/>
          <w:sz w:val="28"/>
          <w:szCs w:val="28"/>
          <w:lang w:val="de-AT"/>
        </w:rPr>
        <w:t xml:space="preserve">stine ide ispod (subdukcijom) </w:t>
      </w:r>
      <w:r w:rsidRPr="00522E03">
        <w:rPr>
          <w:rFonts w:cs="Calibri"/>
          <w:sz w:val="28"/>
          <w:szCs w:val="28"/>
          <w:lang w:val="de-AT"/>
        </w:rPr>
        <w:t>druge. Ovo je vrsta granice ploča koja se dešava duž zapadne obale Sjedinjenih Država. Divergentne granice ploča nastaju kada se dve tektonske ploče razdvoje. Ovaj proces, tokom miliona godina, može formirati okeanske basene. Kako se granice divergentnih ploča i dalje razmiču, između njih se formira nova stena. Ova vrsta granice ploča se odvija u centru svih savremenih okeanskih basena. Granice transformacionih ploča se formiraju kada dve tektonske ploče klize jedna naspram druge. Ovo se dešava u Kaliforniji na rasedu San Andreas. Sklizni rasedi su strukture koje se formiraju duž granica transformisanih ploča.</w:t>
      </w:r>
    </w:p>
    <w:p w14:paraId="3839FCE8" w14:textId="77777777" w:rsidR="002F7062" w:rsidRPr="00522E03" w:rsidRDefault="002F7062" w:rsidP="00522E03">
      <w:pPr>
        <w:jc w:val="both"/>
        <w:rPr>
          <w:rFonts w:cs="Calibri"/>
          <w:sz w:val="28"/>
          <w:szCs w:val="28"/>
          <w:lang w:val="de-AT"/>
        </w:rPr>
      </w:pPr>
    </w:p>
    <w:p w14:paraId="1A4A8E31" w14:textId="77777777" w:rsidR="00522E03" w:rsidRPr="00522E03" w:rsidRDefault="00522E03" w:rsidP="00522E03">
      <w:pPr>
        <w:jc w:val="both"/>
        <w:rPr>
          <w:rFonts w:cs="Calibri"/>
          <w:sz w:val="28"/>
          <w:szCs w:val="28"/>
          <w:lang w:val="de-AT"/>
        </w:rPr>
      </w:pPr>
    </w:p>
    <w:p w14:paraId="0F606FF0" w14:textId="7E6B0291" w:rsidR="00522E03" w:rsidRDefault="00522E03" w:rsidP="00522E03">
      <w:pPr>
        <w:jc w:val="both"/>
        <w:rPr>
          <w:rFonts w:ascii="Cambria Math" w:hAnsi="Cambria Math" w:cs="Cambria Math"/>
          <w:sz w:val="28"/>
          <w:szCs w:val="28"/>
          <w:lang w:val="de-AT"/>
        </w:rPr>
      </w:pPr>
      <w:r w:rsidRPr="00522E03">
        <w:rPr>
          <w:rFonts w:cs="Calibri"/>
          <w:b/>
          <w:sz w:val="28"/>
          <w:szCs w:val="28"/>
          <w:lang w:val="de-AT"/>
        </w:rPr>
        <w:t xml:space="preserve">321. </w:t>
      </w:r>
      <w:r w:rsidRPr="00522E03">
        <w:rPr>
          <w:rFonts w:cs="Calibri"/>
          <w:sz w:val="28"/>
          <w:szCs w:val="28"/>
          <w:lang w:val="de-AT"/>
        </w:rPr>
        <w:t xml:space="preserve">Odgovor je pod D: </w:t>
      </w:r>
      <w:r w:rsidRPr="00522E03">
        <w:rPr>
          <w:rFonts w:cs="Calibri"/>
          <w:sz w:val="28"/>
          <w:szCs w:val="28"/>
          <w:u w:val="single"/>
          <w:lang w:val="de-AT"/>
        </w:rPr>
        <w:t>Nagibom Zemljine ose od 23,5</w:t>
      </w:r>
      <w:r w:rsidRPr="00522E03">
        <w:rPr>
          <w:rFonts w:ascii="Cambria Math" w:hAnsi="Cambria Math" w:cs="Cambria Math"/>
          <w:sz w:val="28"/>
          <w:szCs w:val="28"/>
          <w:u w:val="single"/>
          <w:lang w:val="de-AT"/>
        </w:rPr>
        <w:t>∘</w:t>
      </w:r>
    </w:p>
    <w:p w14:paraId="6F962128" w14:textId="25660802" w:rsidR="002434EC" w:rsidRPr="002434EC" w:rsidRDefault="002434EC" w:rsidP="00522E03">
      <w:pPr>
        <w:jc w:val="both"/>
        <w:rPr>
          <w:rFonts w:ascii="Cambria Math" w:hAnsi="Cambria Math" w:cs="Cambria Math"/>
          <w:sz w:val="28"/>
          <w:szCs w:val="28"/>
          <w:lang w:val="de-AT"/>
        </w:rPr>
      </w:pPr>
    </w:p>
    <w:p w14:paraId="01B3096E" w14:textId="7C938B90" w:rsidR="00522E03" w:rsidRDefault="00522E03" w:rsidP="00522E03">
      <w:pPr>
        <w:jc w:val="both"/>
        <w:rPr>
          <w:rFonts w:cs="Calibri"/>
          <w:b/>
          <w:i/>
          <w:sz w:val="28"/>
          <w:szCs w:val="28"/>
          <w:lang w:val="de-AT"/>
        </w:rPr>
      </w:pPr>
      <w:r w:rsidRPr="00522E03">
        <w:rPr>
          <w:rFonts w:cs="Calibri"/>
          <w:b/>
          <w:i/>
          <w:sz w:val="28"/>
          <w:szCs w:val="28"/>
          <w:lang w:val="de-AT"/>
        </w:rPr>
        <w:t>Objašnjenje:</w:t>
      </w:r>
    </w:p>
    <w:p w14:paraId="4C7D8020" w14:textId="4705A806" w:rsidR="00522E03" w:rsidRPr="00522E03" w:rsidRDefault="00522E03" w:rsidP="00522E03">
      <w:pPr>
        <w:jc w:val="both"/>
        <w:rPr>
          <w:rFonts w:cs="Calibri"/>
          <w:sz w:val="28"/>
          <w:szCs w:val="28"/>
          <w:lang w:val="de-AT"/>
        </w:rPr>
      </w:pPr>
      <w:r w:rsidRPr="00522E03">
        <w:rPr>
          <w:rFonts w:cs="Calibri"/>
          <w:sz w:val="28"/>
          <w:szCs w:val="28"/>
          <w:lang w:val="de-AT"/>
        </w:rPr>
        <w:t>Suprotno onome što mnogi ljudi misle, godišnja doba su uzrokovana količinom svetlosti koju površina svake hemisfere Zemlje prima u različitim delovima godine. Zbog nagiba Zemljine ose i njene rotacije, određeni meseci u godini rezultiraju više direktne sunčeve svetlosti, ali ne nužno zato što su bliže suncu. Severna hemisfera prima manje sunčeve svetlosti tokom nekoliko meseci kada je Zemljina osa nagnuta od sunca; rezultirajuća sezona je zima. Svaki zrak sunčeve svetlosti se prostire na većoj udaljenosti na polovima, dok najtoplije oblasti (na ekvatoru) dobijaju najviše direktne sunčeve svetlosti. Kada je Zemljina osa usmerena ka suncu, rezultujuća sezona je leto na severnoj hemisferi i zima na južnoj hemisferi.</w:t>
      </w:r>
    </w:p>
    <w:p w14:paraId="05A92A31" w14:textId="77777777" w:rsidR="00522E03" w:rsidRPr="00522E03" w:rsidRDefault="00522E03" w:rsidP="00522E03">
      <w:pPr>
        <w:jc w:val="both"/>
        <w:rPr>
          <w:rFonts w:cs="Calibri"/>
          <w:sz w:val="28"/>
          <w:szCs w:val="28"/>
          <w:lang w:val="de-AT"/>
        </w:rPr>
      </w:pPr>
    </w:p>
    <w:p w14:paraId="45C446C2"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322. </w:t>
      </w:r>
      <w:r w:rsidRPr="00522E03">
        <w:rPr>
          <w:rFonts w:cs="Calibri"/>
          <w:sz w:val="28"/>
          <w:szCs w:val="28"/>
          <w:lang w:val="de-AT"/>
        </w:rPr>
        <w:t xml:space="preserve">Odgovor je pod C: </w:t>
      </w:r>
      <w:r w:rsidRPr="00522E03">
        <w:rPr>
          <w:rFonts w:cs="Calibri"/>
          <w:sz w:val="28"/>
          <w:szCs w:val="28"/>
          <w:u w:val="single"/>
          <w:lang w:val="de-AT"/>
        </w:rPr>
        <w:t>Nagib Zemlje</w:t>
      </w:r>
    </w:p>
    <w:p w14:paraId="15DB59B8" w14:textId="77777777" w:rsidR="00522E03" w:rsidRPr="00522E03" w:rsidRDefault="00522E03" w:rsidP="00522E03">
      <w:pPr>
        <w:jc w:val="both"/>
        <w:rPr>
          <w:rFonts w:cs="Calibri"/>
          <w:sz w:val="28"/>
          <w:szCs w:val="28"/>
          <w:u w:val="single"/>
          <w:lang w:val="de-AT"/>
        </w:rPr>
      </w:pPr>
    </w:p>
    <w:p w14:paraId="1B0DA823" w14:textId="697CED31" w:rsidR="00522E03" w:rsidRDefault="00522E03" w:rsidP="00522E03">
      <w:pPr>
        <w:jc w:val="both"/>
        <w:rPr>
          <w:rFonts w:cs="Calibri"/>
          <w:b/>
          <w:i/>
          <w:sz w:val="28"/>
          <w:szCs w:val="28"/>
          <w:lang w:val="de-AT"/>
        </w:rPr>
      </w:pPr>
      <w:r w:rsidRPr="00522E03">
        <w:rPr>
          <w:rFonts w:cs="Calibri"/>
          <w:b/>
          <w:i/>
          <w:sz w:val="28"/>
          <w:szCs w:val="28"/>
          <w:lang w:val="de-AT"/>
        </w:rPr>
        <w:t>Objašnjenje:</w:t>
      </w:r>
    </w:p>
    <w:p w14:paraId="75F7F458" w14:textId="1A698428" w:rsidR="00522E03" w:rsidRPr="00522E03" w:rsidRDefault="00522E03" w:rsidP="00522E03">
      <w:pPr>
        <w:jc w:val="both"/>
        <w:rPr>
          <w:rFonts w:cs="Calibri"/>
          <w:sz w:val="28"/>
          <w:szCs w:val="28"/>
          <w:lang w:val="de-AT"/>
        </w:rPr>
      </w:pPr>
      <w:r w:rsidRPr="00522E03">
        <w:rPr>
          <w:rFonts w:cs="Calibri"/>
          <w:sz w:val="28"/>
          <w:szCs w:val="28"/>
          <w:lang w:val="de-AT"/>
        </w:rPr>
        <w:t>Tačan odgovor je nagib Zemlje. Zemlja je nagnuta pod uglom od 23,5 stepeni. Ovaj nagib omogućava postojanje sezonskih razlika na Zemlji pošto je svaki region uperen ka Suncu pod različitim uglovima tokom cele godine.</w:t>
      </w:r>
    </w:p>
    <w:p w14:paraId="4465C58F" w14:textId="77777777" w:rsidR="00522E03" w:rsidRPr="00522E03" w:rsidRDefault="00522E03" w:rsidP="00522E03">
      <w:pPr>
        <w:jc w:val="both"/>
        <w:rPr>
          <w:rFonts w:cs="Calibri"/>
          <w:sz w:val="28"/>
          <w:szCs w:val="28"/>
          <w:lang w:val="de-AT"/>
        </w:rPr>
      </w:pPr>
    </w:p>
    <w:p w14:paraId="0F58E6E1" w14:textId="77777777" w:rsidR="00522E03" w:rsidRPr="00522E03" w:rsidRDefault="00522E03" w:rsidP="00522E03">
      <w:pPr>
        <w:jc w:val="both"/>
        <w:rPr>
          <w:rFonts w:cs="Calibri"/>
          <w:sz w:val="28"/>
          <w:szCs w:val="28"/>
        </w:rPr>
      </w:pPr>
      <w:r w:rsidRPr="00522E03">
        <w:rPr>
          <w:rFonts w:cs="Calibri"/>
          <w:b/>
          <w:sz w:val="28"/>
          <w:szCs w:val="28"/>
          <w:lang w:val="de-AT"/>
        </w:rPr>
        <w:t xml:space="preserve">323. </w:t>
      </w:r>
      <w:r w:rsidRPr="00522E03">
        <w:rPr>
          <w:rFonts w:cs="Calibri"/>
          <w:sz w:val="28"/>
          <w:szCs w:val="28"/>
        </w:rPr>
        <w:t xml:space="preserve">Odgovor je pod D: </w:t>
      </w:r>
      <w:r w:rsidRPr="00522E03">
        <w:rPr>
          <w:rFonts w:cs="Calibri"/>
          <w:sz w:val="28"/>
          <w:szCs w:val="28"/>
          <w:u w:val="single"/>
        </w:rPr>
        <w:t>Period</w:t>
      </w:r>
    </w:p>
    <w:p w14:paraId="609DF6BD" w14:textId="77777777" w:rsidR="00522E03" w:rsidRPr="00522E03" w:rsidRDefault="00522E03" w:rsidP="00522E03">
      <w:pPr>
        <w:jc w:val="both"/>
        <w:rPr>
          <w:rFonts w:cs="Calibri"/>
          <w:sz w:val="28"/>
          <w:szCs w:val="28"/>
          <w:u w:val="single"/>
        </w:rPr>
      </w:pPr>
    </w:p>
    <w:p w14:paraId="270FA8EC" w14:textId="2C8D28EA" w:rsidR="00522E03" w:rsidRDefault="00522E03" w:rsidP="00522E03">
      <w:pPr>
        <w:jc w:val="both"/>
        <w:rPr>
          <w:rFonts w:cs="Calibri"/>
          <w:b/>
          <w:i/>
          <w:sz w:val="28"/>
          <w:szCs w:val="28"/>
        </w:rPr>
      </w:pPr>
      <w:r w:rsidRPr="00522E03">
        <w:rPr>
          <w:rFonts w:cs="Calibri"/>
          <w:b/>
          <w:i/>
          <w:sz w:val="28"/>
          <w:szCs w:val="28"/>
        </w:rPr>
        <w:t>Objašnjenje:</w:t>
      </w:r>
    </w:p>
    <w:p w14:paraId="1ED02DAB" w14:textId="41FE6F4B" w:rsidR="00522E03" w:rsidRPr="00522E03" w:rsidRDefault="00522E03" w:rsidP="00522E03">
      <w:pPr>
        <w:jc w:val="both"/>
        <w:rPr>
          <w:rFonts w:cs="Calibri"/>
          <w:sz w:val="28"/>
          <w:szCs w:val="28"/>
        </w:rPr>
      </w:pPr>
      <w:r w:rsidRPr="00522E03">
        <w:rPr>
          <w:rFonts w:cs="Calibri"/>
          <w:sz w:val="28"/>
          <w:szCs w:val="28"/>
        </w:rPr>
        <w:t>Ovo bi bilo najmanje merenje vremena s obzirom na izbore odgovora. Ovde je prikazan redosled od najdužeg do najkraćeg: Supereon &gt; Eon &gt; Era &gt; Period.</w:t>
      </w:r>
    </w:p>
    <w:p w14:paraId="3374BAFC" w14:textId="77777777" w:rsidR="00522E03" w:rsidRPr="00522E03" w:rsidRDefault="00522E03" w:rsidP="00522E03">
      <w:pPr>
        <w:jc w:val="both"/>
        <w:rPr>
          <w:rFonts w:cs="Calibri"/>
          <w:sz w:val="28"/>
          <w:szCs w:val="28"/>
        </w:rPr>
      </w:pPr>
    </w:p>
    <w:p w14:paraId="2036226D" w14:textId="77777777" w:rsidR="00522E03" w:rsidRPr="00522E03" w:rsidRDefault="00522E03" w:rsidP="00522E03">
      <w:pPr>
        <w:jc w:val="both"/>
        <w:rPr>
          <w:rFonts w:cs="Calibri"/>
          <w:sz w:val="28"/>
          <w:szCs w:val="28"/>
        </w:rPr>
      </w:pPr>
      <w:r w:rsidRPr="00522E03">
        <w:rPr>
          <w:rFonts w:cs="Calibri"/>
          <w:b/>
          <w:sz w:val="28"/>
          <w:szCs w:val="28"/>
        </w:rPr>
        <w:t xml:space="preserve">324. </w:t>
      </w:r>
      <w:r w:rsidRPr="00522E03">
        <w:rPr>
          <w:rFonts w:cs="Calibri"/>
          <w:sz w:val="28"/>
          <w:szCs w:val="28"/>
        </w:rPr>
        <w:t xml:space="preserve">Odgovor je pod B: </w:t>
      </w:r>
      <w:r w:rsidRPr="00522E03">
        <w:rPr>
          <w:rFonts w:cs="Calibri"/>
          <w:sz w:val="28"/>
          <w:szCs w:val="28"/>
          <w:u w:val="single"/>
        </w:rPr>
        <w:t>Era</w:t>
      </w:r>
    </w:p>
    <w:p w14:paraId="57D37102" w14:textId="77777777" w:rsidR="00522E03" w:rsidRPr="00522E03" w:rsidRDefault="00522E03" w:rsidP="00522E03">
      <w:pPr>
        <w:jc w:val="both"/>
        <w:rPr>
          <w:rFonts w:cs="Calibri"/>
          <w:sz w:val="28"/>
          <w:szCs w:val="28"/>
        </w:rPr>
      </w:pPr>
    </w:p>
    <w:p w14:paraId="65A34985" w14:textId="03C3B5E1" w:rsidR="00522E03" w:rsidRDefault="00522E03" w:rsidP="00522E03">
      <w:pPr>
        <w:jc w:val="both"/>
        <w:rPr>
          <w:rFonts w:cs="Calibri"/>
          <w:b/>
          <w:i/>
          <w:sz w:val="28"/>
          <w:szCs w:val="28"/>
        </w:rPr>
      </w:pPr>
      <w:r w:rsidRPr="00522E03">
        <w:rPr>
          <w:rFonts w:cs="Calibri"/>
          <w:b/>
          <w:i/>
          <w:sz w:val="28"/>
          <w:szCs w:val="28"/>
        </w:rPr>
        <w:t>Objašnjenje:</w:t>
      </w:r>
    </w:p>
    <w:p w14:paraId="44484D75" w14:textId="542FD364" w:rsidR="00522E03" w:rsidRDefault="00522E03" w:rsidP="00522E03">
      <w:pPr>
        <w:jc w:val="both"/>
        <w:rPr>
          <w:rFonts w:cs="Calibri"/>
          <w:sz w:val="28"/>
          <w:szCs w:val="28"/>
        </w:rPr>
      </w:pPr>
      <w:r w:rsidRPr="00522E03">
        <w:rPr>
          <w:rFonts w:cs="Calibri"/>
          <w:sz w:val="28"/>
          <w:szCs w:val="28"/>
        </w:rPr>
        <w:t>Tačan odgovor je era jer predstavlja duže vremenske periode na geološkoj vremenskoj skali. Odgovori koji se biraju od najdužeg do najkraćeg su sledeći: Era &gt; Period &gt; Epoha &gt; Doba.</w:t>
      </w:r>
    </w:p>
    <w:p w14:paraId="55A87ABE" w14:textId="77777777" w:rsidR="007E3CF8" w:rsidRPr="00522E03" w:rsidRDefault="007E3CF8" w:rsidP="00522E03">
      <w:pPr>
        <w:jc w:val="both"/>
        <w:rPr>
          <w:rFonts w:cs="Calibri"/>
          <w:sz w:val="28"/>
          <w:szCs w:val="28"/>
        </w:rPr>
      </w:pPr>
    </w:p>
    <w:p w14:paraId="24D048B0" w14:textId="77777777" w:rsidR="00522E03" w:rsidRPr="00522E03" w:rsidRDefault="00522E03" w:rsidP="00522E03">
      <w:pPr>
        <w:jc w:val="both"/>
        <w:rPr>
          <w:rFonts w:cs="Calibri"/>
          <w:sz w:val="28"/>
          <w:szCs w:val="28"/>
        </w:rPr>
      </w:pPr>
    </w:p>
    <w:p w14:paraId="658150D7" w14:textId="77777777" w:rsidR="00522E03" w:rsidRPr="00522E03" w:rsidRDefault="00522E03" w:rsidP="00522E03">
      <w:pPr>
        <w:jc w:val="both"/>
        <w:rPr>
          <w:rFonts w:cs="Calibri"/>
          <w:b/>
          <w:sz w:val="28"/>
          <w:szCs w:val="28"/>
        </w:rPr>
      </w:pPr>
      <w:r w:rsidRPr="00522E03">
        <w:rPr>
          <w:rFonts w:cs="Calibri"/>
          <w:b/>
          <w:sz w:val="28"/>
          <w:szCs w:val="28"/>
        </w:rPr>
        <w:t xml:space="preserve">325. </w:t>
      </w:r>
      <w:r w:rsidRPr="00522E03">
        <w:rPr>
          <w:rFonts w:cs="Calibri"/>
          <w:sz w:val="28"/>
          <w:szCs w:val="28"/>
          <w:lang w:val="de-AT"/>
        </w:rPr>
        <w:t xml:space="preserve">Odgovor je pod C: </w:t>
      </w:r>
      <w:r w:rsidRPr="00522E03">
        <w:rPr>
          <w:rFonts w:cs="Calibri"/>
          <w:sz w:val="28"/>
          <w:szCs w:val="28"/>
          <w:u w:val="single"/>
          <w:lang w:val="de-AT"/>
        </w:rPr>
        <w:t>C, B, A, E, D, F</w:t>
      </w:r>
    </w:p>
    <w:p w14:paraId="2D073E32" w14:textId="77777777" w:rsidR="00522E03" w:rsidRPr="00522E03" w:rsidRDefault="00522E03" w:rsidP="00522E03">
      <w:pPr>
        <w:jc w:val="both"/>
        <w:rPr>
          <w:rFonts w:cs="Calibri"/>
          <w:sz w:val="28"/>
          <w:szCs w:val="28"/>
          <w:lang w:val="de-AT"/>
        </w:rPr>
      </w:pPr>
    </w:p>
    <w:p w14:paraId="09E9C1D5" w14:textId="673A8593" w:rsidR="00522E03" w:rsidRDefault="00522E03" w:rsidP="00522E03">
      <w:pPr>
        <w:jc w:val="both"/>
        <w:rPr>
          <w:rFonts w:cs="Calibri"/>
          <w:b/>
          <w:i/>
          <w:sz w:val="28"/>
          <w:szCs w:val="28"/>
          <w:lang w:val="de-AT"/>
        </w:rPr>
      </w:pPr>
      <w:r w:rsidRPr="00522E03">
        <w:rPr>
          <w:rFonts w:cs="Calibri"/>
          <w:b/>
          <w:i/>
          <w:sz w:val="28"/>
          <w:szCs w:val="28"/>
          <w:lang w:val="de-AT"/>
        </w:rPr>
        <w:t>Objašnjenje:</w:t>
      </w:r>
    </w:p>
    <w:p w14:paraId="67BDCEA9" w14:textId="0ACB7E51" w:rsidR="00522E03" w:rsidRPr="00522E03" w:rsidRDefault="00522E03" w:rsidP="00522E03">
      <w:pPr>
        <w:jc w:val="both"/>
        <w:rPr>
          <w:rFonts w:cs="Calibri"/>
          <w:sz w:val="28"/>
          <w:szCs w:val="28"/>
          <w:lang w:val="de-AT"/>
        </w:rPr>
      </w:pPr>
      <w:r w:rsidRPr="00522E03">
        <w:rPr>
          <w:rFonts w:cs="Calibri"/>
          <w:sz w:val="28"/>
          <w:szCs w:val="28"/>
          <w:lang w:val="de-AT"/>
        </w:rPr>
        <w:t>Zakon superpozicije kaže da se najstariji slojevi stena nalaze na dnu. Primer ovoga iz stvarnog sveta često se dešava tokom kuvanja. Kada pravite umakanje od sedam slojeva, na primer, stavite najstariji sloj na dno posude i složite slojeve na vrh. Sloj na vrhu je najmlađi. Zemlja je napravljena od slojeva stena deponovanih na sličan način. Slovo E predstavlja period erozije, što znači da postoji „vreme koje nedostaje“ (slojevi stena su erodirani, tako da nema stena koje predstavljaju to vreme).</w:t>
      </w:r>
    </w:p>
    <w:p w14:paraId="77AE11C4" w14:textId="77777777" w:rsidR="00522E03" w:rsidRPr="00522E03" w:rsidRDefault="00522E03" w:rsidP="00522E03">
      <w:pPr>
        <w:jc w:val="both"/>
        <w:rPr>
          <w:rFonts w:cs="Calibri"/>
          <w:sz w:val="28"/>
          <w:szCs w:val="28"/>
          <w:lang w:val="de-AT"/>
        </w:rPr>
      </w:pPr>
    </w:p>
    <w:p w14:paraId="6BEC8D61" w14:textId="77777777" w:rsidR="00522E03" w:rsidRPr="00522E03" w:rsidRDefault="00522E03" w:rsidP="00522E03">
      <w:pPr>
        <w:jc w:val="both"/>
        <w:rPr>
          <w:rFonts w:cs="Calibri"/>
          <w:sz w:val="28"/>
          <w:szCs w:val="28"/>
          <w:lang w:val="de-AT"/>
        </w:rPr>
      </w:pPr>
      <w:r w:rsidRPr="00522E03">
        <w:rPr>
          <w:rFonts w:cs="Calibri"/>
          <w:b/>
          <w:sz w:val="28"/>
          <w:szCs w:val="28"/>
          <w:lang w:val="de-AT"/>
        </w:rPr>
        <w:t>326.</w:t>
      </w:r>
      <w:r w:rsidRPr="00522E03">
        <w:rPr>
          <w:rFonts w:cs="Calibri"/>
          <w:sz w:val="28"/>
          <w:szCs w:val="28"/>
          <w:lang w:val="de-AT"/>
        </w:rPr>
        <w:t xml:space="preserve"> Odgovor je pod B: </w:t>
      </w:r>
      <w:r w:rsidRPr="00522E03">
        <w:rPr>
          <w:rFonts w:cs="Calibri"/>
          <w:sz w:val="28"/>
          <w:szCs w:val="28"/>
          <w:u w:val="single"/>
          <w:lang w:val="de-AT"/>
        </w:rPr>
        <w:t>Magmatski</w:t>
      </w:r>
    </w:p>
    <w:p w14:paraId="6CF8A1C5" w14:textId="77777777" w:rsidR="00522E03" w:rsidRPr="00522E03" w:rsidRDefault="00522E03" w:rsidP="00522E03">
      <w:pPr>
        <w:jc w:val="both"/>
        <w:rPr>
          <w:rFonts w:cs="Calibri"/>
          <w:sz w:val="28"/>
          <w:szCs w:val="28"/>
          <w:lang w:val="de-AT"/>
        </w:rPr>
      </w:pPr>
    </w:p>
    <w:p w14:paraId="1962F330" w14:textId="36CF1814" w:rsidR="00522E03" w:rsidRDefault="00522E03" w:rsidP="00522E03">
      <w:pPr>
        <w:jc w:val="both"/>
        <w:rPr>
          <w:rFonts w:cs="Calibri"/>
          <w:b/>
          <w:i/>
          <w:sz w:val="28"/>
          <w:szCs w:val="28"/>
          <w:lang w:val="fr-FR"/>
        </w:rPr>
      </w:pPr>
      <w:r w:rsidRPr="00522E03">
        <w:rPr>
          <w:rFonts w:cs="Calibri"/>
          <w:b/>
          <w:i/>
          <w:sz w:val="28"/>
          <w:szCs w:val="28"/>
          <w:lang w:val="fr-FR"/>
        </w:rPr>
        <w:t>Objašnjenje:</w:t>
      </w:r>
    </w:p>
    <w:p w14:paraId="04182C38" w14:textId="1D010E04" w:rsidR="00522E03" w:rsidRPr="00522E03" w:rsidRDefault="00522E03" w:rsidP="00522E03">
      <w:pPr>
        <w:jc w:val="both"/>
        <w:rPr>
          <w:rFonts w:cs="Calibri"/>
          <w:sz w:val="28"/>
          <w:szCs w:val="28"/>
          <w:lang w:val="fr-FR"/>
        </w:rPr>
      </w:pPr>
      <w:r w:rsidRPr="00522E03">
        <w:rPr>
          <w:rFonts w:cs="Calibri"/>
          <w:sz w:val="28"/>
          <w:szCs w:val="28"/>
          <w:lang w:val="fr-FR"/>
        </w:rPr>
        <w:t>Tri glavne vrste stena su sedimentne, magmatske i metamorfne. Sedimentna stena je rezultat nakupljanja sedimenta, kao što je pesak. Magmatske stene su rezultat hlađenja lave i rastopljene stene, a mogu biti kristalne strukture. Metamorfna stena je kompresija magmatskih i/ili sedimentnih stena, stvarajući novu vrstu stene od intenzivnog pritiska. Metamorfne stene čine većinu Zemljine kore.</w:t>
      </w:r>
    </w:p>
    <w:p w14:paraId="2E65012A" w14:textId="77777777" w:rsidR="00522E03" w:rsidRPr="00522E03" w:rsidRDefault="00522E03" w:rsidP="00522E03">
      <w:pPr>
        <w:jc w:val="both"/>
        <w:rPr>
          <w:rFonts w:cs="Calibri"/>
          <w:sz w:val="28"/>
          <w:szCs w:val="28"/>
          <w:lang w:val="fr-FR"/>
        </w:rPr>
      </w:pPr>
    </w:p>
    <w:p w14:paraId="73EA7129" w14:textId="77777777" w:rsidR="00522E03" w:rsidRPr="00522E03" w:rsidRDefault="00522E03" w:rsidP="00522E03">
      <w:pPr>
        <w:jc w:val="both"/>
        <w:rPr>
          <w:rFonts w:cs="Calibri"/>
          <w:sz w:val="28"/>
          <w:szCs w:val="28"/>
          <w:lang w:val="sr-Latn-RS"/>
        </w:rPr>
      </w:pPr>
      <w:r w:rsidRPr="00522E03">
        <w:rPr>
          <w:rFonts w:cs="Calibri"/>
          <w:b/>
          <w:sz w:val="28"/>
          <w:szCs w:val="28"/>
          <w:lang w:val="fr-FR"/>
        </w:rPr>
        <w:t xml:space="preserve">327. </w:t>
      </w:r>
      <w:r w:rsidRPr="00522E03">
        <w:rPr>
          <w:rFonts w:cs="Calibri"/>
          <w:sz w:val="28"/>
          <w:szCs w:val="28"/>
          <w:lang w:val="fr-FR"/>
        </w:rPr>
        <w:t xml:space="preserve">Odgovor je pod B: </w:t>
      </w:r>
      <w:r w:rsidRPr="00522E03">
        <w:rPr>
          <w:rFonts w:cs="Calibri"/>
          <w:sz w:val="28"/>
          <w:szCs w:val="28"/>
          <w:u w:val="single"/>
          <w:lang w:val="fr-FR"/>
        </w:rPr>
        <w:t>Okrugli oblutak je prešao veću udaljenost, a ugaoni oblutak kratku udaljenost</w:t>
      </w:r>
    </w:p>
    <w:p w14:paraId="040427FC" w14:textId="77777777" w:rsidR="00522E03" w:rsidRPr="00522E03" w:rsidRDefault="00522E03" w:rsidP="00522E03">
      <w:pPr>
        <w:jc w:val="both"/>
        <w:rPr>
          <w:rFonts w:cs="Calibri"/>
          <w:sz w:val="28"/>
          <w:szCs w:val="28"/>
          <w:lang w:val="fr-FR"/>
        </w:rPr>
      </w:pPr>
    </w:p>
    <w:p w14:paraId="2E7EAC37"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4CA18043" w14:textId="77777777" w:rsidR="00522E03" w:rsidRPr="00522E03" w:rsidRDefault="00522E03" w:rsidP="00522E03">
      <w:pPr>
        <w:jc w:val="both"/>
        <w:rPr>
          <w:rFonts w:cs="Calibri"/>
          <w:sz w:val="28"/>
          <w:szCs w:val="28"/>
          <w:lang w:val="fr-FR"/>
        </w:rPr>
      </w:pPr>
      <w:r w:rsidRPr="00522E03">
        <w:rPr>
          <w:rFonts w:cs="Calibri"/>
          <w:sz w:val="28"/>
          <w:szCs w:val="28"/>
          <w:lang w:val="fr-FR"/>
        </w:rPr>
        <w:t>Kako stene putuju dalje od prvobitnog izdanka, izbočine i ogrebotine zaokružuju uglove i poliraju stenu.</w:t>
      </w:r>
    </w:p>
    <w:p w14:paraId="6AC272B6" w14:textId="77777777" w:rsidR="00522E03" w:rsidRPr="00522E03" w:rsidRDefault="00522E03" w:rsidP="00522E03">
      <w:pPr>
        <w:jc w:val="both"/>
        <w:rPr>
          <w:rFonts w:cs="Calibri"/>
          <w:sz w:val="28"/>
          <w:szCs w:val="28"/>
          <w:lang w:val="fr-FR"/>
        </w:rPr>
      </w:pPr>
    </w:p>
    <w:p w14:paraId="40B7B14B" w14:textId="77777777" w:rsidR="00522E03" w:rsidRPr="00522E03" w:rsidRDefault="00522E03" w:rsidP="00522E03">
      <w:pPr>
        <w:jc w:val="both"/>
        <w:rPr>
          <w:rFonts w:cs="Calibri"/>
          <w:sz w:val="28"/>
          <w:szCs w:val="28"/>
        </w:rPr>
      </w:pPr>
      <w:r w:rsidRPr="00522E03">
        <w:rPr>
          <w:rFonts w:cs="Calibri"/>
          <w:b/>
          <w:sz w:val="28"/>
          <w:szCs w:val="28"/>
          <w:lang w:val="fr-FR"/>
        </w:rPr>
        <w:t xml:space="preserve">328. </w:t>
      </w:r>
      <w:r w:rsidRPr="00522E03">
        <w:rPr>
          <w:rFonts w:cs="Calibri"/>
          <w:sz w:val="28"/>
          <w:szCs w:val="28"/>
        </w:rPr>
        <w:t xml:space="preserve">Odgovor je pod D: </w:t>
      </w:r>
      <w:r w:rsidRPr="00522E03">
        <w:rPr>
          <w:rFonts w:cs="Calibri"/>
          <w:sz w:val="28"/>
          <w:szCs w:val="28"/>
          <w:u w:val="single"/>
        </w:rPr>
        <w:t>Sve navedeno</w:t>
      </w:r>
    </w:p>
    <w:p w14:paraId="621969C7" w14:textId="77777777" w:rsidR="00522E03" w:rsidRPr="00522E03" w:rsidRDefault="00522E03" w:rsidP="00522E03">
      <w:pPr>
        <w:jc w:val="both"/>
        <w:rPr>
          <w:rFonts w:cs="Calibri"/>
          <w:sz w:val="28"/>
          <w:szCs w:val="28"/>
        </w:rPr>
      </w:pPr>
    </w:p>
    <w:p w14:paraId="03FBE7D7" w14:textId="20BD1470" w:rsidR="00522E03" w:rsidRDefault="00522E03" w:rsidP="00522E03">
      <w:pPr>
        <w:jc w:val="both"/>
        <w:rPr>
          <w:rFonts w:cs="Calibri"/>
          <w:b/>
          <w:i/>
          <w:sz w:val="28"/>
          <w:szCs w:val="28"/>
        </w:rPr>
      </w:pPr>
      <w:r w:rsidRPr="00522E03">
        <w:rPr>
          <w:rFonts w:cs="Calibri"/>
          <w:b/>
          <w:i/>
          <w:sz w:val="28"/>
          <w:szCs w:val="28"/>
        </w:rPr>
        <w:t>Objašnjenje:</w:t>
      </w:r>
    </w:p>
    <w:p w14:paraId="71F9CFD6" w14:textId="16A70683" w:rsidR="00522E03" w:rsidRPr="00522E03" w:rsidRDefault="00522E03" w:rsidP="00522E03">
      <w:pPr>
        <w:jc w:val="both"/>
        <w:rPr>
          <w:rFonts w:cs="Calibri"/>
          <w:sz w:val="28"/>
          <w:szCs w:val="28"/>
        </w:rPr>
      </w:pPr>
      <w:r w:rsidRPr="00522E03">
        <w:rPr>
          <w:rFonts w:cs="Calibri"/>
          <w:sz w:val="28"/>
          <w:szCs w:val="28"/>
        </w:rPr>
        <w:t>Povećanje temperature i pritiska – zakopavanjem ili potapanjem – uzrokuje da minerali koji čine stenu postanu nestabilni. Ovo rezultira rekristalizacijom minerala, čime se formira nova stena.</w:t>
      </w:r>
    </w:p>
    <w:p w14:paraId="17A72F71" w14:textId="77777777" w:rsidR="00522E03" w:rsidRPr="00522E03" w:rsidRDefault="00522E03" w:rsidP="00522E03">
      <w:pPr>
        <w:jc w:val="both"/>
        <w:rPr>
          <w:rFonts w:cs="Calibri"/>
          <w:sz w:val="28"/>
          <w:szCs w:val="28"/>
        </w:rPr>
      </w:pPr>
    </w:p>
    <w:p w14:paraId="03D3CEB5"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329. </w:t>
      </w:r>
      <w:r w:rsidRPr="00522E03">
        <w:rPr>
          <w:rFonts w:cs="Calibri"/>
          <w:sz w:val="28"/>
          <w:szCs w:val="28"/>
          <w:lang w:val="de-AT"/>
        </w:rPr>
        <w:t xml:space="preserve">Odgovor je pod A: </w:t>
      </w:r>
      <w:r w:rsidRPr="00522E03">
        <w:rPr>
          <w:rFonts w:cs="Calibri"/>
          <w:sz w:val="28"/>
          <w:szCs w:val="28"/>
          <w:u w:val="single"/>
          <w:lang w:val="de-AT"/>
        </w:rPr>
        <w:t xml:space="preserve">Magmatske </w:t>
      </w:r>
    </w:p>
    <w:p w14:paraId="6FADA242" w14:textId="77777777" w:rsidR="00522E03" w:rsidRPr="00522E03" w:rsidRDefault="00522E03" w:rsidP="00522E03">
      <w:pPr>
        <w:jc w:val="both"/>
        <w:rPr>
          <w:rFonts w:cs="Calibri"/>
          <w:sz w:val="28"/>
          <w:szCs w:val="28"/>
          <w:lang w:val="de-AT"/>
        </w:rPr>
      </w:pPr>
    </w:p>
    <w:p w14:paraId="7336BA21" w14:textId="34073E8E" w:rsidR="00522E03" w:rsidRDefault="00522E03" w:rsidP="00522E03">
      <w:pPr>
        <w:jc w:val="both"/>
        <w:rPr>
          <w:rFonts w:cs="Calibri"/>
          <w:b/>
          <w:i/>
          <w:sz w:val="28"/>
          <w:szCs w:val="28"/>
          <w:lang w:val="de-AT"/>
        </w:rPr>
      </w:pPr>
      <w:r w:rsidRPr="00522E03">
        <w:rPr>
          <w:rFonts w:cs="Calibri"/>
          <w:b/>
          <w:i/>
          <w:sz w:val="28"/>
          <w:szCs w:val="28"/>
          <w:lang w:val="de-AT"/>
        </w:rPr>
        <w:t>Objašnjenje:</w:t>
      </w:r>
    </w:p>
    <w:p w14:paraId="158F8372" w14:textId="4ED8C8DE" w:rsidR="00522E03" w:rsidRPr="00522E03" w:rsidRDefault="00522E03" w:rsidP="00522E03">
      <w:pPr>
        <w:jc w:val="both"/>
        <w:rPr>
          <w:rFonts w:cs="Calibri"/>
          <w:sz w:val="28"/>
          <w:szCs w:val="28"/>
          <w:lang w:val="de-AT"/>
        </w:rPr>
      </w:pPr>
      <w:r w:rsidRPr="00522E03">
        <w:rPr>
          <w:rFonts w:cs="Calibri"/>
          <w:sz w:val="28"/>
          <w:szCs w:val="28"/>
          <w:lang w:val="de-AT"/>
        </w:rPr>
        <w:t>Pitanje je pokazalo da se stena potpuno istopila. Kada se delimično otopljena stena rekristališe, ona postaje metamorfna stena; međutim, kada se stena potpuno topi i dođe do bilo kakve kristalizacije, to rezultira proizvodnjom magmatske stene.</w:t>
      </w:r>
    </w:p>
    <w:p w14:paraId="3DB25ED7" w14:textId="77777777" w:rsidR="00522E03" w:rsidRPr="00522E03" w:rsidRDefault="00522E03" w:rsidP="00522E03">
      <w:pPr>
        <w:jc w:val="both"/>
        <w:rPr>
          <w:rFonts w:cs="Calibri"/>
          <w:sz w:val="28"/>
          <w:szCs w:val="28"/>
          <w:lang w:val="de-AT"/>
        </w:rPr>
      </w:pPr>
    </w:p>
    <w:p w14:paraId="7EED414F"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330. </w:t>
      </w:r>
      <w:r w:rsidRPr="00522E03">
        <w:rPr>
          <w:rFonts w:cs="Calibri"/>
          <w:sz w:val="28"/>
          <w:szCs w:val="28"/>
          <w:lang w:val="de-AT"/>
        </w:rPr>
        <w:t xml:space="preserve">Odgovor je pod A: </w:t>
      </w:r>
    </w:p>
    <w:p w14:paraId="6EEF606B" w14:textId="77777777" w:rsidR="00522E03" w:rsidRPr="00522E03" w:rsidRDefault="00522E03" w:rsidP="00522E03">
      <w:pPr>
        <w:jc w:val="both"/>
        <w:rPr>
          <w:rFonts w:cs="Calibri"/>
          <w:sz w:val="28"/>
          <w:szCs w:val="28"/>
          <w:u w:val="single"/>
          <w:lang w:val="de-AT"/>
        </w:rPr>
      </w:pPr>
      <w:r w:rsidRPr="00522E03">
        <w:rPr>
          <w:rFonts w:cs="Calibri"/>
          <w:sz w:val="28"/>
          <w:szCs w:val="28"/>
          <w:u w:val="single"/>
          <w:lang w:val="de-AT"/>
        </w:rPr>
        <w:t>Vremenske prilike omogućavaju stvaranje procesa koji stvara sediment, dok je erozija proces transporta sedimenta</w:t>
      </w:r>
    </w:p>
    <w:p w14:paraId="7052D849" w14:textId="77777777" w:rsidR="00522E03" w:rsidRPr="00522E03" w:rsidRDefault="00522E03" w:rsidP="00522E03">
      <w:pPr>
        <w:jc w:val="both"/>
        <w:rPr>
          <w:rFonts w:cs="Calibri"/>
          <w:sz w:val="28"/>
          <w:szCs w:val="28"/>
          <w:lang w:val="de-AT"/>
        </w:rPr>
      </w:pPr>
    </w:p>
    <w:p w14:paraId="35406C9E" w14:textId="77777777" w:rsidR="00522E03" w:rsidRPr="00522E03" w:rsidRDefault="00522E03" w:rsidP="00522E03">
      <w:pPr>
        <w:jc w:val="both"/>
        <w:rPr>
          <w:rFonts w:cs="Calibri"/>
          <w:sz w:val="28"/>
          <w:szCs w:val="28"/>
          <w:lang w:val="de-AT"/>
        </w:rPr>
      </w:pPr>
      <w:r w:rsidRPr="00522E03">
        <w:rPr>
          <w:rFonts w:cs="Calibri"/>
          <w:b/>
          <w:sz w:val="28"/>
          <w:szCs w:val="28"/>
          <w:lang w:val="de-AT"/>
        </w:rPr>
        <w:t>331.</w:t>
      </w:r>
      <w:r w:rsidRPr="00522E03">
        <w:rPr>
          <w:sz w:val="28"/>
          <w:szCs w:val="28"/>
          <w:lang w:val="de-AT"/>
        </w:rPr>
        <w:t xml:space="preserve"> </w:t>
      </w:r>
      <w:r w:rsidRPr="00522E03">
        <w:rPr>
          <w:rFonts w:cs="Calibri"/>
          <w:sz w:val="28"/>
          <w:szCs w:val="28"/>
          <w:lang w:val="de-AT"/>
        </w:rPr>
        <w:t xml:space="preserve">Odgovor je pod C: </w:t>
      </w:r>
      <w:r w:rsidRPr="00522E03">
        <w:rPr>
          <w:rFonts w:cs="Calibri"/>
          <w:sz w:val="28"/>
          <w:szCs w:val="28"/>
          <w:u w:val="single"/>
          <w:lang w:val="de-AT"/>
        </w:rPr>
        <w:t>Fizičko raspadanje stena</w:t>
      </w:r>
    </w:p>
    <w:p w14:paraId="0393CC3C" w14:textId="77777777" w:rsidR="00522E03" w:rsidRPr="00522E03" w:rsidRDefault="00522E03" w:rsidP="00522E03">
      <w:pPr>
        <w:jc w:val="both"/>
        <w:rPr>
          <w:rFonts w:cs="Calibri"/>
          <w:sz w:val="28"/>
          <w:szCs w:val="28"/>
          <w:lang w:val="de-AT"/>
        </w:rPr>
      </w:pPr>
    </w:p>
    <w:p w14:paraId="580EBD50" w14:textId="555C2A79" w:rsidR="00522E03" w:rsidRDefault="00522E03" w:rsidP="00522E03">
      <w:pPr>
        <w:jc w:val="both"/>
        <w:rPr>
          <w:rFonts w:cs="Calibri"/>
          <w:b/>
          <w:i/>
          <w:sz w:val="28"/>
          <w:szCs w:val="28"/>
          <w:lang w:val="de-AT"/>
        </w:rPr>
      </w:pPr>
      <w:r w:rsidRPr="00522E03">
        <w:rPr>
          <w:rFonts w:cs="Calibri"/>
          <w:b/>
          <w:i/>
          <w:sz w:val="28"/>
          <w:szCs w:val="28"/>
          <w:lang w:val="de-AT"/>
        </w:rPr>
        <w:t>Objašnjenje:</w:t>
      </w:r>
    </w:p>
    <w:p w14:paraId="488183A6" w14:textId="23222010" w:rsidR="00522E03" w:rsidRDefault="00522E03" w:rsidP="00522E03">
      <w:pPr>
        <w:jc w:val="both"/>
        <w:rPr>
          <w:rFonts w:cs="Calibri"/>
          <w:sz w:val="28"/>
          <w:szCs w:val="28"/>
          <w:lang w:val="de-AT"/>
        </w:rPr>
      </w:pPr>
      <w:r w:rsidRPr="00522E03">
        <w:rPr>
          <w:rFonts w:cs="Calibri"/>
          <w:sz w:val="28"/>
          <w:szCs w:val="28"/>
          <w:lang w:val="de-AT"/>
        </w:rPr>
        <w:t>Ciklus zamrzavanja-odmrzavanja deluje kao dleto koje stvara lomove u celoj steni. Voda leži u pukotinama na površini stene i kada se zamrz</w:t>
      </w:r>
      <w:r w:rsidR="007606C0">
        <w:rPr>
          <w:rFonts w:cs="Calibri"/>
          <w:sz w:val="28"/>
          <w:szCs w:val="28"/>
          <w:lang w:val="de-AT"/>
        </w:rPr>
        <w:t>ne širi se i izaziva više pukotina</w:t>
      </w:r>
      <w:r w:rsidRPr="00522E03">
        <w:rPr>
          <w:rFonts w:cs="Calibri"/>
          <w:sz w:val="28"/>
          <w:szCs w:val="28"/>
          <w:lang w:val="de-AT"/>
        </w:rPr>
        <w:t>. Voda tada može da leži u ovim novim prelomima i da dovodi do novog pucanja stene. Ovaj primer predstavlja fizičko raspadanje stena.</w:t>
      </w:r>
    </w:p>
    <w:p w14:paraId="7A6A54B9" w14:textId="6365291D" w:rsidR="007E3CF8" w:rsidRDefault="007E3CF8" w:rsidP="00522E03">
      <w:pPr>
        <w:jc w:val="both"/>
        <w:rPr>
          <w:rFonts w:cs="Calibri"/>
          <w:sz w:val="28"/>
          <w:szCs w:val="28"/>
          <w:lang w:val="de-AT"/>
        </w:rPr>
      </w:pPr>
    </w:p>
    <w:p w14:paraId="3AE7295C" w14:textId="77777777" w:rsidR="007E3CF8" w:rsidRPr="00522E03" w:rsidRDefault="007E3CF8" w:rsidP="00522E03">
      <w:pPr>
        <w:jc w:val="both"/>
        <w:rPr>
          <w:rFonts w:cs="Calibri"/>
          <w:sz w:val="28"/>
          <w:szCs w:val="28"/>
          <w:lang w:val="de-AT"/>
        </w:rPr>
      </w:pPr>
    </w:p>
    <w:p w14:paraId="2BA44C20" w14:textId="77777777" w:rsidR="00522E03" w:rsidRPr="00522E03" w:rsidRDefault="00522E03" w:rsidP="00522E03">
      <w:pPr>
        <w:jc w:val="both"/>
        <w:rPr>
          <w:rFonts w:cs="Calibri"/>
          <w:sz w:val="28"/>
          <w:szCs w:val="28"/>
          <w:lang w:val="de-AT"/>
        </w:rPr>
      </w:pPr>
    </w:p>
    <w:p w14:paraId="590932C7"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332. </w:t>
      </w:r>
      <w:r w:rsidRPr="00522E03">
        <w:rPr>
          <w:rFonts w:cs="Calibri"/>
          <w:sz w:val="28"/>
          <w:szCs w:val="28"/>
          <w:lang w:val="de-AT"/>
        </w:rPr>
        <w:t xml:space="preserve">Odgovor je pod A: </w:t>
      </w:r>
      <w:r w:rsidRPr="00522E03">
        <w:rPr>
          <w:rFonts w:cs="Calibri"/>
          <w:sz w:val="28"/>
          <w:szCs w:val="28"/>
          <w:u w:val="single"/>
          <w:lang w:val="de-AT"/>
        </w:rPr>
        <w:t>Peščar, sedimentna stena</w:t>
      </w:r>
    </w:p>
    <w:p w14:paraId="50EDDD40" w14:textId="77777777" w:rsidR="00522E03" w:rsidRPr="00522E03" w:rsidRDefault="00522E03" w:rsidP="00522E03">
      <w:pPr>
        <w:jc w:val="both"/>
        <w:rPr>
          <w:rFonts w:cs="Calibri"/>
          <w:sz w:val="28"/>
          <w:szCs w:val="28"/>
          <w:u w:val="single"/>
          <w:lang w:val="de-AT"/>
        </w:rPr>
      </w:pPr>
    </w:p>
    <w:p w14:paraId="504DBBBD"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5128132E" w14:textId="77777777" w:rsidR="00522E03" w:rsidRPr="00522E03" w:rsidRDefault="00522E03" w:rsidP="00522E03">
      <w:pPr>
        <w:jc w:val="both"/>
        <w:rPr>
          <w:rFonts w:cs="Calibri"/>
          <w:sz w:val="28"/>
          <w:szCs w:val="28"/>
          <w:lang w:val="de-AT"/>
        </w:rPr>
      </w:pPr>
      <w:r w:rsidRPr="00522E03">
        <w:rPr>
          <w:rFonts w:cs="Calibri"/>
          <w:sz w:val="28"/>
          <w:szCs w:val="28"/>
          <w:lang w:val="de-AT"/>
        </w:rPr>
        <w:t>Peščar se stvara u mnogim sredinama, ali se najčešće proizvodi u pustinjama i plažama.</w:t>
      </w:r>
    </w:p>
    <w:p w14:paraId="0974BD88" w14:textId="77777777" w:rsidR="00522E03" w:rsidRPr="00522E03" w:rsidRDefault="00522E03" w:rsidP="00522E03">
      <w:pPr>
        <w:jc w:val="both"/>
        <w:rPr>
          <w:rFonts w:cs="Calibri"/>
          <w:sz w:val="28"/>
          <w:szCs w:val="28"/>
          <w:lang w:val="de-AT"/>
        </w:rPr>
      </w:pPr>
    </w:p>
    <w:p w14:paraId="5E97BA82" w14:textId="77777777" w:rsidR="00522E03" w:rsidRPr="00522E03" w:rsidRDefault="00522E03" w:rsidP="00522E03">
      <w:pPr>
        <w:jc w:val="both"/>
        <w:rPr>
          <w:rFonts w:cs="Calibri"/>
          <w:sz w:val="28"/>
          <w:szCs w:val="28"/>
          <w:lang w:val="de-AT"/>
        </w:rPr>
      </w:pPr>
      <w:r w:rsidRPr="00522E03">
        <w:rPr>
          <w:rFonts w:cs="Calibri"/>
          <w:b/>
          <w:sz w:val="28"/>
          <w:szCs w:val="28"/>
          <w:lang w:val="de-AT"/>
        </w:rPr>
        <w:t>333.</w:t>
      </w:r>
      <w:r w:rsidRPr="00522E03">
        <w:rPr>
          <w:b/>
          <w:sz w:val="28"/>
          <w:szCs w:val="28"/>
          <w:lang w:val="de-AT"/>
        </w:rPr>
        <w:t xml:space="preserve"> </w:t>
      </w:r>
      <w:r w:rsidRPr="00522E03">
        <w:rPr>
          <w:rFonts w:cs="Calibri"/>
          <w:sz w:val="28"/>
          <w:szCs w:val="28"/>
          <w:lang w:val="de-AT"/>
        </w:rPr>
        <w:t xml:space="preserve">Odgovor je pod A: </w:t>
      </w:r>
      <w:r w:rsidRPr="00522E03">
        <w:rPr>
          <w:rFonts w:cs="Calibri"/>
          <w:sz w:val="28"/>
          <w:szCs w:val="28"/>
          <w:u w:val="single"/>
          <w:lang w:val="de-AT"/>
        </w:rPr>
        <w:t>Magmatske</w:t>
      </w:r>
    </w:p>
    <w:p w14:paraId="7DDAFE97" w14:textId="77777777" w:rsidR="00522E03" w:rsidRPr="00522E03" w:rsidRDefault="00522E03" w:rsidP="00522E03">
      <w:pPr>
        <w:jc w:val="both"/>
        <w:rPr>
          <w:rFonts w:cs="Calibri"/>
          <w:sz w:val="28"/>
          <w:szCs w:val="28"/>
          <w:lang w:val="de-AT"/>
        </w:rPr>
      </w:pPr>
    </w:p>
    <w:p w14:paraId="5565E03D"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1A96669A" w14:textId="07F624D9" w:rsidR="00522E03" w:rsidRPr="00522E03" w:rsidRDefault="00522E03" w:rsidP="00522E03">
      <w:pPr>
        <w:jc w:val="both"/>
        <w:rPr>
          <w:rFonts w:cs="Calibri"/>
          <w:sz w:val="28"/>
          <w:szCs w:val="28"/>
          <w:lang w:val="fr-FR"/>
        </w:rPr>
      </w:pPr>
      <w:r w:rsidRPr="00522E03">
        <w:rPr>
          <w:rFonts w:cs="Calibri"/>
          <w:sz w:val="28"/>
          <w:szCs w:val="28"/>
          <w:lang w:val="de-AT"/>
        </w:rPr>
        <w:t xml:space="preserve">Havajska ostrva su vulkansko ostrvo. </w:t>
      </w:r>
      <w:r w:rsidRPr="00522E03">
        <w:rPr>
          <w:rFonts w:cs="Calibri"/>
          <w:sz w:val="28"/>
          <w:szCs w:val="28"/>
          <w:lang w:val="fr-FR"/>
        </w:rPr>
        <w:t>Vremenom je ovaj proces stvorio lanac ostrva.</w:t>
      </w:r>
    </w:p>
    <w:p w14:paraId="16EAF472" w14:textId="77777777" w:rsidR="00522E03" w:rsidRPr="00522E03" w:rsidRDefault="00522E03" w:rsidP="00522E03">
      <w:pPr>
        <w:jc w:val="both"/>
        <w:rPr>
          <w:rFonts w:cs="Calibri"/>
          <w:sz w:val="28"/>
          <w:szCs w:val="28"/>
          <w:lang w:val="de-AT"/>
        </w:rPr>
      </w:pPr>
      <w:r w:rsidRPr="00522E03">
        <w:rPr>
          <w:rFonts w:cs="Calibri"/>
          <w:b/>
          <w:sz w:val="28"/>
          <w:szCs w:val="28"/>
          <w:lang w:val="fr-FR"/>
        </w:rPr>
        <w:t>334.</w:t>
      </w:r>
      <w:r w:rsidRPr="00522E03">
        <w:rPr>
          <w:b/>
          <w:sz w:val="28"/>
          <w:szCs w:val="28"/>
          <w:lang w:val="fr-FR"/>
        </w:rPr>
        <w:t xml:space="preserve"> </w:t>
      </w:r>
      <w:r w:rsidRPr="00522E03">
        <w:rPr>
          <w:rFonts w:cs="Calibri"/>
          <w:sz w:val="28"/>
          <w:szCs w:val="28"/>
          <w:lang w:val="de-AT"/>
        </w:rPr>
        <w:t xml:space="preserve">Odgovor je pod B: </w:t>
      </w:r>
      <w:r w:rsidRPr="00522E03">
        <w:rPr>
          <w:rFonts w:cs="Calibri"/>
          <w:sz w:val="28"/>
          <w:szCs w:val="28"/>
          <w:u w:val="single"/>
          <w:lang w:val="de-AT"/>
        </w:rPr>
        <w:t>Sedimentne</w:t>
      </w:r>
    </w:p>
    <w:p w14:paraId="4EB06C5D" w14:textId="77777777" w:rsidR="00522E03" w:rsidRPr="00522E03" w:rsidRDefault="00522E03" w:rsidP="00522E03">
      <w:pPr>
        <w:jc w:val="both"/>
        <w:rPr>
          <w:rFonts w:cs="Calibri"/>
          <w:sz w:val="28"/>
          <w:szCs w:val="28"/>
          <w:lang w:val="de-AT"/>
        </w:rPr>
      </w:pPr>
    </w:p>
    <w:p w14:paraId="613A1967"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0CED7AA9" w14:textId="77777777" w:rsidR="00522E03" w:rsidRPr="00522E03" w:rsidRDefault="00522E03" w:rsidP="00522E03">
      <w:pPr>
        <w:jc w:val="both"/>
        <w:rPr>
          <w:rFonts w:cs="Calibri"/>
          <w:sz w:val="28"/>
          <w:szCs w:val="28"/>
          <w:lang w:val="de-AT"/>
        </w:rPr>
      </w:pPr>
      <w:r w:rsidRPr="00522E03">
        <w:rPr>
          <w:rFonts w:cs="Calibri"/>
          <w:sz w:val="28"/>
          <w:szCs w:val="28"/>
          <w:lang w:val="de-AT"/>
        </w:rPr>
        <w:t>Šljunak različitih veličina i oblika stvoriće sedimentnu stenu koja se zove konglomeratna stena.</w:t>
      </w:r>
    </w:p>
    <w:p w14:paraId="0D874AA3" w14:textId="77777777" w:rsidR="00522E03" w:rsidRPr="00522E03" w:rsidRDefault="00522E03" w:rsidP="00522E03">
      <w:pPr>
        <w:jc w:val="both"/>
        <w:rPr>
          <w:rFonts w:cs="Calibri"/>
          <w:sz w:val="28"/>
          <w:szCs w:val="28"/>
          <w:lang w:val="de-AT"/>
        </w:rPr>
      </w:pPr>
    </w:p>
    <w:p w14:paraId="1A470D42"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335. </w:t>
      </w:r>
      <w:r w:rsidRPr="00522E03">
        <w:rPr>
          <w:rFonts w:cs="Calibri"/>
          <w:sz w:val="28"/>
          <w:szCs w:val="28"/>
          <w:lang w:val="de-AT"/>
        </w:rPr>
        <w:t xml:space="preserve">Odgovor je pod B: </w:t>
      </w:r>
      <w:r w:rsidRPr="00522E03">
        <w:rPr>
          <w:rFonts w:cs="Calibri"/>
          <w:sz w:val="28"/>
          <w:szCs w:val="28"/>
          <w:u w:val="single"/>
          <w:lang w:val="de-AT"/>
        </w:rPr>
        <w:t>Sedimentne</w:t>
      </w:r>
    </w:p>
    <w:p w14:paraId="32D45FBD" w14:textId="77777777" w:rsidR="00522E03" w:rsidRPr="00522E03" w:rsidRDefault="00522E03" w:rsidP="00522E03">
      <w:pPr>
        <w:jc w:val="both"/>
        <w:rPr>
          <w:rFonts w:cs="Calibri"/>
          <w:sz w:val="28"/>
          <w:szCs w:val="28"/>
          <w:lang w:val="de-AT"/>
        </w:rPr>
      </w:pPr>
    </w:p>
    <w:p w14:paraId="1869A96F"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2895BDA6" w14:textId="77777777" w:rsidR="00522E03" w:rsidRPr="00522E03" w:rsidRDefault="00522E03" w:rsidP="00522E03">
      <w:pPr>
        <w:jc w:val="both"/>
        <w:rPr>
          <w:rFonts w:cs="Calibri"/>
          <w:sz w:val="28"/>
          <w:szCs w:val="28"/>
          <w:lang w:val="de-AT"/>
        </w:rPr>
      </w:pPr>
      <w:r w:rsidRPr="00522E03">
        <w:rPr>
          <w:rFonts w:cs="Calibri"/>
          <w:sz w:val="28"/>
          <w:szCs w:val="28"/>
          <w:lang w:val="de-AT"/>
        </w:rPr>
        <w:t>Kada se litificira, pesak i školjke će stvoriti krečnjak. Krečnjak je vrsta sedimentne stene.</w:t>
      </w:r>
    </w:p>
    <w:p w14:paraId="1399573C" w14:textId="77777777" w:rsidR="00522E03" w:rsidRPr="00522E03" w:rsidRDefault="00522E03" w:rsidP="00522E03">
      <w:pPr>
        <w:jc w:val="both"/>
        <w:rPr>
          <w:rFonts w:cs="Calibri"/>
          <w:sz w:val="28"/>
          <w:szCs w:val="28"/>
          <w:lang w:val="de-AT"/>
        </w:rPr>
      </w:pPr>
    </w:p>
    <w:p w14:paraId="7CB448AC"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336. </w:t>
      </w:r>
      <w:r w:rsidRPr="00522E03">
        <w:rPr>
          <w:rFonts w:cs="Calibri"/>
          <w:sz w:val="28"/>
          <w:szCs w:val="28"/>
          <w:lang w:val="de-AT"/>
        </w:rPr>
        <w:t>Odgovor je pod B:</w:t>
      </w:r>
    </w:p>
    <w:p w14:paraId="2B54F150" w14:textId="77777777" w:rsidR="00522E03" w:rsidRPr="00522E03" w:rsidRDefault="00522E03" w:rsidP="00522E03">
      <w:pPr>
        <w:jc w:val="both"/>
        <w:rPr>
          <w:rFonts w:cs="Calibri"/>
          <w:sz w:val="28"/>
          <w:szCs w:val="28"/>
          <w:u w:val="single"/>
          <w:lang w:val="de-AT"/>
        </w:rPr>
      </w:pPr>
      <w:r w:rsidRPr="00522E03">
        <w:rPr>
          <w:rFonts w:cs="Calibri"/>
          <w:sz w:val="28"/>
          <w:szCs w:val="28"/>
          <w:u w:val="single"/>
          <w:lang w:val="de-AT"/>
        </w:rPr>
        <w:t>U mirnoj vodenoj sredini, mirna voda koja se nalazi u dubokom okeanskom basenu</w:t>
      </w:r>
    </w:p>
    <w:p w14:paraId="74BA433B" w14:textId="77777777" w:rsidR="00522E03" w:rsidRPr="00522E03" w:rsidRDefault="00522E03" w:rsidP="00522E03">
      <w:pPr>
        <w:jc w:val="both"/>
        <w:rPr>
          <w:rFonts w:cs="Calibri"/>
          <w:sz w:val="28"/>
          <w:szCs w:val="28"/>
          <w:lang w:val="de-AT"/>
        </w:rPr>
      </w:pPr>
    </w:p>
    <w:p w14:paraId="28B21EFA" w14:textId="77777777" w:rsidR="00522E03" w:rsidRPr="00522E03" w:rsidRDefault="00522E03" w:rsidP="00522E03">
      <w:pPr>
        <w:jc w:val="both"/>
        <w:rPr>
          <w:rFonts w:cs="Calibri"/>
          <w:b/>
          <w:i/>
          <w:sz w:val="28"/>
          <w:szCs w:val="28"/>
          <w:lang w:val="de-AT"/>
        </w:rPr>
      </w:pPr>
      <w:r w:rsidRPr="00522E03">
        <w:rPr>
          <w:rFonts w:cs="Calibri"/>
          <w:sz w:val="28"/>
          <w:szCs w:val="28"/>
          <w:lang w:val="de-AT"/>
        </w:rPr>
        <w:t xml:space="preserve"> </w:t>
      </w:r>
      <w:r w:rsidRPr="00522E03">
        <w:rPr>
          <w:rFonts w:cs="Calibri"/>
          <w:b/>
          <w:i/>
          <w:sz w:val="28"/>
          <w:szCs w:val="28"/>
          <w:lang w:val="de-AT"/>
        </w:rPr>
        <w:t>Objašnjenje:</w:t>
      </w:r>
    </w:p>
    <w:p w14:paraId="545B3011" w14:textId="73DCF18E" w:rsidR="00522E03" w:rsidRDefault="00522E03" w:rsidP="00522E03">
      <w:pPr>
        <w:jc w:val="both"/>
        <w:rPr>
          <w:rFonts w:cs="Calibri"/>
          <w:sz w:val="28"/>
          <w:szCs w:val="28"/>
          <w:lang w:val="de-AT"/>
        </w:rPr>
      </w:pPr>
      <w:r w:rsidRPr="00522E03">
        <w:rPr>
          <w:rFonts w:cs="Calibri"/>
          <w:sz w:val="28"/>
          <w:szCs w:val="28"/>
          <w:lang w:val="de-AT"/>
        </w:rPr>
        <w:t>Škriljac je veoma sitnozrna sedimentna stena i često je sastavljena od čestica gline. To znači da se mora odložiti u mirno okruženje sa malo kretanja vode.</w:t>
      </w:r>
    </w:p>
    <w:p w14:paraId="7E2BD024" w14:textId="5EF10A35" w:rsidR="007E3CF8" w:rsidRDefault="007E3CF8" w:rsidP="00522E03">
      <w:pPr>
        <w:jc w:val="both"/>
        <w:rPr>
          <w:rFonts w:cs="Calibri"/>
          <w:sz w:val="28"/>
          <w:szCs w:val="28"/>
          <w:lang w:val="de-AT"/>
        </w:rPr>
      </w:pPr>
    </w:p>
    <w:p w14:paraId="15AFD631" w14:textId="51F02C00" w:rsidR="00522E03" w:rsidRPr="00522E03" w:rsidRDefault="00522E03" w:rsidP="00522E03">
      <w:pPr>
        <w:jc w:val="both"/>
        <w:rPr>
          <w:rFonts w:cs="Calibri"/>
          <w:sz w:val="28"/>
          <w:szCs w:val="28"/>
        </w:rPr>
      </w:pPr>
      <w:r w:rsidRPr="00522E03">
        <w:rPr>
          <w:rFonts w:cs="Calibri"/>
          <w:b/>
          <w:sz w:val="28"/>
          <w:szCs w:val="28"/>
          <w:lang w:val="de-AT"/>
        </w:rPr>
        <w:t xml:space="preserve">337. </w:t>
      </w:r>
      <w:r w:rsidRPr="00522E03">
        <w:rPr>
          <w:rFonts w:cs="Calibri"/>
          <w:sz w:val="28"/>
          <w:szCs w:val="28"/>
          <w:lang w:val="de-AT"/>
        </w:rPr>
        <w:t xml:space="preserve">Odgovor je pod D: </w:t>
      </w:r>
      <w:r w:rsidRPr="00522E03">
        <w:rPr>
          <w:rFonts w:cs="Calibri"/>
          <w:sz w:val="28"/>
          <w:szCs w:val="28"/>
          <w:u w:val="single"/>
          <w:lang w:val="de-AT"/>
        </w:rPr>
        <w:t>Magmatske</w:t>
      </w:r>
    </w:p>
    <w:p w14:paraId="15B8C30F" w14:textId="77777777" w:rsidR="00522E03" w:rsidRPr="00522E03" w:rsidRDefault="00522E03" w:rsidP="00522E03">
      <w:pPr>
        <w:jc w:val="both"/>
        <w:rPr>
          <w:rFonts w:cs="Calibri"/>
          <w:sz w:val="28"/>
          <w:szCs w:val="28"/>
          <w:lang w:val="de-AT"/>
        </w:rPr>
      </w:pPr>
    </w:p>
    <w:p w14:paraId="6C1FE532" w14:textId="106074FA" w:rsidR="00522E03" w:rsidRDefault="00522E03" w:rsidP="00522E03">
      <w:pPr>
        <w:jc w:val="both"/>
        <w:rPr>
          <w:rFonts w:cs="Calibri"/>
          <w:b/>
          <w:i/>
          <w:sz w:val="28"/>
          <w:szCs w:val="28"/>
          <w:lang w:val="fr-FR"/>
        </w:rPr>
      </w:pPr>
      <w:r w:rsidRPr="00522E03">
        <w:rPr>
          <w:rFonts w:cs="Calibri"/>
          <w:b/>
          <w:i/>
          <w:sz w:val="28"/>
          <w:szCs w:val="28"/>
          <w:lang w:val="fr-FR"/>
        </w:rPr>
        <w:t>Objašnjenje:</w:t>
      </w:r>
    </w:p>
    <w:p w14:paraId="1EA8ABB2" w14:textId="12CB31F6" w:rsidR="00522E03" w:rsidRPr="00522E03" w:rsidRDefault="00522E03" w:rsidP="00522E03">
      <w:pPr>
        <w:jc w:val="both"/>
        <w:rPr>
          <w:rFonts w:cs="Calibri"/>
          <w:sz w:val="28"/>
          <w:szCs w:val="28"/>
          <w:lang w:val="fr-FR"/>
        </w:rPr>
      </w:pPr>
      <w:r w:rsidRPr="00522E03">
        <w:rPr>
          <w:rFonts w:cs="Calibri"/>
          <w:sz w:val="28"/>
          <w:szCs w:val="28"/>
          <w:lang w:val="fr-FR"/>
        </w:rPr>
        <w:t>Magmatska stena se formira kada se magma/lava ohladi i učvrsti. Magmatska stena je istrošena, erodirana, transportovana i taložena da bi se formirala sedimentna stena. Ako su magmatske ili sedimentne stene izložene velikoj toploti i pritisku, one se pretvaraju u metamorfne stene. Metamorfna stena se može ponovo zagrejati i ponovo podesiti pod pritiskom da bi se stvorile različite vrste metamorfne stene.</w:t>
      </w:r>
    </w:p>
    <w:p w14:paraId="47CFA14F" w14:textId="77777777" w:rsidR="00522E03" w:rsidRPr="00522E03" w:rsidRDefault="00522E03" w:rsidP="00522E03">
      <w:pPr>
        <w:jc w:val="both"/>
        <w:rPr>
          <w:rFonts w:cs="Calibri"/>
          <w:sz w:val="28"/>
          <w:szCs w:val="28"/>
          <w:lang w:val="fr-FR"/>
        </w:rPr>
      </w:pPr>
    </w:p>
    <w:p w14:paraId="036C1EC8" w14:textId="77777777" w:rsidR="00522E03" w:rsidRPr="00522E03" w:rsidRDefault="00522E03" w:rsidP="00522E03">
      <w:pPr>
        <w:jc w:val="both"/>
        <w:rPr>
          <w:rFonts w:cs="Calibri"/>
          <w:sz w:val="28"/>
          <w:szCs w:val="28"/>
          <w:lang w:val="de-AT"/>
        </w:rPr>
      </w:pPr>
      <w:r w:rsidRPr="00522E03">
        <w:rPr>
          <w:rFonts w:cs="Calibri"/>
          <w:b/>
          <w:sz w:val="28"/>
          <w:szCs w:val="28"/>
          <w:lang w:val="fr-FR"/>
        </w:rPr>
        <w:t xml:space="preserve">338. </w:t>
      </w:r>
      <w:r w:rsidRPr="00522E03">
        <w:rPr>
          <w:rFonts w:cs="Calibri"/>
          <w:sz w:val="28"/>
          <w:szCs w:val="28"/>
          <w:lang w:val="de-AT"/>
        </w:rPr>
        <w:t xml:space="preserve">Odgovor je pod D: </w:t>
      </w:r>
      <w:r w:rsidRPr="00522E03">
        <w:rPr>
          <w:rFonts w:cs="Calibri"/>
          <w:sz w:val="28"/>
          <w:szCs w:val="28"/>
          <w:u w:val="single"/>
          <w:lang w:val="de-AT"/>
        </w:rPr>
        <w:t>Ciklus kamenja/drobljenja stena</w:t>
      </w:r>
    </w:p>
    <w:p w14:paraId="65E59248" w14:textId="77777777" w:rsidR="00522E03" w:rsidRPr="00522E03" w:rsidRDefault="00522E03" w:rsidP="00522E03">
      <w:pPr>
        <w:jc w:val="both"/>
        <w:rPr>
          <w:rFonts w:cs="Calibri"/>
          <w:sz w:val="28"/>
          <w:szCs w:val="28"/>
          <w:u w:val="single"/>
          <w:lang w:val="de-AT"/>
        </w:rPr>
      </w:pPr>
    </w:p>
    <w:p w14:paraId="3329B3C4" w14:textId="0526672F" w:rsidR="00522E03" w:rsidRDefault="00522E03" w:rsidP="00522E03">
      <w:pPr>
        <w:jc w:val="both"/>
        <w:rPr>
          <w:rFonts w:cs="Calibri"/>
          <w:b/>
          <w:i/>
          <w:sz w:val="28"/>
          <w:szCs w:val="28"/>
          <w:lang w:val="de-AT"/>
        </w:rPr>
      </w:pPr>
      <w:r w:rsidRPr="00522E03">
        <w:rPr>
          <w:rFonts w:cs="Calibri"/>
          <w:b/>
          <w:i/>
          <w:sz w:val="28"/>
          <w:szCs w:val="28"/>
          <w:lang w:val="de-AT"/>
        </w:rPr>
        <w:t>Objašnjenje:</w:t>
      </w:r>
    </w:p>
    <w:p w14:paraId="167E879B" w14:textId="50481E71" w:rsidR="002434EC" w:rsidRPr="00522E03" w:rsidRDefault="00522E03" w:rsidP="00522E03">
      <w:pPr>
        <w:jc w:val="both"/>
        <w:rPr>
          <w:rFonts w:cs="Calibri"/>
          <w:sz w:val="28"/>
          <w:szCs w:val="28"/>
          <w:lang w:val="de-AT"/>
        </w:rPr>
      </w:pPr>
      <w:r w:rsidRPr="00522E03">
        <w:rPr>
          <w:rFonts w:cs="Calibri"/>
          <w:sz w:val="28"/>
          <w:szCs w:val="28"/>
          <w:lang w:val="de-AT"/>
        </w:rPr>
        <w:t>Ovaj ciklus traj</w:t>
      </w:r>
      <w:r w:rsidR="007606C0">
        <w:rPr>
          <w:rFonts w:cs="Calibri"/>
          <w:sz w:val="28"/>
          <w:szCs w:val="28"/>
          <w:lang w:val="de-AT"/>
        </w:rPr>
        <w:t>e milionima godina i formira zemljište</w:t>
      </w:r>
      <w:r w:rsidRPr="00522E03">
        <w:rPr>
          <w:rFonts w:cs="Calibri"/>
          <w:sz w:val="28"/>
          <w:szCs w:val="28"/>
          <w:lang w:val="de-AT"/>
        </w:rPr>
        <w:t xml:space="preserve"> i stene unutar Zemljine kore. Magmatski materi</w:t>
      </w:r>
      <w:r w:rsidR="002434EC">
        <w:rPr>
          <w:rFonts w:cs="Calibri"/>
          <w:sz w:val="28"/>
          <w:szCs w:val="28"/>
          <w:lang w:val="de-AT"/>
        </w:rPr>
        <w:t>jali su jedna od 3 vrste stena.</w:t>
      </w:r>
    </w:p>
    <w:p w14:paraId="1831D0E0" w14:textId="77777777" w:rsidR="007E3CF8" w:rsidRDefault="007E3CF8" w:rsidP="00522E03">
      <w:pPr>
        <w:jc w:val="both"/>
        <w:rPr>
          <w:rFonts w:cs="Calibri"/>
          <w:b/>
          <w:sz w:val="28"/>
          <w:szCs w:val="28"/>
          <w:lang w:val="de-AT"/>
        </w:rPr>
      </w:pPr>
    </w:p>
    <w:p w14:paraId="410DF932" w14:textId="39449C6D" w:rsidR="00522E03" w:rsidRPr="00522E03" w:rsidRDefault="00522E03" w:rsidP="00522E03">
      <w:pPr>
        <w:jc w:val="both"/>
        <w:rPr>
          <w:rFonts w:cs="Calibri"/>
          <w:sz w:val="28"/>
          <w:szCs w:val="28"/>
          <w:lang w:val="de-AT"/>
        </w:rPr>
      </w:pPr>
      <w:r w:rsidRPr="00522E03">
        <w:rPr>
          <w:rFonts w:cs="Calibri"/>
          <w:b/>
          <w:sz w:val="28"/>
          <w:szCs w:val="28"/>
          <w:lang w:val="de-AT"/>
        </w:rPr>
        <w:t xml:space="preserve">339. </w:t>
      </w:r>
      <w:r w:rsidRPr="00522E03">
        <w:rPr>
          <w:rFonts w:cs="Calibri"/>
          <w:sz w:val="28"/>
          <w:szCs w:val="28"/>
          <w:lang w:val="de-AT"/>
        </w:rPr>
        <w:t xml:space="preserve">Odgovor je pod D: </w:t>
      </w:r>
      <w:r w:rsidRPr="00522E03">
        <w:rPr>
          <w:rFonts w:cs="Calibri"/>
          <w:sz w:val="28"/>
          <w:szCs w:val="28"/>
          <w:u w:val="single"/>
          <w:lang w:val="de-AT"/>
        </w:rPr>
        <w:t>Anamorfizam</w:t>
      </w:r>
    </w:p>
    <w:p w14:paraId="501DBC4B" w14:textId="77777777" w:rsidR="00522E03" w:rsidRPr="00522E03" w:rsidRDefault="00522E03" w:rsidP="00522E03">
      <w:pPr>
        <w:jc w:val="both"/>
        <w:rPr>
          <w:rFonts w:cs="Calibri"/>
          <w:sz w:val="28"/>
          <w:szCs w:val="28"/>
          <w:u w:val="single"/>
          <w:lang w:val="de-AT"/>
        </w:rPr>
      </w:pPr>
    </w:p>
    <w:p w14:paraId="1FCD6DE1"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340. </w:t>
      </w:r>
      <w:r w:rsidRPr="00522E03">
        <w:rPr>
          <w:rFonts w:cs="Calibri"/>
          <w:sz w:val="28"/>
          <w:szCs w:val="28"/>
          <w:lang w:val="de-AT"/>
        </w:rPr>
        <w:t xml:space="preserve">Odgovor je pod A: </w:t>
      </w:r>
      <w:r w:rsidRPr="00522E03">
        <w:rPr>
          <w:rFonts w:cs="Calibri"/>
          <w:sz w:val="28"/>
          <w:szCs w:val="28"/>
          <w:u w:val="single"/>
          <w:lang w:val="de-AT"/>
        </w:rPr>
        <w:t>Sedimentne stene</w:t>
      </w:r>
    </w:p>
    <w:p w14:paraId="26FD020B" w14:textId="77777777" w:rsidR="00522E03" w:rsidRPr="00522E03" w:rsidRDefault="00522E03" w:rsidP="00522E03">
      <w:pPr>
        <w:jc w:val="both"/>
        <w:rPr>
          <w:rFonts w:cs="Calibri"/>
          <w:sz w:val="28"/>
          <w:szCs w:val="28"/>
          <w:lang w:val="de-AT"/>
        </w:rPr>
      </w:pPr>
    </w:p>
    <w:p w14:paraId="53442767" w14:textId="3101D40B" w:rsidR="00522E03" w:rsidRDefault="00522E03" w:rsidP="00522E03">
      <w:pPr>
        <w:jc w:val="both"/>
        <w:rPr>
          <w:rFonts w:cs="Calibri"/>
          <w:b/>
          <w:i/>
          <w:sz w:val="28"/>
          <w:szCs w:val="28"/>
          <w:lang w:val="de-AT"/>
        </w:rPr>
      </w:pPr>
      <w:r w:rsidRPr="00522E03">
        <w:rPr>
          <w:rFonts w:cs="Calibri"/>
          <w:b/>
          <w:i/>
          <w:sz w:val="28"/>
          <w:szCs w:val="28"/>
          <w:lang w:val="de-AT"/>
        </w:rPr>
        <w:t>Objašnjenje:</w:t>
      </w:r>
    </w:p>
    <w:p w14:paraId="721932CB" w14:textId="48798E83" w:rsidR="00522E03" w:rsidRPr="00522E03" w:rsidRDefault="00522E03" w:rsidP="00522E03">
      <w:pPr>
        <w:jc w:val="both"/>
        <w:rPr>
          <w:rFonts w:cs="Calibri"/>
          <w:sz w:val="28"/>
          <w:szCs w:val="28"/>
          <w:lang w:val="fr-FR"/>
        </w:rPr>
      </w:pPr>
      <w:r w:rsidRPr="00522E03">
        <w:rPr>
          <w:rFonts w:cs="Calibri"/>
          <w:sz w:val="28"/>
          <w:szCs w:val="28"/>
          <w:lang w:val="de-AT"/>
        </w:rPr>
        <w:t xml:space="preserve">Sedimentna stena je napravljena od raznih sedimenata koji se akumuliraju tokom vremena, poput mrtvih biljaka i životinja i drugih stena. Metamorfna stena je napravljena od postojećih stena postavljenih pod visokim pritiskom, visokom temperaturom i/ili hemijskim jedinjenjima koja menjaju kristalnu strukturu, izgled i fizička svojstva stene. </w:t>
      </w:r>
      <w:r w:rsidRPr="00522E03">
        <w:rPr>
          <w:rFonts w:cs="Calibri"/>
          <w:sz w:val="28"/>
          <w:szCs w:val="28"/>
          <w:lang w:val="fr-FR"/>
        </w:rPr>
        <w:t>Magmatske stene se formiraju kako se magma hladi i učvršćuje. Druga dva odgovora nisu tipovi stena.</w:t>
      </w:r>
    </w:p>
    <w:p w14:paraId="4BBE7AF9"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341. </w:t>
      </w:r>
      <w:r w:rsidRPr="00522E03">
        <w:rPr>
          <w:rFonts w:cs="Calibri"/>
          <w:sz w:val="28"/>
          <w:szCs w:val="28"/>
          <w:lang w:val="fr-FR"/>
        </w:rPr>
        <w:t xml:space="preserve">Odgovor je pod D: </w:t>
      </w:r>
      <w:r w:rsidRPr="00522E03">
        <w:rPr>
          <w:rFonts w:cs="Calibri"/>
          <w:sz w:val="28"/>
          <w:szCs w:val="28"/>
          <w:u w:val="single"/>
          <w:lang w:val="fr-FR"/>
        </w:rPr>
        <w:t>C Horizont</w:t>
      </w:r>
    </w:p>
    <w:p w14:paraId="65808B94" w14:textId="77777777" w:rsidR="00522E03" w:rsidRPr="00522E03" w:rsidRDefault="00522E03" w:rsidP="00522E03">
      <w:pPr>
        <w:jc w:val="both"/>
        <w:rPr>
          <w:rFonts w:cs="Calibri"/>
          <w:sz w:val="28"/>
          <w:szCs w:val="28"/>
          <w:lang w:val="fr-FR"/>
        </w:rPr>
      </w:pPr>
    </w:p>
    <w:p w14:paraId="0F77A6E7" w14:textId="215A7018" w:rsidR="00522E03" w:rsidRDefault="00522E03" w:rsidP="00522E03">
      <w:pPr>
        <w:jc w:val="both"/>
        <w:rPr>
          <w:rFonts w:cs="Calibri"/>
          <w:b/>
          <w:i/>
          <w:sz w:val="28"/>
          <w:szCs w:val="28"/>
          <w:lang w:val="fr-FR"/>
        </w:rPr>
      </w:pPr>
      <w:r w:rsidRPr="00522E03">
        <w:rPr>
          <w:rFonts w:cs="Calibri"/>
          <w:b/>
          <w:i/>
          <w:sz w:val="28"/>
          <w:szCs w:val="28"/>
          <w:lang w:val="fr-FR"/>
        </w:rPr>
        <w:t>Objašnjenje:</w:t>
      </w:r>
    </w:p>
    <w:p w14:paraId="7C4AA23D" w14:textId="06F160D7" w:rsidR="00522E03" w:rsidRDefault="00522E03" w:rsidP="00522E03">
      <w:pPr>
        <w:jc w:val="both"/>
        <w:rPr>
          <w:rFonts w:cs="Calibri"/>
          <w:sz w:val="28"/>
          <w:szCs w:val="28"/>
          <w:lang w:val="fr-FR"/>
        </w:rPr>
      </w:pPr>
      <w:r w:rsidRPr="00522E03">
        <w:rPr>
          <w:rFonts w:cs="Calibri"/>
          <w:sz w:val="28"/>
          <w:szCs w:val="28"/>
          <w:lang w:val="fr-FR"/>
        </w:rPr>
        <w:t>Horizont O se sastoji od humusa (organske materije), A Horizont je mešavina minerala i organske materije, Horizont B se sastoji uglavnom od minerala,</w:t>
      </w:r>
      <w:r w:rsidR="007606C0">
        <w:rPr>
          <w:rFonts w:cs="Calibri"/>
          <w:sz w:val="28"/>
          <w:szCs w:val="28"/>
          <w:lang w:val="fr-FR"/>
        </w:rPr>
        <w:t xml:space="preserve"> a D horizont je čvrsta matična</w:t>
      </w:r>
      <w:r w:rsidRPr="00522E03">
        <w:rPr>
          <w:rFonts w:cs="Calibri"/>
          <w:sz w:val="28"/>
          <w:szCs w:val="28"/>
          <w:lang w:val="fr-FR"/>
        </w:rPr>
        <w:t xml:space="preserve"> stena. C Horizon najbolje odgovara ovoj definicij</w:t>
      </w:r>
      <w:r w:rsidR="007606C0">
        <w:rPr>
          <w:rFonts w:cs="Calibri"/>
          <w:sz w:val="28"/>
          <w:szCs w:val="28"/>
          <w:lang w:val="fr-FR"/>
        </w:rPr>
        <w:t>i, jer je to sloj iznad matične</w:t>
      </w:r>
      <w:r w:rsidRPr="00522E03">
        <w:rPr>
          <w:rFonts w:cs="Calibri"/>
          <w:sz w:val="28"/>
          <w:szCs w:val="28"/>
          <w:lang w:val="fr-FR"/>
        </w:rPr>
        <w:t xml:space="preserve"> stene, koji se sastoji uglavnom od fragmenata stena koje su istrošene vremenskim uslovima.</w:t>
      </w:r>
    </w:p>
    <w:p w14:paraId="72E01185" w14:textId="1475E605" w:rsidR="007E3CF8" w:rsidRDefault="007E3CF8" w:rsidP="00522E03">
      <w:pPr>
        <w:jc w:val="both"/>
        <w:rPr>
          <w:rFonts w:cs="Calibri"/>
          <w:sz w:val="28"/>
          <w:szCs w:val="28"/>
          <w:lang w:val="fr-FR"/>
        </w:rPr>
      </w:pPr>
    </w:p>
    <w:p w14:paraId="47E7FC05" w14:textId="47A87FF1" w:rsidR="00522E03" w:rsidRPr="00522E03" w:rsidRDefault="00522E03" w:rsidP="00522E03">
      <w:pPr>
        <w:jc w:val="both"/>
        <w:rPr>
          <w:rFonts w:cs="Calibri"/>
          <w:sz w:val="28"/>
          <w:szCs w:val="28"/>
        </w:rPr>
      </w:pPr>
      <w:r w:rsidRPr="00522E03">
        <w:rPr>
          <w:rFonts w:cs="Calibri"/>
          <w:b/>
          <w:sz w:val="28"/>
          <w:szCs w:val="28"/>
          <w:lang w:val="fr-FR"/>
        </w:rPr>
        <w:t xml:space="preserve">342. </w:t>
      </w:r>
      <w:r w:rsidRPr="00522E03">
        <w:rPr>
          <w:rFonts w:cs="Calibri"/>
          <w:sz w:val="28"/>
          <w:szCs w:val="28"/>
        </w:rPr>
        <w:t xml:space="preserve">Odgovor je pod C: </w:t>
      </w:r>
      <w:r w:rsidRPr="00522E03">
        <w:rPr>
          <w:rFonts w:cs="Calibri"/>
          <w:sz w:val="28"/>
          <w:szCs w:val="28"/>
          <w:u w:val="single"/>
        </w:rPr>
        <w:t>Nijedan od ovih</w:t>
      </w:r>
    </w:p>
    <w:p w14:paraId="29BC2848" w14:textId="7C1CCA07" w:rsidR="00522E03" w:rsidRDefault="00522E03" w:rsidP="00522E03">
      <w:pPr>
        <w:jc w:val="both"/>
        <w:rPr>
          <w:rFonts w:cs="Calibri"/>
          <w:sz w:val="28"/>
          <w:szCs w:val="28"/>
        </w:rPr>
      </w:pPr>
    </w:p>
    <w:p w14:paraId="777F7449" w14:textId="77777777" w:rsidR="002434EC" w:rsidRPr="00522E03" w:rsidRDefault="002434EC" w:rsidP="00522E03">
      <w:pPr>
        <w:jc w:val="both"/>
        <w:rPr>
          <w:rFonts w:cs="Calibri"/>
          <w:sz w:val="28"/>
          <w:szCs w:val="28"/>
        </w:rPr>
      </w:pPr>
    </w:p>
    <w:p w14:paraId="32620B2E"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76539FF3" w14:textId="77777777" w:rsidR="00522E03" w:rsidRPr="00522E03" w:rsidRDefault="00522E03" w:rsidP="00522E03">
      <w:pPr>
        <w:jc w:val="both"/>
        <w:rPr>
          <w:rFonts w:cs="Calibri"/>
          <w:sz w:val="28"/>
          <w:szCs w:val="28"/>
        </w:rPr>
      </w:pPr>
      <w:r w:rsidRPr="00522E03">
        <w:rPr>
          <w:rFonts w:cs="Calibri"/>
          <w:sz w:val="28"/>
          <w:szCs w:val="28"/>
        </w:rPr>
        <w:t>Sve ove komponente čine zemljište. Razlike u odnosima ovih komponenti predstavljaju različite tipove zemljišta.</w:t>
      </w:r>
    </w:p>
    <w:p w14:paraId="012C2EFB" w14:textId="77777777" w:rsidR="00522E03" w:rsidRPr="00522E03" w:rsidRDefault="00522E03" w:rsidP="00522E03">
      <w:pPr>
        <w:jc w:val="both"/>
        <w:rPr>
          <w:rFonts w:cs="Calibri"/>
          <w:sz w:val="28"/>
          <w:szCs w:val="28"/>
        </w:rPr>
      </w:pPr>
    </w:p>
    <w:p w14:paraId="171316D9" w14:textId="77777777" w:rsidR="00522E03" w:rsidRPr="00522E03" w:rsidRDefault="00522E03" w:rsidP="00522E03">
      <w:pPr>
        <w:jc w:val="both"/>
        <w:rPr>
          <w:rFonts w:cs="Calibri"/>
          <w:sz w:val="28"/>
          <w:szCs w:val="28"/>
        </w:rPr>
      </w:pPr>
      <w:r w:rsidRPr="00522E03">
        <w:rPr>
          <w:rFonts w:cs="Calibri"/>
          <w:b/>
          <w:sz w:val="28"/>
          <w:szCs w:val="28"/>
          <w:lang w:val="fr-FR"/>
        </w:rPr>
        <w:t>343.</w:t>
      </w:r>
      <w:r w:rsidRPr="00522E03">
        <w:rPr>
          <w:rFonts w:cs="Calibri"/>
          <w:sz w:val="28"/>
          <w:szCs w:val="28"/>
        </w:rPr>
        <w:t xml:space="preserve"> Odgovor je pod A</w:t>
      </w:r>
      <w:r w:rsidRPr="00522E03">
        <w:rPr>
          <w:rFonts w:cs="Calibri"/>
          <w:b/>
          <w:i/>
          <w:sz w:val="28"/>
          <w:szCs w:val="28"/>
        </w:rPr>
        <w:t>:</w:t>
      </w:r>
      <w:r w:rsidRPr="00522E03">
        <w:rPr>
          <w:rFonts w:cs="Calibri"/>
          <w:b/>
          <w:i/>
          <w:sz w:val="28"/>
          <w:szCs w:val="28"/>
          <w:u w:val="single"/>
        </w:rPr>
        <w:t xml:space="preserve"> </w:t>
      </w:r>
      <w:r w:rsidRPr="00522E03">
        <w:rPr>
          <w:rFonts w:cs="Calibri"/>
          <w:sz w:val="28"/>
          <w:szCs w:val="28"/>
          <w:u w:val="single"/>
        </w:rPr>
        <w:t>Glina</w:t>
      </w:r>
    </w:p>
    <w:p w14:paraId="52603722" w14:textId="77777777" w:rsidR="00522E03" w:rsidRPr="00522E03" w:rsidRDefault="00522E03" w:rsidP="00522E03">
      <w:pPr>
        <w:jc w:val="both"/>
        <w:rPr>
          <w:rFonts w:cs="Calibri"/>
          <w:b/>
          <w:i/>
          <w:sz w:val="28"/>
          <w:szCs w:val="28"/>
        </w:rPr>
      </w:pPr>
    </w:p>
    <w:p w14:paraId="502FF073" w14:textId="77777777" w:rsidR="00522E03" w:rsidRPr="00522E03" w:rsidRDefault="00522E03" w:rsidP="00522E03">
      <w:pPr>
        <w:jc w:val="both"/>
        <w:rPr>
          <w:rFonts w:cs="Calibri"/>
          <w:b/>
          <w:i/>
          <w:sz w:val="28"/>
          <w:szCs w:val="28"/>
        </w:rPr>
      </w:pPr>
      <w:r w:rsidRPr="00522E03">
        <w:rPr>
          <w:rFonts w:cs="Calibri"/>
          <w:b/>
          <w:i/>
          <w:sz w:val="28"/>
          <w:szCs w:val="28"/>
        </w:rPr>
        <w:t>Objašnjenje:</w:t>
      </w:r>
    </w:p>
    <w:p w14:paraId="5A284CE2" w14:textId="77777777" w:rsidR="00522E03" w:rsidRPr="00522E03" w:rsidRDefault="00522E03" w:rsidP="00522E03">
      <w:pPr>
        <w:jc w:val="both"/>
        <w:rPr>
          <w:rFonts w:cs="Calibri"/>
          <w:sz w:val="28"/>
          <w:szCs w:val="28"/>
        </w:rPr>
      </w:pPr>
      <w:r w:rsidRPr="00522E03">
        <w:rPr>
          <w:rFonts w:cs="Calibri"/>
          <w:sz w:val="28"/>
          <w:szCs w:val="28"/>
        </w:rPr>
        <w:t>Najmanje čestice ima glina, a zatim mulj, koji sadrži veće čestice od gline, ali manje čestice od peska. Ilovača je mešavina ove tri vrste zemljišta.</w:t>
      </w:r>
    </w:p>
    <w:p w14:paraId="571A6386" w14:textId="74157387" w:rsidR="00522E03" w:rsidRDefault="00522E03" w:rsidP="00522E03">
      <w:pPr>
        <w:jc w:val="both"/>
        <w:rPr>
          <w:rFonts w:cs="Calibri"/>
          <w:sz w:val="28"/>
          <w:szCs w:val="28"/>
        </w:rPr>
      </w:pPr>
    </w:p>
    <w:p w14:paraId="75FDF4E8" w14:textId="77777777" w:rsidR="002434EC" w:rsidRPr="00522E03" w:rsidRDefault="002434EC" w:rsidP="00522E03">
      <w:pPr>
        <w:jc w:val="both"/>
        <w:rPr>
          <w:rFonts w:cs="Calibri"/>
          <w:sz w:val="28"/>
          <w:szCs w:val="28"/>
        </w:rPr>
      </w:pPr>
    </w:p>
    <w:p w14:paraId="2A68FB53" w14:textId="77777777" w:rsidR="00522E03" w:rsidRPr="00522E03" w:rsidRDefault="00522E03" w:rsidP="00522E03">
      <w:pPr>
        <w:jc w:val="both"/>
        <w:rPr>
          <w:rFonts w:cs="Calibri"/>
          <w:sz w:val="28"/>
          <w:szCs w:val="28"/>
          <w:lang w:val="fr-FR"/>
        </w:rPr>
      </w:pPr>
      <w:r w:rsidRPr="00522E03">
        <w:rPr>
          <w:rFonts w:cs="Calibri"/>
          <w:b/>
          <w:sz w:val="28"/>
          <w:szCs w:val="28"/>
        </w:rPr>
        <w:t xml:space="preserve">344. </w:t>
      </w:r>
      <w:r w:rsidRPr="00522E03">
        <w:rPr>
          <w:rFonts w:cs="Calibri"/>
          <w:sz w:val="28"/>
          <w:szCs w:val="28"/>
          <w:lang w:val="fr-FR"/>
        </w:rPr>
        <w:t xml:space="preserve">Odgovor je pod B: </w:t>
      </w:r>
      <w:r w:rsidRPr="00522E03">
        <w:rPr>
          <w:rFonts w:cs="Calibri"/>
          <w:sz w:val="28"/>
          <w:szCs w:val="28"/>
          <w:u w:val="single"/>
          <w:lang w:val="fr-FR"/>
        </w:rPr>
        <w:t>Horizont</w:t>
      </w:r>
    </w:p>
    <w:p w14:paraId="187E6B5B" w14:textId="77777777" w:rsidR="00522E03" w:rsidRPr="00522E03" w:rsidRDefault="00522E03" w:rsidP="00522E03">
      <w:pPr>
        <w:jc w:val="both"/>
        <w:rPr>
          <w:rFonts w:cs="Calibri"/>
          <w:sz w:val="28"/>
          <w:szCs w:val="28"/>
          <w:lang w:val="fr-FR"/>
        </w:rPr>
      </w:pPr>
    </w:p>
    <w:p w14:paraId="44E9517C"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1941AFD8" w14:textId="4BB00F9F" w:rsidR="007E3CF8" w:rsidRDefault="00522E03" w:rsidP="00522E03">
      <w:pPr>
        <w:jc w:val="both"/>
        <w:rPr>
          <w:rFonts w:cs="Calibri"/>
          <w:sz w:val="28"/>
          <w:szCs w:val="28"/>
          <w:lang w:val="de-AT"/>
        </w:rPr>
      </w:pPr>
      <w:r w:rsidRPr="00522E03">
        <w:rPr>
          <w:rFonts w:cs="Calibri"/>
          <w:sz w:val="28"/>
          <w:szCs w:val="28"/>
          <w:lang w:val="de-AT"/>
        </w:rPr>
        <w:t>Kategorije zemljišta se nazivaju "horizonti". Pored toga, vertikalni poprečni presek horizonata zemljišta naziva se "profil".</w:t>
      </w:r>
    </w:p>
    <w:p w14:paraId="3C541BE1" w14:textId="77777777" w:rsidR="002434EC" w:rsidRPr="00522E03" w:rsidRDefault="002434EC" w:rsidP="00522E03">
      <w:pPr>
        <w:jc w:val="both"/>
        <w:rPr>
          <w:rFonts w:cs="Calibri"/>
          <w:sz w:val="28"/>
          <w:szCs w:val="28"/>
          <w:lang w:val="de-AT"/>
        </w:rPr>
      </w:pPr>
    </w:p>
    <w:p w14:paraId="684503A8" w14:textId="77777777" w:rsidR="00522E03" w:rsidRPr="00522E03" w:rsidRDefault="00522E03" w:rsidP="00522E03">
      <w:pPr>
        <w:jc w:val="both"/>
        <w:rPr>
          <w:rFonts w:cs="Calibri"/>
          <w:sz w:val="28"/>
          <w:szCs w:val="28"/>
          <w:lang w:val="de-AT"/>
        </w:rPr>
      </w:pPr>
    </w:p>
    <w:p w14:paraId="3AAA2AE9" w14:textId="77777777" w:rsidR="00522E03" w:rsidRPr="00522E03" w:rsidRDefault="00522E03" w:rsidP="00522E03">
      <w:pPr>
        <w:jc w:val="both"/>
        <w:rPr>
          <w:rFonts w:cs="Calibri"/>
          <w:sz w:val="28"/>
          <w:szCs w:val="28"/>
          <w:lang w:val="fr-FR"/>
        </w:rPr>
      </w:pPr>
      <w:r w:rsidRPr="00522E03">
        <w:rPr>
          <w:rFonts w:cs="Calibri"/>
          <w:b/>
          <w:sz w:val="28"/>
          <w:szCs w:val="28"/>
          <w:lang w:val="de-AT"/>
        </w:rPr>
        <w:t xml:space="preserve">345. </w:t>
      </w:r>
      <w:r w:rsidRPr="00522E03">
        <w:rPr>
          <w:rFonts w:cs="Calibri"/>
          <w:sz w:val="28"/>
          <w:szCs w:val="28"/>
          <w:lang w:val="fr-FR"/>
        </w:rPr>
        <w:t xml:space="preserve">Odgovor je pod C: </w:t>
      </w:r>
      <w:r w:rsidRPr="00522E03">
        <w:rPr>
          <w:rFonts w:cs="Calibri"/>
          <w:sz w:val="28"/>
          <w:szCs w:val="28"/>
          <w:u w:val="single"/>
          <w:lang w:val="fr-FR"/>
        </w:rPr>
        <w:t>B Horizont</w:t>
      </w:r>
    </w:p>
    <w:p w14:paraId="2D3CEF2F" w14:textId="77777777" w:rsidR="00522E03" w:rsidRPr="00522E03" w:rsidRDefault="00522E03" w:rsidP="00522E03">
      <w:pPr>
        <w:jc w:val="both"/>
        <w:rPr>
          <w:rFonts w:cs="Calibri"/>
          <w:sz w:val="28"/>
          <w:szCs w:val="28"/>
          <w:lang w:val="fr-FR"/>
        </w:rPr>
      </w:pPr>
    </w:p>
    <w:p w14:paraId="15B09CF1" w14:textId="6212B387" w:rsidR="00522E03" w:rsidRDefault="00522E03" w:rsidP="00522E03">
      <w:pPr>
        <w:jc w:val="both"/>
        <w:rPr>
          <w:rFonts w:cs="Calibri"/>
          <w:b/>
          <w:i/>
          <w:sz w:val="28"/>
          <w:szCs w:val="28"/>
          <w:lang w:val="fr-FR"/>
        </w:rPr>
      </w:pPr>
      <w:r w:rsidRPr="00522E03">
        <w:rPr>
          <w:rFonts w:cs="Calibri"/>
          <w:b/>
          <w:i/>
          <w:sz w:val="28"/>
          <w:szCs w:val="28"/>
          <w:lang w:val="fr-FR"/>
        </w:rPr>
        <w:t>Objašnjenje:</w:t>
      </w:r>
    </w:p>
    <w:p w14:paraId="33818C3D" w14:textId="30B7C6E4" w:rsidR="00522E03" w:rsidRPr="00522E03" w:rsidRDefault="00522E03" w:rsidP="00522E03">
      <w:pPr>
        <w:jc w:val="both"/>
        <w:rPr>
          <w:rFonts w:cs="Calibri"/>
          <w:sz w:val="28"/>
          <w:szCs w:val="28"/>
          <w:lang w:val="fr-FR"/>
        </w:rPr>
      </w:pPr>
      <w:r w:rsidRPr="00522E03">
        <w:rPr>
          <w:rFonts w:cs="Calibri"/>
          <w:sz w:val="28"/>
          <w:szCs w:val="28"/>
          <w:lang w:val="fr-FR"/>
        </w:rPr>
        <w:t>Horizont B se naziva zonom akumulacije jer se sva glina i minerali  ispiraju iluvijacijom iz gornjih slojeva zemljišta. Horizont B je obično tamnocrven ili braonkast zbog prisustva gline i oksida gvožđa.</w:t>
      </w:r>
    </w:p>
    <w:p w14:paraId="0BEDCCF7" w14:textId="77777777" w:rsidR="00522E03" w:rsidRPr="00522E03" w:rsidRDefault="00522E03" w:rsidP="00522E03">
      <w:pPr>
        <w:jc w:val="both"/>
        <w:rPr>
          <w:rFonts w:cs="Calibri"/>
          <w:sz w:val="28"/>
          <w:szCs w:val="28"/>
          <w:lang w:val="fr-FR"/>
        </w:rPr>
      </w:pPr>
    </w:p>
    <w:p w14:paraId="3CDCDA2D"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346. </w:t>
      </w:r>
      <w:r w:rsidRPr="00522E03">
        <w:rPr>
          <w:rFonts w:cs="Calibri"/>
          <w:sz w:val="28"/>
          <w:szCs w:val="28"/>
          <w:lang w:val="fr-FR"/>
        </w:rPr>
        <w:t xml:space="preserve">Odgovor je pod A: </w:t>
      </w:r>
      <w:r w:rsidRPr="00522E03">
        <w:rPr>
          <w:rFonts w:cs="Calibri"/>
          <w:sz w:val="28"/>
          <w:szCs w:val="28"/>
          <w:u w:val="single"/>
          <w:lang w:val="fr-FR"/>
        </w:rPr>
        <w:t>O Horizont</w:t>
      </w:r>
    </w:p>
    <w:p w14:paraId="7FAABDE5" w14:textId="77777777" w:rsidR="00522E03" w:rsidRPr="00522E03" w:rsidRDefault="00522E03" w:rsidP="00522E03">
      <w:pPr>
        <w:jc w:val="both"/>
        <w:rPr>
          <w:rFonts w:cs="Calibri"/>
          <w:sz w:val="28"/>
          <w:szCs w:val="28"/>
          <w:lang w:val="fr-FR"/>
        </w:rPr>
      </w:pPr>
    </w:p>
    <w:p w14:paraId="5443FA51"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4EE6E6A4" w14:textId="06A4E7C8" w:rsidR="00522E03" w:rsidRPr="00522E03" w:rsidRDefault="00522E03" w:rsidP="00522E03">
      <w:pPr>
        <w:jc w:val="both"/>
        <w:rPr>
          <w:rFonts w:cs="Calibri"/>
          <w:sz w:val="28"/>
          <w:szCs w:val="28"/>
          <w:lang w:val="fr-FR"/>
        </w:rPr>
      </w:pPr>
      <w:r w:rsidRPr="00522E03">
        <w:rPr>
          <w:rFonts w:cs="Calibri"/>
          <w:sz w:val="28"/>
          <w:szCs w:val="28"/>
          <w:lang w:val="fr-FR"/>
        </w:rPr>
        <w:t xml:space="preserve">Ovaj O horizont je sloj najbliži površini - obično između dubine od 0 do 2cm, i sadrži </w:t>
      </w:r>
      <w:r w:rsidR="007606C0">
        <w:rPr>
          <w:rFonts w:cs="Calibri"/>
          <w:sz w:val="28"/>
          <w:szCs w:val="28"/>
          <w:lang w:val="fr-FR"/>
        </w:rPr>
        <w:t>sveže opalo lišće, biljnu smešu i mnoge druge</w:t>
      </w:r>
      <w:r w:rsidRPr="00522E03">
        <w:rPr>
          <w:rFonts w:cs="Calibri"/>
          <w:sz w:val="28"/>
          <w:szCs w:val="28"/>
          <w:lang w:val="fr-FR"/>
        </w:rPr>
        <w:t xml:space="preserve"> organske materije.</w:t>
      </w:r>
    </w:p>
    <w:p w14:paraId="0B2B0D07" w14:textId="38D15992" w:rsidR="00522E03" w:rsidRDefault="00522E03" w:rsidP="00522E03">
      <w:pPr>
        <w:jc w:val="both"/>
        <w:rPr>
          <w:rFonts w:cs="Calibri"/>
          <w:sz w:val="28"/>
          <w:szCs w:val="28"/>
          <w:lang w:val="fr-FR"/>
        </w:rPr>
      </w:pPr>
    </w:p>
    <w:p w14:paraId="5265F62D" w14:textId="77777777" w:rsidR="002434EC" w:rsidRPr="00522E03" w:rsidRDefault="002434EC" w:rsidP="00522E03">
      <w:pPr>
        <w:jc w:val="both"/>
        <w:rPr>
          <w:rFonts w:cs="Calibri"/>
          <w:sz w:val="28"/>
          <w:szCs w:val="28"/>
          <w:lang w:val="fr-FR"/>
        </w:rPr>
      </w:pPr>
    </w:p>
    <w:p w14:paraId="0D9F8B28"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347. </w:t>
      </w:r>
      <w:r w:rsidRPr="00522E03">
        <w:rPr>
          <w:rFonts w:cs="Calibri"/>
          <w:sz w:val="28"/>
          <w:szCs w:val="28"/>
          <w:lang w:val="fr-FR"/>
        </w:rPr>
        <w:t xml:space="preserve">Odgovor je pod B: </w:t>
      </w:r>
      <w:r w:rsidRPr="00522E03">
        <w:rPr>
          <w:rFonts w:cs="Calibri"/>
          <w:sz w:val="28"/>
          <w:szCs w:val="28"/>
          <w:u w:val="single"/>
          <w:lang w:val="fr-FR"/>
        </w:rPr>
        <w:t>Horizontalni slojevi zemljišta</w:t>
      </w:r>
    </w:p>
    <w:p w14:paraId="3CAA2731" w14:textId="77777777" w:rsidR="00522E03" w:rsidRPr="00522E03" w:rsidRDefault="00522E03" w:rsidP="00522E03">
      <w:pPr>
        <w:jc w:val="both"/>
        <w:rPr>
          <w:rFonts w:cs="Calibri"/>
          <w:sz w:val="28"/>
          <w:szCs w:val="28"/>
          <w:lang w:val="fr-FR"/>
        </w:rPr>
      </w:pPr>
    </w:p>
    <w:p w14:paraId="66AE5C57" w14:textId="10B5D4F8" w:rsidR="00522E03" w:rsidRDefault="00522E03" w:rsidP="00522E03">
      <w:pPr>
        <w:jc w:val="both"/>
        <w:rPr>
          <w:rFonts w:cs="Calibri"/>
          <w:b/>
          <w:i/>
          <w:sz w:val="28"/>
          <w:szCs w:val="28"/>
          <w:lang w:val="fr-FR"/>
        </w:rPr>
      </w:pPr>
      <w:r w:rsidRPr="00522E03">
        <w:rPr>
          <w:rFonts w:cs="Calibri"/>
          <w:b/>
          <w:i/>
          <w:sz w:val="28"/>
          <w:szCs w:val="28"/>
          <w:lang w:val="fr-FR"/>
        </w:rPr>
        <w:t>Objašnjenje:</w:t>
      </w:r>
    </w:p>
    <w:p w14:paraId="4A1951C4" w14:textId="2692F436" w:rsidR="00522E03" w:rsidRDefault="00522E03" w:rsidP="00522E03">
      <w:pPr>
        <w:jc w:val="both"/>
        <w:rPr>
          <w:rFonts w:cs="Calibri"/>
          <w:sz w:val="28"/>
          <w:szCs w:val="28"/>
          <w:lang w:val="fr-FR"/>
        </w:rPr>
      </w:pPr>
      <w:r w:rsidRPr="00522E03">
        <w:rPr>
          <w:rFonts w:cs="Calibri"/>
          <w:sz w:val="28"/>
          <w:szCs w:val="28"/>
          <w:lang w:val="fr-FR"/>
        </w:rPr>
        <w:t>Postoji šest tipova horizonata zemljišta i svaki ima različita hemijska ili fizička svojstva. Svaka vrsta zemljišta ima različit broj horizonata. Horizonti počinju od matičnog materijala (stene) i nastavljaju se do površine.</w:t>
      </w:r>
    </w:p>
    <w:p w14:paraId="5B3861FD" w14:textId="134DA9D4" w:rsidR="007E3CF8" w:rsidRDefault="007E3CF8" w:rsidP="00522E03">
      <w:pPr>
        <w:jc w:val="both"/>
        <w:rPr>
          <w:rFonts w:cs="Calibri"/>
          <w:sz w:val="28"/>
          <w:szCs w:val="28"/>
          <w:lang w:val="fr-FR"/>
        </w:rPr>
      </w:pPr>
    </w:p>
    <w:p w14:paraId="0DEFE9FF" w14:textId="40C57368" w:rsidR="00522E03" w:rsidRPr="00522E03" w:rsidRDefault="00522E03" w:rsidP="00522E03">
      <w:pPr>
        <w:jc w:val="both"/>
        <w:rPr>
          <w:rFonts w:cs="Calibri"/>
          <w:sz w:val="28"/>
          <w:szCs w:val="28"/>
          <w:lang w:val="fr-FR"/>
        </w:rPr>
      </w:pPr>
      <w:r w:rsidRPr="00522E03">
        <w:rPr>
          <w:rFonts w:cs="Calibri"/>
          <w:b/>
          <w:sz w:val="28"/>
          <w:szCs w:val="28"/>
          <w:lang w:val="fr-FR"/>
        </w:rPr>
        <w:t xml:space="preserve">348. </w:t>
      </w:r>
      <w:r w:rsidRPr="00522E03">
        <w:rPr>
          <w:rFonts w:cs="Calibri"/>
          <w:sz w:val="28"/>
          <w:szCs w:val="28"/>
          <w:lang w:val="fr-FR"/>
        </w:rPr>
        <w:t xml:space="preserve">Odgovor je pod C: </w:t>
      </w:r>
      <w:r w:rsidRPr="00522E03">
        <w:rPr>
          <w:rFonts w:cs="Calibri"/>
          <w:sz w:val="28"/>
          <w:szCs w:val="28"/>
          <w:u w:val="single"/>
          <w:lang w:val="fr-FR"/>
        </w:rPr>
        <w:t>Humus</w:t>
      </w:r>
    </w:p>
    <w:p w14:paraId="47F08F1D" w14:textId="77777777" w:rsidR="00522E03" w:rsidRPr="00522E03" w:rsidRDefault="00522E03" w:rsidP="00522E03">
      <w:pPr>
        <w:jc w:val="both"/>
        <w:rPr>
          <w:rFonts w:cs="Calibri"/>
          <w:sz w:val="28"/>
          <w:szCs w:val="28"/>
          <w:lang w:val="fr-FR"/>
        </w:rPr>
      </w:pPr>
    </w:p>
    <w:p w14:paraId="72AF1D34" w14:textId="0291D489" w:rsidR="00522E03" w:rsidRDefault="00522E03" w:rsidP="00522E03">
      <w:pPr>
        <w:jc w:val="both"/>
        <w:rPr>
          <w:rFonts w:cs="Calibri"/>
          <w:b/>
          <w:i/>
          <w:sz w:val="28"/>
          <w:szCs w:val="28"/>
          <w:lang w:val="fr-FR"/>
        </w:rPr>
      </w:pPr>
      <w:r w:rsidRPr="00522E03">
        <w:rPr>
          <w:rFonts w:cs="Calibri"/>
          <w:b/>
          <w:i/>
          <w:sz w:val="28"/>
          <w:szCs w:val="28"/>
          <w:lang w:val="fr-FR"/>
        </w:rPr>
        <w:t>Objašnjenje:</w:t>
      </w:r>
    </w:p>
    <w:p w14:paraId="430053A5" w14:textId="7D4B8DEA" w:rsidR="00522E03" w:rsidRPr="00522E03" w:rsidRDefault="00522E03" w:rsidP="00522E03">
      <w:pPr>
        <w:jc w:val="both"/>
        <w:rPr>
          <w:rFonts w:cs="Calibri"/>
          <w:sz w:val="28"/>
          <w:szCs w:val="28"/>
          <w:lang w:val="fr-FR"/>
        </w:rPr>
      </w:pPr>
      <w:r w:rsidRPr="00522E03">
        <w:rPr>
          <w:rFonts w:cs="Calibri"/>
          <w:sz w:val="28"/>
          <w:szCs w:val="28"/>
          <w:lang w:val="fr-FR"/>
        </w:rPr>
        <w:t>Ovo je jedna od najvažnijih komponenti zemljišta</w:t>
      </w:r>
      <w:r w:rsidR="001E149B">
        <w:rPr>
          <w:rFonts w:cs="Calibri"/>
          <w:sz w:val="28"/>
          <w:szCs w:val="28"/>
          <w:lang w:val="fr-FR"/>
        </w:rPr>
        <w:t>. Humus se formira razlaganjem</w:t>
      </w:r>
      <w:r w:rsidRPr="00522E03">
        <w:rPr>
          <w:rFonts w:cs="Calibri"/>
          <w:sz w:val="28"/>
          <w:szCs w:val="28"/>
          <w:lang w:val="fr-FR"/>
        </w:rPr>
        <w:t xml:space="preserve"> lišća, grana i druge vegetacije (polako) tokom vremena. Gliste i mikrobi pomažu da se ubrza proces razlaganja mrtve organske materije u humus.</w:t>
      </w:r>
    </w:p>
    <w:p w14:paraId="7E95AF3D" w14:textId="77777777" w:rsidR="00522E03" w:rsidRPr="00522E03" w:rsidRDefault="00522E03" w:rsidP="00522E03">
      <w:pPr>
        <w:jc w:val="both"/>
        <w:rPr>
          <w:rFonts w:cs="Calibri"/>
          <w:sz w:val="28"/>
          <w:szCs w:val="28"/>
          <w:lang w:val="fr-FR"/>
        </w:rPr>
      </w:pPr>
    </w:p>
    <w:p w14:paraId="4F70B03E" w14:textId="77777777" w:rsidR="00522E03" w:rsidRPr="00522E03" w:rsidRDefault="00522E03" w:rsidP="00522E03">
      <w:pPr>
        <w:jc w:val="both"/>
        <w:rPr>
          <w:rFonts w:cs="Calibri"/>
          <w:sz w:val="28"/>
          <w:szCs w:val="28"/>
          <w:lang w:val="fr-FR"/>
        </w:rPr>
      </w:pPr>
      <w:r w:rsidRPr="00522E03">
        <w:rPr>
          <w:rFonts w:cs="Calibri"/>
          <w:b/>
          <w:sz w:val="28"/>
          <w:szCs w:val="28"/>
          <w:lang w:val="fr-FR"/>
        </w:rPr>
        <w:t xml:space="preserve">349. </w:t>
      </w:r>
      <w:r w:rsidRPr="00522E03">
        <w:rPr>
          <w:rFonts w:cs="Calibri"/>
          <w:sz w:val="28"/>
          <w:szCs w:val="28"/>
          <w:lang w:val="fr-FR"/>
        </w:rPr>
        <w:t>Odgovor je pod D:</w:t>
      </w:r>
      <w:r w:rsidRPr="00522E03">
        <w:rPr>
          <w:rFonts w:cs="Calibri"/>
          <w:sz w:val="28"/>
          <w:szCs w:val="28"/>
          <w:u w:val="single"/>
          <w:lang w:val="fr-FR"/>
        </w:rPr>
        <w:t xml:space="preserve"> Zemljište</w:t>
      </w:r>
    </w:p>
    <w:p w14:paraId="312628BF" w14:textId="77777777" w:rsidR="00522E03" w:rsidRPr="00522E03" w:rsidRDefault="00522E03" w:rsidP="00522E03">
      <w:pPr>
        <w:jc w:val="both"/>
        <w:rPr>
          <w:rFonts w:cs="Calibri"/>
          <w:sz w:val="28"/>
          <w:szCs w:val="28"/>
          <w:lang w:val="fr-FR"/>
        </w:rPr>
      </w:pPr>
    </w:p>
    <w:p w14:paraId="1FF5E248" w14:textId="77777777" w:rsidR="00522E03" w:rsidRPr="00522E03" w:rsidRDefault="00522E03" w:rsidP="00522E03">
      <w:pPr>
        <w:jc w:val="both"/>
        <w:rPr>
          <w:rFonts w:cs="Calibri"/>
          <w:b/>
          <w:i/>
          <w:sz w:val="28"/>
          <w:szCs w:val="28"/>
          <w:lang w:val="fr-FR"/>
        </w:rPr>
      </w:pPr>
      <w:r w:rsidRPr="00522E03">
        <w:rPr>
          <w:rFonts w:cs="Calibri"/>
          <w:b/>
          <w:i/>
          <w:sz w:val="28"/>
          <w:szCs w:val="28"/>
          <w:lang w:val="fr-FR"/>
        </w:rPr>
        <w:t>Objašnjenje:</w:t>
      </w:r>
    </w:p>
    <w:p w14:paraId="36F6B528" w14:textId="51A40397" w:rsidR="00522E03" w:rsidRPr="00522E03" w:rsidRDefault="001E149B" w:rsidP="00522E03">
      <w:pPr>
        <w:jc w:val="both"/>
        <w:rPr>
          <w:rFonts w:cs="Calibri"/>
          <w:sz w:val="28"/>
          <w:szCs w:val="28"/>
          <w:lang w:val="fr-FR"/>
        </w:rPr>
      </w:pPr>
      <w:r>
        <w:rPr>
          <w:rFonts w:cs="Calibri"/>
          <w:sz w:val="28"/>
          <w:szCs w:val="28"/>
          <w:lang w:val="fr-FR"/>
        </w:rPr>
        <w:t>Zemljište nastaje procesom pedogeneze</w:t>
      </w:r>
      <w:r w:rsidR="00522E03" w:rsidRPr="00522E03">
        <w:rPr>
          <w:rFonts w:cs="Calibri"/>
          <w:sz w:val="28"/>
          <w:szCs w:val="28"/>
          <w:lang w:val="fr-FR"/>
        </w:rPr>
        <w:t>.</w:t>
      </w:r>
    </w:p>
    <w:p w14:paraId="31908092" w14:textId="77777777" w:rsidR="00522E03" w:rsidRPr="00522E03" w:rsidRDefault="00522E03" w:rsidP="00522E03">
      <w:pPr>
        <w:jc w:val="both"/>
        <w:rPr>
          <w:rFonts w:cs="Calibri"/>
          <w:sz w:val="28"/>
          <w:szCs w:val="28"/>
          <w:lang w:val="fr-FR"/>
        </w:rPr>
      </w:pPr>
    </w:p>
    <w:p w14:paraId="0FA12DFE" w14:textId="77777777" w:rsidR="00522E03" w:rsidRPr="00522E03" w:rsidRDefault="00522E03" w:rsidP="00522E03">
      <w:pPr>
        <w:jc w:val="both"/>
        <w:rPr>
          <w:rFonts w:cs="Calibri"/>
          <w:sz w:val="28"/>
          <w:szCs w:val="28"/>
          <w:lang w:val="de-AT"/>
        </w:rPr>
      </w:pPr>
      <w:r w:rsidRPr="00522E03">
        <w:rPr>
          <w:rFonts w:cs="Calibri"/>
          <w:b/>
          <w:sz w:val="28"/>
          <w:szCs w:val="28"/>
          <w:lang w:val="fr-FR"/>
        </w:rPr>
        <w:t xml:space="preserve">350. </w:t>
      </w:r>
      <w:r w:rsidRPr="00522E03">
        <w:rPr>
          <w:rFonts w:cs="Calibri"/>
          <w:sz w:val="28"/>
          <w:szCs w:val="28"/>
          <w:lang w:val="de-AT"/>
        </w:rPr>
        <w:t>Odgovor je pod D:</w:t>
      </w:r>
      <w:r w:rsidRPr="00522E03">
        <w:rPr>
          <w:rFonts w:cs="Calibri"/>
          <w:sz w:val="28"/>
          <w:szCs w:val="28"/>
          <w:u w:val="single"/>
          <w:lang w:val="de-AT"/>
        </w:rPr>
        <w:t xml:space="preserve"> Kohezija</w:t>
      </w:r>
    </w:p>
    <w:p w14:paraId="356E31A8" w14:textId="77777777" w:rsidR="00522E03" w:rsidRPr="00522E03" w:rsidRDefault="00522E03" w:rsidP="00522E03">
      <w:pPr>
        <w:jc w:val="both"/>
        <w:rPr>
          <w:rFonts w:cs="Calibri"/>
          <w:sz w:val="28"/>
          <w:szCs w:val="28"/>
          <w:lang w:val="de-AT"/>
        </w:rPr>
      </w:pPr>
    </w:p>
    <w:p w14:paraId="5F73BF57"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7680471E" w14:textId="77777777" w:rsidR="00522E03" w:rsidRPr="00522E03" w:rsidRDefault="00522E03" w:rsidP="00522E03">
      <w:pPr>
        <w:jc w:val="both"/>
        <w:rPr>
          <w:rFonts w:cs="Calibri"/>
          <w:sz w:val="28"/>
          <w:szCs w:val="28"/>
          <w:lang w:val="de-AT"/>
        </w:rPr>
      </w:pPr>
      <w:r w:rsidRPr="00522E03">
        <w:rPr>
          <w:rFonts w:cs="Calibri"/>
          <w:sz w:val="28"/>
          <w:szCs w:val="28"/>
          <w:lang w:val="de-AT"/>
        </w:rPr>
        <w:t>Ovo svojstvo meri koliko dobro se zemljište spaja ili raspada.</w:t>
      </w:r>
    </w:p>
    <w:p w14:paraId="323533EC" w14:textId="77777777" w:rsidR="00522E03" w:rsidRPr="00522E03" w:rsidRDefault="00522E03" w:rsidP="00522E03">
      <w:pPr>
        <w:jc w:val="both"/>
        <w:rPr>
          <w:rFonts w:cs="Calibri"/>
          <w:sz w:val="28"/>
          <w:szCs w:val="28"/>
          <w:lang w:val="de-AT"/>
        </w:rPr>
      </w:pPr>
    </w:p>
    <w:p w14:paraId="3E15BF79"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351. </w:t>
      </w:r>
      <w:r w:rsidRPr="00522E03">
        <w:rPr>
          <w:rFonts w:cs="Calibri"/>
          <w:sz w:val="28"/>
          <w:szCs w:val="28"/>
          <w:lang w:val="de-AT"/>
        </w:rPr>
        <w:t xml:space="preserve">Odgovor je pod A: </w:t>
      </w:r>
      <w:r w:rsidRPr="00522E03">
        <w:rPr>
          <w:rFonts w:cs="Calibri"/>
          <w:sz w:val="28"/>
          <w:szCs w:val="28"/>
          <w:u w:val="single"/>
          <w:lang w:val="de-AT"/>
        </w:rPr>
        <w:t>Propustljivost</w:t>
      </w:r>
    </w:p>
    <w:p w14:paraId="635F5D85" w14:textId="77777777" w:rsidR="00522E03" w:rsidRPr="00522E03" w:rsidRDefault="00522E03" w:rsidP="00522E03">
      <w:pPr>
        <w:jc w:val="both"/>
        <w:rPr>
          <w:rFonts w:cs="Calibri"/>
          <w:sz w:val="28"/>
          <w:szCs w:val="28"/>
          <w:u w:val="single"/>
          <w:lang w:val="de-AT"/>
        </w:rPr>
      </w:pPr>
    </w:p>
    <w:p w14:paraId="5C93ABFA"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28398EE8" w14:textId="3BD9DF0A" w:rsidR="00522E03" w:rsidRDefault="001E149B" w:rsidP="00522E03">
      <w:pPr>
        <w:jc w:val="both"/>
        <w:rPr>
          <w:rFonts w:cs="Calibri"/>
          <w:sz w:val="28"/>
          <w:szCs w:val="28"/>
          <w:lang w:val="de-AT"/>
        </w:rPr>
      </w:pPr>
      <w:r>
        <w:rPr>
          <w:rFonts w:cs="Calibri"/>
          <w:sz w:val="28"/>
          <w:szCs w:val="28"/>
          <w:lang w:val="de-AT"/>
        </w:rPr>
        <w:t>Propustljivost predstavlja</w:t>
      </w:r>
      <w:r w:rsidR="00522E03" w:rsidRPr="00522E03">
        <w:rPr>
          <w:rFonts w:cs="Calibri"/>
          <w:sz w:val="28"/>
          <w:szCs w:val="28"/>
          <w:lang w:val="de-AT"/>
        </w:rPr>
        <w:t xml:space="preserve"> osobinu zemljišta da voda može da se kreće kroz bilo koju supstancu - uključujući zemljište.</w:t>
      </w:r>
    </w:p>
    <w:p w14:paraId="74944D4D" w14:textId="77777777" w:rsidR="007E3CF8" w:rsidRPr="00522E03" w:rsidRDefault="007E3CF8" w:rsidP="00522E03">
      <w:pPr>
        <w:jc w:val="both"/>
        <w:rPr>
          <w:rFonts w:cs="Calibri"/>
          <w:sz w:val="28"/>
          <w:szCs w:val="28"/>
          <w:lang w:val="de-AT"/>
        </w:rPr>
      </w:pPr>
    </w:p>
    <w:p w14:paraId="432C2223" w14:textId="77777777" w:rsidR="00522E03" w:rsidRPr="00522E03" w:rsidRDefault="00522E03" w:rsidP="00522E03">
      <w:pPr>
        <w:jc w:val="both"/>
        <w:rPr>
          <w:rFonts w:cs="Calibri"/>
          <w:sz w:val="28"/>
          <w:szCs w:val="28"/>
          <w:lang w:val="de-AT"/>
        </w:rPr>
      </w:pPr>
    </w:p>
    <w:p w14:paraId="0F2679FA"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352. </w:t>
      </w:r>
      <w:r w:rsidRPr="00522E03">
        <w:rPr>
          <w:rFonts w:cs="Calibri"/>
          <w:sz w:val="28"/>
          <w:szCs w:val="28"/>
          <w:lang w:val="de-AT"/>
        </w:rPr>
        <w:t>Odgovor je pod A:</w:t>
      </w:r>
    </w:p>
    <w:p w14:paraId="52221674" w14:textId="77777777" w:rsidR="00522E03" w:rsidRPr="00522E03" w:rsidRDefault="00522E03" w:rsidP="00522E03">
      <w:pPr>
        <w:jc w:val="both"/>
        <w:rPr>
          <w:rFonts w:cs="Calibri"/>
          <w:sz w:val="28"/>
          <w:szCs w:val="28"/>
          <w:u w:val="single"/>
          <w:lang w:val="de-AT"/>
        </w:rPr>
      </w:pPr>
      <w:r w:rsidRPr="00522E03">
        <w:rPr>
          <w:rFonts w:cs="Calibri"/>
          <w:sz w:val="28"/>
          <w:szCs w:val="28"/>
          <w:u w:val="single"/>
          <w:lang w:val="de-AT"/>
        </w:rPr>
        <w:t>Azota ima u izobilju u zemljištu i atmosferi, dok je fosfor dostupan samo u zemljištu i u stenama.</w:t>
      </w:r>
    </w:p>
    <w:p w14:paraId="00C4478C" w14:textId="77777777" w:rsidR="00522E03" w:rsidRPr="00522E03" w:rsidRDefault="00522E03" w:rsidP="00522E03">
      <w:pPr>
        <w:jc w:val="both"/>
        <w:rPr>
          <w:rFonts w:cs="Calibri"/>
          <w:sz w:val="28"/>
          <w:szCs w:val="28"/>
          <w:u w:val="single"/>
          <w:lang w:val="de-AT"/>
        </w:rPr>
      </w:pPr>
    </w:p>
    <w:p w14:paraId="04F96C74" w14:textId="069A5D69" w:rsidR="00522E03" w:rsidRDefault="00522E03" w:rsidP="00522E03">
      <w:pPr>
        <w:jc w:val="both"/>
        <w:rPr>
          <w:rFonts w:cs="Calibri"/>
          <w:b/>
          <w:i/>
          <w:sz w:val="28"/>
          <w:szCs w:val="28"/>
          <w:lang w:val="de-AT"/>
        </w:rPr>
      </w:pPr>
      <w:r w:rsidRPr="00522E03">
        <w:rPr>
          <w:rFonts w:cs="Calibri"/>
          <w:b/>
          <w:i/>
          <w:sz w:val="28"/>
          <w:szCs w:val="28"/>
          <w:lang w:val="de-AT"/>
        </w:rPr>
        <w:t>Objašnjenje:</w:t>
      </w:r>
    </w:p>
    <w:p w14:paraId="6FC24028" w14:textId="3D003561" w:rsidR="00522E03" w:rsidRDefault="00522E03" w:rsidP="00522E03">
      <w:pPr>
        <w:jc w:val="both"/>
        <w:rPr>
          <w:rFonts w:cs="Calibri"/>
          <w:sz w:val="28"/>
          <w:szCs w:val="28"/>
          <w:lang w:val="de-AT"/>
        </w:rPr>
      </w:pPr>
      <w:r w:rsidRPr="00522E03">
        <w:rPr>
          <w:rFonts w:cs="Calibri"/>
          <w:sz w:val="28"/>
          <w:szCs w:val="28"/>
          <w:lang w:val="de-AT"/>
        </w:rPr>
        <w:t>Postoji velika banka azota u atmosferi koju mogu da fiksiraju određene bakterije (i biljke koje ovu bakteriju nose u svojim korenima), dok fos</w:t>
      </w:r>
      <w:r w:rsidR="006B36D1">
        <w:rPr>
          <w:rFonts w:cs="Calibri"/>
          <w:sz w:val="28"/>
          <w:szCs w:val="28"/>
          <w:lang w:val="de-AT"/>
        </w:rPr>
        <w:t>for potiče uglavnom iz matičnih</w:t>
      </w:r>
      <w:r w:rsidRPr="00522E03">
        <w:rPr>
          <w:rFonts w:cs="Calibri"/>
          <w:sz w:val="28"/>
          <w:szCs w:val="28"/>
          <w:lang w:val="de-AT"/>
        </w:rPr>
        <w:t xml:space="preserve"> stena i ispušta se u zemljište u ograničenim količinama. Azot se može fiksirati iz kolektivne atmosfere koja je tri četvrtine azota, dok je fosfor više specifičan za </w:t>
      </w:r>
      <w:r w:rsidR="006B36D1">
        <w:rPr>
          <w:rFonts w:cs="Calibri"/>
          <w:sz w:val="28"/>
          <w:szCs w:val="28"/>
          <w:lang w:val="de-AT"/>
        </w:rPr>
        <w:t>region i može biti teže zamenljiv</w:t>
      </w:r>
      <w:r w:rsidRPr="00522E03">
        <w:rPr>
          <w:rFonts w:cs="Calibri"/>
          <w:sz w:val="28"/>
          <w:szCs w:val="28"/>
          <w:lang w:val="de-AT"/>
        </w:rPr>
        <w:t xml:space="preserve"> nego azot kada se iscrpi. Farme koje se nalaze u regionima siromašnim fosforom često moraju da se oslanjaju na iskopane fosfate.</w:t>
      </w:r>
    </w:p>
    <w:p w14:paraId="4C0C8D60" w14:textId="77777777" w:rsidR="002434EC" w:rsidRPr="00522E03" w:rsidRDefault="002434EC" w:rsidP="00522E03">
      <w:pPr>
        <w:jc w:val="both"/>
        <w:rPr>
          <w:rFonts w:cs="Calibri"/>
          <w:sz w:val="28"/>
          <w:szCs w:val="28"/>
          <w:lang w:val="de-AT"/>
        </w:rPr>
      </w:pPr>
    </w:p>
    <w:p w14:paraId="0A2435B4" w14:textId="77777777" w:rsidR="00522E03" w:rsidRPr="00522E03" w:rsidRDefault="00522E03" w:rsidP="00522E03">
      <w:pPr>
        <w:jc w:val="both"/>
        <w:rPr>
          <w:rFonts w:cs="Calibri"/>
          <w:sz w:val="28"/>
          <w:szCs w:val="28"/>
          <w:lang w:val="de-AT"/>
        </w:rPr>
      </w:pPr>
    </w:p>
    <w:p w14:paraId="2A2CF5A9" w14:textId="77777777" w:rsidR="00522E03" w:rsidRPr="00522E03" w:rsidRDefault="00522E03" w:rsidP="00522E03">
      <w:pPr>
        <w:jc w:val="both"/>
        <w:rPr>
          <w:rFonts w:cs="Calibri"/>
          <w:sz w:val="28"/>
          <w:szCs w:val="28"/>
          <w:lang w:val="de-AT"/>
        </w:rPr>
      </w:pPr>
      <w:r w:rsidRPr="00522E03">
        <w:rPr>
          <w:rFonts w:cs="Calibri"/>
          <w:b/>
          <w:sz w:val="28"/>
          <w:szCs w:val="28"/>
          <w:lang w:val="de-AT"/>
        </w:rPr>
        <w:t xml:space="preserve">353. </w:t>
      </w:r>
      <w:r w:rsidRPr="00522E03">
        <w:rPr>
          <w:rFonts w:cs="Calibri"/>
          <w:sz w:val="28"/>
          <w:szCs w:val="28"/>
          <w:lang w:val="de-AT"/>
        </w:rPr>
        <w:t>Tačan odgovor je pod E:</w:t>
      </w:r>
    </w:p>
    <w:p w14:paraId="19D921DF" w14:textId="77777777" w:rsidR="00522E03" w:rsidRPr="00522E03" w:rsidRDefault="00522E03" w:rsidP="00522E03">
      <w:pPr>
        <w:jc w:val="both"/>
        <w:rPr>
          <w:rFonts w:cs="Calibri"/>
          <w:sz w:val="28"/>
          <w:szCs w:val="28"/>
          <w:u w:val="single"/>
          <w:lang w:val="de-AT"/>
        </w:rPr>
      </w:pPr>
      <w:r w:rsidRPr="00522E03">
        <w:rPr>
          <w:rFonts w:cs="Calibri"/>
          <w:sz w:val="28"/>
          <w:szCs w:val="28"/>
          <w:u w:val="single"/>
          <w:lang w:val="de-AT"/>
        </w:rPr>
        <w:t>Raširite stajnjak, a zatim malčirajte da biste sprečili ispiranje ili eroziju hranljivih materija.</w:t>
      </w:r>
    </w:p>
    <w:p w14:paraId="39F53ACF" w14:textId="77777777" w:rsidR="00522E03" w:rsidRPr="00522E03" w:rsidRDefault="00522E03" w:rsidP="00522E03">
      <w:pPr>
        <w:jc w:val="both"/>
        <w:rPr>
          <w:rFonts w:cs="Calibri"/>
          <w:sz w:val="28"/>
          <w:szCs w:val="28"/>
          <w:u w:val="single"/>
          <w:lang w:val="de-AT"/>
        </w:rPr>
      </w:pPr>
    </w:p>
    <w:p w14:paraId="0FDDE607" w14:textId="77777777" w:rsidR="00522E03" w:rsidRPr="00522E03" w:rsidRDefault="00522E03" w:rsidP="00522E03">
      <w:pPr>
        <w:jc w:val="both"/>
        <w:rPr>
          <w:rFonts w:cs="Calibri"/>
          <w:b/>
          <w:i/>
          <w:sz w:val="28"/>
          <w:szCs w:val="28"/>
          <w:lang w:val="de-AT"/>
        </w:rPr>
      </w:pPr>
      <w:r w:rsidRPr="00522E03">
        <w:rPr>
          <w:rFonts w:cs="Calibri"/>
          <w:b/>
          <w:i/>
          <w:sz w:val="28"/>
          <w:szCs w:val="28"/>
          <w:lang w:val="de-AT"/>
        </w:rPr>
        <w:t>Objašnjenje:</w:t>
      </w:r>
    </w:p>
    <w:p w14:paraId="4ECE5151" w14:textId="249643D9" w:rsidR="00522E03" w:rsidRPr="00522E03" w:rsidRDefault="00522E03" w:rsidP="00522E03">
      <w:pPr>
        <w:jc w:val="both"/>
        <w:rPr>
          <w:rFonts w:cs="Calibri"/>
          <w:sz w:val="28"/>
          <w:szCs w:val="28"/>
          <w:lang w:val="de-AT"/>
        </w:rPr>
      </w:pPr>
      <w:r w:rsidRPr="00522E03">
        <w:rPr>
          <w:rFonts w:cs="Calibri"/>
          <w:sz w:val="28"/>
          <w:szCs w:val="28"/>
          <w:lang w:val="de-AT"/>
        </w:rPr>
        <w:t>Nedostatak fosfora je izazov za rešavanje, jer se zalihe fosfora nalaze skoro isključivo u kamenoj podlozi i sedimentu, a ima ih</w:t>
      </w:r>
      <w:r w:rsidR="000E5230">
        <w:rPr>
          <w:rFonts w:cs="Calibri"/>
          <w:sz w:val="28"/>
          <w:szCs w:val="28"/>
          <w:lang w:val="de-AT"/>
        </w:rPr>
        <w:t xml:space="preserve"> samo onoliko koliko se matična stena vremenom rastvori</w:t>
      </w:r>
      <w:r w:rsidRPr="00522E03">
        <w:rPr>
          <w:rFonts w:cs="Calibri"/>
          <w:sz w:val="28"/>
          <w:szCs w:val="28"/>
          <w:lang w:val="de-AT"/>
        </w:rPr>
        <w:t>. Stajnjak je veoma bogat fosforom, a pošto biljke ne fiksiraju fosfor direktno u zemljište, najbolja opcija je nanošenje stajnjaka, a zatim prekrivanje malčom.</w:t>
      </w:r>
    </w:p>
    <w:p w14:paraId="5C1261CC" w14:textId="77777777" w:rsidR="00522E03" w:rsidRPr="00522E03" w:rsidRDefault="00522E03" w:rsidP="00522E03">
      <w:pPr>
        <w:jc w:val="both"/>
        <w:rPr>
          <w:rFonts w:cs="Calibri"/>
          <w:sz w:val="28"/>
          <w:szCs w:val="28"/>
          <w:lang w:val="de-AT"/>
        </w:rPr>
      </w:pPr>
    </w:p>
    <w:p w14:paraId="483EB2FD" w14:textId="77777777" w:rsidR="00522E03" w:rsidRPr="00522E03" w:rsidRDefault="00522E03" w:rsidP="00522E03">
      <w:pPr>
        <w:jc w:val="both"/>
        <w:rPr>
          <w:rFonts w:cs="Calibri"/>
          <w:sz w:val="28"/>
          <w:szCs w:val="28"/>
          <w:lang w:val="de-AT"/>
        </w:rPr>
      </w:pPr>
      <w:r w:rsidRPr="00522E03">
        <w:rPr>
          <w:rFonts w:cs="Calibri"/>
          <w:b/>
          <w:sz w:val="28"/>
          <w:szCs w:val="28"/>
          <w:lang w:val="de-AT"/>
        </w:rPr>
        <w:t>354.</w:t>
      </w:r>
      <w:r w:rsidRPr="00522E03">
        <w:rPr>
          <w:b/>
          <w:sz w:val="28"/>
          <w:szCs w:val="28"/>
          <w:lang w:val="de-AT"/>
        </w:rPr>
        <w:t xml:space="preserve"> </w:t>
      </w:r>
      <w:r w:rsidRPr="00522E03">
        <w:rPr>
          <w:sz w:val="28"/>
          <w:szCs w:val="28"/>
          <w:lang w:val="de-AT"/>
        </w:rPr>
        <w:t>Odgovor je pod C:</w:t>
      </w:r>
      <w:r w:rsidRPr="00522E03">
        <w:rPr>
          <w:rFonts w:cs="Calibri"/>
          <w:sz w:val="28"/>
          <w:szCs w:val="28"/>
          <w:lang w:val="de-AT"/>
        </w:rPr>
        <w:t xml:space="preserve"> </w:t>
      </w:r>
      <w:r w:rsidRPr="00522E03">
        <w:rPr>
          <w:rFonts w:cs="Calibri"/>
          <w:sz w:val="28"/>
          <w:szCs w:val="28"/>
          <w:u w:val="single"/>
          <w:lang w:val="de-AT"/>
        </w:rPr>
        <w:t>Ljudske aktivnosti i globalne  klimatske promene</w:t>
      </w:r>
    </w:p>
    <w:p w14:paraId="2865729F" w14:textId="77777777" w:rsidR="00522E03" w:rsidRPr="00522E03" w:rsidRDefault="00522E03" w:rsidP="00522E03">
      <w:pPr>
        <w:rPr>
          <w:sz w:val="28"/>
          <w:szCs w:val="28"/>
          <w:lang w:val="de-AT"/>
        </w:rPr>
      </w:pPr>
    </w:p>
    <w:p w14:paraId="56EB0804" w14:textId="77777777" w:rsidR="00522E03" w:rsidRPr="00522E03" w:rsidRDefault="00522E03" w:rsidP="00522E03">
      <w:pPr>
        <w:jc w:val="both"/>
        <w:rPr>
          <w:bCs/>
          <w:sz w:val="28"/>
          <w:szCs w:val="28"/>
          <w:lang w:val="de-AT"/>
        </w:rPr>
      </w:pPr>
      <w:r w:rsidRPr="00522E03">
        <w:rPr>
          <w:b/>
          <w:bCs/>
          <w:sz w:val="28"/>
          <w:szCs w:val="28"/>
          <w:lang w:val="de-AT"/>
        </w:rPr>
        <w:t xml:space="preserve">355. </w:t>
      </w:r>
      <w:r w:rsidRPr="00522E03">
        <w:rPr>
          <w:sz w:val="28"/>
          <w:szCs w:val="28"/>
          <w:lang w:val="de-AT"/>
        </w:rPr>
        <w:t xml:space="preserve">Odgovor je pod </w:t>
      </w:r>
      <w:r w:rsidRPr="00522E03">
        <w:rPr>
          <w:bCs/>
          <w:sz w:val="28"/>
          <w:szCs w:val="28"/>
          <w:lang w:val="de-AT"/>
        </w:rPr>
        <w:t xml:space="preserve">A: </w:t>
      </w:r>
      <w:r w:rsidRPr="00522E03">
        <w:rPr>
          <w:bCs/>
          <w:sz w:val="28"/>
          <w:szCs w:val="28"/>
          <w:u w:val="single"/>
          <w:lang w:val="de-AT"/>
        </w:rPr>
        <w:t>Indonezij</w:t>
      </w:r>
      <w:r w:rsidRPr="00522E03">
        <w:rPr>
          <w:bCs/>
          <w:sz w:val="28"/>
          <w:szCs w:val="28"/>
          <w:lang w:val="de-AT"/>
        </w:rPr>
        <w:t>i</w:t>
      </w:r>
    </w:p>
    <w:p w14:paraId="119F5B85" w14:textId="77777777" w:rsidR="00522E03" w:rsidRPr="00522E03" w:rsidRDefault="00522E03" w:rsidP="00522E03">
      <w:pPr>
        <w:jc w:val="both"/>
        <w:rPr>
          <w:bCs/>
          <w:sz w:val="28"/>
          <w:szCs w:val="28"/>
          <w:lang w:val="de-AT"/>
        </w:rPr>
      </w:pPr>
    </w:p>
    <w:p w14:paraId="2986BD88" w14:textId="77777777" w:rsidR="00522E03" w:rsidRPr="00522E03" w:rsidRDefault="00522E03" w:rsidP="00522E03">
      <w:pPr>
        <w:jc w:val="both"/>
        <w:rPr>
          <w:sz w:val="28"/>
          <w:szCs w:val="28"/>
          <w:lang w:val="de-AT"/>
        </w:rPr>
      </w:pPr>
      <w:r w:rsidRPr="00522E03">
        <w:rPr>
          <w:b/>
          <w:bCs/>
          <w:sz w:val="28"/>
          <w:szCs w:val="28"/>
          <w:lang w:val="fr-FR"/>
        </w:rPr>
        <w:t xml:space="preserve">356. </w:t>
      </w:r>
      <w:r w:rsidRPr="00522E03">
        <w:rPr>
          <w:sz w:val="28"/>
          <w:szCs w:val="28"/>
          <w:lang w:val="de-AT"/>
        </w:rPr>
        <w:t xml:space="preserve">Odgovor je pod C: </w:t>
      </w:r>
      <w:r w:rsidRPr="00522E03">
        <w:rPr>
          <w:sz w:val="28"/>
          <w:szCs w:val="28"/>
          <w:u w:val="single"/>
          <w:lang w:val="de-AT"/>
        </w:rPr>
        <w:t>Plavljenje</w:t>
      </w:r>
    </w:p>
    <w:p w14:paraId="3121D76F" w14:textId="77777777" w:rsidR="00522E03" w:rsidRPr="00522E03" w:rsidRDefault="00522E03" w:rsidP="00522E03">
      <w:pPr>
        <w:jc w:val="both"/>
        <w:rPr>
          <w:sz w:val="28"/>
          <w:szCs w:val="28"/>
          <w:lang w:val="de-AT"/>
        </w:rPr>
      </w:pPr>
    </w:p>
    <w:p w14:paraId="7A528CAC" w14:textId="38567C02" w:rsidR="00522E03" w:rsidRDefault="00522E03" w:rsidP="00522E03">
      <w:pPr>
        <w:jc w:val="both"/>
        <w:rPr>
          <w:b/>
          <w:bCs/>
          <w:i/>
          <w:iCs/>
          <w:sz w:val="28"/>
          <w:szCs w:val="28"/>
          <w:lang w:val="de-AT"/>
        </w:rPr>
      </w:pPr>
      <w:r w:rsidRPr="00522E03">
        <w:rPr>
          <w:b/>
          <w:bCs/>
          <w:i/>
          <w:iCs/>
          <w:sz w:val="28"/>
          <w:szCs w:val="28"/>
          <w:lang w:val="de-AT"/>
        </w:rPr>
        <w:t>Objašnjenje:</w:t>
      </w:r>
    </w:p>
    <w:p w14:paraId="4BEB8A09" w14:textId="5C3E3D83" w:rsidR="00522E03" w:rsidRPr="00522E03" w:rsidRDefault="000E5230" w:rsidP="00522E03">
      <w:pPr>
        <w:jc w:val="both"/>
        <w:rPr>
          <w:sz w:val="28"/>
          <w:szCs w:val="28"/>
          <w:lang w:val="de-AT"/>
        </w:rPr>
      </w:pPr>
      <w:r>
        <w:rPr>
          <w:sz w:val="28"/>
          <w:szCs w:val="28"/>
          <w:lang w:val="de-AT"/>
        </w:rPr>
        <w:t>U toku preli</w:t>
      </w:r>
      <w:r w:rsidR="00522E03" w:rsidRPr="00522E03">
        <w:rPr>
          <w:sz w:val="28"/>
          <w:szCs w:val="28"/>
          <w:lang w:val="de-AT"/>
        </w:rPr>
        <w:t>vanja voda pokriva biljku</w:t>
      </w:r>
      <w:r>
        <w:rPr>
          <w:sz w:val="28"/>
          <w:szCs w:val="28"/>
          <w:lang w:val="de-AT"/>
        </w:rPr>
        <w:t>, korenje i zemljište</w:t>
      </w:r>
      <w:r w:rsidR="00522E03" w:rsidRPr="00522E03">
        <w:rPr>
          <w:sz w:val="28"/>
          <w:szCs w:val="28"/>
          <w:lang w:val="de-AT"/>
        </w:rPr>
        <w:t xml:space="preserve"> sa vodom - sprečavajući zemljište da apsorbuje kiseonik iz vazduha. Ako voda predugo pokriva površinu tla, biljke počinju da umiru jer njihovo korenje ne može da apsorbuje kiseonik i/ili ugljen-dioksid iz</w:t>
      </w:r>
      <w:r>
        <w:rPr>
          <w:sz w:val="28"/>
          <w:szCs w:val="28"/>
          <w:lang w:val="de-AT"/>
        </w:rPr>
        <w:t xml:space="preserve"> atmosfere kako bi se podvrgnuli</w:t>
      </w:r>
      <w:r w:rsidR="00522E03" w:rsidRPr="00522E03">
        <w:rPr>
          <w:sz w:val="28"/>
          <w:szCs w:val="28"/>
          <w:lang w:val="de-AT"/>
        </w:rPr>
        <w:t xml:space="preserve"> disanju. Salinizacija uključuje povećanje u sadržaju soli u zemljištu.</w:t>
      </w:r>
    </w:p>
    <w:p w14:paraId="261B564F" w14:textId="77777777" w:rsidR="00522E03" w:rsidRPr="00522E03" w:rsidRDefault="00522E03" w:rsidP="00522E03">
      <w:pPr>
        <w:jc w:val="both"/>
        <w:rPr>
          <w:sz w:val="28"/>
          <w:szCs w:val="28"/>
          <w:lang w:val="de-AT"/>
        </w:rPr>
      </w:pPr>
    </w:p>
    <w:p w14:paraId="01CAE2C7" w14:textId="77777777" w:rsidR="00522E03" w:rsidRPr="00522E03" w:rsidRDefault="00522E03" w:rsidP="00522E03">
      <w:pPr>
        <w:jc w:val="both"/>
        <w:rPr>
          <w:sz w:val="28"/>
          <w:szCs w:val="28"/>
        </w:rPr>
      </w:pPr>
      <w:r w:rsidRPr="00522E03">
        <w:rPr>
          <w:b/>
          <w:bCs/>
          <w:sz w:val="28"/>
          <w:szCs w:val="28"/>
          <w:lang w:val="de-AT"/>
        </w:rPr>
        <w:t xml:space="preserve">357.  </w:t>
      </w:r>
      <w:r w:rsidRPr="00522E03">
        <w:rPr>
          <w:sz w:val="28"/>
          <w:szCs w:val="28"/>
          <w:lang w:val="de-AT"/>
        </w:rPr>
        <w:t xml:space="preserve">Odgovor je pod B: </w:t>
      </w:r>
      <w:r w:rsidRPr="00522E03">
        <w:rPr>
          <w:sz w:val="28"/>
          <w:szCs w:val="28"/>
          <w:u w:val="single"/>
          <w:lang w:val="de-AT"/>
        </w:rPr>
        <w:t>Intenziviranje</w:t>
      </w:r>
    </w:p>
    <w:p w14:paraId="5F6AAA1B" w14:textId="77777777" w:rsidR="00522E03" w:rsidRPr="00522E03" w:rsidRDefault="00522E03" w:rsidP="00522E03">
      <w:pPr>
        <w:jc w:val="both"/>
        <w:rPr>
          <w:sz w:val="28"/>
          <w:szCs w:val="28"/>
          <w:lang w:val="de-AT"/>
        </w:rPr>
      </w:pPr>
    </w:p>
    <w:p w14:paraId="1A0CC865" w14:textId="77777777" w:rsidR="00522E03" w:rsidRPr="00522E03" w:rsidRDefault="00522E03" w:rsidP="00522E03">
      <w:pPr>
        <w:jc w:val="both"/>
        <w:rPr>
          <w:b/>
          <w:bCs/>
          <w:i/>
          <w:iCs/>
          <w:sz w:val="28"/>
          <w:szCs w:val="28"/>
          <w:lang w:val="de-AT"/>
        </w:rPr>
      </w:pPr>
      <w:r w:rsidRPr="00522E03">
        <w:rPr>
          <w:b/>
          <w:bCs/>
          <w:i/>
          <w:iCs/>
          <w:sz w:val="28"/>
          <w:szCs w:val="28"/>
          <w:lang w:val="de-AT"/>
        </w:rPr>
        <w:t>Objašnjenje:</w:t>
      </w:r>
    </w:p>
    <w:p w14:paraId="6013831A" w14:textId="3E24E5BD" w:rsidR="00E06CAF" w:rsidRDefault="00522E03" w:rsidP="00522E03">
      <w:pPr>
        <w:jc w:val="both"/>
        <w:rPr>
          <w:sz w:val="28"/>
          <w:szCs w:val="28"/>
          <w:lang w:val="de-AT"/>
        </w:rPr>
      </w:pPr>
      <w:r w:rsidRPr="00522E03">
        <w:rPr>
          <w:sz w:val="28"/>
          <w:szCs w:val="28"/>
          <w:lang w:val="de-AT"/>
        </w:rPr>
        <w:t>Termin intenziviranje se odnosi na poljoprivrednike koji teže da intenzivnije obrađuju njive. Svi ostali odgovori su tehnike koje farmeri koriste za očuvanje zemljišta.</w:t>
      </w:r>
    </w:p>
    <w:p w14:paraId="288E4693" w14:textId="77777777" w:rsidR="002434EC" w:rsidRPr="00522E03" w:rsidRDefault="002434EC" w:rsidP="00522E03">
      <w:pPr>
        <w:jc w:val="both"/>
        <w:rPr>
          <w:sz w:val="28"/>
          <w:szCs w:val="28"/>
          <w:lang w:val="de-AT"/>
        </w:rPr>
      </w:pPr>
    </w:p>
    <w:p w14:paraId="3608F6BA" w14:textId="77777777" w:rsidR="00522E03" w:rsidRPr="00522E03" w:rsidRDefault="00522E03" w:rsidP="00522E03">
      <w:pPr>
        <w:jc w:val="both"/>
        <w:rPr>
          <w:sz w:val="28"/>
          <w:szCs w:val="28"/>
          <w:lang w:val="de-AT"/>
        </w:rPr>
      </w:pPr>
    </w:p>
    <w:p w14:paraId="10EE16F7" w14:textId="77777777" w:rsidR="00522E03" w:rsidRPr="00522E03" w:rsidRDefault="00522E03" w:rsidP="00522E03">
      <w:pPr>
        <w:jc w:val="both"/>
        <w:rPr>
          <w:sz w:val="28"/>
          <w:szCs w:val="28"/>
        </w:rPr>
      </w:pPr>
      <w:r w:rsidRPr="00522E03">
        <w:rPr>
          <w:b/>
          <w:bCs/>
          <w:sz w:val="28"/>
          <w:szCs w:val="28"/>
          <w:lang w:val="fr-FR"/>
        </w:rPr>
        <w:t xml:space="preserve">358. </w:t>
      </w:r>
      <w:r w:rsidRPr="00522E03">
        <w:rPr>
          <w:sz w:val="28"/>
          <w:szCs w:val="28"/>
        </w:rPr>
        <w:t xml:space="preserve">Odgovor je pod B: </w:t>
      </w:r>
      <w:r w:rsidRPr="00522E03">
        <w:rPr>
          <w:sz w:val="28"/>
          <w:szCs w:val="28"/>
          <w:u w:val="single"/>
        </w:rPr>
        <w:t>Pesak, silt i glina</w:t>
      </w:r>
    </w:p>
    <w:p w14:paraId="18F3A998" w14:textId="77777777" w:rsidR="00522E03" w:rsidRPr="00522E03" w:rsidRDefault="00522E03" w:rsidP="00522E03">
      <w:pPr>
        <w:jc w:val="both"/>
        <w:rPr>
          <w:sz w:val="28"/>
          <w:szCs w:val="28"/>
        </w:rPr>
      </w:pPr>
    </w:p>
    <w:p w14:paraId="56BDF7F8" w14:textId="39837BCE" w:rsidR="00522E03" w:rsidRDefault="00522E03" w:rsidP="00522E03">
      <w:pPr>
        <w:jc w:val="both"/>
        <w:rPr>
          <w:b/>
          <w:bCs/>
          <w:i/>
          <w:iCs/>
          <w:sz w:val="28"/>
          <w:szCs w:val="28"/>
        </w:rPr>
      </w:pPr>
      <w:r w:rsidRPr="00522E03">
        <w:rPr>
          <w:b/>
          <w:bCs/>
          <w:i/>
          <w:iCs/>
          <w:sz w:val="28"/>
          <w:szCs w:val="28"/>
        </w:rPr>
        <w:t>Objašnjenje:</w:t>
      </w:r>
    </w:p>
    <w:p w14:paraId="50DED76F" w14:textId="5DD0E2DD" w:rsidR="00522E03" w:rsidRPr="00522E03" w:rsidRDefault="00522E03" w:rsidP="00522E03">
      <w:pPr>
        <w:jc w:val="both"/>
        <w:rPr>
          <w:sz w:val="28"/>
          <w:szCs w:val="28"/>
        </w:rPr>
      </w:pPr>
      <w:r w:rsidRPr="00522E03">
        <w:rPr>
          <w:sz w:val="28"/>
          <w:szCs w:val="28"/>
        </w:rPr>
        <w:t xml:space="preserve">Silt, glina i pesak su tri glavne vrste zemljišta. Ilovača je zapravo tlo mešavina sa visokim sadržajem gline, a humus je organska materija prisutna u zemljištu (naročito u gornjem organskom "O" sloju), ali ni jedno ni drugo nisu glavni tip zemljišta. </w:t>
      </w:r>
    </w:p>
    <w:p w14:paraId="0FFB9E36" w14:textId="77777777" w:rsidR="00522E03" w:rsidRPr="00522E03" w:rsidRDefault="00522E03" w:rsidP="00522E03">
      <w:pPr>
        <w:jc w:val="both"/>
        <w:rPr>
          <w:sz w:val="28"/>
          <w:szCs w:val="28"/>
        </w:rPr>
      </w:pPr>
    </w:p>
    <w:p w14:paraId="42F12BC6" w14:textId="77777777" w:rsidR="00522E03" w:rsidRPr="00522E03" w:rsidRDefault="00522E03" w:rsidP="00522E03">
      <w:pPr>
        <w:jc w:val="both"/>
        <w:rPr>
          <w:sz w:val="28"/>
          <w:szCs w:val="28"/>
        </w:rPr>
      </w:pPr>
      <w:r w:rsidRPr="00522E03">
        <w:rPr>
          <w:b/>
          <w:bCs/>
          <w:sz w:val="28"/>
          <w:szCs w:val="28"/>
        </w:rPr>
        <w:t xml:space="preserve">359. </w:t>
      </w:r>
      <w:r w:rsidRPr="00522E03">
        <w:rPr>
          <w:sz w:val="28"/>
          <w:szCs w:val="28"/>
        </w:rPr>
        <w:t xml:space="preserve">Odgovor je pod B: </w:t>
      </w:r>
      <w:r w:rsidRPr="00522E03">
        <w:rPr>
          <w:sz w:val="28"/>
          <w:szCs w:val="28"/>
          <w:u w:val="single"/>
        </w:rPr>
        <w:t>Pesak, silt, glina</w:t>
      </w:r>
    </w:p>
    <w:p w14:paraId="39292093" w14:textId="77777777" w:rsidR="00522E03" w:rsidRPr="00522E03" w:rsidRDefault="00522E03" w:rsidP="00522E03">
      <w:pPr>
        <w:jc w:val="both"/>
        <w:rPr>
          <w:sz w:val="28"/>
          <w:szCs w:val="28"/>
        </w:rPr>
      </w:pPr>
    </w:p>
    <w:p w14:paraId="79D3727A" w14:textId="36216845" w:rsidR="00522E03" w:rsidRDefault="00522E03" w:rsidP="00522E03">
      <w:pPr>
        <w:jc w:val="both"/>
        <w:rPr>
          <w:b/>
          <w:bCs/>
          <w:i/>
          <w:iCs/>
          <w:sz w:val="28"/>
          <w:szCs w:val="28"/>
        </w:rPr>
      </w:pPr>
      <w:r w:rsidRPr="00522E03">
        <w:rPr>
          <w:b/>
          <w:bCs/>
          <w:i/>
          <w:iCs/>
          <w:sz w:val="28"/>
          <w:szCs w:val="28"/>
        </w:rPr>
        <w:t xml:space="preserve">Objašnjenje: </w:t>
      </w:r>
    </w:p>
    <w:p w14:paraId="3FDBB2AC" w14:textId="5E193E0E" w:rsidR="00522E03" w:rsidRPr="00522E03" w:rsidRDefault="00522E03" w:rsidP="00522E03">
      <w:pPr>
        <w:jc w:val="both"/>
        <w:rPr>
          <w:sz w:val="28"/>
          <w:szCs w:val="28"/>
        </w:rPr>
      </w:pPr>
      <w:r w:rsidRPr="00522E03">
        <w:rPr>
          <w:sz w:val="28"/>
          <w:szCs w:val="28"/>
        </w:rPr>
        <w:t xml:space="preserve">Pesak je </w:t>
      </w:r>
      <w:r w:rsidR="00176838">
        <w:rPr>
          <w:sz w:val="28"/>
          <w:szCs w:val="28"/>
        </w:rPr>
        <w:t xml:space="preserve">definisan sa </w:t>
      </w:r>
      <w:r w:rsidRPr="00522E03">
        <w:rPr>
          <w:sz w:val="28"/>
          <w:szCs w:val="28"/>
        </w:rPr>
        <w:t>prečnik</w:t>
      </w:r>
      <w:r w:rsidR="00176838">
        <w:rPr>
          <w:sz w:val="28"/>
          <w:szCs w:val="28"/>
        </w:rPr>
        <w:t>om</w:t>
      </w:r>
      <w:r w:rsidRPr="00522E03">
        <w:rPr>
          <w:sz w:val="28"/>
          <w:szCs w:val="28"/>
        </w:rPr>
        <w:t xml:space="preserve"> u rasponu od 0,05 mm do 2 mm, silt ima prečnik u rasponu od 0,05 mm do 0,002 mm, a glina ima prečnika manji od 0,002 mm. Zbog toga su čestice peska najveće, zatim silt, a zatim glina kao najmanje čestice u spektru.</w:t>
      </w:r>
    </w:p>
    <w:p w14:paraId="6A62502A" w14:textId="77777777" w:rsidR="00522E03" w:rsidRPr="00522E03" w:rsidRDefault="00522E03" w:rsidP="00522E03">
      <w:pPr>
        <w:jc w:val="both"/>
        <w:rPr>
          <w:sz w:val="28"/>
          <w:szCs w:val="28"/>
        </w:rPr>
      </w:pPr>
    </w:p>
    <w:p w14:paraId="58AA59BC" w14:textId="77777777" w:rsidR="00522E03" w:rsidRPr="00522E03" w:rsidRDefault="00522E03" w:rsidP="00522E03">
      <w:pPr>
        <w:jc w:val="both"/>
        <w:rPr>
          <w:sz w:val="28"/>
          <w:szCs w:val="28"/>
        </w:rPr>
      </w:pPr>
      <w:r w:rsidRPr="00522E03">
        <w:rPr>
          <w:b/>
          <w:bCs/>
          <w:sz w:val="28"/>
          <w:szCs w:val="28"/>
        </w:rPr>
        <w:t xml:space="preserve">360. </w:t>
      </w:r>
      <w:r w:rsidRPr="00522E03">
        <w:rPr>
          <w:sz w:val="28"/>
          <w:szCs w:val="28"/>
        </w:rPr>
        <w:t xml:space="preserve">Odgovor je pod E: </w:t>
      </w:r>
      <w:r w:rsidRPr="00522E03">
        <w:rPr>
          <w:sz w:val="28"/>
          <w:szCs w:val="28"/>
          <w:u w:val="single"/>
        </w:rPr>
        <w:t>Ilovasto</w:t>
      </w:r>
    </w:p>
    <w:p w14:paraId="1A417284" w14:textId="77777777" w:rsidR="00522E03" w:rsidRPr="00522E03" w:rsidRDefault="00522E03" w:rsidP="00522E03">
      <w:pPr>
        <w:jc w:val="both"/>
        <w:rPr>
          <w:sz w:val="28"/>
          <w:szCs w:val="28"/>
        </w:rPr>
      </w:pPr>
    </w:p>
    <w:p w14:paraId="5BD2F709" w14:textId="77777777" w:rsidR="00522E03" w:rsidRPr="00522E03" w:rsidRDefault="00522E03" w:rsidP="00522E03">
      <w:pPr>
        <w:jc w:val="both"/>
        <w:rPr>
          <w:b/>
          <w:bCs/>
          <w:i/>
          <w:iCs/>
          <w:sz w:val="28"/>
          <w:szCs w:val="28"/>
        </w:rPr>
      </w:pPr>
      <w:r w:rsidRPr="00522E03">
        <w:rPr>
          <w:b/>
          <w:bCs/>
          <w:i/>
          <w:iCs/>
          <w:sz w:val="28"/>
          <w:szCs w:val="28"/>
        </w:rPr>
        <w:t>Objašnjenje:</w:t>
      </w:r>
    </w:p>
    <w:p w14:paraId="475C003E" w14:textId="77777777" w:rsidR="00522E03" w:rsidRPr="00522E03" w:rsidRDefault="00522E03" w:rsidP="00522E03">
      <w:pPr>
        <w:jc w:val="both"/>
        <w:rPr>
          <w:sz w:val="28"/>
          <w:szCs w:val="28"/>
        </w:rPr>
      </w:pPr>
      <w:r w:rsidRPr="00522E03">
        <w:rPr>
          <w:sz w:val="28"/>
          <w:szCs w:val="28"/>
        </w:rPr>
        <w:t>Ilovasto zemljište je mešavina peska, mulja i gline. Bogat je organskom materijom, a svojstva peska i gline u kombinaciji omogućavaju da dobro drži vazduh i vodu.</w:t>
      </w:r>
    </w:p>
    <w:p w14:paraId="2F821A8C" w14:textId="77777777" w:rsidR="00522E03" w:rsidRPr="00522E03" w:rsidRDefault="00522E03" w:rsidP="00522E03">
      <w:pPr>
        <w:jc w:val="both"/>
        <w:rPr>
          <w:sz w:val="28"/>
          <w:szCs w:val="28"/>
        </w:rPr>
      </w:pPr>
    </w:p>
    <w:p w14:paraId="3C369338" w14:textId="7FA7F195" w:rsidR="00522E03" w:rsidRPr="002434EC" w:rsidRDefault="00522E03" w:rsidP="00522E03">
      <w:pPr>
        <w:rPr>
          <w:sz w:val="28"/>
          <w:szCs w:val="28"/>
        </w:rPr>
      </w:pPr>
      <w:r w:rsidRPr="00522E03">
        <w:rPr>
          <w:b/>
          <w:sz w:val="28"/>
          <w:szCs w:val="28"/>
        </w:rPr>
        <w:t xml:space="preserve">361. </w:t>
      </w:r>
      <w:r w:rsidRPr="00522E03">
        <w:rPr>
          <w:sz w:val="28"/>
          <w:szCs w:val="28"/>
          <w:lang w:val="de-AT"/>
        </w:rPr>
        <w:t>Odgovor je pod D:</w:t>
      </w:r>
      <w:r w:rsidR="002434EC">
        <w:rPr>
          <w:sz w:val="28"/>
          <w:szCs w:val="28"/>
        </w:rPr>
        <w:t xml:space="preserve"> </w:t>
      </w:r>
      <w:r w:rsidRPr="00522E03">
        <w:rPr>
          <w:sz w:val="28"/>
          <w:szCs w:val="28"/>
          <w:u w:val="single"/>
          <w:lang w:val="de-AT"/>
        </w:rPr>
        <w:t>Organski materijal, zona oranja, zona akumulacije, trošeni sediment, nepogodan sediment</w:t>
      </w:r>
    </w:p>
    <w:p w14:paraId="14BA8EDB" w14:textId="77777777" w:rsidR="00522E03" w:rsidRPr="00522E03" w:rsidRDefault="00522E03" w:rsidP="00522E03">
      <w:pPr>
        <w:rPr>
          <w:sz w:val="28"/>
          <w:szCs w:val="28"/>
        </w:rPr>
      </w:pPr>
    </w:p>
    <w:p w14:paraId="54073449" w14:textId="71FE1BCA" w:rsidR="00522E03" w:rsidRPr="00522E03" w:rsidRDefault="00522E03" w:rsidP="00522E03">
      <w:pPr>
        <w:jc w:val="both"/>
        <w:rPr>
          <w:sz w:val="28"/>
          <w:szCs w:val="28"/>
          <w:lang w:val="de-AT"/>
        </w:rPr>
      </w:pPr>
      <w:r w:rsidRPr="00522E03">
        <w:rPr>
          <w:b/>
          <w:bCs/>
          <w:sz w:val="28"/>
          <w:szCs w:val="28"/>
        </w:rPr>
        <w:t xml:space="preserve">362. </w:t>
      </w:r>
      <w:r w:rsidRPr="00522E03">
        <w:rPr>
          <w:sz w:val="28"/>
          <w:szCs w:val="28"/>
          <w:lang w:val="de-AT"/>
        </w:rPr>
        <w:t>Odgovor</w:t>
      </w:r>
      <w:r w:rsidR="00316B32">
        <w:rPr>
          <w:sz w:val="28"/>
          <w:szCs w:val="28"/>
          <w:lang w:val="de-AT"/>
        </w:rPr>
        <w:t xml:space="preserve"> je pod D</w:t>
      </w:r>
      <w:r w:rsidRPr="00522E03">
        <w:rPr>
          <w:sz w:val="28"/>
          <w:szCs w:val="28"/>
          <w:lang w:val="de-AT"/>
        </w:rPr>
        <w:t xml:space="preserve">: </w:t>
      </w:r>
      <w:r w:rsidRPr="00522E03">
        <w:rPr>
          <w:sz w:val="28"/>
          <w:szCs w:val="28"/>
          <w:u w:val="single"/>
          <w:lang w:val="de-AT"/>
        </w:rPr>
        <w:t>Plodnost zemljišta</w:t>
      </w:r>
    </w:p>
    <w:p w14:paraId="336DAE5C" w14:textId="77777777" w:rsidR="00522E03" w:rsidRPr="00522E03" w:rsidRDefault="00522E03" w:rsidP="00522E03">
      <w:pPr>
        <w:rPr>
          <w:sz w:val="28"/>
          <w:szCs w:val="28"/>
          <w:lang w:val="de-AT"/>
        </w:rPr>
      </w:pPr>
    </w:p>
    <w:p w14:paraId="11C6D119" w14:textId="537D1B6E" w:rsidR="00522E03" w:rsidRDefault="00522E03" w:rsidP="00522E03">
      <w:pPr>
        <w:rPr>
          <w:b/>
          <w:bCs/>
          <w:i/>
          <w:iCs/>
          <w:sz w:val="28"/>
          <w:szCs w:val="28"/>
          <w:lang w:val="de-AT"/>
        </w:rPr>
      </w:pPr>
      <w:r w:rsidRPr="00522E03">
        <w:rPr>
          <w:b/>
          <w:bCs/>
          <w:i/>
          <w:iCs/>
          <w:sz w:val="28"/>
          <w:szCs w:val="28"/>
          <w:lang w:val="de-AT"/>
        </w:rPr>
        <w:t>Objašnjenje:</w:t>
      </w:r>
    </w:p>
    <w:p w14:paraId="13505F1C" w14:textId="1D17316A" w:rsidR="00522E03" w:rsidRPr="00522E03" w:rsidRDefault="00522E03" w:rsidP="00522E03">
      <w:pPr>
        <w:jc w:val="both"/>
        <w:rPr>
          <w:sz w:val="28"/>
          <w:szCs w:val="28"/>
          <w:lang w:val="de-AT"/>
        </w:rPr>
      </w:pPr>
      <w:r w:rsidRPr="00522E03">
        <w:rPr>
          <w:sz w:val="28"/>
          <w:szCs w:val="28"/>
          <w:lang w:val="de-AT"/>
        </w:rPr>
        <w:t>Količina hranljivih materija u zemljištu je merilo plodnosti zemljišta. Zemljišta sa visokim sadržajem hranljivih materija (posebno u odnosu na azot, fosfor i kalijum) smatraju se plodnim zemljištima. Zemljišta sa niskim sadržajem hranljivih materija smatraju se neplodnim. Poroznost zemljišta se odnosi na količinu vazdušnog prostora između čestica tla. Infiltracija tla se odnosi na njegov kapacitet infiltracije (apsorpcije vode). Kompresibilnost tla, kao što ime kaže, je sposobnost tla da se sabije. Čvrstoća tla uključuje kapacitet tla da izdrži silne sile naprezanja, na šta utiču mnogi parametri uključujući i one gore pomenute.</w:t>
      </w:r>
    </w:p>
    <w:p w14:paraId="0D5D8367" w14:textId="77777777" w:rsidR="00522E03" w:rsidRPr="00522E03" w:rsidRDefault="00522E03" w:rsidP="00522E03">
      <w:pPr>
        <w:jc w:val="both"/>
        <w:rPr>
          <w:sz w:val="28"/>
          <w:szCs w:val="28"/>
          <w:lang w:val="de-AT"/>
        </w:rPr>
      </w:pPr>
    </w:p>
    <w:p w14:paraId="5786ABCE" w14:textId="77777777" w:rsidR="00522E03" w:rsidRPr="00522E03" w:rsidRDefault="00522E03" w:rsidP="00522E03">
      <w:pPr>
        <w:jc w:val="both"/>
        <w:rPr>
          <w:sz w:val="28"/>
          <w:szCs w:val="28"/>
          <w:lang w:val="de-AT"/>
        </w:rPr>
      </w:pPr>
      <w:r w:rsidRPr="00522E03">
        <w:rPr>
          <w:b/>
          <w:bCs/>
          <w:sz w:val="28"/>
          <w:szCs w:val="28"/>
          <w:lang w:val="de-AT"/>
        </w:rPr>
        <w:t xml:space="preserve">363. </w:t>
      </w:r>
      <w:r w:rsidRPr="00522E03">
        <w:rPr>
          <w:sz w:val="28"/>
          <w:szCs w:val="28"/>
          <w:lang w:val="de-AT"/>
        </w:rPr>
        <w:t xml:space="preserve">Odgovor je pod D: </w:t>
      </w:r>
      <w:r w:rsidRPr="00522E03">
        <w:rPr>
          <w:sz w:val="28"/>
          <w:szCs w:val="28"/>
          <w:u w:val="single"/>
          <w:lang w:val="de-AT"/>
        </w:rPr>
        <w:t>1%</w:t>
      </w:r>
    </w:p>
    <w:p w14:paraId="6479F02D" w14:textId="77777777" w:rsidR="00522E03" w:rsidRPr="00522E03" w:rsidRDefault="00522E03" w:rsidP="00522E03">
      <w:pPr>
        <w:jc w:val="both"/>
        <w:rPr>
          <w:sz w:val="28"/>
          <w:szCs w:val="28"/>
          <w:lang w:val="de-AT"/>
        </w:rPr>
      </w:pPr>
    </w:p>
    <w:p w14:paraId="34FFCF3B" w14:textId="2F8D5228" w:rsidR="00522E03" w:rsidRDefault="00522E03" w:rsidP="00522E03">
      <w:pPr>
        <w:jc w:val="both"/>
        <w:rPr>
          <w:b/>
          <w:bCs/>
          <w:i/>
          <w:iCs/>
          <w:sz w:val="28"/>
          <w:szCs w:val="28"/>
          <w:lang w:val="de-AT"/>
        </w:rPr>
      </w:pPr>
      <w:r w:rsidRPr="00522E03">
        <w:rPr>
          <w:b/>
          <w:bCs/>
          <w:i/>
          <w:iCs/>
          <w:sz w:val="28"/>
          <w:szCs w:val="28"/>
          <w:lang w:val="de-AT"/>
        </w:rPr>
        <w:t>Objašnjenje:</w:t>
      </w:r>
    </w:p>
    <w:p w14:paraId="54BDDEF4" w14:textId="79194CDF" w:rsidR="00522E03" w:rsidRPr="00522E03" w:rsidRDefault="00522E03" w:rsidP="00522E03">
      <w:pPr>
        <w:jc w:val="both"/>
        <w:rPr>
          <w:sz w:val="28"/>
          <w:szCs w:val="28"/>
          <w:lang w:val="de-AT"/>
        </w:rPr>
      </w:pPr>
      <w:r w:rsidRPr="00522E03">
        <w:rPr>
          <w:sz w:val="28"/>
          <w:szCs w:val="28"/>
          <w:lang w:val="de-AT"/>
        </w:rPr>
        <w:t>97% vode na Zemlji je slana voda i neupotrebljiva je za piće ili poljoprivredu. Od 3% koja je zapravo slatka voda, 2% je zamrznuto u glečerima, ostavljajući ljudima 1% sve vode na zemlji koju koriste za poljoprivredu i piće.</w:t>
      </w:r>
    </w:p>
    <w:p w14:paraId="2E970925" w14:textId="2291BB0E" w:rsidR="00E06CAF" w:rsidRPr="00522E03" w:rsidRDefault="00E06CAF" w:rsidP="00522E03">
      <w:pPr>
        <w:jc w:val="both"/>
        <w:rPr>
          <w:sz w:val="28"/>
          <w:szCs w:val="28"/>
          <w:lang w:val="de-AT"/>
        </w:rPr>
      </w:pPr>
    </w:p>
    <w:p w14:paraId="29271799" w14:textId="77777777" w:rsidR="00522E03" w:rsidRPr="00522E03" w:rsidRDefault="00522E03" w:rsidP="00522E03">
      <w:pPr>
        <w:jc w:val="both"/>
        <w:rPr>
          <w:sz w:val="28"/>
          <w:szCs w:val="28"/>
          <w:lang w:val="de-AT"/>
        </w:rPr>
      </w:pPr>
      <w:r w:rsidRPr="00522E03">
        <w:rPr>
          <w:b/>
          <w:bCs/>
          <w:sz w:val="28"/>
          <w:szCs w:val="28"/>
          <w:lang w:val="de-AT"/>
        </w:rPr>
        <w:t xml:space="preserve">364. </w:t>
      </w:r>
      <w:r w:rsidRPr="00522E03">
        <w:rPr>
          <w:sz w:val="28"/>
          <w:szCs w:val="28"/>
          <w:lang w:val="de-AT"/>
        </w:rPr>
        <w:t xml:space="preserve">Odgovor je pod B: </w:t>
      </w:r>
      <w:r w:rsidRPr="00522E03">
        <w:rPr>
          <w:sz w:val="28"/>
          <w:szCs w:val="28"/>
          <w:u w:val="single"/>
          <w:lang w:val="de-AT"/>
        </w:rPr>
        <w:t>Visoke izloženosti suncu</w:t>
      </w:r>
    </w:p>
    <w:p w14:paraId="5BC12292" w14:textId="77777777" w:rsidR="00522E03" w:rsidRPr="00522E03" w:rsidRDefault="00522E03" w:rsidP="00522E03">
      <w:pPr>
        <w:jc w:val="both"/>
        <w:rPr>
          <w:sz w:val="28"/>
          <w:szCs w:val="28"/>
          <w:lang w:val="de-AT"/>
        </w:rPr>
      </w:pPr>
    </w:p>
    <w:p w14:paraId="1B581AA6" w14:textId="77777777" w:rsidR="00522E03" w:rsidRPr="00522E03" w:rsidRDefault="00522E03" w:rsidP="00522E03">
      <w:pPr>
        <w:jc w:val="both"/>
        <w:rPr>
          <w:b/>
          <w:bCs/>
          <w:i/>
          <w:iCs/>
          <w:sz w:val="28"/>
          <w:szCs w:val="28"/>
          <w:lang w:val="de-AT"/>
        </w:rPr>
      </w:pPr>
      <w:r w:rsidRPr="00522E03">
        <w:rPr>
          <w:b/>
          <w:bCs/>
          <w:i/>
          <w:iCs/>
          <w:sz w:val="28"/>
          <w:szCs w:val="28"/>
          <w:lang w:val="de-AT"/>
        </w:rPr>
        <w:t>Objašnjenje:</w:t>
      </w:r>
    </w:p>
    <w:p w14:paraId="1E032374" w14:textId="77777777" w:rsidR="00522E03" w:rsidRPr="00522E03" w:rsidRDefault="00522E03" w:rsidP="00522E03">
      <w:pPr>
        <w:jc w:val="both"/>
        <w:rPr>
          <w:sz w:val="28"/>
          <w:szCs w:val="28"/>
          <w:lang w:val="de-AT"/>
        </w:rPr>
      </w:pPr>
      <w:r w:rsidRPr="00522E03">
        <w:rPr>
          <w:sz w:val="28"/>
          <w:szCs w:val="28"/>
          <w:lang w:val="de-AT"/>
        </w:rPr>
        <w:t>Senka koju pruža priobalna zona je ključna za regulaciju temperature toka. Priobalna zona je ivica reke ili potoka, stoga ima visok biodiverzitet zbog ivičnih efekata. Biofilteri u zoni priobalja štite vodenu sredinu koju okružuje. Takođe, pošto se priobalna zona prostire na udaljenostima od ivice vodene sredine, ona služi kao koridor za divlje životinje.</w:t>
      </w:r>
    </w:p>
    <w:p w14:paraId="7973E81D" w14:textId="77777777" w:rsidR="00522E03" w:rsidRPr="00522E03" w:rsidRDefault="00522E03" w:rsidP="00522E03">
      <w:pPr>
        <w:jc w:val="both"/>
        <w:rPr>
          <w:sz w:val="28"/>
          <w:szCs w:val="28"/>
          <w:lang w:val="de-AT"/>
        </w:rPr>
      </w:pPr>
    </w:p>
    <w:p w14:paraId="6E9C8B9B" w14:textId="77777777" w:rsidR="00522E03" w:rsidRPr="00522E03" w:rsidRDefault="00522E03" w:rsidP="00522E03">
      <w:pPr>
        <w:jc w:val="both"/>
        <w:rPr>
          <w:sz w:val="28"/>
          <w:szCs w:val="28"/>
        </w:rPr>
      </w:pPr>
      <w:r w:rsidRPr="00522E03">
        <w:rPr>
          <w:b/>
          <w:bCs/>
          <w:sz w:val="28"/>
          <w:szCs w:val="28"/>
          <w:lang w:val="de-AT"/>
        </w:rPr>
        <w:t xml:space="preserve">365. </w:t>
      </w:r>
      <w:r w:rsidRPr="00522E03">
        <w:rPr>
          <w:sz w:val="28"/>
          <w:szCs w:val="28"/>
          <w:lang w:val="fr-FR"/>
        </w:rPr>
        <w:t xml:space="preserve">Odgovor je pod A: </w:t>
      </w:r>
      <w:r w:rsidRPr="00522E03">
        <w:rPr>
          <w:sz w:val="28"/>
          <w:szCs w:val="28"/>
          <w:u w:val="single"/>
          <w:lang w:val="fr-FR"/>
        </w:rPr>
        <w:t>Pre 10.000 godina</w:t>
      </w:r>
    </w:p>
    <w:p w14:paraId="06A4A8E1" w14:textId="77777777" w:rsidR="00522E03" w:rsidRPr="00522E03" w:rsidRDefault="00522E03" w:rsidP="00522E03">
      <w:pPr>
        <w:jc w:val="both"/>
        <w:rPr>
          <w:sz w:val="28"/>
          <w:szCs w:val="28"/>
          <w:lang w:val="fr-FR"/>
        </w:rPr>
      </w:pPr>
    </w:p>
    <w:p w14:paraId="75EF850B" w14:textId="77777777" w:rsidR="00522E03" w:rsidRPr="00522E03" w:rsidRDefault="00522E03" w:rsidP="00522E03">
      <w:pPr>
        <w:jc w:val="both"/>
        <w:rPr>
          <w:b/>
          <w:bCs/>
          <w:i/>
          <w:iCs/>
          <w:sz w:val="28"/>
          <w:szCs w:val="28"/>
          <w:lang w:val="fr-FR"/>
        </w:rPr>
      </w:pPr>
      <w:r w:rsidRPr="00522E03">
        <w:rPr>
          <w:b/>
          <w:bCs/>
          <w:i/>
          <w:iCs/>
          <w:sz w:val="28"/>
          <w:szCs w:val="28"/>
          <w:lang w:val="fr-FR"/>
        </w:rPr>
        <w:t>Objašnjenje:</w:t>
      </w:r>
    </w:p>
    <w:p w14:paraId="45651009" w14:textId="4BC97D29" w:rsidR="00522E03" w:rsidRPr="00522E03" w:rsidRDefault="00522E03" w:rsidP="00522E03">
      <w:pPr>
        <w:jc w:val="both"/>
        <w:rPr>
          <w:sz w:val="28"/>
          <w:szCs w:val="28"/>
          <w:lang w:val="fr-FR"/>
        </w:rPr>
      </w:pPr>
      <w:r w:rsidRPr="00522E03">
        <w:rPr>
          <w:sz w:val="28"/>
          <w:szCs w:val="28"/>
          <w:lang w:val="fr-FR"/>
        </w:rPr>
        <w:t>Velika jezera su nastala tokom glacijalne recesije najnovije glacijacije. Ova najnovija glacijalna recesija dogodila se pre 10-15 hiljada godina. Kako su se glečeri povlačili na sever širom Severne Amerike, otopljene glečerske vode su se isušile i formirale ono što je sada poznato kao Velika jezera.</w:t>
      </w:r>
    </w:p>
    <w:p w14:paraId="512503EF" w14:textId="77777777" w:rsidR="00522E03" w:rsidRPr="00522E03" w:rsidRDefault="00522E03" w:rsidP="00522E03">
      <w:pPr>
        <w:jc w:val="both"/>
        <w:rPr>
          <w:sz w:val="28"/>
          <w:szCs w:val="28"/>
          <w:lang w:val="fr-FR"/>
        </w:rPr>
      </w:pPr>
      <w:r w:rsidRPr="00522E03">
        <w:rPr>
          <w:b/>
          <w:bCs/>
          <w:sz w:val="28"/>
          <w:szCs w:val="28"/>
          <w:lang w:val="fr-FR"/>
        </w:rPr>
        <w:t xml:space="preserve">366. </w:t>
      </w:r>
      <w:r w:rsidRPr="00522E03">
        <w:rPr>
          <w:sz w:val="28"/>
          <w:szCs w:val="28"/>
          <w:lang w:val="fr-FR"/>
        </w:rPr>
        <w:t xml:space="preserve">Odgovor je pod D: </w:t>
      </w:r>
      <w:r w:rsidRPr="00522E03">
        <w:rPr>
          <w:sz w:val="28"/>
          <w:szCs w:val="28"/>
          <w:u w:val="single"/>
          <w:lang w:val="fr-FR"/>
        </w:rPr>
        <w:t>Polarnim ledenim kapama/glacijalni led</w:t>
      </w:r>
    </w:p>
    <w:p w14:paraId="1414C4E3" w14:textId="77777777" w:rsidR="00522E03" w:rsidRPr="00522E03" w:rsidRDefault="00522E03" w:rsidP="00522E03">
      <w:pPr>
        <w:jc w:val="both"/>
        <w:rPr>
          <w:sz w:val="28"/>
          <w:szCs w:val="28"/>
          <w:lang w:val="fr-FR"/>
        </w:rPr>
      </w:pPr>
    </w:p>
    <w:p w14:paraId="7BD202DE" w14:textId="77777777" w:rsidR="00522E03" w:rsidRPr="00522E03" w:rsidRDefault="00522E03" w:rsidP="00522E03">
      <w:pPr>
        <w:jc w:val="both"/>
        <w:rPr>
          <w:b/>
          <w:bCs/>
          <w:i/>
          <w:iCs/>
          <w:sz w:val="28"/>
          <w:szCs w:val="28"/>
          <w:lang w:val="fr-FR"/>
        </w:rPr>
      </w:pPr>
      <w:r w:rsidRPr="00522E03">
        <w:rPr>
          <w:b/>
          <w:bCs/>
          <w:i/>
          <w:iCs/>
          <w:sz w:val="28"/>
          <w:szCs w:val="28"/>
          <w:lang w:val="fr-FR"/>
        </w:rPr>
        <w:t>Objašnjenje:</w:t>
      </w:r>
    </w:p>
    <w:p w14:paraId="42C4E6A6" w14:textId="77777777" w:rsidR="00522E03" w:rsidRPr="00522E03" w:rsidRDefault="00522E03" w:rsidP="00522E03">
      <w:pPr>
        <w:jc w:val="both"/>
        <w:rPr>
          <w:sz w:val="28"/>
          <w:szCs w:val="28"/>
          <w:lang w:val="fr-FR"/>
        </w:rPr>
      </w:pPr>
      <w:r w:rsidRPr="00522E03">
        <w:rPr>
          <w:sz w:val="28"/>
          <w:szCs w:val="28"/>
          <w:lang w:val="fr-FR"/>
        </w:rPr>
        <w:t>Jezera, potoci, reke i podzemne vode čine oko pola procenta sveže vode koja se nalazi na Zemlji.</w:t>
      </w:r>
    </w:p>
    <w:p w14:paraId="16D14CA4" w14:textId="77777777" w:rsidR="00522E03" w:rsidRPr="00522E03" w:rsidRDefault="00522E03" w:rsidP="00522E03">
      <w:pPr>
        <w:jc w:val="both"/>
        <w:rPr>
          <w:sz w:val="28"/>
          <w:szCs w:val="28"/>
          <w:lang w:val="fr-FR"/>
        </w:rPr>
      </w:pPr>
    </w:p>
    <w:p w14:paraId="7675FD5A" w14:textId="77777777" w:rsidR="00522E03" w:rsidRPr="00522E03" w:rsidRDefault="00522E03" w:rsidP="00522E03">
      <w:pPr>
        <w:jc w:val="both"/>
        <w:rPr>
          <w:sz w:val="28"/>
          <w:szCs w:val="28"/>
          <w:lang w:val="de-AT"/>
        </w:rPr>
      </w:pPr>
      <w:r w:rsidRPr="00522E03">
        <w:rPr>
          <w:b/>
          <w:bCs/>
          <w:sz w:val="28"/>
          <w:szCs w:val="28"/>
          <w:lang w:val="fr-FR"/>
        </w:rPr>
        <w:t xml:space="preserve">367. </w:t>
      </w:r>
      <w:r w:rsidRPr="00522E03">
        <w:rPr>
          <w:sz w:val="28"/>
          <w:szCs w:val="28"/>
          <w:lang w:val="de-AT"/>
        </w:rPr>
        <w:t xml:space="preserve">Odgovor je pod D: </w:t>
      </w:r>
      <w:r w:rsidRPr="00522E03">
        <w:rPr>
          <w:sz w:val="28"/>
          <w:szCs w:val="28"/>
          <w:u w:val="single"/>
          <w:lang w:val="de-AT"/>
        </w:rPr>
        <w:t>0,02%</w:t>
      </w:r>
    </w:p>
    <w:p w14:paraId="2785545E" w14:textId="77777777" w:rsidR="00522E03" w:rsidRPr="00522E03" w:rsidRDefault="00522E03" w:rsidP="00522E03">
      <w:pPr>
        <w:jc w:val="both"/>
        <w:rPr>
          <w:sz w:val="28"/>
          <w:szCs w:val="28"/>
          <w:lang w:val="de-AT"/>
        </w:rPr>
      </w:pPr>
    </w:p>
    <w:p w14:paraId="41025890" w14:textId="77777777" w:rsidR="00522E03" w:rsidRPr="00522E03" w:rsidRDefault="00522E03" w:rsidP="00522E03">
      <w:pPr>
        <w:jc w:val="both"/>
        <w:rPr>
          <w:b/>
          <w:bCs/>
          <w:i/>
          <w:iCs/>
          <w:sz w:val="28"/>
          <w:szCs w:val="28"/>
          <w:lang w:val="de-AT"/>
        </w:rPr>
      </w:pPr>
      <w:r w:rsidRPr="00522E03">
        <w:rPr>
          <w:b/>
          <w:bCs/>
          <w:i/>
          <w:iCs/>
          <w:sz w:val="28"/>
          <w:szCs w:val="28"/>
          <w:lang w:val="de-AT"/>
        </w:rPr>
        <w:t>Objašnjenje:</w:t>
      </w:r>
    </w:p>
    <w:p w14:paraId="120C71EB" w14:textId="77777777" w:rsidR="00522E03" w:rsidRPr="00522E03" w:rsidRDefault="00522E03" w:rsidP="00522E03">
      <w:pPr>
        <w:jc w:val="both"/>
        <w:rPr>
          <w:sz w:val="28"/>
          <w:szCs w:val="28"/>
          <w:lang w:val="de-AT"/>
        </w:rPr>
      </w:pPr>
      <w:r w:rsidRPr="00522E03">
        <w:rPr>
          <w:sz w:val="28"/>
          <w:szCs w:val="28"/>
          <w:lang w:val="de-AT"/>
        </w:rPr>
        <w:t>Tačan odgovor je 0,02%. Ostatak vodenih resursa je ili previše slan, previše dubok ili previše hladan u zamrznutim ledenim kapama.</w:t>
      </w:r>
    </w:p>
    <w:p w14:paraId="027B038A" w14:textId="77777777" w:rsidR="00522E03" w:rsidRPr="00522E03" w:rsidRDefault="00522E03" w:rsidP="00522E03">
      <w:pPr>
        <w:jc w:val="both"/>
        <w:rPr>
          <w:sz w:val="28"/>
          <w:szCs w:val="28"/>
          <w:lang w:val="de-AT"/>
        </w:rPr>
      </w:pPr>
    </w:p>
    <w:p w14:paraId="44437D54" w14:textId="77777777" w:rsidR="00522E03" w:rsidRPr="00522E03" w:rsidRDefault="00522E03" w:rsidP="00522E03">
      <w:pPr>
        <w:jc w:val="both"/>
        <w:rPr>
          <w:sz w:val="28"/>
          <w:szCs w:val="28"/>
          <w:lang w:val="de-AT"/>
        </w:rPr>
      </w:pPr>
      <w:r w:rsidRPr="00522E03">
        <w:rPr>
          <w:b/>
          <w:bCs/>
          <w:sz w:val="28"/>
          <w:szCs w:val="28"/>
          <w:lang w:val="de-AT"/>
        </w:rPr>
        <w:t xml:space="preserve">368. </w:t>
      </w:r>
      <w:r w:rsidRPr="00522E03">
        <w:rPr>
          <w:sz w:val="28"/>
          <w:szCs w:val="28"/>
          <w:lang w:val="de-AT"/>
        </w:rPr>
        <w:t xml:space="preserve">Odgovor je pod C: </w:t>
      </w:r>
      <w:r w:rsidRPr="00522E03">
        <w:rPr>
          <w:sz w:val="28"/>
          <w:szCs w:val="28"/>
          <w:u w:val="single"/>
          <w:lang w:val="de-AT"/>
        </w:rPr>
        <w:t>50%</w:t>
      </w:r>
    </w:p>
    <w:p w14:paraId="6C2BE232" w14:textId="77777777" w:rsidR="00522E03" w:rsidRPr="00522E03" w:rsidRDefault="00522E03" w:rsidP="00522E03">
      <w:pPr>
        <w:jc w:val="both"/>
        <w:rPr>
          <w:sz w:val="28"/>
          <w:szCs w:val="28"/>
          <w:lang w:val="de-AT"/>
        </w:rPr>
      </w:pPr>
    </w:p>
    <w:p w14:paraId="6A919178" w14:textId="77777777" w:rsidR="00522E03" w:rsidRPr="00522E03" w:rsidRDefault="00522E03" w:rsidP="00522E03">
      <w:pPr>
        <w:jc w:val="both"/>
        <w:rPr>
          <w:b/>
          <w:bCs/>
          <w:i/>
          <w:iCs/>
          <w:sz w:val="28"/>
          <w:szCs w:val="28"/>
          <w:lang w:val="de-AT"/>
        </w:rPr>
      </w:pPr>
      <w:r w:rsidRPr="00522E03">
        <w:rPr>
          <w:b/>
          <w:bCs/>
          <w:i/>
          <w:iCs/>
          <w:sz w:val="28"/>
          <w:szCs w:val="28"/>
          <w:lang w:val="de-AT"/>
        </w:rPr>
        <w:t>Objašnjenje:</w:t>
      </w:r>
    </w:p>
    <w:p w14:paraId="6D86ABCA" w14:textId="77777777" w:rsidR="00522E03" w:rsidRPr="00522E03" w:rsidRDefault="00522E03" w:rsidP="00522E03">
      <w:pPr>
        <w:jc w:val="both"/>
        <w:rPr>
          <w:sz w:val="28"/>
          <w:szCs w:val="28"/>
          <w:lang w:val="de-AT"/>
        </w:rPr>
      </w:pPr>
      <w:r w:rsidRPr="00522E03">
        <w:rPr>
          <w:sz w:val="28"/>
          <w:szCs w:val="28"/>
          <w:lang w:val="de-AT"/>
        </w:rPr>
        <w:t>Procenjuje se da se otprilike 50% pojedinaca u Sjedinjenim Državama oslanja na podzemne vode za svoje snabdevanje vodom. U nekim zemljama ovaj procenat se približava 100%.</w:t>
      </w:r>
    </w:p>
    <w:p w14:paraId="6279669B" w14:textId="77777777" w:rsidR="00522E03" w:rsidRPr="00522E03" w:rsidRDefault="00522E03" w:rsidP="00522E03">
      <w:pPr>
        <w:jc w:val="both"/>
        <w:rPr>
          <w:sz w:val="28"/>
          <w:szCs w:val="28"/>
          <w:lang w:val="de-AT"/>
        </w:rPr>
      </w:pPr>
    </w:p>
    <w:p w14:paraId="66623CD2" w14:textId="77777777" w:rsidR="00522E03" w:rsidRPr="00522E03" w:rsidRDefault="00522E03" w:rsidP="00522E03">
      <w:pPr>
        <w:jc w:val="both"/>
        <w:rPr>
          <w:sz w:val="28"/>
          <w:szCs w:val="28"/>
          <w:lang w:val="de-AT"/>
        </w:rPr>
      </w:pPr>
      <w:r w:rsidRPr="00522E03">
        <w:rPr>
          <w:b/>
          <w:bCs/>
          <w:sz w:val="28"/>
          <w:szCs w:val="28"/>
          <w:lang w:val="de-AT"/>
        </w:rPr>
        <w:t xml:space="preserve">369. </w:t>
      </w:r>
      <w:r w:rsidRPr="00522E03">
        <w:rPr>
          <w:sz w:val="28"/>
          <w:szCs w:val="28"/>
          <w:lang w:val="de-AT"/>
        </w:rPr>
        <w:t xml:space="preserve">Odgovor je pod E: </w:t>
      </w:r>
      <w:r w:rsidRPr="00522E03">
        <w:rPr>
          <w:sz w:val="28"/>
          <w:szCs w:val="28"/>
          <w:u w:val="single"/>
          <w:lang w:val="de-AT"/>
        </w:rPr>
        <w:t>70%</w:t>
      </w:r>
    </w:p>
    <w:p w14:paraId="61C42F6F" w14:textId="77777777" w:rsidR="00522E03" w:rsidRPr="00522E03" w:rsidRDefault="00522E03" w:rsidP="00522E03">
      <w:pPr>
        <w:jc w:val="both"/>
        <w:rPr>
          <w:sz w:val="28"/>
          <w:szCs w:val="28"/>
          <w:lang w:val="de-AT"/>
        </w:rPr>
      </w:pPr>
    </w:p>
    <w:p w14:paraId="3E5CABC9" w14:textId="77777777" w:rsidR="00522E03" w:rsidRPr="00522E03" w:rsidRDefault="00522E03" w:rsidP="00522E03">
      <w:pPr>
        <w:jc w:val="both"/>
        <w:rPr>
          <w:b/>
          <w:bCs/>
          <w:i/>
          <w:iCs/>
          <w:sz w:val="28"/>
          <w:szCs w:val="28"/>
          <w:lang w:val="de-AT"/>
        </w:rPr>
      </w:pPr>
      <w:r w:rsidRPr="00522E03">
        <w:rPr>
          <w:b/>
          <w:bCs/>
          <w:i/>
          <w:iCs/>
          <w:sz w:val="28"/>
          <w:szCs w:val="28"/>
          <w:lang w:val="de-AT"/>
        </w:rPr>
        <w:t>Objašnjenje:</w:t>
      </w:r>
    </w:p>
    <w:p w14:paraId="0CBB89F2" w14:textId="3A902701" w:rsidR="00E06CAF" w:rsidRPr="00522E03" w:rsidRDefault="00522E03" w:rsidP="00522E03">
      <w:pPr>
        <w:jc w:val="both"/>
        <w:rPr>
          <w:sz w:val="28"/>
          <w:szCs w:val="28"/>
          <w:lang w:val="de-AT"/>
        </w:rPr>
      </w:pPr>
      <w:r w:rsidRPr="00522E03">
        <w:rPr>
          <w:sz w:val="28"/>
          <w:szCs w:val="28"/>
          <w:lang w:val="de-AT"/>
        </w:rPr>
        <w:t>Poljoprivreda je daleko najveći potrošač upotrebljive slatke vode na zemlji, koristeći otprilike 70% vode koju konzumiraju ljudi.</w:t>
      </w:r>
    </w:p>
    <w:p w14:paraId="519AF915" w14:textId="77777777" w:rsidR="00522E03" w:rsidRPr="00522E03" w:rsidRDefault="00522E03" w:rsidP="00522E03">
      <w:pPr>
        <w:jc w:val="both"/>
        <w:rPr>
          <w:sz w:val="28"/>
          <w:szCs w:val="28"/>
          <w:lang w:val="de-AT"/>
        </w:rPr>
      </w:pPr>
    </w:p>
    <w:p w14:paraId="415284E1" w14:textId="77777777" w:rsidR="00522E03" w:rsidRPr="00522E03" w:rsidRDefault="00522E03" w:rsidP="00522E03">
      <w:pPr>
        <w:jc w:val="both"/>
        <w:rPr>
          <w:sz w:val="28"/>
          <w:szCs w:val="28"/>
          <w:lang w:val="de-AT"/>
        </w:rPr>
      </w:pPr>
      <w:r w:rsidRPr="00522E03">
        <w:rPr>
          <w:b/>
          <w:bCs/>
          <w:sz w:val="28"/>
          <w:szCs w:val="28"/>
          <w:lang w:val="de-AT"/>
        </w:rPr>
        <w:t xml:space="preserve">370. </w:t>
      </w:r>
      <w:r w:rsidRPr="00522E03">
        <w:rPr>
          <w:sz w:val="28"/>
          <w:szCs w:val="28"/>
          <w:lang w:val="de-AT"/>
        </w:rPr>
        <w:t xml:space="preserve">Odgovor je pod B: </w:t>
      </w:r>
      <w:r w:rsidRPr="00522E03">
        <w:rPr>
          <w:sz w:val="28"/>
          <w:szCs w:val="28"/>
          <w:u w:val="single"/>
          <w:lang w:val="de-AT"/>
        </w:rPr>
        <w:t>Hidroponsko navodnjavanje</w:t>
      </w:r>
    </w:p>
    <w:p w14:paraId="15C074F2" w14:textId="77777777" w:rsidR="00522E03" w:rsidRPr="00522E03" w:rsidRDefault="00522E03" w:rsidP="00522E03">
      <w:pPr>
        <w:jc w:val="both"/>
        <w:rPr>
          <w:sz w:val="28"/>
          <w:szCs w:val="28"/>
          <w:lang w:val="de-AT"/>
        </w:rPr>
      </w:pPr>
    </w:p>
    <w:p w14:paraId="13532D27" w14:textId="2EF3A0AD" w:rsidR="00522E03" w:rsidRDefault="00522E03" w:rsidP="00522E03">
      <w:pPr>
        <w:jc w:val="both"/>
        <w:rPr>
          <w:b/>
          <w:bCs/>
          <w:i/>
          <w:iCs/>
          <w:sz w:val="28"/>
          <w:szCs w:val="28"/>
          <w:lang w:val="de-AT"/>
        </w:rPr>
      </w:pPr>
      <w:r w:rsidRPr="00522E03">
        <w:rPr>
          <w:b/>
          <w:bCs/>
          <w:i/>
          <w:iCs/>
          <w:sz w:val="28"/>
          <w:szCs w:val="28"/>
          <w:lang w:val="de-AT"/>
        </w:rPr>
        <w:t>Objašnjenje:</w:t>
      </w:r>
    </w:p>
    <w:p w14:paraId="78F7DE59" w14:textId="15FA7278" w:rsidR="00522E03" w:rsidRPr="00522E03" w:rsidRDefault="00522E03" w:rsidP="00522E03">
      <w:pPr>
        <w:jc w:val="both"/>
        <w:rPr>
          <w:sz w:val="28"/>
          <w:szCs w:val="28"/>
          <w:lang w:val="de-AT"/>
        </w:rPr>
      </w:pPr>
      <w:r w:rsidRPr="00522E03">
        <w:rPr>
          <w:sz w:val="28"/>
          <w:szCs w:val="28"/>
          <w:lang w:val="de-AT"/>
        </w:rPr>
        <w:t>U hidroponici, biljke se uzgajaju u vodi bogatoj hranljivim materijama i u proces nije uključeno zemljište. Nešto vode se gubi isparavanjem, ali pošto je to zatvoren sistem, gubi se vrlo malo vode.</w:t>
      </w:r>
    </w:p>
    <w:p w14:paraId="5819EA7A" w14:textId="77777777" w:rsidR="00522E03" w:rsidRPr="00522E03" w:rsidRDefault="00522E03" w:rsidP="00522E03">
      <w:pPr>
        <w:jc w:val="both"/>
        <w:rPr>
          <w:sz w:val="28"/>
          <w:szCs w:val="28"/>
          <w:lang w:val="de-AT"/>
        </w:rPr>
      </w:pPr>
    </w:p>
    <w:p w14:paraId="754524C1" w14:textId="77777777" w:rsidR="00522E03" w:rsidRPr="00522E03" w:rsidRDefault="00522E03" w:rsidP="00522E03">
      <w:pPr>
        <w:jc w:val="both"/>
        <w:rPr>
          <w:sz w:val="28"/>
          <w:szCs w:val="28"/>
          <w:lang w:val="de-AT"/>
        </w:rPr>
      </w:pPr>
      <w:r w:rsidRPr="00522E03">
        <w:rPr>
          <w:b/>
          <w:bCs/>
          <w:sz w:val="28"/>
          <w:szCs w:val="28"/>
          <w:lang w:val="de-AT"/>
        </w:rPr>
        <w:t xml:space="preserve">371. </w:t>
      </w:r>
      <w:r w:rsidRPr="00522E03">
        <w:rPr>
          <w:sz w:val="28"/>
          <w:szCs w:val="28"/>
          <w:lang w:val="de-AT"/>
        </w:rPr>
        <w:t xml:space="preserve">Odgovor je pod E: </w:t>
      </w:r>
      <w:r w:rsidRPr="00522E03">
        <w:rPr>
          <w:sz w:val="28"/>
          <w:szCs w:val="28"/>
          <w:u w:val="single"/>
          <w:lang w:val="de-AT"/>
        </w:rPr>
        <w:t>Ispiranje toaleta</w:t>
      </w:r>
    </w:p>
    <w:p w14:paraId="78A00987" w14:textId="77777777" w:rsidR="00522E03" w:rsidRPr="00522E03" w:rsidRDefault="00522E03" w:rsidP="00522E03">
      <w:pPr>
        <w:jc w:val="both"/>
        <w:rPr>
          <w:sz w:val="28"/>
          <w:szCs w:val="28"/>
          <w:lang w:val="de-AT"/>
        </w:rPr>
      </w:pPr>
    </w:p>
    <w:p w14:paraId="1C92FC7C" w14:textId="664959BE" w:rsidR="007E3CF8" w:rsidRPr="00522E03" w:rsidRDefault="00522E03" w:rsidP="00522E03">
      <w:pPr>
        <w:jc w:val="both"/>
        <w:rPr>
          <w:b/>
          <w:bCs/>
          <w:i/>
          <w:iCs/>
          <w:sz w:val="28"/>
          <w:szCs w:val="28"/>
          <w:lang w:val="de-AT"/>
        </w:rPr>
      </w:pPr>
      <w:r w:rsidRPr="00522E03">
        <w:rPr>
          <w:b/>
          <w:bCs/>
          <w:i/>
          <w:iCs/>
          <w:sz w:val="28"/>
          <w:szCs w:val="28"/>
          <w:lang w:val="de-AT"/>
        </w:rPr>
        <w:t>Objašnjenje:</w:t>
      </w:r>
    </w:p>
    <w:p w14:paraId="08C11208" w14:textId="08425405" w:rsidR="002434EC" w:rsidRPr="00522E03" w:rsidRDefault="00522E03" w:rsidP="00522E03">
      <w:pPr>
        <w:jc w:val="both"/>
        <w:rPr>
          <w:sz w:val="28"/>
          <w:szCs w:val="28"/>
          <w:lang w:val="de-AT"/>
        </w:rPr>
      </w:pPr>
      <w:r w:rsidRPr="00522E03">
        <w:rPr>
          <w:sz w:val="28"/>
          <w:szCs w:val="28"/>
          <w:lang w:val="de-AT"/>
        </w:rPr>
        <w:t>Ispiranje toaleta je najveći doprinos potrošnji vode u domaćinstvu, u proseku oko tri galona vode po ispiranju.</w:t>
      </w:r>
    </w:p>
    <w:p w14:paraId="3289C1C7" w14:textId="337B8651" w:rsidR="00522E03" w:rsidRDefault="00522E03" w:rsidP="00522E03">
      <w:pPr>
        <w:jc w:val="both"/>
        <w:rPr>
          <w:sz w:val="28"/>
          <w:szCs w:val="28"/>
          <w:lang w:val="de-AT"/>
        </w:rPr>
      </w:pPr>
    </w:p>
    <w:p w14:paraId="69DBACA8" w14:textId="1F4A39E8" w:rsidR="00522E03" w:rsidRPr="00522E03" w:rsidRDefault="00522E03" w:rsidP="00522E03">
      <w:pPr>
        <w:jc w:val="both"/>
        <w:rPr>
          <w:sz w:val="28"/>
          <w:szCs w:val="28"/>
        </w:rPr>
      </w:pPr>
      <w:r w:rsidRPr="00522E03">
        <w:rPr>
          <w:b/>
          <w:bCs/>
          <w:sz w:val="28"/>
          <w:szCs w:val="28"/>
          <w:lang w:val="de-AT"/>
        </w:rPr>
        <w:t xml:space="preserve">372. </w:t>
      </w:r>
      <w:r w:rsidRPr="00522E03">
        <w:rPr>
          <w:sz w:val="28"/>
          <w:szCs w:val="28"/>
        </w:rPr>
        <w:t xml:space="preserve">Odgovor je pod D: </w:t>
      </w:r>
      <w:r w:rsidRPr="00522E03">
        <w:rPr>
          <w:sz w:val="28"/>
          <w:szCs w:val="28"/>
          <w:u w:val="single"/>
        </w:rPr>
        <w:t>Sedamdeset i pet. . . devedeset sedam</w:t>
      </w:r>
    </w:p>
    <w:p w14:paraId="2B7BA02B" w14:textId="77777777" w:rsidR="00522E03" w:rsidRPr="00522E03" w:rsidRDefault="00522E03" w:rsidP="00522E03">
      <w:pPr>
        <w:jc w:val="both"/>
        <w:rPr>
          <w:sz w:val="28"/>
          <w:szCs w:val="28"/>
        </w:rPr>
      </w:pPr>
    </w:p>
    <w:p w14:paraId="40BC641E" w14:textId="5F0E17FA" w:rsidR="00522E03" w:rsidRDefault="00522E03" w:rsidP="00522E03">
      <w:pPr>
        <w:jc w:val="both"/>
        <w:rPr>
          <w:b/>
          <w:bCs/>
          <w:i/>
          <w:iCs/>
          <w:sz w:val="28"/>
          <w:szCs w:val="28"/>
        </w:rPr>
      </w:pPr>
      <w:r w:rsidRPr="00522E03">
        <w:rPr>
          <w:b/>
          <w:bCs/>
          <w:i/>
          <w:iCs/>
          <w:sz w:val="28"/>
          <w:szCs w:val="28"/>
        </w:rPr>
        <w:t>Objašnjenje:</w:t>
      </w:r>
    </w:p>
    <w:p w14:paraId="0930813E" w14:textId="030563C8" w:rsidR="00522E03" w:rsidRPr="00522E03" w:rsidRDefault="00522E03" w:rsidP="00522E03">
      <w:pPr>
        <w:jc w:val="both"/>
        <w:rPr>
          <w:sz w:val="28"/>
          <w:szCs w:val="28"/>
        </w:rPr>
      </w:pPr>
      <w:r w:rsidRPr="00522E03">
        <w:rPr>
          <w:sz w:val="28"/>
          <w:szCs w:val="28"/>
        </w:rPr>
        <w:t>Sedamdeset pet posto Zemljine površine je voda, a okeani sadrže devedeset sedam posto Zemljine vode. To znači da se otprilike tri posto Zemljine vode nalazi u rekama, jezerima, glečerima i vodenoj pari.</w:t>
      </w:r>
    </w:p>
    <w:p w14:paraId="24DAD109" w14:textId="77777777" w:rsidR="00522E03" w:rsidRPr="00522E03" w:rsidRDefault="00522E03" w:rsidP="00522E03">
      <w:pPr>
        <w:jc w:val="both"/>
        <w:rPr>
          <w:sz w:val="28"/>
          <w:szCs w:val="28"/>
        </w:rPr>
      </w:pPr>
      <w:r w:rsidRPr="00522E03">
        <w:rPr>
          <w:b/>
          <w:bCs/>
          <w:sz w:val="28"/>
          <w:szCs w:val="28"/>
        </w:rPr>
        <w:t xml:space="preserve">373. </w:t>
      </w:r>
      <w:r w:rsidRPr="00522E03">
        <w:rPr>
          <w:sz w:val="28"/>
          <w:szCs w:val="28"/>
        </w:rPr>
        <w:t xml:space="preserve">Odgovor je pod D: </w:t>
      </w:r>
      <w:r w:rsidRPr="00522E03">
        <w:rPr>
          <w:sz w:val="28"/>
          <w:szCs w:val="28"/>
          <w:u w:val="single"/>
        </w:rPr>
        <w:t>Litoralnom</w:t>
      </w:r>
    </w:p>
    <w:p w14:paraId="799211DE" w14:textId="77777777" w:rsidR="00522E03" w:rsidRPr="00522E03" w:rsidRDefault="00522E03" w:rsidP="00522E03">
      <w:pPr>
        <w:jc w:val="both"/>
        <w:rPr>
          <w:sz w:val="28"/>
          <w:szCs w:val="28"/>
        </w:rPr>
      </w:pPr>
    </w:p>
    <w:p w14:paraId="73C47C6A" w14:textId="671CE378" w:rsidR="00522E03" w:rsidRDefault="00522E03" w:rsidP="00522E03">
      <w:pPr>
        <w:jc w:val="both"/>
        <w:rPr>
          <w:b/>
          <w:bCs/>
          <w:i/>
          <w:iCs/>
          <w:sz w:val="28"/>
          <w:szCs w:val="28"/>
        </w:rPr>
      </w:pPr>
      <w:r w:rsidRPr="00522E03">
        <w:rPr>
          <w:b/>
          <w:bCs/>
          <w:i/>
          <w:iCs/>
          <w:sz w:val="28"/>
          <w:szCs w:val="28"/>
        </w:rPr>
        <w:t>Objašnjenje:</w:t>
      </w:r>
    </w:p>
    <w:p w14:paraId="53E5D7A2" w14:textId="71640CA1" w:rsidR="00522E03" w:rsidRPr="00522E03" w:rsidRDefault="00522E03" w:rsidP="00522E03">
      <w:pPr>
        <w:jc w:val="both"/>
        <w:rPr>
          <w:sz w:val="28"/>
          <w:szCs w:val="28"/>
        </w:rPr>
      </w:pPr>
      <w:r w:rsidRPr="00522E03">
        <w:rPr>
          <w:sz w:val="28"/>
          <w:szCs w:val="28"/>
        </w:rPr>
        <w:t>Litoralni sloj je sloj u slatkovodnom jezeru duž obale sa plitkom vodom. Limnetički sloj predstavlja „otvorenu vodu“, tako da je ovaj sloj van obale i u sredini slatkovodnog jezera. Bentoski sloj je duž dna jezera (tj. bentos = dno). A duboki sloj je sloj na dnu dubokih jezera gde svetlost ne može da dopre do dna.</w:t>
      </w:r>
    </w:p>
    <w:p w14:paraId="338E35B3" w14:textId="77777777" w:rsidR="00522E03" w:rsidRPr="00522E03" w:rsidRDefault="00522E03" w:rsidP="00522E03">
      <w:pPr>
        <w:jc w:val="both"/>
        <w:rPr>
          <w:sz w:val="28"/>
          <w:szCs w:val="28"/>
        </w:rPr>
      </w:pPr>
    </w:p>
    <w:p w14:paraId="71AED151" w14:textId="77777777" w:rsidR="00522E03" w:rsidRPr="00522E03" w:rsidRDefault="00522E03" w:rsidP="00522E03">
      <w:pPr>
        <w:jc w:val="both"/>
        <w:rPr>
          <w:sz w:val="28"/>
          <w:szCs w:val="28"/>
          <w:lang w:val="de-AT"/>
        </w:rPr>
      </w:pPr>
      <w:r w:rsidRPr="00522E03">
        <w:rPr>
          <w:b/>
          <w:bCs/>
          <w:sz w:val="28"/>
          <w:szCs w:val="28"/>
        </w:rPr>
        <w:t xml:space="preserve">374. </w:t>
      </w:r>
      <w:r w:rsidRPr="00522E03">
        <w:rPr>
          <w:sz w:val="28"/>
          <w:szCs w:val="28"/>
          <w:lang w:val="de-AT"/>
        </w:rPr>
        <w:t xml:space="preserve">Odgovor je pod D: </w:t>
      </w:r>
      <w:r w:rsidRPr="00522E03">
        <w:rPr>
          <w:sz w:val="28"/>
          <w:szCs w:val="28"/>
          <w:u w:val="single"/>
          <w:lang w:val="de-AT"/>
        </w:rPr>
        <w:t>Delta</w:t>
      </w:r>
    </w:p>
    <w:p w14:paraId="5AA10098" w14:textId="77777777" w:rsidR="00522E03" w:rsidRPr="00522E03" w:rsidRDefault="00522E03" w:rsidP="00522E03">
      <w:pPr>
        <w:jc w:val="both"/>
        <w:rPr>
          <w:sz w:val="28"/>
          <w:szCs w:val="28"/>
          <w:lang w:val="de-AT"/>
        </w:rPr>
      </w:pPr>
    </w:p>
    <w:p w14:paraId="6DA09DE9" w14:textId="2DB472F1" w:rsidR="00522E03" w:rsidRDefault="00522E03" w:rsidP="00522E03">
      <w:pPr>
        <w:jc w:val="both"/>
        <w:rPr>
          <w:b/>
          <w:bCs/>
          <w:i/>
          <w:iCs/>
          <w:sz w:val="28"/>
          <w:szCs w:val="28"/>
          <w:lang w:val="fr-FR"/>
        </w:rPr>
      </w:pPr>
      <w:r w:rsidRPr="00522E03">
        <w:rPr>
          <w:b/>
          <w:bCs/>
          <w:i/>
          <w:iCs/>
          <w:sz w:val="28"/>
          <w:szCs w:val="28"/>
          <w:lang w:val="fr-FR"/>
        </w:rPr>
        <w:t>Objašnjenje:</w:t>
      </w:r>
    </w:p>
    <w:p w14:paraId="45D6D38D" w14:textId="3B1B0313" w:rsidR="00522E03" w:rsidRPr="00522E03" w:rsidRDefault="00522E03" w:rsidP="00522E03">
      <w:pPr>
        <w:jc w:val="both"/>
        <w:rPr>
          <w:sz w:val="28"/>
          <w:szCs w:val="28"/>
          <w:lang w:val="fr-FR"/>
        </w:rPr>
      </w:pPr>
      <w:r w:rsidRPr="00522E03">
        <w:rPr>
          <w:sz w:val="28"/>
          <w:szCs w:val="28"/>
          <w:lang w:val="fr-FR"/>
        </w:rPr>
        <w:t>Ovo je region gde se reka susreće sa drugom vodom. To je prelazna zona. Važni ekološki i biološki procesi se dešavaju u delta regionima. Jedan dobar primer delte je delta Nila gde se reka Nil susreće sa Sredozemnim morem.</w:t>
      </w:r>
    </w:p>
    <w:p w14:paraId="5D7EB53E" w14:textId="77777777" w:rsidR="00522E03" w:rsidRPr="00522E03" w:rsidRDefault="00522E03" w:rsidP="00522E03">
      <w:pPr>
        <w:jc w:val="both"/>
        <w:rPr>
          <w:sz w:val="28"/>
          <w:szCs w:val="28"/>
          <w:lang w:val="fr-FR"/>
        </w:rPr>
      </w:pPr>
    </w:p>
    <w:p w14:paraId="60FBF060" w14:textId="77777777" w:rsidR="00522E03" w:rsidRPr="00522E03" w:rsidRDefault="00522E03" w:rsidP="00522E03">
      <w:pPr>
        <w:jc w:val="both"/>
        <w:rPr>
          <w:sz w:val="28"/>
          <w:szCs w:val="28"/>
          <w:lang w:val="de-AT"/>
        </w:rPr>
      </w:pPr>
      <w:r w:rsidRPr="00522E03">
        <w:rPr>
          <w:b/>
          <w:bCs/>
          <w:sz w:val="28"/>
          <w:szCs w:val="28"/>
          <w:lang w:val="fr-FR"/>
        </w:rPr>
        <w:t xml:space="preserve">375. </w:t>
      </w:r>
      <w:r w:rsidRPr="00522E03">
        <w:rPr>
          <w:sz w:val="28"/>
          <w:szCs w:val="28"/>
          <w:lang w:val="de-AT"/>
        </w:rPr>
        <w:t xml:space="preserve">Odgovor je pod B: </w:t>
      </w:r>
      <w:r w:rsidRPr="00522E03">
        <w:rPr>
          <w:sz w:val="28"/>
          <w:szCs w:val="28"/>
          <w:u w:val="single"/>
          <w:lang w:val="de-AT"/>
        </w:rPr>
        <w:t>Sliv</w:t>
      </w:r>
    </w:p>
    <w:p w14:paraId="3C417F72" w14:textId="77777777" w:rsidR="00522E03" w:rsidRPr="00522E03" w:rsidRDefault="00522E03" w:rsidP="00522E03">
      <w:pPr>
        <w:jc w:val="both"/>
        <w:rPr>
          <w:sz w:val="28"/>
          <w:szCs w:val="28"/>
          <w:lang w:val="de-AT"/>
        </w:rPr>
      </w:pPr>
    </w:p>
    <w:p w14:paraId="37C319D2" w14:textId="48992D0A" w:rsidR="00522E03" w:rsidRDefault="00522E03" w:rsidP="00522E03">
      <w:pPr>
        <w:jc w:val="both"/>
        <w:rPr>
          <w:b/>
          <w:bCs/>
          <w:i/>
          <w:iCs/>
          <w:sz w:val="28"/>
          <w:szCs w:val="28"/>
          <w:lang w:val="de-AT"/>
        </w:rPr>
      </w:pPr>
      <w:r w:rsidRPr="00522E03">
        <w:rPr>
          <w:b/>
          <w:bCs/>
          <w:i/>
          <w:iCs/>
          <w:sz w:val="28"/>
          <w:szCs w:val="28"/>
          <w:lang w:val="de-AT"/>
        </w:rPr>
        <w:t>Objašnjenje:</w:t>
      </w:r>
    </w:p>
    <w:p w14:paraId="52C26C39" w14:textId="67C49B3A" w:rsidR="00522E03" w:rsidRPr="00522E03" w:rsidRDefault="00522E03" w:rsidP="00522E03">
      <w:pPr>
        <w:jc w:val="both"/>
        <w:rPr>
          <w:sz w:val="28"/>
          <w:szCs w:val="28"/>
          <w:lang w:val="fr-FR"/>
        </w:rPr>
      </w:pPr>
      <w:r w:rsidRPr="00522E03">
        <w:rPr>
          <w:sz w:val="28"/>
          <w:szCs w:val="28"/>
          <w:lang w:val="fr-FR"/>
        </w:rPr>
        <w:t>To je mesto gde se voda sakuplja ili odvodi. Funkcioniše kao levak. Drugi izbori odgovora odnose se na različite aspekte vode. Estuari su prelazne zone između morskih i slatkovodnih sistema. Delte su takođe prelazne zone gde reka izbacuje sediment u vodno telo. A podzemne vode nisu specifične za region - to je samo voda koja se nalazi ispod površine tla.</w:t>
      </w:r>
    </w:p>
    <w:p w14:paraId="07BEA5DF" w14:textId="77777777" w:rsidR="00522E03" w:rsidRPr="00522E03" w:rsidRDefault="00522E03" w:rsidP="00522E03">
      <w:pPr>
        <w:jc w:val="both"/>
        <w:rPr>
          <w:sz w:val="28"/>
          <w:szCs w:val="28"/>
          <w:lang w:val="fr-FR"/>
        </w:rPr>
      </w:pPr>
    </w:p>
    <w:p w14:paraId="37EE035A" w14:textId="77777777" w:rsidR="00522E03" w:rsidRPr="00522E03" w:rsidRDefault="00522E03" w:rsidP="00522E03">
      <w:pPr>
        <w:jc w:val="both"/>
        <w:rPr>
          <w:bCs/>
          <w:sz w:val="28"/>
          <w:szCs w:val="28"/>
          <w:lang w:val="fr-FR"/>
        </w:rPr>
      </w:pPr>
      <w:r w:rsidRPr="00522E03">
        <w:rPr>
          <w:b/>
          <w:bCs/>
          <w:sz w:val="28"/>
          <w:szCs w:val="28"/>
          <w:lang w:val="fr-FR"/>
        </w:rPr>
        <w:t xml:space="preserve">376. </w:t>
      </w:r>
      <w:r w:rsidRPr="00522E03">
        <w:rPr>
          <w:sz w:val="28"/>
          <w:szCs w:val="28"/>
          <w:lang w:val="de-AT"/>
        </w:rPr>
        <w:t xml:space="preserve">Odgovor je pod C: </w:t>
      </w:r>
      <w:r w:rsidRPr="00522E03">
        <w:rPr>
          <w:sz w:val="28"/>
          <w:szCs w:val="28"/>
          <w:u w:val="single"/>
          <w:lang w:val="de-AT"/>
        </w:rPr>
        <w:t>Doha</w:t>
      </w:r>
    </w:p>
    <w:p w14:paraId="41035508" w14:textId="77777777" w:rsidR="00522E03" w:rsidRPr="00522E03" w:rsidRDefault="00522E03" w:rsidP="00522E03">
      <w:pPr>
        <w:jc w:val="both"/>
        <w:rPr>
          <w:sz w:val="28"/>
          <w:szCs w:val="28"/>
          <w:u w:val="single"/>
          <w:lang w:val="de-AT"/>
        </w:rPr>
      </w:pPr>
    </w:p>
    <w:p w14:paraId="37E1FCBB" w14:textId="77777777" w:rsidR="00522E03" w:rsidRPr="00522E03" w:rsidRDefault="00522E03" w:rsidP="00522E03">
      <w:pPr>
        <w:jc w:val="both"/>
        <w:rPr>
          <w:sz w:val="28"/>
          <w:szCs w:val="28"/>
          <w:lang w:val="fr-FR"/>
        </w:rPr>
      </w:pPr>
      <w:r w:rsidRPr="00522E03">
        <w:rPr>
          <w:b/>
          <w:bCs/>
          <w:sz w:val="28"/>
          <w:szCs w:val="28"/>
          <w:lang w:val="fr-FR"/>
        </w:rPr>
        <w:t xml:space="preserve">377. </w:t>
      </w:r>
      <w:r w:rsidRPr="00522E03">
        <w:rPr>
          <w:sz w:val="28"/>
          <w:szCs w:val="28"/>
          <w:lang w:val="fr-FR"/>
        </w:rPr>
        <w:t xml:space="preserve">Odgovor je pod B: </w:t>
      </w:r>
      <w:r w:rsidRPr="00522E03">
        <w:rPr>
          <w:sz w:val="28"/>
          <w:szCs w:val="28"/>
          <w:u w:val="single"/>
          <w:lang w:val="fr-FR"/>
        </w:rPr>
        <w:t>Koriolisova sila</w:t>
      </w:r>
    </w:p>
    <w:p w14:paraId="73A97031" w14:textId="77777777" w:rsidR="00522E03" w:rsidRPr="00522E03" w:rsidRDefault="00522E03" w:rsidP="00522E03">
      <w:pPr>
        <w:jc w:val="both"/>
        <w:rPr>
          <w:sz w:val="28"/>
          <w:szCs w:val="28"/>
          <w:lang w:val="fr-FR"/>
        </w:rPr>
      </w:pPr>
    </w:p>
    <w:p w14:paraId="4641F4F9" w14:textId="5BCFEAC4" w:rsidR="00522E03" w:rsidRDefault="00522E03" w:rsidP="00522E03">
      <w:pPr>
        <w:jc w:val="both"/>
        <w:rPr>
          <w:b/>
          <w:bCs/>
          <w:i/>
          <w:iCs/>
          <w:sz w:val="28"/>
          <w:szCs w:val="28"/>
          <w:lang w:val="fr-FR"/>
        </w:rPr>
      </w:pPr>
      <w:r w:rsidRPr="00522E03">
        <w:rPr>
          <w:b/>
          <w:bCs/>
          <w:i/>
          <w:iCs/>
          <w:sz w:val="28"/>
          <w:szCs w:val="28"/>
          <w:lang w:val="fr-FR"/>
        </w:rPr>
        <w:t>Objašnjenje:</w:t>
      </w:r>
    </w:p>
    <w:p w14:paraId="6B5FC0F5" w14:textId="47801FE9" w:rsidR="00522E03" w:rsidRPr="00522E03" w:rsidRDefault="00522E03" w:rsidP="00522E03">
      <w:pPr>
        <w:jc w:val="both"/>
        <w:rPr>
          <w:sz w:val="28"/>
          <w:szCs w:val="28"/>
          <w:lang w:val="fr-FR"/>
        </w:rPr>
      </w:pPr>
      <w:r w:rsidRPr="00522E03">
        <w:rPr>
          <w:sz w:val="28"/>
          <w:szCs w:val="28"/>
          <w:lang w:val="fr-FR"/>
        </w:rPr>
        <w:t>Fizika opisuje Koriolisov efekat kao „skretanje objekta koji se kreće usled rotacionog referentnog okvira“. Kada je kretanje u smeru kazaljke na satu, otklon je ulevo. Kada je kretanje u smeru suprotnom od kazaljke na satu, otklon je udesno. Stavite u kontekst: glavni Zemljini obrasci vetra dik</w:t>
      </w:r>
      <w:r w:rsidR="006E1548">
        <w:rPr>
          <w:sz w:val="28"/>
          <w:szCs w:val="28"/>
          <w:lang w:val="fr-FR"/>
        </w:rPr>
        <w:t>tiraju okeanske struje</w:t>
      </w:r>
      <w:r w:rsidRPr="00522E03">
        <w:rPr>
          <w:sz w:val="28"/>
          <w:szCs w:val="28"/>
          <w:lang w:val="fr-FR"/>
        </w:rPr>
        <w:t xml:space="preserve"> najvećim delom - međutim, rotacija Zemlje odbija površinske struje pod uglom od oko 45 stepeni u odnosu na vetar. Rezultat je skretanje udesno na severnoj hemisferi i skretanje ulevo na južnoj hemisferi.</w:t>
      </w:r>
    </w:p>
    <w:p w14:paraId="537A624D" w14:textId="6F394DA1" w:rsidR="00522E03" w:rsidRDefault="00522E03" w:rsidP="00522E03">
      <w:pPr>
        <w:jc w:val="both"/>
        <w:rPr>
          <w:sz w:val="28"/>
          <w:szCs w:val="28"/>
          <w:lang w:val="fr-FR"/>
        </w:rPr>
      </w:pPr>
      <w:r w:rsidRPr="00522E03">
        <w:rPr>
          <w:sz w:val="28"/>
          <w:szCs w:val="28"/>
          <w:lang w:val="fr-FR"/>
        </w:rPr>
        <w:t>Termohalinska cirkulacija je obrazac po kome se gustina vode povećava kako postaje hladnija i slanija; tako tone na visokim geografskim širinama i zamenjuje ga toplija voda iz tropskih krajeva koja teče na sever. Ovo je ključni mehanizam koji reguliše klimu na Zemlji. Dok različite hemisfere doživljavaju različite količine toplote/svetlosti, to nije razlog za pojavu opisanu u pitanju. Konačno, okeanske struje nemaju sposobnost da diktiraju olujne struje.</w:t>
      </w:r>
    </w:p>
    <w:p w14:paraId="04640EFB" w14:textId="75DDE3B3" w:rsidR="002434EC" w:rsidRDefault="002434EC" w:rsidP="00522E03">
      <w:pPr>
        <w:jc w:val="both"/>
        <w:rPr>
          <w:sz w:val="28"/>
          <w:szCs w:val="28"/>
          <w:lang w:val="fr-FR"/>
        </w:rPr>
      </w:pPr>
    </w:p>
    <w:p w14:paraId="5C754056" w14:textId="77777777" w:rsidR="002434EC" w:rsidRPr="00522E03" w:rsidRDefault="002434EC" w:rsidP="00522E03">
      <w:pPr>
        <w:jc w:val="both"/>
        <w:rPr>
          <w:sz w:val="28"/>
          <w:szCs w:val="28"/>
          <w:lang w:val="fr-FR"/>
        </w:rPr>
      </w:pPr>
    </w:p>
    <w:p w14:paraId="191A0203" w14:textId="77777777" w:rsidR="00522E03" w:rsidRPr="00522E03" w:rsidRDefault="00522E03" w:rsidP="00522E03">
      <w:pPr>
        <w:jc w:val="both"/>
        <w:rPr>
          <w:sz w:val="28"/>
          <w:szCs w:val="28"/>
          <w:lang w:val="fr-FR"/>
        </w:rPr>
      </w:pPr>
    </w:p>
    <w:p w14:paraId="15CBDEFF" w14:textId="77777777" w:rsidR="00522E03" w:rsidRPr="00522E03" w:rsidRDefault="00522E03" w:rsidP="00522E03">
      <w:pPr>
        <w:jc w:val="both"/>
        <w:rPr>
          <w:sz w:val="28"/>
          <w:szCs w:val="28"/>
          <w:lang w:val="fr-FR"/>
        </w:rPr>
      </w:pPr>
      <w:r w:rsidRPr="00522E03">
        <w:rPr>
          <w:b/>
          <w:bCs/>
          <w:sz w:val="28"/>
          <w:szCs w:val="28"/>
          <w:lang w:val="fr-FR"/>
        </w:rPr>
        <w:t xml:space="preserve">378. </w:t>
      </w:r>
      <w:r w:rsidRPr="00522E03">
        <w:rPr>
          <w:sz w:val="28"/>
          <w:szCs w:val="28"/>
          <w:lang w:val="fr-FR"/>
        </w:rPr>
        <w:t xml:space="preserve">Odgovor je pod C: </w:t>
      </w:r>
      <w:r w:rsidRPr="00522E03">
        <w:rPr>
          <w:sz w:val="28"/>
          <w:szCs w:val="28"/>
          <w:u w:val="single"/>
          <w:lang w:val="fr-FR"/>
        </w:rPr>
        <w:t>u smeru kazaljke na satu . . . suprotno od kazaljke na satu</w:t>
      </w:r>
    </w:p>
    <w:p w14:paraId="49368F10" w14:textId="77777777" w:rsidR="00522E03" w:rsidRPr="00522E03" w:rsidRDefault="00522E03" w:rsidP="00522E03">
      <w:pPr>
        <w:jc w:val="both"/>
        <w:rPr>
          <w:sz w:val="28"/>
          <w:szCs w:val="28"/>
          <w:lang w:val="fr-FR"/>
        </w:rPr>
      </w:pPr>
    </w:p>
    <w:p w14:paraId="4D1B3C04" w14:textId="77777777" w:rsidR="00522E03" w:rsidRPr="00522E03" w:rsidRDefault="00522E03" w:rsidP="00522E03">
      <w:pPr>
        <w:jc w:val="both"/>
        <w:rPr>
          <w:b/>
          <w:bCs/>
          <w:i/>
          <w:iCs/>
          <w:sz w:val="28"/>
          <w:szCs w:val="28"/>
          <w:lang w:val="fr-FR"/>
        </w:rPr>
      </w:pPr>
      <w:r w:rsidRPr="00522E03">
        <w:rPr>
          <w:b/>
          <w:bCs/>
          <w:i/>
          <w:iCs/>
          <w:sz w:val="28"/>
          <w:szCs w:val="28"/>
          <w:lang w:val="fr-FR"/>
        </w:rPr>
        <w:t>Objašnjenje:</w:t>
      </w:r>
    </w:p>
    <w:p w14:paraId="28DA522D" w14:textId="77777777" w:rsidR="00522E03" w:rsidRPr="00522E03" w:rsidRDefault="00522E03" w:rsidP="00522E03">
      <w:pPr>
        <w:jc w:val="both"/>
        <w:rPr>
          <w:sz w:val="28"/>
          <w:szCs w:val="28"/>
          <w:lang w:val="fr-FR"/>
        </w:rPr>
      </w:pPr>
      <w:r w:rsidRPr="00522E03">
        <w:rPr>
          <w:sz w:val="28"/>
          <w:szCs w:val="28"/>
          <w:lang w:val="fr-FR"/>
        </w:rPr>
        <w:t>Koriolisov efekat, uzrokovan rotacijom Zemlje, dovodi do strujanja u smeru kazaljke na satu na severnoj hemisferi i suprotnom smeru kazaljke na satu na južnoj hemisferi.</w:t>
      </w:r>
    </w:p>
    <w:p w14:paraId="5A8F5154" w14:textId="77777777" w:rsidR="00522E03" w:rsidRPr="00522E03" w:rsidRDefault="00522E03" w:rsidP="00522E03">
      <w:pPr>
        <w:jc w:val="both"/>
        <w:rPr>
          <w:sz w:val="28"/>
          <w:szCs w:val="28"/>
          <w:lang w:val="fr-FR"/>
        </w:rPr>
      </w:pPr>
    </w:p>
    <w:p w14:paraId="472FDA35" w14:textId="77777777" w:rsidR="00522E03" w:rsidRPr="00522E03" w:rsidRDefault="00522E03" w:rsidP="00522E03">
      <w:pPr>
        <w:jc w:val="both"/>
        <w:rPr>
          <w:sz w:val="28"/>
          <w:szCs w:val="28"/>
        </w:rPr>
      </w:pPr>
      <w:r w:rsidRPr="00522E03">
        <w:rPr>
          <w:b/>
          <w:bCs/>
          <w:sz w:val="28"/>
          <w:szCs w:val="28"/>
          <w:lang w:val="fr-FR"/>
        </w:rPr>
        <w:t xml:space="preserve">379. </w:t>
      </w:r>
      <w:r w:rsidRPr="00522E03">
        <w:rPr>
          <w:sz w:val="28"/>
          <w:szCs w:val="28"/>
        </w:rPr>
        <w:t xml:space="preserve">Odgovor je pod B: </w:t>
      </w:r>
      <w:r w:rsidRPr="00522E03">
        <w:rPr>
          <w:sz w:val="28"/>
          <w:szCs w:val="28"/>
          <w:u w:val="single"/>
        </w:rPr>
        <w:t>Hladan i bogat hranljivim materijama</w:t>
      </w:r>
    </w:p>
    <w:p w14:paraId="11D3032A" w14:textId="77777777" w:rsidR="00522E03" w:rsidRPr="00522E03" w:rsidRDefault="00522E03" w:rsidP="00522E03">
      <w:pPr>
        <w:jc w:val="both"/>
        <w:rPr>
          <w:sz w:val="28"/>
          <w:szCs w:val="28"/>
          <w:u w:val="single"/>
        </w:rPr>
      </w:pPr>
    </w:p>
    <w:p w14:paraId="672D28EA" w14:textId="77777777" w:rsidR="00522E03" w:rsidRPr="00522E03" w:rsidRDefault="00522E03" w:rsidP="00522E03">
      <w:pPr>
        <w:jc w:val="both"/>
        <w:rPr>
          <w:b/>
          <w:bCs/>
          <w:i/>
          <w:iCs/>
          <w:sz w:val="28"/>
          <w:szCs w:val="28"/>
        </w:rPr>
      </w:pPr>
      <w:r w:rsidRPr="00522E03">
        <w:rPr>
          <w:b/>
          <w:bCs/>
          <w:i/>
          <w:iCs/>
          <w:sz w:val="28"/>
          <w:szCs w:val="28"/>
        </w:rPr>
        <w:t>Objašnjenje:</w:t>
      </w:r>
    </w:p>
    <w:p w14:paraId="4A877DDC" w14:textId="77777777" w:rsidR="00522E03" w:rsidRPr="00522E03" w:rsidRDefault="00522E03" w:rsidP="00522E03">
      <w:pPr>
        <w:jc w:val="both"/>
        <w:rPr>
          <w:sz w:val="28"/>
          <w:szCs w:val="28"/>
        </w:rPr>
      </w:pPr>
      <w:r w:rsidRPr="00522E03">
        <w:rPr>
          <w:sz w:val="28"/>
          <w:szCs w:val="28"/>
        </w:rPr>
        <w:t>Proces podizanja dovodi hladne vode bogate hranljivim materijama na površinu koje zamenjuju tople vode osiromašene hranljivim materijama.</w:t>
      </w:r>
    </w:p>
    <w:p w14:paraId="4AF44D7E" w14:textId="77777777" w:rsidR="00522E03" w:rsidRPr="00522E03" w:rsidRDefault="00522E03" w:rsidP="00522E03">
      <w:pPr>
        <w:jc w:val="both"/>
        <w:rPr>
          <w:sz w:val="28"/>
          <w:szCs w:val="28"/>
        </w:rPr>
      </w:pPr>
    </w:p>
    <w:p w14:paraId="194DBC2F" w14:textId="77777777" w:rsidR="00522E03" w:rsidRPr="00522E03" w:rsidRDefault="00522E03" w:rsidP="00522E03">
      <w:pPr>
        <w:jc w:val="both"/>
        <w:rPr>
          <w:sz w:val="28"/>
          <w:szCs w:val="28"/>
          <w:lang w:val="fr-FR"/>
        </w:rPr>
      </w:pPr>
      <w:r w:rsidRPr="00522E03">
        <w:rPr>
          <w:b/>
          <w:bCs/>
          <w:sz w:val="28"/>
          <w:szCs w:val="28"/>
        </w:rPr>
        <w:t xml:space="preserve">380. </w:t>
      </w:r>
      <w:r w:rsidRPr="00522E03">
        <w:rPr>
          <w:sz w:val="28"/>
          <w:szCs w:val="28"/>
          <w:lang w:val="fr-FR"/>
        </w:rPr>
        <w:t xml:space="preserve">Odgovor je pod B: </w:t>
      </w:r>
      <w:r w:rsidRPr="00522E03">
        <w:rPr>
          <w:sz w:val="28"/>
          <w:szCs w:val="28"/>
          <w:u w:val="single"/>
          <w:lang w:val="fr-FR"/>
        </w:rPr>
        <w:t>Primorska zona</w:t>
      </w:r>
    </w:p>
    <w:p w14:paraId="56390FA5" w14:textId="77777777" w:rsidR="00522E03" w:rsidRPr="00522E03" w:rsidRDefault="00522E03" w:rsidP="00522E03">
      <w:pPr>
        <w:jc w:val="both"/>
        <w:rPr>
          <w:sz w:val="28"/>
          <w:szCs w:val="28"/>
          <w:lang w:val="fr-FR"/>
        </w:rPr>
      </w:pPr>
    </w:p>
    <w:p w14:paraId="661A0C19" w14:textId="77777777" w:rsidR="00522E03" w:rsidRPr="00522E03" w:rsidRDefault="00522E03" w:rsidP="00522E03">
      <w:pPr>
        <w:jc w:val="both"/>
        <w:rPr>
          <w:b/>
          <w:bCs/>
          <w:i/>
          <w:iCs/>
          <w:sz w:val="28"/>
          <w:szCs w:val="28"/>
          <w:lang w:val="fr-FR"/>
        </w:rPr>
      </w:pPr>
      <w:r w:rsidRPr="00522E03">
        <w:rPr>
          <w:b/>
          <w:bCs/>
          <w:i/>
          <w:iCs/>
          <w:sz w:val="28"/>
          <w:szCs w:val="28"/>
          <w:lang w:val="fr-FR"/>
        </w:rPr>
        <w:t>Objašnjenje:</w:t>
      </w:r>
    </w:p>
    <w:p w14:paraId="104F0F26" w14:textId="5EEEB899" w:rsidR="00522E03" w:rsidRPr="00522E03" w:rsidRDefault="00522E03" w:rsidP="00522E03">
      <w:pPr>
        <w:jc w:val="both"/>
        <w:rPr>
          <w:sz w:val="28"/>
          <w:szCs w:val="28"/>
          <w:lang w:val="fr-FR"/>
        </w:rPr>
      </w:pPr>
      <w:r w:rsidRPr="00522E03">
        <w:rPr>
          <w:sz w:val="28"/>
          <w:szCs w:val="28"/>
          <w:lang w:val="fr-FR"/>
        </w:rPr>
        <w:t>Litoralna zona obuh</w:t>
      </w:r>
      <w:r w:rsidR="006E1548">
        <w:rPr>
          <w:sz w:val="28"/>
          <w:szCs w:val="28"/>
          <w:lang w:val="fr-FR"/>
        </w:rPr>
        <w:t>vata međuplimnu zonu. Zone koje ubuhvataju obale</w:t>
      </w:r>
      <w:r w:rsidRPr="00522E03">
        <w:rPr>
          <w:sz w:val="28"/>
          <w:szCs w:val="28"/>
          <w:lang w:val="fr-FR"/>
        </w:rPr>
        <w:t xml:space="preserve"> su litoralne, neritske, pelagijske. Bentoška zona obuhvata dno okeana.</w:t>
      </w:r>
    </w:p>
    <w:p w14:paraId="4404E624" w14:textId="77777777" w:rsidR="00522E03" w:rsidRPr="00522E03" w:rsidRDefault="00522E03" w:rsidP="00522E03">
      <w:pPr>
        <w:jc w:val="both"/>
        <w:rPr>
          <w:sz w:val="28"/>
          <w:szCs w:val="28"/>
          <w:lang w:val="fr-FR"/>
        </w:rPr>
      </w:pPr>
    </w:p>
    <w:p w14:paraId="0AFDDBE8" w14:textId="77777777" w:rsidR="00522E03" w:rsidRPr="00522E03" w:rsidRDefault="00522E03" w:rsidP="00522E03">
      <w:pPr>
        <w:jc w:val="both"/>
        <w:rPr>
          <w:sz w:val="28"/>
          <w:szCs w:val="28"/>
          <w:lang w:val="fr-FR"/>
        </w:rPr>
      </w:pPr>
      <w:r w:rsidRPr="00522E03">
        <w:rPr>
          <w:b/>
          <w:bCs/>
          <w:sz w:val="28"/>
          <w:szCs w:val="28"/>
          <w:lang w:val="fr-FR"/>
        </w:rPr>
        <w:t xml:space="preserve">381. </w:t>
      </w:r>
      <w:r w:rsidRPr="00522E03">
        <w:rPr>
          <w:sz w:val="28"/>
          <w:szCs w:val="28"/>
          <w:lang w:val="fr-FR"/>
        </w:rPr>
        <w:t xml:space="preserve">Odgovor je pod A: </w:t>
      </w:r>
      <w:r w:rsidRPr="00522E03">
        <w:rPr>
          <w:sz w:val="28"/>
          <w:szCs w:val="28"/>
          <w:u w:val="single"/>
          <w:lang w:val="fr-FR"/>
        </w:rPr>
        <w:t>Pelagična zona</w:t>
      </w:r>
    </w:p>
    <w:p w14:paraId="47EA0B2D" w14:textId="77777777" w:rsidR="00522E03" w:rsidRPr="00522E03" w:rsidRDefault="00522E03" w:rsidP="00522E03">
      <w:pPr>
        <w:jc w:val="both"/>
        <w:rPr>
          <w:sz w:val="28"/>
          <w:szCs w:val="28"/>
          <w:lang w:val="fr-FR"/>
        </w:rPr>
      </w:pPr>
    </w:p>
    <w:p w14:paraId="78BBAA84" w14:textId="7C547BEC" w:rsidR="00522E03" w:rsidRDefault="00522E03" w:rsidP="00522E03">
      <w:pPr>
        <w:jc w:val="both"/>
        <w:rPr>
          <w:b/>
          <w:bCs/>
          <w:i/>
          <w:iCs/>
          <w:sz w:val="28"/>
          <w:szCs w:val="28"/>
          <w:lang w:val="fr-FR"/>
        </w:rPr>
      </w:pPr>
      <w:r w:rsidRPr="00522E03">
        <w:rPr>
          <w:b/>
          <w:bCs/>
          <w:i/>
          <w:iCs/>
          <w:sz w:val="28"/>
          <w:szCs w:val="28"/>
          <w:lang w:val="fr-FR"/>
        </w:rPr>
        <w:t>Objašnjenje:</w:t>
      </w:r>
    </w:p>
    <w:p w14:paraId="52897CBE" w14:textId="6AB5B3F3" w:rsidR="00522E03" w:rsidRPr="00522E03" w:rsidRDefault="00522E03" w:rsidP="00522E03">
      <w:pPr>
        <w:jc w:val="both"/>
        <w:rPr>
          <w:sz w:val="28"/>
          <w:szCs w:val="28"/>
          <w:lang w:val="fr-FR"/>
        </w:rPr>
      </w:pPr>
      <w:r w:rsidRPr="00522E03">
        <w:rPr>
          <w:sz w:val="28"/>
          <w:szCs w:val="28"/>
          <w:lang w:val="fr-FR"/>
        </w:rPr>
        <w:t>Pelagična zona se ne prostire ni do morskog dna ni do obale - to je otvoreni okean. Litoralna zona obuhvata obalu, a bentoška zona obuhvata dno okeana. Profundalna zona je prisutna samo u unutrašnjim vodnim telima i počinje ispod granice prodiranja svetlosti.</w:t>
      </w:r>
    </w:p>
    <w:p w14:paraId="7F836959" w14:textId="77777777" w:rsidR="00522E03" w:rsidRPr="00522E03" w:rsidRDefault="00522E03" w:rsidP="00522E03">
      <w:pPr>
        <w:jc w:val="both"/>
        <w:rPr>
          <w:sz w:val="28"/>
          <w:szCs w:val="28"/>
          <w:lang w:val="fr-FR"/>
        </w:rPr>
      </w:pPr>
    </w:p>
    <w:p w14:paraId="6F6D83D9" w14:textId="77777777" w:rsidR="00522E03" w:rsidRPr="00522E03" w:rsidRDefault="00522E03" w:rsidP="00522E03">
      <w:pPr>
        <w:jc w:val="both"/>
        <w:rPr>
          <w:sz w:val="28"/>
          <w:szCs w:val="28"/>
        </w:rPr>
      </w:pPr>
      <w:r w:rsidRPr="00522E03">
        <w:rPr>
          <w:b/>
          <w:sz w:val="28"/>
          <w:szCs w:val="28"/>
          <w:lang w:val="fr-FR"/>
        </w:rPr>
        <w:t>382</w:t>
      </w:r>
      <w:r w:rsidRPr="00522E03">
        <w:rPr>
          <w:sz w:val="28"/>
          <w:szCs w:val="28"/>
        </w:rPr>
        <w:t>. Odgovor je pod D</w:t>
      </w:r>
      <w:r w:rsidRPr="00522E03">
        <w:rPr>
          <w:sz w:val="28"/>
          <w:szCs w:val="28"/>
          <w:u w:val="single"/>
        </w:rPr>
        <w:t>: Jug i istok, da se spoje sa severnim pacifičkim krugom u smeru kazaljke na satu.</w:t>
      </w:r>
    </w:p>
    <w:p w14:paraId="57681A3C" w14:textId="77777777" w:rsidR="00522E03" w:rsidRPr="00522E03" w:rsidRDefault="00522E03" w:rsidP="00522E03">
      <w:pPr>
        <w:jc w:val="both"/>
        <w:rPr>
          <w:sz w:val="28"/>
          <w:szCs w:val="28"/>
          <w:u w:val="single"/>
        </w:rPr>
      </w:pPr>
    </w:p>
    <w:p w14:paraId="4FC35A1F" w14:textId="77777777" w:rsidR="00522E03" w:rsidRPr="00522E03" w:rsidRDefault="00522E03" w:rsidP="00522E03">
      <w:pPr>
        <w:jc w:val="both"/>
        <w:rPr>
          <w:b/>
          <w:i/>
          <w:sz w:val="28"/>
          <w:szCs w:val="28"/>
        </w:rPr>
      </w:pPr>
      <w:r w:rsidRPr="00522E03">
        <w:rPr>
          <w:b/>
          <w:i/>
          <w:sz w:val="28"/>
          <w:szCs w:val="28"/>
        </w:rPr>
        <w:t>Objašnjenje:</w:t>
      </w:r>
    </w:p>
    <w:p w14:paraId="14652770" w14:textId="77777777" w:rsidR="00522E03" w:rsidRPr="00522E03" w:rsidRDefault="00522E03" w:rsidP="00522E03">
      <w:pPr>
        <w:jc w:val="both"/>
        <w:rPr>
          <w:sz w:val="28"/>
          <w:szCs w:val="28"/>
        </w:rPr>
      </w:pPr>
      <w:r w:rsidRPr="00522E03">
        <w:rPr>
          <w:sz w:val="28"/>
          <w:szCs w:val="28"/>
        </w:rPr>
        <w:t>Koriolisov efekat na severnoj hemisferi okreće površinsku vodu u smeru kazaljke na satu. To znači da će nova površinska voda prvo biti odvedena na jug i istok od svog pojavljivanja na zapadnoj obali Severne Amerike, da bi se pridružila severnom pacifičkom vrturu u smeru kazaljke na satu.</w:t>
      </w:r>
    </w:p>
    <w:p w14:paraId="07A6B4CE" w14:textId="77777777" w:rsidR="00522E03" w:rsidRPr="00522E03" w:rsidRDefault="00522E03" w:rsidP="00522E03">
      <w:pPr>
        <w:jc w:val="both"/>
        <w:rPr>
          <w:sz w:val="28"/>
          <w:szCs w:val="28"/>
        </w:rPr>
      </w:pPr>
    </w:p>
    <w:p w14:paraId="2172F065" w14:textId="77777777" w:rsidR="00522E03" w:rsidRPr="00522E03" w:rsidRDefault="00522E03" w:rsidP="00522E03">
      <w:pPr>
        <w:jc w:val="both"/>
        <w:rPr>
          <w:b/>
          <w:sz w:val="28"/>
          <w:szCs w:val="28"/>
          <w:lang w:val="fr-FR"/>
        </w:rPr>
      </w:pPr>
      <w:r w:rsidRPr="00522E03">
        <w:rPr>
          <w:b/>
          <w:sz w:val="28"/>
          <w:szCs w:val="28"/>
          <w:lang w:val="fr-FR"/>
        </w:rPr>
        <w:t xml:space="preserve">383. </w:t>
      </w:r>
      <w:r w:rsidRPr="00522E03">
        <w:rPr>
          <w:sz w:val="28"/>
          <w:szCs w:val="28"/>
          <w:lang w:val="fr-FR"/>
        </w:rPr>
        <w:t>Odgovor je pod A:</w:t>
      </w:r>
      <w:r w:rsidRPr="00522E03">
        <w:rPr>
          <w:sz w:val="28"/>
          <w:szCs w:val="28"/>
          <w:u w:val="single"/>
          <w:lang w:val="fr-FR"/>
        </w:rPr>
        <w:t xml:space="preserve"> Australije</w:t>
      </w:r>
    </w:p>
    <w:p w14:paraId="517D16F3" w14:textId="77777777" w:rsidR="00522E03" w:rsidRPr="00522E03" w:rsidRDefault="00522E03" w:rsidP="00522E03">
      <w:pPr>
        <w:spacing w:after="60"/>
        <w:jc w:val="both"/>
        <w:rPr>
          <w:sz w:val="28"/>
          <w:szCs w:val="28"/>
          <w:lang w:val="fr-FR"/>
        </w:rPr>
      </w:pPr>
    </w:p>
    <w:p w14:paraId="46E65453" w14:textId="77777777" w:rsidR="00522E03" w:rsidRPr="00522E03" w:rsidRDefault="00522E03" w:rsidP="00522E03">
      <w:pPr>
        <w:jc w:val="both"/>
        <w:rPr>
          <w:sz w:val="28"/>
          <w:szCs w:val="28"/>
          <w:lang w:val="fr-FR"/>
        </w:rPr>
      </w:pPr>
      <w:r w:rsidRPr="00522E03">
        <w:rPr>
          <w:b/>
          <w:sz w:val="28"/>
          <w:szCs w:val="28"/>
          <w:lang w:val="de-AT"/>
        </w:rPr>
        <w:t xml:space="preserve">384. </w:t>
      </w:r>
      <w:r w:rsidRPr="00522E03">
        <w:rPr>
          <w:sz w:val="28"/>
          <w:szCs w:val="28"/>
          <w:lang w:val="fr-FR"/>
        </w:rPr>
        <w:t xml:space="preserve">Odgovor je pod C: </w:t>
      </w:r>
      <w:r w:rsidRPr="00522E03">
        <w:rPr>
          <w:sz w:val="28"/>
          <w:szCs w:val="28"/>
          <w:u w:val="single"/>
          <w:lang w:val="fr-FR"/>
        </w:rPr>
        <w:t>Abisalna zona</w:t>
      </w:r>
    </w:p>
    <w:p w14:paraId="0D3DCB26" w14:textId="77777777" w:rsidR="00522E03" w:rsidRPr="00522E03" w:rsidRDefault="00522E03" w:rsidP="00522E03">
      <w:pPr>
        <w:jc w:val="both"/>
        <w:rPr>
          <w:sz w:val="28"/>
          <w:szCs w:val="28"/>
          <w:lang w:val="fr-FR"/>
        </w:rPr>
      </w:pPr>
    </w:p>
    <w:p w14:paraId="16A71FDD" w14:textId="6E191DDE" w:rsidR="00522E03" w:rsidRDefault="00522E03" w:rsidP="00522E03">
      <w:pPr>
        <w:jc w:val="both"/>
        <w:rPr>
          <w:b/>
          <w:i/>
          <w:sz w:val="28"/>
          <w:szCs w:val="28"/>
          <w:lang w:val="fr-FR"/>
        </w:rPr>
      </w:pPr>
      <w:r w:rsidRPr="00522E03">
        <w:rPr>
          <w:b/>
          <w:i/>
          <w:sz w:val="28"/>
          <w:szCs w:val="28"/>
          <w:lang w:val="fr-FR"/>
        </w:rPr>
        <w:t>Objašnjenje:</w:t>
      </w:r>
    </w:p>
    <w:p w14:paraId="247E1776" w14:textId="29F3C995" w:rsidR="00522E03" w:rsidRPr="00522E03" w:rsidRDefault="00522E03" w:rsidP="00522E03">
      <w:pPr>
        <w:jc w:val="both"/>
        <w:rPr>
          <w:sz w:val="28"/>
          <w:szCs w:val="28"/>
          <w:lang w:val="fr-FR"/>
        </w:rPr>
      </w:pPr>
      <w:r w:rsidRPr="00522E03">
        <w:rPr>
          <w:sz w:val="28"/>
          <w:szCs w:val="28"/>
          <w:lang w:val="fr-FR"/>
        </w:rPr>
        <w:t xml:space="preserve">Pošto fotosinteza zavisi od sunčeve energije, možemo zaključiti da je zona za koju je najmanja verovatnoća da sadrži fotosintetske organizme zona koja je najudaljenija od sunca, a time i najdublji, najniži nivo okeana. Međuplimna zona i zona obalnog uzdizanja su zapravo najbliže obali i suncu, dok se pelagična zona odnosi na vodu koja je dalje od obale, ali obuhvata površinu (mada ne i morsko dno). </w:t>
      </w:r>
      <w:r w:rsidR="006E1548">
        <w:rPr>
          <w:sz w:val="28"/>
          <w:szCs w:val="28"/>
          <w:lang w:val="fr-FR"/>
        </w:rPr>
        <w:t>A eufotična zona je zona koja</w:t>
      </w:r>
      <w:r w:rsidRPr="00522E03">
        <w:rPr>
          <w:sz w:val="28"/>
          <w:szCs w:val="28"/>
          <w:lang w:val="fr-FR"/>
        </w:rPr>
        <w:t xml:space="preserve"> zaista prima sunčevu svetlost. Prema tome, najmanja verovatnoća da će abisalna zona sadržati fotosintetske organizme, jer predstavlja deo okeana dublji od oko 2.000 m i najdublji u ovoj grupi. Reč abisalna je nastala od grčke reči koja označava – bez dna.</w:t>
      </w:r>
    </w:p>
    <w:p w14:paraId="1456C9DC" w14:textId="77777777" w:rsidR="00522E03" w:rsidRPr="00522E03" w:rsidRDefault="00522E03" w:rsidP="00522E03">
      <w:pPr>
        <w:jc w:val="both"/>
        <w:rPr>
          <w:sz w:val="28"/>
          <w:szCs w:val="28"/>
          <w:lang w:val="fr-FR"/>
        </w:rPr>
      </w:pPr>
    </w:p>
    <w:p w14:paraId="608AB50B" w14:textId="77777777" w:rsidR="00522E03" w:rsidRPr="00522E03" w:rsidRDefault="00522E03" w:rsidP="00522E03">
      <w:pPr>
        <w:jc w:val="both"/>
        <w:rPr>
          <w:sz w:val="28"/>
          <w:szCs w:val="28"/>
          <w:lang w:val="fr-FR"/>
        </w:rPr>
      </w:pPr>
      <w:r w:rsidRPr="00522E03">
        <w:rPr>
          <w:b/>
          <w:sz w:val="28"/>
          <w:szCs w:val="28"/>
          <w:lang w:val="fr-FR"/>
        </w:rPr>
        <w:t xml:space="preserve">385. </w:t>
      </w:r>
      <w:r w:rsidRPr="00522E03">
        <w:rPr>
          <w:sz w:val="28"/>
          <w:szCs w:val="28"/>
          <w:lang w:val="fr-FR"/>
        </w:rPr>
        <w:t>Odgovor je pod A:</w:t>
      </w:r>
    </w:p>
    <w:p w14:paraId="445042B5" w14:textId="77777777" w:rsidR="00522E03" w:rsidRPr="00522E03" w:rsidRDefault="00522E03" w:rsidP="00522E03">
      <w:pPr>
        <w:jc w:val="both"/>
        <w:rPr>
          <w:sz w:val="28"/>
          <w:szCs w:val="28"/>
          <w:u w:val="single"/>
          <w:lang w:val="fr-FR"/>
        </w:rPr>
      </w:pPr>
      <w:r w:rsidRPr="00522E03">
        <w:rPr>
          <w:sz w:val="28"/>
          <w:szCs w:val="28"/>
          <w:u w:val="single"/>
          <w:lang w:val="fr-FR"/>
        </w:rPr>
        <w:t>Desalinizacija zahteva mnogo toplotne energije za stvaranje slatkovodne pare i generalno je veoma skup proces.</w:t>
      </w:r>
    </w:p>
    <w:p w14:paraId="561C002E" w14:textId="77777777" w:rsidR="00522E03" w:rsidRPr="00522E03" w:rsidRDefault="00522E03" w:rsidP="00522E03">
      <w:pPr>
        <w:jc w:val="both"/>
        <w:rPr>
          <w:b/>
          <w:sz w:val="28"/>
          <w:szCs w:val="28"/>
          <w:u w:val="single"/>
          <w:lang w:val="fr-FR"/>
        </w:rPr>
      </w:pPr>
    </w:p>
    <w:p w14:paraId="0B3FCA2B" w14:textId="41D304ED" w:rsidR="00522E03" w:rsidRDefault="00522E03" w:rsidP="00522E03">
      <w:pPr>
        <w:jc w:val="both"/>
        <w:rPr>
          <w:b/>
          <w:i/>
          <w:sz w:val="28"/>
          <w:szCs w:val="28"/>
          <w:lang w:val="fr-FR"/>
        </w:rPr>
      </w:pPr>
      <w:r w:rsidRPr="00522E03">
        <w:rPr>
          <w:b/>
          <w:i/>
          <w:sz w:val="28"/>
          <w:szCs w:val="28"/>
          <w:lang w:val="fr-FR"/>
        </w:rPr>
        <w:t>Objašnjenje:</w:t>
      </w:r>
    </w:p>
    <w:p w14:paraId="293B84DA" w14:textId="0CA833B6" w:rsidR="00522E03" w:rsidRPr="00522E03" w:rsidRDefault="00522E03" w:rsidP="00522E03">
      <w:pPr>
        <w:jc w:val="both"/>
        <w:rPr>
          <w:sz w:val="28"/>
          <w:szCs w:val="28"/>
          <w:lang w:val="fr-FR"/>
        </w:rPr>
      </w:pPr>
      <w:r w:rsidRPr="00522E03">
        <w:rPr>
          <w:sz w:val="28"/>
          <w:szCs w:val="28"/>
          <w:lang w:val="fr-FR"/>
        </w:rPr>
        <w:t>Desalinizacija uključuje zagrevanje morske vode do ključanja, što rezultira čistom, destilovanom vodenom parom bez nečistoća. Iako svaki projekat koji se finansira iz izvora podleže ekološkim procenama, glavna prepreka za ove objekte je toplotna energija potrebna za destilaciju morske vode.</w:t>
      </w:r>
    </w:p>
    <w:p w14:paraId="6B645FA2" w14:textId="77777777" w:rsidR="00522E03" w:rsidRPr="00522E03" w:rsidRDefault="00522E03" w:rsidP="00522E03">
      <w:pPr>
        <w:jc w:val="both"/>
        <w:rPr>
          <w:sz w:val="28"/>
          <w:szCs w:val="28"/>
          <w:lang w:val="fr-FR"/>
        </w:rPr>
      </w:pPr>
    </w:p>
    <w:p w14:paraId="04B5ABC9" w14:textId="77777777" w:rsidR="00522E03" w:rsidRPr="00522E03" w:rsidRDefault="00522E03" w:rsidP="00522E03">
      <w:pPr>
        <w:jc w:val="both"/>
        <w:rPr>
          <w:sz w:val="28"/>
          <w:szCs w:val="28"/>
          <w:lang w:val="fr-FR"/>
        </w:rPr>
      </w:pPr>
      <w:r w:rsidRPr="00522E03">
        <w:rPr>
          <w:b/>
          <w:sz w:val="28"/>
          <w:szCs w:val="28"/>
          <w:lang w:val="fr-FR"/>
        </w:rPr>
        <w:t xml:space="preserve">386. </w:t>
      </w:r>
      <w:r w:rsidRPr="00522E03">
        <w:rPr>
          <w:sz w:val="28"/>
          <w:szCs w:val="28"/>
          <w:lang w:val="fr-FR"/>
        </w:rPr>
        <w:t xml:space="preserve">Odgovor je pod D: </w:t>
      </w:r>
      <w:r w:rsidRPr="00522E03">
        <w:rPr>
          <w:sz w:val="28"/>
          <w:szCs w:val="28"/>
          <w:u w:val="single"/>
          <w:lang w:val="fr-FR"/>
        </w:rPr>
        <w:t>Bikarbonatnih jona</w:t>
      </w:r>
    </w:p>
    <w:p w14:paraId="488C0115" w14:textId="77777777" w:rsidR="00522E03" w:rsidRPr="00522E03" w:rsidRDefault="00522E03" w:rsidP="00522E03">
      <w:pPr>
        <w:jc w:val="both"/>
        <w:rPr>
          <w:sz w:val="28"/>
          <w:szCs w:val="28"/>
          <w:lang w:val="fr-FR"/>
        </w:rPr>
      </w:pPr>
    </w:p>
    <w:p w14:paraId="3E124BE9" w14:textId="198C0D69" w:rsidR="00522E03" w:rsidRDefault="00522E03" w:rsidP="00522E03">
      <w:pPr>
        <w:jc w:val="both"/>
        <w:rPr>
          <w:b/>
          <w:i/>
          <w:sz w:val="28"/>
          <w:szCs w:val="28"/>
          <w:lang w:val="fr-FR"/>
        </w:rPr>
      </w:pPr>
      <w:r w:rsidRPr="00522E03">
        <w:rPr>
          <w:b/>
          <w:i/>
          <w:sz w:val="28"/>
          <w:szCs w:val="28"/>
          <w:lang w:val="fr-FR"/>
        </w:rPr>
        <w:t>Objašnjenje:</w:t>
      </w:r>
    </w:p>
    <w:p w14:paraId="5EF6F5D8" w14:textId="05914006" w:rsidR="00522E03" w:rsidRDefault="00522E03" w:rsidP="00522E03">
      <w:pPr>
        <w:jc w:val="both"/>
        <w:rPr>
          <w:sz w:val="28"/>
          <w:szCs w:val="28"/>
          <w:lang w:val="fr-FR"/>
        </w:rPr>
      </w:pPr>
      <w:r w:rsidRPr="00522E03">
        <w:rPr>
          <w:sz w:val="28"/>
          <w:szCs w:val="28"/>
          <w:lang w:val="fr-FR"/>
        </w:rPr>
        <w:t xml:space="preserve">Kada atmosferski ugljen-dioksid reaguje sa okeanskom vodom, oni se kombinuju da bi dobili bikarbonatno gvožđe, ili HCO-3. Ovaj jon deluje kao bafer u morskoj vodi, omogućavajući da pH </w:t>
      </w:r>
      <w:r w:rsidRPr="00522E03">
        <w:rPr>
          <w:rFonts w:ascii="Times New Roman" w:hAnsi="Times New Roman" w:cs="Times New Roman"/>
          <w:sz w:val="28"/>
          <w:szCs w:val="28"/>
          <w:lang w:val="fr-FR"/>
        </w:rPr>
        <w:t>​​</w:t>
      </w:r>
      <w:r w:rsidRPr="00522E03">
        <w:rPr>
          <w:sz w:val="28"/>
          <w:szCs w:val="28"/>
          <w:lang w:val="fr-FR"/>
        </w:rPr>
        <w:t>ostane relativno stabilan. Dok se ni metan, ni glukoza ni ugljen monoksid ne nalaze u dovoljno velikim koli</w:t>
      </w:r>
      <w:r w:rsidRPr="00522E03">
        <w:rPr>
          <w:rFonts w:cs="Georgia"/>
          <w:sz w:val="28"/>
          <w:szCs w:val="28"/>
          <w:lang w:val="fr-FR"/>
        </w:rPr>
        <w:t>č</w:t>
      </w:r>
      <w:r w:rsidRPr="00522E03">
        <w:rPr>
          <w:sz w:val="28"/>
          <w:szCs w:val="28"/>
          <w:lang w:val="fr-FR"/>
        </w:rPr>
        <w:t>inama u slanoj vodi, a fosforna kiselina zapravo ne sadr</w:t>
      </w:r>
      <w:r w:rsidRPr="00522E03">
        <w:rPr>
          <w:rFonts w:cs="Georgia"/>
          <w:sz w:val="28"/>
          <w:szCs w:val="28"/>
          <w:lang w:val="fr-FR"/>
        </w:rPr>
        <w:t>ž</w:t>
      </w:r>
      <w:r w:rsidRPr="00522E03">
        <w:rPr>
          <w:sz w:val="28"/>
          <w:szCs w:val="28"/>
          <w:lang w:val="fr-FR"/>
        </w:rPr>
        <w:t>i ugljenik.</w:t>
      </w:r>
    </w:p>
    <w:p w14:paraId="72439E7B" w14:textId="77777777" w:rsidR="00E06CAF" w:rsidRDefault="00E06CAF" w:rsidP="00522E03">
      <w:pPr>
        <w:jc w:val="both"/>
        <w:rPr>
          <w:sz w:val="28"/>
          <w:szCs w:val="28"/>
          <w:lang w:val="fr-FR"/>
        </w:rPr>
      </w:pPr>
    </w:p>
    <w:p w14:paraId="62CD8D21" w14:textId="6BF6B326" w:rsidR="00522E03" w:rsidRPr="00522E03" w:rsidRDefault="00522E03" w:rsidP="00522E03">
      <w:pPr>
        <w:jc w:val="both"/>
        <w:rPr>
          <w:sz w:val="28"/>
          <w:szCs w:val="28"/>
          <w:lang w:val="fr-FR"/>
        </w:rPr>
      </w:pPr>
      <w:r w:rsidRPr="00522E03">
        <w:rPr>
          <w:b/>
          <w:sz w:val="28"/>
          <w:szCs w:val="28"/>
          <w:lang w:val="fr-FR"/>
        </w:rPr>
        <w:t xml:space="preserve">387. </w:t>
      </w:r>
      <w:r w:rsidRPr="00522E03">
        <w:rPr>
          <w:sz w:val="28"/>
          <w:szCs w:val="28"/>
          <w:lang w:val="fr-FR"/>
        </w:rPr>
        <w:t xml:space="preserve">Odgovor je pod D: </w:t>
      </w:r>
      <w:r w:rsidRPr="00522E03">
        <w:rPr>
          <w:sz w:val="28"/>
          <w:szCs w:val="28"/>
          <w:u w:val="single"/>
          <w:lang w:val="fr-FR"/>
        </w:rPr>
        <w:t>Da bi se sačuvala voda</w:t>
      </w:r>
    </w:p>
    <w:p w14:paraId="02AC281F" w14:textId="77777777" w:rsidR="00522E03" w:rsidRPr="00522E03" w:rsidRDefault="00522E03" w:rsidP="00522E03">
      <w:pPr>
        <w:jc w:val="both"/>
        <w:rPr>
          <w:sz w:val="28"/>
          <w:szCs w:val="28"/>
          <w:lang w:val="fr-FR"/>
        </w:rPr>
      </w:pPr>
    </w:p>
    <w:p w14:paraId="218BEDC7" w14:textId="0B499E10" w:rsidR="00522E03" w:rsidRDefault="00522E03" w:rsidP="00522E03">
      <w:pPr>
        <w:jc w:val="both"/>
        <w:rPr>
          <w:b/>
          <w:i/>
          <w:sz w:val="28"/>
          <w:szCs w:val="28"/>
          <w:lang w:val="fr-FR"/>
        </w:rPr>
      </w:pPr>
      <w:r w:rsidRPr="00522E03">
        <w:rPr>
          <w:b/>
          <w:i/>
          <w:sz w:val="28"/>
          <w:szCs w:val="28"/>
          <w:lang w:val="fr-FR"/>
        </w:rPr>
        <w:t>Objašnjenje:</w:t>
      </w:r>
    </w:p>
    <w:p w14:paraId="102DADD6" w14:textId="7B6C756D" w:rsidR="00522E03" w:rsidRPr="00522E03" w:rsidRDefault="00522E03" w:rsidP="00522E03">
      <w:pPr>
        <w:jc w:val="both"/>
        <w:rPr>
          <w:sz w:val="28"/>
          <w:szCs w:val="28"/>
          <w:lang w:val="de-AT"/>
        </w:rPr>
      </w:pPr>
      <w:r w:rsidRPr="00522E03">
        <w:rPr>
          <w:sz w:val="28"/>
          <w:szCs w:val="28"/>
          <w:lang w:val="fr-FR"/>
        </w:rPr>
        <w:t xml:space="preserve">Transpiracija uključuje otvaranje pora stomata na površini listova biljke. </w:t>
      </w:r>
      <w:r w:rsidRPr="00522E03">
        <w:rPr>
          <w:sz w:val="28"/>
          <w:szCs w:val="28"/>
          <w:lang w:val="de-AT"/>
        </w:rPr>
        <w:t>Kada su pore otvorene, voda može da ispari i da se oslobodi iz biljke. Rezultat je negativna razlika pritiska koja pomaže da se voda povuče nagore preko kapilarnog dejstva kroz ksilem. Voda se gubi tokom transpiracije, a ne čuva se.</w:t>
      </w:r>
    </w:p>
    <w:p w14:paraId="43729A3F" w14:textId="77777777" w:rsidR="00522E03" w:rsidRPr="00522E03" w:rsidRDefault="00522E03" w:rsidP="00522E03">
      <w:pPr>
        <w:jc w:val="both"/>
        <w:rPr>
          <w:sz w:val="28"/>
          <w:szCs w:val="28"/>
          <w:lang w:val="de-AT"/>
        </w:rPr>
      </w:pPr>
    </w:p>
    <w:p w14:paraId="1E9442DF" w14:textId="77777777" w:rsidR="00522E03" w:rsidRPr="00522E03" w:rsidRDefault="00522E03" w:rsidP="00522E03">
      <w:pPr>
        <w:jc w:val="both"/>
        <w:rPr>
          <w:sz w:val="28"/>
          <w:szCs w:val="28"/>
          <w:lang w:val="de-AT"/>
        </w:rPr>
      </w:pPr>
      <w:r w:rsidRPr="00522E03">
        <w:rPr>
          <w:b/>
          <w:sz w:val="28"/>
          <w:szCs w:val="28"/>
          <w:lang w:val="de-AT"/>
        </w:rPr>
        <w:t xml:space="preserve">388. </w:t>
      </w:r>
      <w:r w:rsidRPr="00522E03">
        <w:rPr>
          <w:sz w:val="28"/>
          <w:szCs w:val="28"/>
          <w:lang w:val="de-AT"/>
        </w:rPr>
        <w:t xml:space="preserve">Odgovor je pod B: </w:t>
      </w:r>
      <w:r w:rsidRPr="00522E03">
        <w:rPr>
          <w:sz w:val="28"/>
          <w:szCs w:val="28"/>
          <w:u w:val="single"/>
          <w:lang w:val="de-AT"/>
        </w:rPr>
        <w:t>22%</w:t>
      </w:r>
    </w:p>
    <w:p w14:paraId="38D632A3" w14:textId="77777777" w:rsidR="00522E03" w:rsidRPr="00522E03" w:rsidRDefault="00522E03" w:rsidP="00522E03">
      <w:pPr>
        <w:jc w:val="both"/>
        <w:rPr>
          <w:sz w:val="28"/>
          <w:szCs w:val="28"/>
          <w:lang w:val="de-AT"/>
        </w:rPr>
      </w:pPr>
    </w:p>
    <w:p w14:paraId="0C6177F3" w14:textId="77777777" w:rsidR="00522E03" w:rsidRPr="00522E03" w:rsidRDefault="00522E03" w:rsidP="00522E03">
      <w:pPr>
        <w:jc w:val="both"/>
        <w:rPr>
          <w:b/>
          <w:i/>
          <w:sz w:val="28"/>
          <w:szCs w:val="28"/>
          <w:lang w:val="de-AT"/>
        </w:rPr>
      </w:pPr>
      <w:r w:rsidRPr="00522E03">
        <w:rPr>
          <w:b/>
          <w:i/>
          <w:sz w:val="28"/>
          <w:szCs w:val="28"/>
          <w:lang w:val="de-AT"/>
        </w:rPr>
        <w:t>Objašnjenje:</w:t>
      </w:r>
    </w:p>
    <w:p w14:paraId="12436BDD" w14:textId="77777777" w:rsidR="00522E03" w:rsidRPr="00522E03" w:rsidRDefault="00522E03" w:rsidP="00522E03">
      <w:pPr>
        <w:jc w:val="both"/>
        <w:rPr>
          <w:sz w:val="28"/>
          <w:szCs w:val="28"/>
          <w:lang w:val="de-AT"/>
        </w:rPr>
      </w:pPr>
      <w:r w:rsidRPr="00522E03">
        <w:rPr>
          <w:sz w:val="28"/>
          <w:szCs w:val="28"/>
          <w:lang w:val="de-AT"/>
        </w:rPr>
        <w:t>Podzemne vode sastoje se od otprilike 22% sve slatke vode na Zemlji.</w:t>
      </w:r>
    </w:p>
    <w:p w14:paraId="3F8DB4CF" w14:textId="77777777" w:rsidR="00522E03" w:rsidRPr="00522E03" w:rsidRDefault="00522E03" w:rsidP="00522E03">
      <w:pPr>
        <w:jc w:val="both"/>
        <w:rPr>
          <w:sz w:val="28"/>
          <w:szCs w:val="28"/>
          <w:lang w:val="de-AT"/>
        </w:rPr>
      </w:pPr>
    </w:p>
    <w:p w14:paraId="3A5E3387" w14:textId="77777777" w:rsidR="00522E03" w:rsidRPr="00522E03" w:rsidRDefault="00522E03" w:rsidP="00522E03">
      <w:pPr>
        <w:jc w:val="both"/>
        <w:rPr>
          <w:sz w:val="28"/>
          <w:szCs w:val="28"/>
          <w:lang w:val="de-AT"/>
        </w:rPr>
      </w:pPr>
      <w:r w:rsidRPr="00522E03">
        <w:rPr>
          <w:b/>
          <w:sz w:val="28"/>
          <w:szCs w:val="28"/>
          <w:lang w:val="de-AT"/>
        </w:rPr>
        <w:t xml:space="preserve">389. </w:t>
      </w:r>
      <w:r w:rsidRPr="00522E03">
        <w:rPr>
          <w:sz w:val="28"/>
          <w:szCs w:val="28"/>
          <w:lang w:val="de-AT"/>
        </w:rPr>
        <w:t xml:space="preserve">Odgovor je pod E: </w:t>
      </w:r>
      <w:r w:rsidRPr="00522E03">
        <w:rPr>
          <w:sz w:val="28"/>
          <w:szCs w:val="28"/>
          <w:u w:val="single"/>
          <w:lang w:val="de-AT"/>
        </w:rPr>
        <w:t>Novoformirano glacijalno jezero</w:t>
      </w:r>
    </w:p>
    <w:p w14:paraId="4AEBA313" w14:textId="77777777" w:rsidR="00522E03" w:rsidRPr="00522E03" w:rsidRDefault="00522E03" w:rsidP="00522E03">
      <w:pPr>
        <w:jc w:val="both"/>
        <w:rPr>
          <w:sz w:val="28"/>
          <w:szCs w:val="28"/>
          <w:lang w:val="de-AT"/>
        </w:rPr>
      </w:pPr>
    </w:p>
    <w:p w14:paraId="4CDBF25C" w14:textId="1A61C204" w:rsidR="00522E03" w:rsidRDefault="00522E03" w:rsidP="00522E03">
      <w:pPr>
        <w:jc w:val="both"/>
        <w:rPr>
          <w:b/>
          <w:i/>
          <w:sz w:val="28"/>
          <w:szCs w:val="28"/>
          <w:lang w:val="de-AT"/>
        </w:rPr>
      </w:pPr>
      <w:r w:rsidRPr="00522E03">
        <w:rPr>
          <w:b/>
          <w:i/>
          <w:sz w:val="28"/>
          <w:szCs w:val="28"/>
          <w:lang w:val="de-AT"/>
        </w:rPr>
        <w:t>Objašnjenje:</w:t>
      </w:r>
    </w:p>
    <w:p w14:paraId="2CED80D3" w14:textId="3DAFFBD9" w:rsidR="00522E03" w:rsidRPr="00522E03" w:rsidRDefault="00522E03" w:rsidP="00522E03">
      <w:pPr>
        <w:jc w:val="both"/>
        <w:rPr>
          <w:sz w:val="28"/>
          <w:szCs w:val="28"/>
          <w:lang w:val="de-AT"/>
        </w:rPr>
      </w:pPr>
      <w:r w:rsidRPr="00522E03">
        <w:rPr>
          <w:sz w:val="28"/>
          <w:szCs w:val="28"/>
          <w:lang w:val="de-AT"/>
        </w:rPr>
        <w:t>Oligotrofija nastaje kada nema dovoljno hranljivih materija (uglavnom azota i fosfora) za razvoj vodene vegetacije. Ova pojava je uobičajena kod novoformiranih jezera u kojima primarna sukcesija još nije fiksirala dovoljno azota za veće biljne zajednice. Ovo posebno važi za glacijalna jezera, gde povlačenje ledenih pokrivača otkriva zemljište često lišeno hranljivih materija.</w:t>
      </w:r>
    </w:p>
    <w:p w14:paraId="2E73EA7B" w14:textId="77777777" w:rsidR="00522E03" w:rsidRPr="00522E03" w:rsidRDefault="00522E03" w:rsidP="00522E03">
      <w:pPr>
        <w:jc w:val="both"/>
        <w:rPr>
          <w:sz w:val="28"/>
          <w:szCs w:val="28"/>
          <w:lang w:val="de-AT"/>
        </w:rPr>
      </w:pPr>
    </w:p>
    <w:p w14:paraId="2FF743A1" w14:textId="77777777" w:rsidR="00522E03" w:rsidRPr="00522E03" w:rsidRDefault="00522E03" w:rsidP="00522E03">
      <w:pPr>
        <w:jc w:val="both"/>
        <w:rPr>
          <w:sz w:val="28"/>
          <w:szCs w:val="28"/>
        </w:rPr>
      </w:pPr>
      <w:r w:rsidRPr="00522E03">
        <w:rPr>
          <w:b/>
          <w:sz w:val="28"/>
          <w:szCs w:val="28"/>
          <w:lang w:val="de-AT"/>
        </w:rPr>
        <w:t xml:space="preserve">390. </w:t>
      </w:r>
      <w:r w:rsidRPr="00522E03">
        <w:rPr>
          <w:sz w:val="28"/>
          <w:szCs w:val="28"/>
        </w:rPr>
        <w:t xml:space="preserve">Odgovor je pod C: </w:t>
      </w:r>
      <w:r w:rsidRPr="00522E03">
        <w:rPr>
          <w:sz w:val="28"/>
          <w:szCs w:val="28"/>
          <w:u w:val="single"/>
        </w:rPr>
        <w:t>Nedovoljne količine padavina i zemljište koje nije imalo zdrav korenov sistem</w:t>
      </w:r>
    </w:p>
    <w:p w14:paraId="49F8D653" w14:textId="4778014D" w:rsidR="007E3CF8" w:rsidRPr="00522E03" w:rsidRDefault="007E3CF8" w:rsidP="00522E03">
      <w:pPr>
        <w:jc w:val="both"/>
        <w:rPr>
          <w:sz w:val="28"/>
          <w:szCs w:val="28"/>
        </w:rPr>
      </w:pPr>
    </w:p>
    <w:p w14:paraId="27AEF025" w14:textId="7D5EBF94" w:rsidR="00522E03" w:rsidRDefault="00522E03" w:rsidP="00522E03">
      <w:pPr>
        <w:jc w:val="both"/>
        <w:rPr>
          <w:b/>
          <w:i/>
          <w:sz w:val="28"/>
          <w:szCs w:val="28"/>
        </w:rPr>
      </w:pPr>
      <w:r w:rsidRPr="00522E03">
        <w:rPr>
          <w:b/>
          <w:i/>
          <w:sz w:val="28"/>
          <w:szCs w:val="28"/>
        </w:rPr>
        <w:t>Objašnjenje:</w:t>
      </w:r>
    </w:p>
    <w:p w14:paraId="7D3F8D8F" w14:textId="74B953BC" w:rsidR="00522E03" w:rsidRPr="00522E03" w:rsidRDefault="00522E03" w:rsidP="00522E03">
      <w:pPr>
        <w:jc w:val="both"/>
        <w:rPr>
          <w:sz w:val="28"/>
          <w:szCs w:val="28"/>
        </w:rPr>
      </w:pPr>
      <w:r w:rsidRPr="00522E03">
        <w:rPr>
          <w:sz w:val="28"/>
          <w:szCs w:val="28"/>
        </w:rPr>
        <w:t>Osušeni gornji sloj zemlje koji nema korenov sistem ili prizemni pokrivač je u najvećem riziku da bude izgubljen usled erozije vetrom. Dust Bovl je uglavnom bio rezultat smanjenja godišnjih padavina i poljoprivrednih metoda koje su se u velikoj meri oslanjale na obradu, efikasno uništavajući korenov sistem i organski pokrivač od autohtonih prerijskih trava. Dust Bovl  predstavlja područje Oklahome i drugih prerijskih država SAD koje je pogođeno teškom erozijom tla početkom 1930-ih.</w:t>
      </w:r>
    </w:p>
    <w:p w14:paraId="0A26AA27" w14:textId="77777777" w:rsidR="00522E03" w:rsidRPr="00522E03" w:rsidRDefault="00522E03" w:rsidP="00522E03">
      <w:pPr>
        <w:jc w:val="both"/>
        <w:rPr>
          <w:sz w:val="28"/>
          <w:szCs w:val="28"/>
        </w:rPr>
      </w:pPr>
    </w:p>
    <w:p w14:paraId="085A4FBF" w14:textId="77777777" w:rsidR="00522E03" w:rsidRPr="00522E03" w:rsidRDefault="00522E03" w:rsidP="00522E03">
      <w:pPr>
        <w:jc w:val="both"/>
        <w:rPr>
          <w:sz w:val="28"/>
          <w:szCs w:val="28"/>
        </w:rPr>
      </w:pPr>
      <w:r w:rsidRPr="00522E03">
        <w:rPr>
          <w:b/>
          <w:sz w:val="28"/>
          <w:szCs w:val="28"/>
        </w:rPr>
        <w:t xml:space="preserve">391. </w:t>
      </w:r>
      <w:r w:rsidRPr="00522E03">
        <w:rPr>
          <w:sz w:val="28"/>
          <w:szCs w:val="28"/>
        </w:rPr>
        <w:t xml:space="preserve">Odgovor je pod A: </w:t>
      </w:r>
      <w:r w:rsidRPr="00522E03">
        <w:rPr>
          <w:sz w:val="28"/>
          <w:szCs w:val="28"/>
          <w:u w:val="single"/>
        </w:rPr>
        <w:t>Vodonosni sloj koji je okružen nepropusnom stenom ili glinom</w:t>
      </w:r>
    </w:p>
    <w:p w14:paraId="0BB200FF" w14:textId="77777777" w:rsidR="00522E03" w:rsidRPr="00522E03" w:rsidRDefault="00522E03" w:rsidP="00522E03">
      <w:pPr>
        <w:jc w:val="both"/>
        <w:rPr>
          <w:sz w:val="28"/>
          <w:szCs w:val="28"/>
        </w:rPr>
      </w:pPr>
    </w:p>
    <w:p w14:paraId="46DCE95D" w14:textId="27A5D94A" w:rsidR="00522E03" w:rsidRDefault="00522E03" w:rsidP="00522E03">
      <w:pPr>
        <w:jc w:val="both"/>
        <w:rPr>
          <w:b/>
          <w:i/>
          <w:sz w:val="28"/>
          <w:szCs w:val="28"/>
        </w:rPr>
      </w:pPr>
      <w:r w:rsidRPr="00522E03">
        <w:rPr>
          <w:b/>
          <w:i/>
          <w:sz w:val="28"/>
          <w:szCs w:val="28"/>
        </w:rPr>
        <w:t>Objašnjenje:</w:t>
      </w:r>
    </w:p>
    <w:p w14:paraId="49E857B2" w14:textId="2574E6AD" w:rsidR="00E06CAF" w:rsidRPr="00522E03" w:rsidRDefault="00522E03" w:rsidP="00522E03">
      <w:pPr>
        <w:jc w:val="both"/>
        <w:rPr>
          <w:sz w:val="28"/>
          <w:szCs w:val="28"/>
        </w:rPr>
      </w:pPr>
      <w:r w:rsidRPr="00522E03">
        <w:rPr>
          <w:sz w:val="28"/>
          <w:szCs w:val="28"/>
        </w:rPr>
        <w:t>Ograničeni vodonosni sloj je prirodna pojava gde je podzemna voda zatvorena nepropusnim stenama ili glinom. Ovaj geološki fenomen onemogućava dopunu podzemnih voda padavinama ili iz nadzemne vode koja prodire kroz porozne stene.</w:t>
      </w:r>
    </w:p>
    <w:p w14:paraId="0002A3BE" w14:textId="77777777" w:rsidR="00522E03" w:rsidRPr="00522E03" w:rsidRDefault="00522E03" w:rsidP="00522E03">
      <w:pPr>
        <w:jc w:val="both"/>
        <w:rPr>
          <w:sz w:val="28"/>
          <w:szCs w:val="28"/>
        </w:rPr>
      </w:pPr>
    </w:p>
    <w:p w14:paraId="00505425" w14:textId="77777777" w:rsidR="00522E03" w:rsidRPr="00522E03" w:rsidRDefault="00522E03" w:rsidP="00522E03">
      <w:pPr>
        <w:jc w:val="both"/>
        <w:rPr>
          <w:sz w:val="28"/>
          <w:szCs w:val="28"/>
        </w:rPr>
      </w:pPr>
      <w:r w:rsidRPr="00522E03">
        <w:rPr>
          <w:b/>
          <w:sz w:val="28"/>
          <w:szCs w:val="28"/>
        </w:rPr>
        <w:t xml:space="preserve">392. </w:t>
      </w:r>
      <w:r w:rsidRPr="00522E03">
        <w:rPr>
          <w:sz w:val="28"/>
          <w:szCs w:val="28"/>
          <w:lang w:val="de-AT"/>
        </w:rPr>
        <w:t>Odgovor je pod E:</w:t>
      </w:r>
    </w:p>
    <w:p w14:paraId="24B8B1B0" w14:textId="77777777" w:rsidR="00522E03" w:rsidRPr="00522E03" w:rsidRDefault="00522E03" w:rsidP="00522E03">
      <w:pPr>
        <w:jc w:val="both"/>
        <w:rPr>
          <w:sz w:val="28"/>
          <w:szCs w:val="28"/>
          <w:u w:val="single"/>
          <w:lang w:val="de-AT"/>
        </w:rPr>
      </w:pPr>
      <w:r w:rsidRPr="00522E03">
        <w:rPr>
          <w:sz w:val="28"/>
          <w:szCs w:val="28"/>
          <w:u w:val="single"/>
          <w:lang w:val="de-AT"/>
        </w:rPr>
        <w:t xml:space="preserve">Veća je verovatnoća da će neograničeni </w:t>
      </w:r>
      <w:r w:rsidRPr="00522E03">
        <w:rPr>
          <w:sz w:val="28"/>
          <w:szCs w:val="28"/>
          <w:u w:val="single"/>
        </w:rPr>
        <w:t>vodonosni sloj</w:t>
      </w:r>
      <w:r w:rsidRPr="00522E03">
        <w:rPr>
          <w:sz w:val="28"/>
          <w:szCs w:val="28"/>
          <w:u w:val="single"/>
          <w:lang w:val="de-AT"/>
        </w:rPr>
        <w:t xml:space="preserve"> sadržati patogene i zagađivače.</w:t>
      </w:r>
    </w:p>
    <w:p w14:paraId="5C856E9F" w14:textId="77777777" w:rsidR="00522E03" w:rsidRPr="00522E03" w:rsidRDefault="00522E03" w:rsidP="00522E03">
      <w:pPr>
        <w:jc w:val="both"/>
        <w:rPr>
          <w:sz w:val="28"/>
          <w:szCs w:val="28"/>
          <w:u w:val="single"/>
          <w:lang w:val="de-AT"/>
        </w:rPr>
      </w:pPr>
    </w:p>
    <w:p w14:paraId="05F1B609" w14:textId="45DCC725" w:rsidR="00522E03" w:rsidRDefault="00522E03" w:rsidP="00522E03">
      <w:pPr>
        <w:jc w:val="both"/>
        <w:rPr>
          <w:b/>
          <w:i/>
          <w:sz w:val="28"/>
          <w:szCs w:val="28"/>
          <w:lang w:val="de-AT"/>
        </w:rPr>
      </w:pPr>
      <w:r w:rsidRPr="00522E03">
        <w:rPr>
          <w:b/>
          <w:i/>
          <w:sz w:val="28"/>
          <w:szCs w:val="28"/>
          <w:lang w:val="de-AT"/>
        </w:rPr>
        <w:t>Objašnjenje:</w:t>
      </w:r>
    </w:p>
    <w:p w14:paraId="24E13CCE" w14:textId="4D0EB8D0" w:rsidR="00522E03" w:rsidRPr="00522E03" w:rsidRDefault="00522E03" w:rsidP="00522E03">
      <w:pPr>
        <w:jc w:val="both"/>
        <w:rPr>
          <w:sz w:val="28"/>
          <w:szCs w:val="28"/>
          <w:lang w:val="de-AT"/>
        </w:rPr>
      </w:pPr>
      <w:r w:rsidRPr="00522E03">
        <w:rPr>
          <w:sz w:val="28"/>
          <w:szCs w:val="28"/>
          <w:lang w:val="de-AT"/>
        </w:rPr>
        <w:t>Neograničeni vodonosni slojevi nisu tako duboko pod zemljom kao ograničeni nivoi vode i obično su okruženi poroznim zemljištem i stenom. Ovo dovodi do povećanog potencijala da patogeni i zagađivači prođu u podzemne vode.</w:t>
      </w:r>
    </w:p>
    <w:p w14:paraId="6FE673E3" w14:textId="77777777" w:rsidR="00522E03" w:rsidRPr="00522E03" w:rsidRDefault="00522E03" w:rsidP="00522E03">
      <w:pPr>
        <w:jc w:val="both"/>
        <w:rPr>
          <w:sz w:val="28"/>
          <w:szCs w:val="28"/>
          <w:lang w:val="de-AT"/>
        </w:rPr>
      </w:pPr>
    </w:p>
    <w:p w14:paraId="76F8CF7C" w14:textId="77777777" w:rsidR="00522E03" w:rsidRPr="00522E03" w:rsidRDefault="00522E03" w:rsidP="00522E03">
      <w:pPr>
        <w:jc w:val="both"/>
        <w:rPr>
          <w:sz w:val="28"/>
          <w:szCs w:val="28"/>
          <w:lang w:val="fr-FR"/>
        </w:rPr>
      </w:pPr>
      <w:r w:rsidRPr="00522E03">
        <w:rPr>
          <w:b/>
          <w:sz w:val="28"/>
          <w:szCs w:val="28"/>
          <w:lang w:val="de-AT"/>
        </w:rPr>
        <w:t xml:space="preserve">393. </w:t>
      </w:r>
      <w:r w:rsidRPr="00522E03">
        <w:rPr>
          <w:sz w:val="28"/>
          <w:szCs w:val="28"/>
          <w:lang w:val="fr-FR"/>
        </w:rPr>
        <w:t xml:space="preserve">Odgovor je pod D: </w:t>
      </w:r>
      <w:r w:rsidRPr="00522E03">
        <w:rPr>
          <w:sz w:val="28"/>
          <w:szCs w:val="28"/>
          <w:u w:val="single"/>
          <w:lang w:val="fr-FR"/>
        </w:rPr>
        <w:t>Estuari</w:t>
      </w:r>
    </w:p>
    <w:p w14:paraId="423CCA59" w14:textId="77777777" w:rsidR="00522E03" w:rsidRPr="00522E03" w:rsidRDefault="00522E03" w:rsidP="00522E03">
      <w:pPr>
        <w:jc w:val="both"/>
        <w:rPr>
          <w:sz w:val="28"/>
          <w:szCs w:val="28"/>
          <w:lang w:val="fr-FR"/>
        </w:rPr>
      </w:pPr>
    </w:p>
    <w:p w14:paraId="312B8D60" w14:textId="77777777" w:rsidR="00522E03" w:rsidRPr="00522E03" w:rsidRDefault="00522E03" w:rsidP="00522E03">
      <w:pPr>
        <w:jc w:val="both"/>
        <w:rPr>
          <w:b/>
          <w:i/>
          <w:sz w:val="28"/>
          <w:szCs w:val="28"/>
          <w:lang w:val="fr-FR"/>
        </w:rPr>
      </w:pPr>
      <w:r w:rsidRPr="00522E03">
        <w:rPr>
          <w:b/>
          <w:i/>
          <w:sz w:val="28"/>
          <w:szCs w:val="28"/>
          <w:lang w:val="fr-FR"/>
        </w:rPr>
        <w:t>Objašnjenje:</w:t>
      </w:r>
    </w:p>
    <w:p w14:paraId="6EDB7BEE" w14:textId="61D33F87" w:rsidR="00522E03" w:rsidRPr="00522E03" w:rsidRDefault="00522E03" w:rsidP="00522E03">
      <w:pPr>
        <w:jc w:val="both"/>
        <w:rPr>
          <w:sz w:val="28"/>
          <w:szCs w:val="28"/>
          <w:lang w:val="fr-FR"/>
        </w:rPr>
      </w:pPr>
      <w:r w:rsidRPr="00522E03">
        <w:rPr>
          <w:sz w:val="28"/>
          <w:szCs w:val="28"/>
          <w:lang w:val="fr-FR"/>
        </w:rPr>
        <w:t>Jezera, bare, potoci, reke i glečeri su primeri slatkovodnih tela.</w:t>
      </w:r>
      <w:r w:rsidR="0017563D">
        <w:rPr>
          <w:sz w:val="28"/>
          <w:szCs w:val="28"/>
          <w:lang w:val="fr-FR"/>
        </w:rPr>
        <w:t xml:space="preserve"> S druge strane, estuar</w:t>
      </w:r>
      <w:r w:rsidRPr="00522E03">
        <w:rPr>
          <w:sz w:val="28"/>
          <w:szCs w:val="28"/>
          <w:lang w:val="fr-FR"/>
        </w:rPr>
        <w:t xml:space="preserve"> se formira gde se mešaju slatkovodna i slana voda.</w:t>
      </w:r>
    </w:p>
    <w:p w14:paraId="752E546A" w14:textId="77777777" w:rsidR="00522E03" w:rsidRPr="00522E03" w:rsidRDefault="00522E03" w:rsidP="00522E03">
      <w:pPr>
        <w:jc w:val="both"/>
        <w:rPr>
          <w:sz w:val="28"/>
          <w:szCs w:val="28"/>
          <w:lang w:val="fr-FR"/>
        </w:rPr>
      </w:pPr>
    </w:p>
    <w:p w14:paraId="0D696990" w14:textId="77777777" w:rsidR="00522E03" w:rsidRPr="00522E03" w:rsidRDefault="00522E03" w:rsidP="00522E03">
      <w:pPr>
        <w:jc w:val="both"/>
        <w:rPr>
          <w:sz w:val="28"/>
          <w:szCs w:val="28"/>
          <w:lang w:val="fr-FR"/>
        </w:rPr>
      </w:pPr>
      <w:r w:rsidRPr="00522E03">
        <w:rPr>
          <w:b/>
          <w:sz w:val="28"/>
          <w:szCs w:val="28"/>
          <w:lang w:val="fr-FR"/>
        </w:rPr>
        <w:t xml:space="preserve">394. </w:t>
      </w:r>
      <w:r w:rsidRPr="00522E03">
        <w:rPr>
          <w:sz w:val="28"/>
          <w:szCs w:val="28"/>
          <w:lang w:val="fr-FR"/>
        </w:rPr>
        <w:t xml:space="preserve">Odgovor je pod A: </w:t>
      </w:r>
      <w:r w:rsidRPr="00522E03">
        <w:rPr>
          <w:sz w:val="28"/>
          <w:szCs w:val="28"/>
          <w:u w:val="single"/>
          <w:lang w:val="fr-FR"/>
        </w:rPr>
        <w:t>Drenažni basen</w:t>
      </w:r>
    </w:p>
    <w:p w14:paraId="200360F4" w14:textId="77777777" w:rsidR="00522E03" w:rsidRPr="00522E03" w:rsidRDefault="00522E03" w:rsidP="00522E03">
      <w:pPr>
        <w:jc w:val="both"/>
        <w:rPr>
          <w:sz w:val="28"/>
          <w:szCs w:val="28"/>
          <w:lang w:val="fr-FR"/>
        </w:rPr>
      </w:pPr>
    </w:p>
    <w:p w14:paraId="3CAB277D" w14:textId="77777777" w:rsidR="00522E03" w:rsidRPr="00522E03" w:rsidRDefault="00522E03" w:rsidP="00522E03">
      <w:pPr>
        <w:jc w:val="both"/>
        <w:rPr>
          <w:b/>
          <w:i/>
          <w:sz w:val="28"/>
          <w:szCs w:val="28"/>
          <w:lang w:val="fr-FR"/>
        </w:rPr>
      </w:pPr>
      <w:r w:rsidRPr="00522E03">
        <w:rPr>
          <w:b/>
          <w:i/>
          <w:sz w:val="28"/>
          <w:szCs w:val="28"/>
          <w:lang w:val="fr-FR"/>
        </w:rPr>
        <w:t>Objašnjenje:</w:t>
      </w:r>
    </w:p>
    <w:p w14:paraId="0D16BEC1" w14:textId="3284B676" w:rsidR="00522E03" w:rsidRDefault="00522E03" w:rsidP="00522E03">
      <w:pPr>
        <w:jc w:val="both"/>
        <w:rPr>
          <w:sz w:val="28"/>
          <w:szCs w:val="28"/>
          <w:lang w:val="fr-FR"/>
        </w:rPr>
      </w:pPr>
      <w:r w:rsidRPr="00522E03">
        <w:rPr>
          <w:sz w:val="28"/>
          <w:szCs w:val="28"/>
          <w:lang w:val="fr-FR"/>
        </w:rPr>
        <w:t>Ovaj termin se odnosi na celu površinu i na to kako se voda i sediment kreću sa kopna u priobalne zone.</w:t>
      </w:r>
    </w:p>
    <w:p w14:paraId="2858ACA1" w14:textId="656292C3" w:rsidR="002434EC" w:rsidRDefault="002434EC" w:rsidP="00522E03">
      <w:pPr>
        <w:jc w:val="both"/>
        <w:rPr>
          <w:sz w:val="28"/>
          <w:szCs w:val="28"/>
          <w:lang w:val="fr-FR"/>
        </w:rPr>
      </w:pPr>
    </w:p>
    <w:p w14:paraId="11A53F73" w14:textId="5A6C5AEA" w:rsidR="002434EC" w:rsidRDefault="002434EC" w:rsidP="00522E03">
      <w:pPr>
        <w:jc w:val="both"/>
        <w:rPr>
          <w:sz w:val="28"/>
          <w:szCs w:val="28"/>
          <w:lang w:val="fr-FR"/>
        </w:rPr>
      </w:pPr>
    </w:p>
    <w:p w14:paraId="09E89F40" w14:textId="77777777" w:rsidR="002434EC" w:rsidRPr="00522E03" w:rsidRDefault="002434EC" w:rsidP="00522E03">
      <w:pPr>
        <w:jc w:val="both"/>
        <w:rPr>
          <w:sz w:val="28"/>
          <w:szCs w:val="28"/>
          <w:lang w:val="fr-FR"/>
        </w:rPr>
      </w:pPr>
    </w:p>
    <w:p w14:paraId="3CA0AB82" w14:textId="77777777" w:rsidR="00522E03" w:rsidRPr="00522E03" w:rsidRDefault="00522E03" w:rsidP="00522E03">
      <w:pPr>
        <w:jc w:val="both"/>
        <w:rPr>
          <w:sz w:val="28"/>
          <w:szCs w:val="28"/>
          <w:lang w:val="fr-FR"/>
        </w:rPr>
      </w:pPr>
    </w:p>
    <w:p w14:paraId="7AE0794F" w14:textId="60E6286C" w:rsidR="00522E03" w:rsidRPr="00522E03" w:rsidRDefault="00522E03" w:rsidP="00522E03">
      <w:pPr>
        <w:jc w:val="both"/>
        <w:rPr>
          <w:sz w:val="28"/>
          <w:szCs w:val="28"/>
          <w:lang w:val="de-AT"/>
        </w:rPr>
      </w:pPr>
      <w:r w:rsidRPr="00522E03">
        <w:rPr>
          <w:b/>
          <w:sz w:val="28"/>
          <w:szCs w:val="28"/>
          <w:lang w:val="fr-FR"/>
        </w:rPr>
        <w:t xml:space="preserve">395. </w:t>
      </w:r>
      <w:r w:rsidR="007E3CF8">
        <w:rPr>
          <w:sz w:val="28"/>
          <w:szCs w:val="28"/>
          <w:lang w:val="de-AT"/>
        </w:rPr>
        <w:t>O</w:t>
      </w:r>
      <w:r w:rsidRPr="00522E03">
        <w:rPr>
          <w:sz w:val="28"/>
          <w:szCs w:val="28"/>
          <w:lang w:val="de-AT"/>
        </w:rPr>
        <w:t>dgovor je pod E</w:t>
      </w:r>
      <w:r w:rsidRPr="00522E03">
        <w:rPr>
          <w:sz w:val="28"/>
          <w:szCs w:val="28"/>
          <w:u w:val="single"/>
          <w:lang w:val="de-AT"/>
        </w:rPr>
        <w:t>: 1 od 9</w:t>
      </w:r>
    </w:p>
    <w:p w14:paraId="109AB8CC" w14:textId="77777777" w:rsidR="00522E03" w:rsidRPr="00522E03" w:rsidRDefault="00522E03" w:rsidP="00522E03">
      <w:pPr>
        <w:jc w:val="both"/>
        <w:rPr>
          <w:sz w:val="28"/>
          <w:szCs w:val="28"/>
          <w:lang w:val="de-AT"/>
        </w:rPr>
      </w:pPr>
    </w:p>
    <w:p w14:paraId="1AB02F92" w14:textId="77777777" w:rsidR="00522E03" w:rsidRPr="00522E03" w:rsidRDefault="00522E03" w:rsidP="00522E03">
      <w:pPr>
        <w:jc w:val="both"/>
        <w:rPr>
          <w:b/>
          <w:i/>
          <w:sz w:val="28"/>
          <w:szCs w:val="28"/>
          <w:lang w:val="de-AT"/>
        </w:rPr>
      </w:pPr>
      <w:r w:rsidRPr="00522E03">
        <w:rPr>
          <w:b/>
          <w:i/>
          <w:sz w:val="28"/>
          <w:szCs w:val="28"/>
          <w:lang w:val="de-AT"/>
        </w:rPr>
        <w:t>Objašnjenje:</w:t>
      </w:r>
    </w:p>
    <w:p w14:paraId="741DB61F" w14:textId="77777777" w:rsidR="00522E03" w:rsidRPr="00522E03" w:rsidRDefault="00522E03" w:rsidP="00522E03">
      <w:pPr>
        <w:jc w:val="both"/>
        <w:rPr>
          <w:sz w:val="28"/>
          <w:szCs w:val="28"/>
          <w:lang w:val="de-AT"/>
        </w:rPr>
      </w:pPr>
      <w:r w:rsidRPr="00522E03">
        <w:rPr>
          <w:sz w:val="28"/>
          <w:szCs w:val="28"/>
          <w:lang w:val="de-AT"/>
        </w:rPr>
        <w:t>Više od 750 miliona ljudi u svetu nema pristup čistoj vodi za piće. Ukupna svetska populacija je oko 7 milijardi, što znači da svaka deveta osoba nema pristup čistoj vodi za piće.</w:t>
      </w:r>
    </w:p>
    <w:p w14:paraId="32E0CB68" w14:textId="77777777" w:rsidR="00522E03" w:rsidRPr="00522E03" w:rsidRDefault="00522E03" w:rsidP="00522E03">
      <w:pPr>
        <w:jc w:val="both"/>
        <w:rPr>
          <w:b/>
          <w:i/>
          <w:sz w:val="28"/>
          <w:szCs w:val="28"/>
          <w:lang w:val="de-AT"/>
        </w:rPr>
      </w:pPr>
    </w:p>
    <w:p w14:paraId="74E83044" w14:textId="77777777" w:rsidR="00522E03" w:rsidRPr="00522E03" w:rsidRDefault="00522E03" w:rsidP="00522E03">
      <w:pPr>
        <w:jc w:val="both"/>
        <w:rPr>
          <w:sz w:val="28"/>
          <w:szCs w:val="28"/>
          <w:lang w:val="de-AT"/>
        </w:rPr>
      </w:pPr>
      <w:r w:rsidRPr="00522E03">
        <w:rPr>
          <w:b/>
          <w:sz w:val="28"/>
          <w:szCs w:val="28"/>
          <w:lang w:val="de-AT"/>
        </w:rPr>
        <w:t xml:space="preserve">396. </w:t>
      </w:r>
      <w:r w:rsidRPr="00522E03">
        <w:rPr>
          <w:sz w:val="28"/>
          <w:szCs w:val="28"/>
          <w:lang w:val="de-AT"/>
        </w:rPr>
        <w:t>Odgovor je pod E:</w:t>
      </w:r>
    </w:p>
    <w:p w14:paraId="0A909898" w14:textId="77777777" w:rsidR="00522E03" w:rsidRPr="00522E03" w:rsidRDefault="00522E03" w:rsidP="00522E03">
      <w:pPr>
        <w:jc w:val="both"/>
        <w:rPr>
          <w:sz w:val="28"/>
          <w:szCs w:val="28"/>
          <w:u w:val="single"/>
          <w:lang w:val="de-AT"/>
        </w:rPr>
      </w:pPr>
      <w:r w:rsidRPr="00522E03">
        <w:rPr>
          <w:sz w:val="28"/>
          <w:szCs w:val="28"/>
          <w:u w:val="single"/>
          <w:lang w:val="de-AT"/>
        </w:rPr>
        <w:t>Veći deo doline Šenandoa je posvećen govedarstvu, čiji izmet kontaminira sliv od oticanja vode koja</w:t>
      </w:r>
      <w:r w:rsidRPr="00522E03">
        <w:rPr>
          <w:sz w:val="28"/>
          <w:szCs w:val="28"/>
          <w:lang w:val="de-AT"/>
        </w:rPr>
        <w:t xml:space="preserve"> </w:t>
      </w:r>
      <w:r w:rsidRPr="00522E03">
        <w:rPr>
          <w:sz w:val="28"/>
          <w:szCs w:val="28"/>
          <w:u w:val="single"/>
          <w:lang w:val="de-AT"/>
        </w:rPr>
        <w:t>sadrži bakteriju ešerihiju koli.</w:t>
      </w:r>
    </w:p>
    <w:p w14:paraId="683AA44E" w14:textId="77777777" w:rsidR="00522E03" w:rsidRPr="00522E03" w:rsidRDefault="00522E03" w:rsidP="00522E03">
      <w:pPr>
        <w:jc w:val="both"/>
        <w:rPr>
          <w:sz w:val="28"/>
          <w:szCs w:val="28"/>
          <w:lang w:val="de-AT"/>
        </w:rPr>
      </w:pPr>
    </w:p>
    <w:p w14:paraId="2CBE412B" w14:textId="77777777" w:rsidR="00522E03" w:rsidRPr="00522E03" w:rsidRDefault="00522E03" w:rsidP="00522E03">
      <w:pPr>
        <w:jc w:val="both"/>
        <w:rPr>
          <w:b/>
          <w:i/>
          <w:sz w:val="28"/>
          <w:szCs w:val="28"/>
          <w:lang w:val="de-AT"/>
        </w:rPr>
      </w:pPr>
      <w:r w:rsidRPr="00522E03">
        <w:rPr>
          <w:b/>
          <w:i/>
          <w:sz w:val="28"/>
          <w:szCs w:val="28"/>
          <w:lang w:val="de-AT"/>
        </w:rPr>
        <w:t>Objašnjenje:</w:t>
      </w:r>
    </w:p>
    <w:p w14:paraId="4EDF058F" w14:textId="1660C36B" w:rsidR="00E06CAF" w:rsidRDefault="00522E03" w:rsidP="00522E03">
      <w:pPr>
        <w:jc w:val="both"/>
        <w:rPr>
          <w:sz w:val="28"/>
          <w:szCs w:val="28"/>
          <w:lang w:val="de-AT"/>
        </w:rPr>
      </w:pPr>
      <w:r w:rsidRPr="00522E03">
        <w:rPr>
          <w:sz w:val="28"/>
          <w:szCs w:val="28"/>
          <w:lang w:val="de-AT"/>
        </w:rPr>
        <w:t>Tačkasti izvor zagađenja je kada zagađivači ulaze u sliv kroz izvor koji se može identifikovati, kao što je drenažna cev iz fabrike. Zagađenje vode poljoprivrednim oticanjem obično nije tačkasti izvor jer u pretežno agrarnom regionu postoji mnogo farmi koje doprinose zagađenju, ali nema specifičnog tačkastog izvora iz kojeg zagađivači ulaze u sliv. Poljoprivredni zagađivači obično ulaze u vododelnicu ili ispijanjem iz zemlje ili preko nadzemnog oticanja.</w:t>
      </w:r>
    </w:p>
    <w:p w14:paraId="1FC36F13" w14:textId="6C982DF5" w:rsidR="00E06CAF" w:rsidRDefault="00E06CAF" w:rsidP="00522E03">
      <w:pPr>
        <w:jc w:val="both"/>
        <w:rPr>
          <w:sz w:val="28"/>
          <w:szCs w:val="28"/>
          <w:lang w:val="de-AT"/>
        </w:rPr>
      </w:pPr>
    </w:p>
    <w:p w14:paraId="3CC4492C" w14:textId="7E947117" w:rsidR="00522E03" w:rsidRPr="00E06CAF" w:rsidRDefault="00522E03" w:rsidP="00522E03">
      <w:pPr>
        <w:jc w:val="both"/>
        <w:rPr>
          <w:sz w:val="28"/>
          <w:szCs w:val="28"/>
          <w:lang w:val="de-AT"/>
        </w:rPr>
      </w:pPr>
      <w:r w:rsidRPr="00522E03">
        <w:rPr>
          <w:b/>
          <w:sz w:val="28"/>
          <w:szCs w:val="28"/>
          <w:lang w:val="de-AT"/>
        </w:rPr>
        <w:t xml:space="preserve">397. </w:t>
      </w:r>
      <w:r w:rsidRPr="00522E03">
        <w:rPr>
          <w:sz w:val="28"/>
          <w:szCs w:val="28"/>
          <w:lang w:val="de-AT"/>
        </w:rPr>
        <w:t>Odgovor je pod D:</w:t>
      </w:r>
    </w:p>
    <w:p w14:paraId="5137EDC2" w14:textId="77777777" w:rsidR="00522E03" w:rsidRPr="00522E03" w:rsidRDefault="00522E03" w:rsidP="00522E03">
      <w:pPr>
        <w:jc w:val="both"/>
        <w:rPr>
          <w:sz w:val="28"/>
          <w:szCs w:val="28"/>
          <w:u w:val="single"/>
          <w:lang w:val="de-AT"/>
        </w:rPr>
      </w:pPr>
      <w:r w:rsidRPr="00522E03">
        <w:rPr>
          <w:sz w:val="28"/>
          <w:szCs w:val="28"/>
          <w:u w:val="single"/>
          <w:lang w:val="de-AT"/>
        </w:rPr>
        <w:t>U Kaliforniji ima vrlo malo slatke vode, ali farmer bi mogao da navodnjava svoja polja morskom vodom.</w:t>
      </w:r>
    </w:p>
    <w:p w14:paraId="69A8FDF8" w14:textId="77777777" w:rsidR="00522E03" w:rsidRPr="00522E03" w:rsidRDefault="00522E03" w:rsidP="00522E03">
      <w:pPr>
        <w:jc w:val="both"/>
        <w:rPr>
          <w:sz w:val="28"/>
          <w:szCs w:val="28"/>
          <w:u w:val="single"/>
          <w:lang w:val="de-AT"/>
        </w:rPr>
      </w:pPr>
    </w:p>
    <w:p w14:paraId="132412C6" w14:textId="111A9319" w:rsidR="00522E03" w:rsidRDefault="00522E03" w:rsidP="00522E03">
      <w:pPr>
        <w:jc w:val="both"/>
        <w:rPr>
          <w:b/>
          <w:i/>
          <w:sz w:val="28"/>
          <w:szCs w:val="28"/>
          <w:lang w:val="de-AT"/>
        </w:rPr>
      </w:pPr>
      <w:r w:rsidRPr="00522E03">
        <w:rPr>
          <w:b/>
          <w:i/>
          <w:sz w:val="28"/>
          <w:szCs w:val="28"/>
          <w:lang w:val="de-AT"/>
        </w:rPr>
        <w:t>Objašnjenje:</w:t>
      </w:r>
    </w:p>
    <w:p w14:paraId="69F0FD2F" w14:textId="5D0B43D7" w:rsidR="00522E03" w:rsidRPr="00522E03" w:rsidRDefault="00522E03" w:rsidP="00522E03">
      <w:pPr>
        <w:jc w:val="both"/>
        <w:rPr>
          <w:sz w:val="28"/>
          <w:szCs w:val="28"/>
          <w:lang w:val="de-AT"/>
        </w:rPr>
      </w:pPr>
      <w:r w:rsidRPr="00522E03">
        <w:rPr>
          <w:sz w:val="28"/>
          <w:szCs w:val="28"/>
          <w:lang w:val="de-AT"/>
        </w:rPr>
        <w:t>Morska voda nije pogodna za upotrebu u poljoprivredi. Višak soli u polju dovodi do toga da se voda crpi iz korena biljaka umesto obrnuto. Spartanci su zasolili voćnjake svojih neprijatelja da bi osakatili prinose useva.</w:t>
      </w:r>
    </w:p>
    <w:p w14:paraId="5D2DEA4F" w14:textId="77777777" w:rsidR="00522E03" w:rsidRPr="00522E03" w:rsidRDefault="00522E03" w:rsidP="00522E03">
      <w:pPr>
        <w:jc w:val="both"/>
        <w:rPr>
          <w:sz w:val="28"/>
          <w:szCs w:val="28"/>
          <w:lang w:val="de-AT"/>
        </w:rPr>
      </w:pPr>
    </w:p>
    <w:p w14:paraId="4582CAAA" w14:textId="77777777" w:rsidR="00522E03" w:rsidRPr="00522E03" w:rsidRDefault="00522E03" w:rsidP="00522E03">
      <w:pPr>
        <w:jc w:val="both"/>
        <w:rPr>
          <w:sz w:val="28"/>
          <w:szCs w:val="28"/>
          <w:lang w:val="de-AT"/>
        </w:rPr>
      </w:pPr>
      <w:r w:rsidRPr="00522E03">
        <w:rPr>
          <w:b/>
          <w:sz w:val="28"/>
          <w:szCs w:val="28"/>
          <w:lang w:val="de-AT"/>
        </w:rPr>
        <w:t xml:space="preserve">398. </w:t>
      </w:r>
      <w:r w:rsidRPr="00522E03">
        <w:rPr>
          <w:sz w:val="28"/>
          <w:szCs w:val="28"/>
          <w:lang w:val="de-AT"/>
        </w:rPr>
        <w:t xml:space="preserve">Odgovor je pod A: </w:t>
      </w:r>
      <w:r w:rsidRPr="00522E03">
        <w:rPr>
          <w:sz w:val="28"/>
          <w:szCs w:val="28"/>
          <w:u w:val="single"/>
          <w:lang w:val="de-AT"/>
        </w:rPr>
        <w:t>Ujedinjeni Arapski Emirati</w:t>
      </w:r>
    </w:p>
    <w:p w14:paraId="45A5C029" w14:textId="77777777" w:rsidR="00522E03" w:rsidRPr="00522E03" w:rsidRDefault="00522E03" w:rsidP="00522E03">
      <w:pPr>
        <w:jc w:val="both"/>
        <w:rPr>
          <w:sz w:val="28"/>
          <w:szCs w:val="28"/>
          <w:lang w:val="de-AT"/>
        </w:rPr>
      </w:pPr>
    </w:p>
    <w:p w14:paraId="02C9CE06" w14:textId="77777777" w:rsidR="00522E03" w:rsidRPr="00522E03" w:rsidRDefault="00522E03" w:rsidP="00522E03">
      <w:pPr>
        <w:jc w:val="both"/>
        <w:rPr>
          <w:b/>
          <w:i/>
          <w:sz w:val="28"/>
          <w:szCs w:val="28"/>
          <w:lang w:val="de-AT"/>
        </w:rPr>
      </w:pPr>
      <w:r w:rsidRPr="00522E03">
        <w:rPr>
          <w:b/>
          <w:i/>
          <w:sz w:val="28"/>
          <w:szCs w:val="28"/>
          <w:lang w:val="de-AT"/>
        </w:rPr>
        <w:t>Objašnjenje:</w:t>
      </w:r>
    </w:p>
    <w:p w14:paraId="12F16997" w14:textId="77777777" w:rsidR="00522E03" w:rsidRPr="00522E03" w:rsidRDefault="00522E03" w:rsidP="00522E03">
      <w:pPr>
        <w:jc w:val="both"/>
        <w:rPr>
          <w:sz w:val="28"/>
          <w:szCs w:val="28"/>
          <w:lang w:val="de-AT"/>
        </w:rPr>
      </w:pPr>
      <w:r w:rsidRPr="00522E03">
        <w:rPr>
          <w:sz w:val="28"/>
          <w:szCs w:val="28"/>
          <w:lang w:val="de-AT"/>
        </w:rPr>
        <w:t>Ujedinjeni Arapski Emirati dobijaju (jednim delom) vodu za piće desalinizacijom. Desalinizacija morske vode se prvenstveno koristi u sušnim, priobalnim regionima.</w:t>
      </w:r>
    </w:p>
    <w:p w14:paraId="526C7C2E" w14:textId="77777777" w:rsidR="00522E03" w:rsidRPr="00522E03" w:rsidRDefault="00522E03" w:rsidP="00522E03">
      <w:pPr>
        <w:jc w:val="both"/>
        <w:rPr>
          <w:sz w:val="28"/>
          <w:szCs w:val="28"/>
          <w:lang w:val="de-AT"/>
        </w:rPr>
      </w:pPr>
    </w:p>
    <w:p w14:paraId="26E4D5A4" w14:textId="77777777" w:rsidR="00522E03" w:rsidRPr="00522E03" w:rsidRDefault="00522E03" w:rsidP="00522E03">
      <w:pPr>
        <w:jc w:val="both"/>
        <w:rPr>
          <w:sz w:val="28"/>
          <w:szCs w:val="28"/>
          <w:lang w:val="de-AT"/>
        </w:rPr>
      </w:pPr>
      <w:r w:rsidRPr="00522E03">
        <w:rPr>
          <w:b/>
          <w:sz w:val="28"/>
          <w:szCs w:val="28"/>
          <w:lang w:val="de-AT"/>
        </w:rPr>
        <w:t>399.</w:t>
      </w:r>
      <w:r w:rsidRPr="00522E03">
        <w:rPr>
          <w:sz w:val="28"/>
          <w:szCs w:val="28"/>
          <w:lang w:val="de-AT"/>
        </w:rPr>
        <w:t xml:space="preserve"> Odgovor je pod D:</w:t>
      </w:r>
    </w:p>
    <w:p w14:paraId="33E4C1C1" w14:textId="77777777" w:rsidR="00522E03" w:rsidRPr="00522E03" w:rsidRDefault="00522E03" w:rsidP="00522E03">
      <w:pPr>
        <w:jc w:val="both"/>
        <w:rPr>
          <w:sz w:val="28"/>
          <w:szCs w:val="28"/>
          <w:u w:val="single"/>
          <w:lang w:val="de-AT"/>
        </w:rPr>
      </w:pPr>
      <w:r w:rsidRPr="00522E03">
        <w:rPr>
          <w:sz w:val="28"/>
          <w:szCs w:val="28"/>
          <w:u w:val="single"/>
          <w:lang w:val="de-AT"/>
        </w:rPr>
        <w:t>Zaštitni pojasevi štite kultivisane površine od vetra, smanjujući stopu gubitka zemljišta usled erozije usled vetra.</w:t>
      </w:r>
    </w:p>
    <w:p w14:paraId="69E9E666" w14:textId="77777777" w:rsidR="00522E03" w:rsidRPr="00522E03" w:rsidRDefault="00522E03" w:rsidP="00522E03">
      <w:pPr>
        <w:jc w:val="both"/>
        <w:rPr>
          <w:sz w:val="28"/>
          <w:szCs w:val="28"/>
          <w:u w:val="single"/>
          <w:lang w:val="de-AT"/>
        </w:rPr>
      </w:pPr>
    </w:p>
    <w:p w14:paraId="4D38B65D" w14:textId="35C18290" w:rsidR="00522E03" w:rsidRDefault="00522E03" w:rsidP="00522E03">
      <w:pPr>
        <w:jc w:val="both"/>
        <w:rPr>
          <w:b/>
          <w:i/>
          <w:sz w:val="28"/>
          <w:szCs w:val="28"/>
          <w:lang w:val="de-AT"/>
        </w:rPr>
      </w:pPr>
      <w:r w:rsidRPr="00522E03">
        <w:rPr>
          <w:b/>
          <w:i/>
          <w:sz w:val="28"/>
          <w:szCs w:val="28"/>
          <w:lang w:val="de-AT"/>
        </w:rPr>
        <w:t>Objašnjenje:</w:t>
      </w:r>
    </w:p>
    <w:p w14:paraId="13B8E96D" w14:textId="587098A9" w:rsidR="00522E03" w:rsidRPr="00522E03" w:rsidRDefault="00522E03" w:rsidP="00522E03">
      <w:pPr>
        <w:jc w:val="both"/>
        <w:rPr>
          <w:sz w:val="28"/>
          <w:szCs w:val="28"/>
          <w:lang w:val="de-AT"/>
        </w:rPr>
      </w:pPr>
      <w:r w:rsidRPr="00522E03">
        <w:rPr>
          <w:sz w:val="28"/>
          <w:szCs w:val="28"/>
          <w:lang w:val="de-AT"/>
        </w:rPr>
        <w:t>Zaštitni pojasevi fiksiraju ugljenik, a neka stabla fiksiraju azot, ali dominantna ekološka korist je njihovo ograničavanje erozije zemljišta izazvane vetrom. Zaštitni pojasevi oponašaju šumski ekosistem preusmeravajući struje vetra od zemljišta koje je često izloženo obradom.</w:t>
      </w:r>
    </w:p>
    <w:p w14:paraId="37DFB3B2" w14:textId="77777777" w:rsidR="00522E03" w:rsidRPr="00522E03" w:rsidRDefault="00522E03" w:rsidP="00522E03">
      <w:pPr>
        <w:jc w:val="both"/>
        <w:rPr>
          <w:sz w:val="28"/>
          <w:szCs w:val="28"/>
          <w:lang w:val="de-AT"/>
        </w:rPr>
      </w:pPr>
    </w:p>
    <w:p w14:paraId="1BFD76E1" w14:textId="77777777" w:rsidR="00522E03" w:rsidRPr="00522E03" w:rsidRDefault="00522E03" w:rsidP="00522E03">
      <w:pPr>
        <w:jc w:val="both"/>
        <w:rPr>
          <w:sz w:val="28"/>
          <w:szCs w:val="28"/>
          <w:lang w:val="de-AT"/>
        </w:rPr>
      </w:pPr>
      <w:r w:rsidRPr="00522E03">
        <w:rPr>
          <w:b/>
          <w:sz w:val="28"/>
          <w:szCs w:val="28"/>
          <w:lang w:val="de-AT"/>
        </w:rPr>
        <w:t xml:space="preserve">400. </w:t>
      </w:r>
      <w:r w:rsidRPr="00522E03">
        <w:rPr>
          <w:sz w:val="28"/>
          <w:szCs w:val="28"/>
          <w:lang w:val="de-AT"/>
        </w:rPr>
        <w:t xml:space="preserve">Odgovor je pod C: </w:t>
      </w:r>
      <w:r w:rsidRPr="00522E03">
        <w:rPr>
          <w:sz w:val="28"/>
          <w:szCs w:val="28"/>
          <w:u w:val="single"/>
          <w:lang w:val="de-AT"/>
        </w:rPr>
        <w:t>Ograničena mogućnost erozije zemljišta</w:t>
      </w:r>
    </w:p>
    <w:p w14:paraId="65C64697" w14:textId="77777777" w:rsidR="00522E03" w:rsidRPr="00522E03" w:rsidRDefault="00522E03" w:rsidP="00522E03">
      <w:pPr>
        <w:jc w:val="both"/>
        <w:rPr>
          <w:sz w:val="28"/>
          <w:szCs w:val="28"/>
          <w:lang w:val="de-AT"/>
        </w:rPr>
      </w:pPr>
    </w:p>
    <w:p w14:paraId="028EF92F" w14:textId="7AF5DB33" w:rsidR="00522E03" w:rsidRDefault="00522E03" w:rsidP="00522E03">
      <w:pPr>
        <w:jc w:val="both"/>
        <w:rPr>
          <w:b/>
          <w:i/>
          <w:sz w:val="28"/>
          <w:szCs w:val="28"/>
          <w:lang w:val="de-AT"/>
        </w:rPr>
      </w:pPr>
      <w:r w:rsidRPr="00522E03">
        <w:rPr>
          <w:b/>
          <w:i/>
          <w:sz w:val="28"/>
          <w:szCs w:val="28"/>
          <w:lang w:val="de-AT"/>
        </w:rPr>
        <w:t>Objašnjenje:</w:t>
      </w:r>
    </w:p>
    <w:p w14:paraId="41FA29E2" w14:textId="48730E1F" w:rsidR="00522E03" w:rsidRPr="00522E03" w:rsidRDefault="00522E03" w:rsidP="00522E03">
      <w:pPr>
        <w:jc w:val="both"/>
        <w:rPr>
          <w:sz w:val="28"/>
          <w:szCs w:val="28"/>
          <w:lang w:val="de-AT"/>
        </w:rPr>
      </w:pPr>
      <w:r w:rsidRPr="00522E03">
        <w:rPr>
          <w:sz w:val="28"/>
          <w:szCs w:val="28"/>
          <w:lang w:val="de-AT"/>
        </w:rPr>
        <w:t>Obrada ima prednost povećanja propusnosti zemljišta za vodu i stvaranja povoljnih uslova za mlade sadnice. Poljoprivreda bez obrade nema ove prednosti, ali smanjuje rizik od erozije zemljišta jer obrada generalno uništava unapred uspostavljene korenove sisteme.</w:t>
      </w:r>
    </w:p>
    <w:p w14:paraId="3525AA95" w14:textId="77777777" w:rsidR="00522E03" w:rsidRPr="00522E03" w:rsidRDefault="00522E03" w:rsidP="00522E03">
      <w:pPr>
        <w:jc w:val="both"/>
        <w:rPr>
          <w:sz w:val="28"/>
          <w:szCs w:val="28"/>
          <w:lang w:val="de-AT"/>
        </w:rPr>
      </w:pPr>
    </w:p>
    <w:p w14:paraId="010DDAB1" w14:textId="77777777" w:rsidR="00522E03" w:rsidRPr="00522E03" w:rsidRDefault="00522E03" w:rsidP="00522E03">
      <w:pPr>
        <w:jc w:val="both"/>
        <w:rPr>
          <w:sz w:val="28"/>
          <w:szCs w:val="28"/>
          <w:lang w:val="fr-FR"/>
        </w:rPr>
      </w:pPr>
      <w:r w:rsidRPr="00522E03">
        <w:rPr>
          <w:b/>
          <w:sz w:val="28"/>
          <w:szCs w:val="28"/>
          <w:lang w:val="de-AT"/>
        </w:rPr>
        <w:t xml:space="preserve">401. </w:t>
      </w:r>
      <w:r w:rsidRPr="00522E03">
        <w:rPr>
          <w:sz w:val="28"/>
          <w:szCs w:val="28"/>
          <w:lang w:val="de-AT"/>
        </w:rPr>
        <w:t>Odgovor je pod B:</w:t>
      </w:r>
    </w:p>
    <w:p w14:paraId="0B8B737F" w14:textId="77777777" w:rsidR="00522E03" w:rsidRPr="00522E03" w:rsidRDefault="00522E03" w:rsidP="00522E03">
      <w:pPr>
        <w:jc w:val="both"/>
        <w:rPr>
          <w:sz w:val="28"/>
          <w:szCs w:val="28"/>
          <w:u w:val="single"/>
          <w:lang w:val="de-AT"/>
        </w:rPr>
      </w:pPr>
      <w:r w:rsidRPr="00522E03">
        <w:rPr>
          <w:sz w:val="28"/>
          <w:szCs w:val="28"/>
          <w:u w:val="single"/>
          <w:lang w:val="de-AT"/>
        </w:rPr>
        <w:t>Mešoviti usevi (sadnja mnogo različitih useva za razliku od samo jednog ili dva).</w:t>
      </w:r>
    </w:p>
    <w:p w14:paraId="7FDA95A4" w14:textId="77777777" w:rsidR="00522E03" w:rsidRPr="00522E03" w:rsidRDefault="00522E03" w:rsidP="00522E03">
      <w:pPr>
        <w:jc w:val="both"/>
        <w:rPr>
          <w:sz w:val="28"/>
          <w:szCs w:val="28"/>
          <w:u w:val="single"/>
          <w:lang w:val="de-AT"/>
        </w:rPr>
      </w:pPr>
    </w:p>
    <w:p w14:paraId="7FABBD5B" w14:textId="389C00CF" w:rsidR="00522E03" w:rsidRDefault="00522E03" w:rsidP="00522E03">
      <w:pPr>
        <w:jc w:val="both"/>
        <w:rPr>
          <w:b/>
          <w:i/>
          <w:sz w:val="28"/>
          <w:szCs w:val="28"/>
          <w:lang w:val="de-AT"/>
        </w:rPr>
      </w:pPr>
      <w:r w:rsidRPr="00522E03">
        <w:rPr>
          <w:b/>
          <w:i/>
          <w:sz w:val="28"/>
          <w:szCs w:val="28"/>
          <w:lang w:val="de-AT"/>
        </w:rPr>
        <w:t>Objašnjenje:</w:t>
      </w:r>
    </w:p>
    <w:p w14:paraId="7A8C4F8E" w14:textId="4CF6FF8B" w:rsidR="00522E03" w:rsidRPr="00522E03" w:rsidRDefault="00522E03" w:rsidP="00522E03">
      <w:pPr>
        <w:jc w:val="both"/>
        <w:rPr>
          <w:sz w:val="28"/>
          <w:szCs w:val="28"/>
          <w:lang w:val="de-AT"/>
        </w:rPr>
      </w:pPr>
      <w:r w:rsidRPr="00522E03">
        <w:rPr>
          <w:sz w:val="28"/>
          <w:szCs w:val="28"/>
          <w:lang w:val="de-AT"/>
        </w:rPr>
        <w:t>Malčiranje zapravo može da obezbedi stanište za puževe, dok uklanjanje malča i gornjeg sloja zemlje dovodi vaša polja u ozbiljan rizik od iscrpljivanja zemljišta i eventualne erozije. Poplavljanje vaših polja je takođe neefikasno i može ugroziti vaše postojeće useve (i zdravlje zemljišta u tom slučaju!). Pronalaženje i zgnječenje svake pojedinačne štetočine moglo bi da ostavi malo udubljenja u izgubljenim usevima, ali koliko vredi vaše vreme? Mešoviti usevi su najbolja opcija, jer su mnoge štetočine specijaliste i hrane se određenim kulturama (lisnato povrće, koštice itd.). Neki od vaših useva će patiti, ali ne svi.</w:t>
      </w:r>
    </w:p>
    <w:p w14:paraId="73D4F265" w14:textId="77777777" w:rsidR="00522E03" w:rsidRPr="00522E03" w:rsidRDefault="00522E03" w:rsidP="00522E03">
      <w:pPr>
        <w:jc w:val="both"/>
        <w:rPr>
          <w:b/>
          <w:sz w:val="28"/>
          <w:szCs w:val="28"/>
          <w:lang w:val="de-AT"/>
        </w:rPr>
      </w:pPr>
    </w:p>
    <w:p w14:paraId="4B63F79D" w14:textId="77777777" w:rsidR="00522E03" w:rsidRPr="00522E03" w:rsidRDefault="00522E03" w:rsidP="00522E03">
      <w:pPr>
        <w:jc w:val="both"/>
        <w:rPr>
          <w:sz w:val="28"/>
          <w:szCs w:val="28"/>
          <w:lang w:val="de-AT"/>
        </w:rPr>
      </w:pPr>
      <w:r w:rsidRPr="00522E03">
        <w:rPr>
          <w:b/>
          <w:sz w:val="28"/>
          <w:szCs w:val="28"/>
          <w:lang w:val="de-AT"/>
        </w:rPr>
        <w:t xml:space="preserve">402. </w:t>
      </w:r>
      <w:r w:rsidRPr="00522E03">
        <w:rPr>
          <w:sz w:val="28"/>
          <w:szCs w:val="28"/>
          <w:lang w:val="de-AT"/>
        </w:rPr>
        <w:t xml:space="preserve">Odgovor je pod B: </w:t>
      </w:r>
      <w:r w:rsidRPr="00522E03">
        <w:rPr>
          <w:sz w:val="28"/>
          <w:szCs w:val="28"/>
          <w:u w:val="single"/>
          <w:lang w:val="de-AT"/>
        </w:rPr>
        <w:t>Formiranjem terasa</w:t>
      </w:r>
    </w:p>
    <w:p w14:paraId="551F23AA" w14:textId="77777777" w:rsidR="00522E03" w:rsidRPr="00522E03" w:rsidRDefault="00522E03" w:rsidP="00522E03">
      <w:pPr>
        <w:jc w:val="both"/>
        <w:rPr>
          <w:sz w:val="28"/>
          <w:szCs w:val="28"/>
          <w:lang w:val="de-AT"/>
        </w:rPr>
      </w:pPr>
    </w:p>
    <w:p w14:paraId="26A82499" w14:textId="3558FA9A" w:rsidR="00522E03" w:rsidRDefault="00522E03" w:rsidP="00522E03">
      <w:pPr>
        <w:jc w:val="both"/>
        <w:rPr>
          <w:b/>
          <w:i/>
          <w:sz w:val="28"/>
          <w:szCs w:val="28"/>
          <w:lang w:val="de-AT"/>
        </w:rPr>
      </w:pPr>
      <w:r w:rsidRPr="00522E03">
        <w:rPr>
          <w:b/>
          <w:i/>
          <w:sz w:val="28"/>
          <w:szCs w:val="28"/>
          <w:lang w:val="de-AT"/>
        </w:rPr>
        <w:t>Objašnjenje:</w:t>
      </w:r>
    </w:p>
    <w:p w14:paraId="1B90D461" w14:textId="2F2F1A7C" w:rsidR="00522E03" w:rsidRPr="00522E03" w:rsidRDefault="00522E03" w:rsidP="00522E03">
      <w:pPr>
        <w:jc w:val="both"/>
        <w:rPr>
          <w:sz w:val="28"/>
          <w:szCs w:val="28"/>
          <w:lang w:val="de-AT"/>
        </w:rPr>
      </w:pPr>
      <w:r w:rsidRPr="00522E03">
        <w:rPr>
          <w:sz w:val="28"/>
          <w:szCs w:val="28"/>
          <w:lang w:val="de-AT"/>
        </w:rPr>
        <w:t xml:space="preserve">Terase stvaraju ravne police na obroncima za zadržavanje vode i tla za uzgoj useva. Monokultura se odnosi na gajenje jednog useva ili životinje, dok polikultura uključuje kultivaciju više različitih vrsta useva i/ili životinja na datom području. </w:t>
      </w:r>
    </w:p>
    <w:p w14:paraId="1E305C11" w14:textId="77777777" w:rsidR="00522E03" w:rsidRPr="00522E03" w:rsidRDefault="00522E03" w:rsidP="00522E03">
      <w:pPr>
        <w:jc w:val="both"/>
        <w:rPr>
          <w:sz w:val="28"/>
          <w:szCs w:val="28"/>
          <w:lang w:val="de-AT"/>
        </w:rPr>
      </w:pPr>
    </w:p>
    <w:p w14:paraId="4048AEF3" w14:textId="77777777" w:rsidR="00522E03" w:rsidRPr="00522E03" w:rsidRDefault="00522E03" w:rsidP="00522E03">
      <w:pPr>
        <w:jc w:val="both"/>
        <w:rPr>
          <w:sz w:val="28"/>
          <w:szCs w:val="28"/>
        </w:rPr>
      </w:pPr>
      <w:r w:rsidRPr="00522E03">
        <w:rPr>
          <w:b/>
          <w:sz w:val="28"/>
          <w:szCs w:val="28"/>
          <w:lang w:val="de-AT"/>
        </w:rPr>
        <w:t xml:space="preserve">403. </w:t>
      </w:r>
      <w:r w:rsidRPr="00522E03">
        <w:rPr>
          <w:sz w:val="28"/>
          <w:szCs w:val="28"/>
        </w:rPr>
        <w:t xml:space="preserve">Odgovor je pod A: </w:t>
      </w:r>
      <w:r w:rsidRPr="00522E03">
        <w:rPr>
          <w:sz w:val="28"/>
          <w:szCs w:val="28"/>
          <w:u w:val="single"/>
        </w:rPr>
        <w:t>Vegetacija</w:t>
      </w:r>
    </w:p>
    <w:p w14:paraId="3F6C71A6" w14:textId="77777777" w:rsidR="00522E03" w:rsidRPr="00522E03" w:rsidRDefault="00522E03" w:rsidP="00522E03">
      <w:pPr>
        <w:jc w:val="both"/>
        <w:rPr>
          <w:sz w:val="28"/>
          <w:szCs w:val="28"/>
        </w:rPr>
      </w:pPr>
    </w:p>
    <w:p w14:paraId="3E50D12F" w14:textId="77777777" w:rsidR="00522E03" w:rsidRPr="00522E03" w:rsidRDefault="00522E03" w:rsidP="00522E03">
      <w:pPr>
        <w:jc w:val="both"/>
        <w:rPr>
          <w:b/>
          <w:i/>
          <w:sz w:val="28"/>
          <w:szCs w:val="28"/>
        </w:rPr>
      </w:pPr>
      <w:r w:rsidRPr="00522E03">
        <w:rPr>
          <w:b/>
          <w:i/>
          <w:sz w:val="28"/>
          <w:szCs w:val="28"/>
        </w:rPr>
        <w:t>Objašnjenje:</w:t>
      </w:r>
    </w:p>
    <w:p w14:paraId="3D75D6C9" w14:textId="77777777" w:rsidR="00522E03" w:rsidRPr="00522E03" w:rsidRDefault="00522E03" w:rsidP="00522E03">
      <w:pPr>
        <w:jc w:val="both"/>
        <w:rPr>
          <w:sz w:val="28"/>
          <w:szCs w:val="28"/>
        </w:rPr>
      </w:pPr>
      <w:r w:rsidRPr="00522E03">
        <w:rPr>
          <w:sz w:val="28"/>
          <w:szCs w:val="28"/>
        </w:rPr>
        <w:t>Vegetacija koja se koristi za zeleni materijal je obično još uvek rastuća ili sveže posečena.</w:t>
      </w:r>
    </w:p>
    <w:p w14:paraId="6CBDA745" w14:textId="77777777" w:rsidR="00522E03" w:rsidRPr="00522E03" w:rsidRDefault="00522E03" w:rsidP="00522E03">
      <w:pPr>
        <w:jc w:val="both"/>
        <w:rPr>
          <w:sz w:val="28"/>
          <w:szCs w:val="28"/>
        </w:rPr>
      </w:pPr>
    </w:p>
    <w:p w14:paraId="42C7027E" w14:textId="77777777" w:rsidR="00522E03" w:rsidRPr="00522E03" w:rsidRDefault="00522E03" w:rsidP="00522E03">
      <w:pPr>
        <w:jc w:val="both"/>
        <w:rPr>
          <w:sz w:val="28"/>
          <w:szCs w:val="28"/>
        </w:rPr>
      </w:pPr>
      <w:r w:rsidRPr="00522E03">
        <w:rPr>
          <w:b/>
          <w:sz w:val="28"/>
          <w:szCs w:val="28"/>
        </w:rPr>
        <w:t xml:space="preserve">404. </w:t>
      </w:r>
      <w:r w:rsidRPr="00522E03">
        <w:rPr>
          <w:sz w:val="28"/>
          <w:szCs w:val="28"/>
        </w:rPr>
        <w:t>Odgovor je pod C:</w:t>
      </w:r>
      <w:r w:rsidRPr="00522E03">
        <w:rPr>
          <w:sz w:val="28"/>
          <w:szCs w:val="28"/>
          <w:u w:val="single"/>
        </w:rPr>
        <w:t xml:space="preserve"> Jedna porodica, plus nešto viška</w:t>
      </w:r>
    </w:p>
    <w:p w14:paraId="67B7827F" w14:textId="77777777" w:rsidR="00522E03" w:rsidRPr="00522E03" w:rsidRDefault="00522E03" w:rsidP="00522E03">
      <w:pPr>
        <w:jc w:val="both"/>
        <w:rPr>
          <w:sz w:val="28"/>
          <w:szCs w:val="28"/>
        </w:rPr>
      </w:pPr>
    </w:p>
    <w:p w14:paraId="06164378" w14:textId="77777777" w:rsidR="00522E03" w:rsidRPr="00522E03" w:rsidRDefault="00522E03" w:rsidP="00522E03">
      <w:pPr>
        <w:jc w:val="both"/>
        <w:rPr>
          <w:b/>
          <w:i/>
          <w:sz w:val="28"/>
          <w:szCs w:val="28"/>
        </w:rPr>
      </w:pPr>
      <w:r w:rsidRPr="00522E03">
        <w:rPr>
          <w:b/>
          <w:i/>
          <w:sz w:val="28"/>
          <w:szCs w:val="28"/>
        </w:rPr>
        <w:t>Objašnjenje:</w:t>
      </w:r>
    </w:p>
    <w:p w14:paraId="1F26F357" w14:textId="77777777" w:rsidR="00522E03" w:rsidRPr="00522E03" w:rsidRDefault="00522E03" w:rsidP="00522E03">
      <w:pPr>
        <w:jc w:val="both"/>
        <w:rPr>
          <w:sz w:val="28"/>
          <w:szCs w:val="28"/>
        </w:rPr>
      </w:pPr>
      <w:r w:rsidRPr="00522E03">
        <w:rPr>
          <w:sz w:val="28"/>
          <w:szCs w:val="28"/>
        </w:rPr>
        <w:t>Tradicionalna samostalna poljoprivreda obezbeđuje dovoljno hrane za izdržavanje jedne porodice, a povremeno i višak za prodaju, trgovinu ili skladištenje.</w:t>
      </w:r>
    </w:p>
    <w:p w14:paraId="3452128B" w14:textId="77777777" w:rsidR="00522E03" w:rsidRPr="00522E03" w:rsidRDefault="00522E03" w:rsidP="00522E03">
      <w:pPr>
        <w:jc w:val="both"/>
        <w:rPr>
          <w:sz w:val="28"/>
          <w:szCs w:val="28"/>
        </w:rPr>
      </w:pPr>
    </w:p>
    <w:p w14:paraId="4B9E3257" w14:textId="77777777" w:rsidR="00522E03" w:rsidRPr="00522E03" w:rsidRDefault="00522E03" w:rsidP="00522E03">
      <w:pPr>
        <w:jc w:val="both"/>
        <w:rPr>
          <w:sz w:val="28"/>
          <w:szCs w:val="28"/>
          <w:lang w:val="fr-FR"/>
        </w:rPr>
      </w:pPr>
      <w:r w:rsidRPr="00522E03">
        <w:rPr>
          <w:b/>
          <w:sz w:val="28"/>
          <w:szCs w:val="28"/>
        </w:rPr>
        <w:t xml:space="preserve">405. </w:t>
      </w:r>
      <w:r w:rsidRPr="00522E03">
        <w:rPr>
          <w:sz w:val="28"/>
          <w:szCs w:val="28"/>
          <w:lang w:val="fr-FR"/>
        </w:rPr>
        <w:t xml:space="preserve">Odgovor je pod C: </w:t>
      </w:r>
      <w:r w:rsidRPr="00522E03">
        <w:rPr>
          <w:sz w:val="28"/>
          <w:szCs w:val="28"/>
          <w:u w:val="single"/>
          <w:lang w:val="fr-FR"/>
        </w:rPr>
        <w:t>Proizvodnja štetnih toksina kao rezultat mutacije gena</w:t>
      </w:r>
    </w:p>
    <w:p w14:paraId="0EFE1743" w14:textId="77777777" w:rsidR="00522E03" w:rsidRPr="00522E03" w:rsidRDefault="00522E03" w:rsidP="00522E03">
      <w:pPr>
        <w:jc w:val="both"/>
        <w:rPr>
          <w:sz w:val="28"/>
          <w:szCs w:val="28"/>
          <w:lang w:val="fr-FR"/>
        </w:rPr>
      </w:pPr>
    </w:p>
    <w:p w14:paraId="44CF2F25" w14:textId="26D6669A" w:rsidR="00522E03" w:rsidRDefault="00522E03" w:rsidP="00522E03">
      <w:pPr>
        <w:jc w:val="both"/>
        <w:rPr>
          <w:b/>
          <w:i/>
          <w:sz w:val="28"/>
          <w:szCs w:val="28"/>
          <w:lang w:val="fr-FR"/>
        </w:rPr>
      </w:pPr>
      <w:r w:rsidRPr="00522E03">
        <w:rPr>
          <w:b/>
          <w:i/>
          <w:sz w:val="28"/>
          <w:szCs w:val="28"/>
          <w:lang w:val="fr-FR"/>
        </w:rPr>
        <w:t>Objašnjenje:</w:t>
      </w:r>
    </w:p>
    <w:p w14:paraId="5B50750F" w14:textId="65F9497D" w:rsidR="00522E03" w:rsidRPr="00522E03" w:rsidRDefault="00522E03" w:rsidP="00522E03">
      <w:pPr>
        <w:jc w:val="both"/>
        <w:rPr>
          <w:sz w:val="28"/>
          <w:szCs w:val="28"/>
          <w:lang w:val="fr-FR"/>
        </w:rPr>
      </w:pPr>
      <w:r w:rsidRPr="00522E03">
        <w:rPr>
          <w:sz w:val="28"/>
          <w:szCs w:val="28"/>
          <w:lang w:val="fr-FR"/>
        </w:rPr>
        <w:t>GMO je skraćenica za „genetski modifikovani organizmi“. Naučnici su manipulisali genetskim materijalom organizma kako bi stvorili produktivnije useve. GMO kombinuju osobine značajno različitih vrsta, stvarajući organizam kakav nikada nije postojao u prirodi. Rezultujući organizam je manje stabilan i verovatno će biti modifikovan, stvarajući toksine ili druge negativne mutacije.</w:t>
      </w:r>
    </w:p>
    <w:p w14:paraId="38A79964" w14:textId="77777777" w:rsidR="00522E03" w:rsidRPr="00522E03" w:rsidRDefault="00522E03" w:rsidP="00522E03">
      <w:pPr>
        <w:jc w:val="both"/>
        <w:rPr>
          <w:sz w:val="28"/>
          <w:szCs w:val="28"/>
          <w:lang w:val="fr-FR"/>
        </w:rPr>
      </w:pPr>
    </w:p>
    <w:p w14:paraId="10B45C1C" w14:textId="77777777" w:rsidR="00522E03" w:rsidRPr="00522E03" w:rsidRDefault="00522E03" w:rsidP="00522E03">
      <w:pPr>
        <w:jc w:val="both"/>
        <w:rPr>
          <w:b/>
          <w:sz w:val="28"/>
          <w:szCs w:val="28"/>
          <w:lang w:val="fr-FR"/>
        </w:rPr>
      </w:pPr>
      <w:r w:rsidRPr="00522E03">
        <w:rPr>
          <w:b/>
          <w:sz w:val="28"/>
          <w:szCs w:val="28"/>
          <w:lang w:val="fr-FR"/>
        </w:rPr>
        <w:t xml:space="preserve">406. </w:t>
      </w:r>
      <w:r w:rsidRPr="00522E03">
        <w:rPr>
          <w:sz w:val="28"/>
          <w:szCs w:val="28"/>
          <w:lang w:val="fr-FR"/>
        </w:rPr>
        <w:t xml:space="preserve">Odgovor je pod C: </w:t>
      </w:r>
      <w:r w:rsidRPr="00522E03">
        <w:rPr>
          <w:sz w:val="28"/>
          <w:szCs w:val="28"/>
          <w:u w:val="single"/>
          <w:lang w:val="fr-FR"/>
        </w:rPr>
        <w:t>Integrisano upravljanje štetočina</w:t>
      </w:r>
    </w:p>
    <w:p w14:paraId="723E5C49" w14:textId="77777777" w:rsidR="00522E03" w:rsidRPr="00522E03" w:rsidRDefault="00522E03" w:rsidP="00522E03">
      <w:pPr>
        <w:jc w:val="both"/>
        <w:rPr>
          <w:sz w:val="28"/>
          <w:szCs w:val="28"/>
          <w:u w:val="single"/>
          <w:lang w:val="fr-FR"/>
        </w:rPr>
      </w:pPr>
    </w:p>
    <w:p w14:paraId="5D674C9C" w14:textId="7C53E6C8" w:rsidR="00522E03" w:rsidRDefault="00522E03" w:rsidP="00522E03">
      <w:pPr>
        <w:jc w:val="both"/>
        <w:rPr>
          <w:b/>
          <w:i/>
          <w:sz w:val="28"/>
          <w:szCs w:val="28"/>
          <w:lang w:val="fr-FR"/>
        </w:rPr>
      </w:pPr>
      <w:r w:rsidRPr="00522E03">
        <w:rPr>
          <w:b/>
          <w:i/>
          <w:sz w:val="28"/>
          <w:szCs w:val="28"/>
          <w:lang w:val="fr-FR"/>
        </w:rPr>
        <w:t>Objašnjenje:</w:t>
      </w:r>
    </w:p>
    <w:p w14:paraId="5EF2F2AF" w14:textId="610E2280" w:rsidR="00522E03" w:rsidRDefault="00522E03" w:rsidP="00522E03">
      <w:pPr>
        <w:jc w:val="both"/>
        <w:rPr>
          <w:sz w:val="28"/>
          <w:szCs w:val="28"/>
          <w:lang w:val="fr-FR"/>
        </w:rPr>
      </w:pPr>
      <w:r w:rsidRPr="00522E03">
        <w:rPr>
          <w:sz w:val="28"/>
          <w:szCs w:val="28"/>
          <w:lang w:val="fr-FR"/>
        </w:rPr>
        <w:t>IPM je skraćenica za „integrisano upravljanje štetočinama“. IPM je proces koji minimizira uticaj štetočina na poljoprivredne ili prirodne površine koje predstavljaju minimalne rizike za ljude ili životnu sredinu. U ovom procesu farmeri mogu zaštititi vrste sklone bolestima od štetočina tako što će ispred njih zasaditi prepreku od zdravih useva otpornih na štetočine.</w:t>
      </w:r>
    </w:p>
    <w:p w14:paraId="295500A3" w14:textId="7CF7E032" w:rsidR="00522E03" w:rsidRPr="00522E03" w:rsidRDefault="00522E03" w:rsidP="00522E03">
      <w:pPr>
        <w:jc w:val="both"/>
        <w:rPr>
          <w:sz w:val="28"/>
          <w:szCs w:val="28"/>
          <w:lang w:val="fr-FR"/>
        </w:rPr>
      </w:pPr>
    </w:p>
    <w:p w14:paraId="3D06379F" w14:textId="77777777" w:rsidR="00522E03" w:rsidRPr="00522E03" w:rsidRDefault="00522E03" w:rsidP="00522E03">
      <w:pPr>
        <w:jc w:val="both"/>
        <w:rPr>
          <w:sz w:val="28"/>
          <w:szCs w:val="28"/>
          <w:lang w:val="fr-FR"/>
        </w:rPr>
      </w:pPr>
      <w:r w:rsidRPr="00522E03">
        <w:rPr>
          <w:b/>
          <w:sz w:val="28"/>
          <w:szCs w:val="28"/>
          <w:lang w:val="fr-FR"/>
        </w:rPr>
        <w:t xml:space="preserve">407. </w:t>
      </w:r>
      <w:r w:rsidRPr="00522E03">
        <w:rPr>
          <w:sz w:val="28"/>
          <w:szCs w:val="28"/>
          <w:lang w:val="fr-FR"/>
        </w:rPr>
        <w:t xml:space="preserve">Odgovor je pod B: </w:t>
      </w:r>
      <w:r w:rsidRPr="00522E03">
        <w:rPr>
          <w:sz w:val="28"/>
          <w:szCs w:val="28"/>
          <w:u w:val="single"/>
          <w:lang w:val="fr-FR"/>
        </w:rPr>
        <w:t>Zelena revolucija</w:t>
      </w:r>
    </w:p>
    <w:p w14:paraId="32909066" w14:textId="77777777" w:rsidR="00522E03" w:rsidRPr="00522E03" w:rsidRDefault="00522E03" w:rsidP="00522E03">
      <w:pPr>
        <w:jc w:val="both"/>
        <w:rPr>
          <w:sz w:val="28"/>
          <w:szCs w:val="28"/>
          <w:lang w:val="fr-FR"/>
        </w:rPr>
      </w:pPr>
    </w:p>
    <w:p w14:paraId="6F007763" w14:textId="77777777" w:rsidR="00522E03" w:rsidRPr="00522E03" w:rsidRDefault="00522E03" w:rsidP="00522E03">
      <w:pPr>
        <w:jc w:val="both"/>
        <w:rPr>
          <w:b/>
          <w:i/>
          <w:sz w:val="28"/>
          <w:szCs w:val="28"/>
          <w:lang w:val="fr-FR"/>
        </w:rPr>
      </w:pPr>
      <w:r w:rsidRPr="00522E03">
        <w:rPr>
          <w:b/>
          <w:i/>
          <w:sz w:val="28"/>
          <w:szCs w:val="28"/>
          <w:lang w:val="fr-FR"/>
        </w:rPr>
        <w:t>Objašnjenje:</w:t>
      </w:r>
    </w:p>
    <w:p w14:paraId="7FF1051A" w14:textId="77777777" w:rsidR="00522E03" w:rsidRPr="00522E03" w:rsidRDefault="00522E03" w:rsidP="00522E03">
      <w:pPr>
        <w:jc w:val="both"/>
        <w:rPr>
          <w:sz w:val="28"/>
          <w:szCs w:val="28"/>
          <w:lang w:val="fr-FR"/>
        </w:rPr>
      </w:pPr>
      <w:r w:rsidRPr="00522E03">
        <w:rPr>
          <w:sz w:val="28"/>
          <w:szCs w:val="28"/>
          <w:lang w:val="fr-FR"/>
        </w:rPr>
        <w:t>Otac ove revolucije bio je Norman Borlaug. Dobio je Nobelovu nagradu za mir 1970-ih za svoj rad u Zelenoj revoluciji, za koju se smatra da je spasio milijardu života zbog njegovog učešća u unapređenju poljoprivrede.</w:t>
      </w:r>
    </w:p>
    <w:p w14:paraId="5C5DA543" w14:textId="77777777" w:rsidR="00522E03" w:rsidRPr="00522E03" w:rsidRDefault="00522E03" w:rsidP="00522E03">
      <w:pPr>
        <w:jc w:val="both"/>
        <w:rPr>
          <w:b/>
          <w:sz w:val="28"/>
          <w:szCs w:val="28"/>
          <w:lang w:val="fr-FR"/>
        </w:rPr>
      </w:pPr>
    </w:p>
    <w:p w14:paraId="0F99EE0F" w14:textId="77777777" w:rsidR="00522E03" w:rsidRPr="00522E03" w:rsidRDefault="00522E03" w:rsidP="00522E03">
      <w:pPr>
        <w:jc w:val="both"/>
        <w:rPr>
          <w:sz w:val="28"/>
          <w:szCs w:val="28"/>
          <w:lang w:val="fr-FR"/>
        </w:rPr>
      </w:pPr>
      <w:r w:rsidRPr="00522E03">
        <w:rPr>
          <w:b/>
          <w:sz w:val="28"/>
          <w:szCs w:val="28"/>
          <w:lang w:val="fr-FR"/>
        </w:rPr>
        <w:t xml:space="preserve">408. </w:t>
      </w:r>
      <w:r w:rsidRPr="00522E03">
        <w:rPr>
          <w:sz w:val="28"/>
          <w:szCs w:val="28"/>
          <w:lang w:val="fr-FR"/>
        </w:rPr>
        <w:t xml:space="preserve">Odgovor je pod C: </w:t>
      </w:r>
      <w:r w:rsidRPr="00522E03">
        <w:rPr>
          <w:sz w:val="28"/>
          <w:szCs w:val="28"/>
          <w:u w:val="single"/>
          <w:lang w:val="fr-FR"/>
        </w:rPr>
        <w:t>Norman Borlaug</w:t>
      </w:r>
    </w:p>
    <w:p w14:paraId="1F4E6C73" w14:textId="77777777" w:rsidR="00522E03" w:rsidRPr="00522E03" w:rsidRDefault="00522E03" w:rsidP="00522E03">
      <w:pPr>
        <w:jc w:val="both"/>
        <w:rPr>
          <w:sz w:val="28"/>
          <w:szCs w:val="28"/>
          <w:lang w:val="fr-FR"/>
        </w:rPr>
      </w:pPr>
    </w:p>
    <w:p w14:paraId="1EA337B2" w14:textId="77777777" w:rsidR="00522E03" w:rsidRPr="00522E03" w:rsidRDefault="00522E03" w:rsidP="00522E03">
      <w:pPr>
        <w:jc w:val="both"/>
        <w:rPr>
          <w:b/>
          <w:i/>
          <w:sz w:val="28"/>
          <w:szCs w:val="28"/>
          <w:lang w:val="fr-FR"/>
        </w:rPr>
      </w:pPr>
      <w:r w:rsidRPr="00522E03">
        <w:rPr>
          <w:b/>
          <w:i/>
          <w:sz w:val="28"/>
          <w:szCs w:val="28"/>
          <w:lang w:val="fr-FR"/>
        </w:rPr>
        <w:t>Objašnjenje:</w:t>
      </w:r>
    </w:p>
    <w:p w14:paraId="769C58D0" w14:textId="77777777" w:rsidR="00522E03" w:rsidRPr="00522E03" w:rsidRDefault="00522E03" w:rsidP="00522E03">
      <w:pPr>
        <w:jc w:val="both"/>
        <w:rPr>
          <w:sz w:val="28"/>
          <w:szCs w:val="28"/>
          <w:lang w:val="fr-FR"/>
        </w:rPr>
      </w:pPr>
      <w:r w:rsidRPr="00522E03">
        <w:rPr>
          <w:sz w:val="28"/>
          <w:szCs w:val="28"/>
          <w:lang w:val="fr-FR"/>
        </w:rPr>
        <w:t>Smatra se "ocem zelene revolucije" i dobio je Nobelovu nagradu za mir 1970. Njegov rad je bio specijalizovan za stvaranje visokoprinosnih sorti useva, kao što je pšenica, kako bi se povećala globalna ponuda hrane.</w:t>
      </w:r>
    </w:p>
    <w:p w14:paraId="670829C2" w14:textId="77777777" w:rsidR="00522E03" w:rsidRPr="00522E03" w:rsidRDefault="00522E03" w:rsidP="00522E03">
      <w:pPr>
        <w:jc w:val="both"/>
        <w:rPr>
          <w:sz w:val="28"/>
          <w:szCs w:val="28"/>
          <w:lang w:val="fr-FR"/>
        </w:rPr>
      </w:pPr>
    </w:p>
    <w:p w14:paraId="3F36DD9B" w14:textId="77777777" w:rsidR="00522E03" w:rsidRPr="00522E03" w:rsidRDefault="00522E03" w:rsidP="00522E03">
      <w:pPr>
        <w:jc w:val="both"/>
        <w:rPr>
          <w:sz w:val="28"/>
          <w:szCs w:val="28"/>
          <w:lang w:val="fr-FR"/>
        </w:rPr>
      </w:pPr>
      <w:r w:rsidRPr="00522E03">
        <w:rPr>
          <w:b/>
          <w:sz w:val="28"/>
          <w:szCs w:val="28"/>
          <w:lang w:val="fr-FR"/>
        </w:rPr>
        <w:t xml:space="preserve">409. </w:t>
      </w:r>
      <w:r w:rsidRPr="00522E03">
        <w:rPr>
          <w:sz w:val="28"/>
          <w:szCs w:val="28"/>
          <w:lang w:val="fr-FR"/>
        </w:rPr>
        <w:t xml:space="preserve">Odgovor je pod A: </w:t>
      </w:r>
      <w:r w:rsidRPr="00522E03">
        <w:rPr>
          <w:sz w:val="28"/>
          <w:szCs w:val="28"/>
          <w:u w:val="single"/>
          <w:lang w:val="fr-FR"/>
        </w:rPr>
        <w:t>Polikultura</w:t>
      </w:r>
    </w:p>
    <w:p w14:paraId="36E04CE4" w14:textId="77777777" w:rsidR="00522E03" w:rsidRPr="00522E03" w:rsidRDefault="00522E03" w:rsidP="00522E03">
      <w:pPr>
        <w:jc w:val="both"/>
        <w:rPr>
          <w:sz w:val="28"/>
          <w:szCs w:val="28"/>
          <w:lang w:val="fr-FR"/>
        </w:rPr>
      </w:pPr>
    </w:p>
    <w:p w14:paraId="55F2888A" w14:textId="26E8B0EF" w:rsidR="00522E03" w:rsidRDefault="00522E03" w:rsidP="00522E03">
      <w:pPr>
        <w:jc w:val="both"/>
        <w:rPr>
          <w:b/>
          <w:i/>
          <w:sz w:val="28"/>
          <w:szCs w:val="28"/>
          <w:lang w:val="fr-FR"/>
        </w:rPr>
      </w:pPr>
      <w:r w:rsidRPr="00522E03">
        <w:rPr>
          <w:b/>
          <w:i/>
          <w:sz w:val="28"/>
          <w:szCs w:val="28"/>
          <w:lang w:val="fr-FR"/>
        </w:rPr>
        <w:t>Objašnjenje:</w:t>
      </w:r>
    </w:p>
    <w:p w14:paraId="546CFB6F" w14:textId="2E1C4D50" w:rsidR="00522E03" w:rsidRPr="00522E03" w:rsidRDefault="00522E03" w:rsidP="00522E03">
      <w:pPr>
        <w:jc w:val="both"/>
        <w:rPr>
          <w:sz w:val="28"/>
          <w:szCs w:val="28"/>
          <w:lang w:val="fr-FR"/>
        </w:rPr>
      </w:pPr>
      <w:r w:rsidRPr="00522E03">
        <w:rPr>
          <w:sz w:val="28"/>
          <w:szCs w:val="28"/>
          <w:lang w:val="fr-FR"/>
        </w:rPr>
        <w:t>Polikultura opisuje farmu koja uzgaja više useva zajedno na istoj njivi. Ovo se takođe naziva raznolika poljoprivreda i međukultura. Samostalna poljoprivreda je netačna jer ovo opisuje poljoprivredu koja uzgaja hranu samo za svoju porodicu. Pošto Greg ima 1000 hektara, ovaj izbor odgovora nema smisla. Monokultura opisuje farmera koji uzgaja samo jednu kulturu.</w:t>
      </w:r>
    </w:p>
    <w:p w14:paraId="73F6C157" w14:textId="77777777" w:rsidR="00522E03" w:rsidRPr="00522E03" w:rsidRDefault="00522E03" w:rsidP="00522E03">
      <w:pPr>
        <w:jc w:val="both"/>
        <w:rPr>
          <w:sz w:val="28"/>
          <w:szCs w:val="28"/>
          <w:lang w:val="fr-FR"/>
        </w:rPr>
      </w:pPr>
    </w:p>
    <w:p w14:paraId="5C6415A6" w14:textId="77777777" w:rsidR="00522E03" w:rsidRPr="00522E03" w:rsidRDefault="00522E03" w:rsidP="00522E03">
      <w:pPr>
        <w:jc w:val="both"/>
        <w:rPr>
          <w:sz w:val="28"/>
          <w:szCs w:val="28"/>
          <w:lang w:val="fr-FR"/>
        </w:rPr>
      </w:pPr>
      <w:r w:rsidRPr="00522E03">
        <w:rPr>
          <w:b/>
          <w:sz w:val="28"/>
          <w:szCs w:val="28"/>
          <w:lang w:val="fr-FR"/>
        </w:rPr>
        <w:t xml:space="preserve">410. </w:t>
      </w:r>
      <w:r w:rsidRPr="00522E03">
        <w:rPr>
          <w:sz w:val="28"/>
          <w:szCs w:val="28"/>
          <w:lang w:val="fr-FR"/>
        </w:rPr>
        <w:t xml:space="preserve">Odgovor je pod C: </w:t>
      </w:r>
      <w:r w:rsidRPr="00522E03">
        <w:rPr>
          <w:sz w:val="28"/>
          <w:szCs w:val="28"/>
          <w:u w:val="single"/>
          <w:lang w:val="fr-FR"/>
        </w:rPr>
        <w:t>Samostalna poljoprivreda</w:t>
      </w:r>
    </w:p>
    <w:p w14:paraId="069F62A4" w14:textId="77777777" w:rsidR="00522E03" w:rsidRPr="00522E03" w:rsidRDefault="00522E03" w:rsidP="00522E03">
      <w:pPr>
        <w:jc w:val="both"/>
        <w:rPr>
          <w:sz w:val="28"/>
          <w:szCs w:val="28"/>
          <w:lang w:val="fr-FR"/>
        </w:rPr>
      </w:pPr>
    </w:p>
    <w:p w14:paraId="2B97DF2F" w14:textId="53C1DAD1" w:rsidR="00522E03" w:rsidRDefault="00522E03" w:rsidP="00522E03">
      <w:pPr>
        <w:jc w:val="both"/>
        <w:rPr>
          <w:b/>
          <w:i/>
          <w:sz w:val="28"/>
          <w:szCs w:val="28"/>
          <w:lang w:val="fr-FR"/>
        </w:rPr>
      </w:pPr>
      <w:r w:rsidRPr="00522E03">
        <w:rPr>
          <w:b/>
          <w:i/>
          <w:sz w:val="28"/>
          <w:szCs w:val="28"/>
          <w:lang w:val="fr-FR"/>
        </w:rPr>
        <w:t>Objašnjenje:</w:t>
      </w:r>
    </w:p>
    <w:p w14:paraId="7C59CAFD" w14:textId="75545064" w:rsidR="00522E03" w:rsidRPr="00522E03" w:rsidRDefault="00522E03" w:rsidP="00522E03">
      <w:pPr>
        <w:jc w:val="both"/>
        <w:rPr>
          <w:sz w:val="28"/>
          <w:szCs w:val="28"/>
          <w:lang w:val="fr-FR"/>
        </w:rPr>
      </w:pPr>
      <w:r w:rsidRPr="00522E03">
        <w:rPr>
          <w:sz w:val="28"/>
          <w:szCs w:val="28"/>
          <w:lang w:val="fr-FR"/>
        </w:rPr>
        <w:t>Definicija prirodne poljoprivrede je sadnja dovoljna samo za vašu porodicu. Ne smatramo da je ono što ona</w:t>
      </w:r>
      <w:r w:rsidR="00B37BD1">
        <w:rPr>
          <w:sz w:val="28"/>
          <w:szCs w:val="28"/>
          <w:lang w:val="fr-FR"/>
        </w:rPr>
        <w:t xml:space="preserve"> radi održivo – mogla bi da ima</w:t>
      </w:r>
      <w:r w:rsidRPr="00522E03">
        <w:rPr>
          <w:sz w:val="28"/>
          <w:szCs w:val="28"/>
          <w:lang w:val="fr-FR"/>
        </w:rPr>
        <w:t xml:space="preserve"> hemikalije i uništava biodiverzitet koliko znamo.</w:t>
      </w:r>
      <w:r w:rsidR="00B37BD1">
        <w:rPr>
          <w:sz w:val="28"/>
          <w:szCs w:val="28"/>
          <w:lang w:val="fr-FR"/>
        </w:rPr>
        <w:t xml:space="preserve"> Ključno je da znamo da takva bašta prinosi</w:t>
      </w:r>
      <w:r w:rsidRPr="00522E03">
        <w:rPr>
          <w:sz w:val="28"/>
          <w:szCs w:val="28"/>
          <w:lang w:val="fr-FR"/>
        </w:rPr>
        <w:t xml:space="preserve"> dovoljno</w:t>
      </w:r>
      <w:r w:rsidR="00B37BD1">
        <w:rPr>
          <w:sz w:val="28"/>
          <w:szCs w:val="28"/>
          <w:lang w:val="fr-FR"/>
        </w:rPr>
        <w:t xml:space="preserve"> količine hrane za </w:t>
      </w:r>
      <w:r w:rsidRPr="00522E03">
        <w:rPr>
          <w:sz w:val="28"/>
          <w:szCs w:val="28"/>
          <w:lang w:val="fr-FR"/>
        </w:rPr>
        <w:t>porodicu.</w:t>
      </w:r>
    </w:p>
    <w:p w14:paraId="1BCD3F9A" w14:textId="77777777" w:rsidR="00522E03" w:rsidRPr="00522E03" w:rsidRDefault="00522E03" w:rsidP="00522E03">
      <w:pPr>
        <w:jc w:val="both"/>
        <w:rPr>
          <w:sz w:val="28"/>
          <w:szCs w:val="28"/>
          <w:lang w:val="fr-FR"/>
        </w:rPr>
      </w:pPr>
    </w:p>
    <w:p w14:paraId="2C0DBBCE" w14:textId="77777777" w:rsidR="00522E03" w:rsidRPr="00522E03" w:rsidRDefault="00522E03" w:rsidP="00522E03">
      <w:pPr>
        <w:jc w:val="both"/>
        <w:rPr>
          <w:sz w:val="28"/>
          <w:szCs w:val="28"/>
          <w:lang w:val="fr-FR"/>
        </w:rPr>
      </w:pPr>
      <w:r w:rsidRPr="00522E03">
        <w:rPr>
          <w:b/>
          <w:sz w:val="28"/>
          <w:szCs w:val="28"/>
          <w:lang w:val="fr-FR"/>
        </w:rPr>
        <w:t xml:space="preserve">411. </w:t>
      </w:r>
      <w:r w:rsidRPr="00522E03">
        <w:rPr>
          <w:sz w:val="28"/>
          <w:szCs w:val="28"/>
          <w:lang w:val="fr-FR"/>
        </w:rPr>
        <w:t xml:space="preserve">Odgovor je pod A: </w:t>
      </w:r>
      <w:r w:rsidRPr="00522E03">
        <w:rPr>
          <w:sz w:val="28"/>
          <w:szCs w:val="28"/>
          <w:u w:val="single"/>
          <w:lang w:val="fr-FR"/>
        </w:rPr>
        <w:t>Monokulturna poljoprivreda</w:t>
      </w:r>
    </w:p>
    <w:p w14:paraId="25EAA4E8" w14:textId="77777777" w:rsidR="00522E03" w:rsidRPr="00522E03" w:rsidRDefault="00522E03" w:rsidP="00522E03">
      <w:pPr>
        <w:jc w:val="both"/>
        <w:rPr>
          <w:sz w:val="28"/>
          <w:szCs w:val="28"/>
          <w:lang w:val="fr-FR"/>
        </w:rPr>
      </w:pPr>
    </w:p>
    <w:p w14:paraId="35C50E4E" w14:textId="51304373" w:rsidR="00522E03" w:rsidRDefault="00522E03" w:rsidP="00522E03">
      <w:pPr>
        <w:jc w:val="both"/>
        <w:rPr>
          <w:b/>
          <w:i/>
          <w:sz w:val="28"/>
          <w:szCs w:val="28"/>
          <w:lang w:val="fr-FR"/>
        </w:rPr>
      </w:pPr>
      <w:r w:rsidRPr="00522E03">
        <w:rPr>
          <w:b/>
          <w:i/>
          <w:sz w:val="28"/>
          <w:szCs w:val="28"/>
          <w:lang w:val="fr-FR"/>
        </w:rPr>
        <w:t>Objašnjenje:</w:t>
      </w:r>
    </w:p>
    <w:p w14:paraId="63C29EC0" w14:textId="24DB0EC1" w:rsidR="00522E03" w:rsidRDefault="00522E03" w:rsidP="00522E03">
      <w:pPr>
        <w:jc w:val="both"/>
        <w:rPr>
          <w:sz w:val="28"/>
          <w:szCs w:val="28"/>
          <w:lang w:val="fr-FR"/>
        </w:rPr>
      </w:pPr>
      <w:r w:rsidRPr="00522E03">
        <w:rPr>
          <w:sz w:val="28"/>
          <w:szCs w:val="28"/>
          <w:lang w:val="fr-FR"/>
        </w:rPr>
        <w:t>Mono = jedan. Geri sadi samo 1 usev istovremeno, tako da je njegova farma monokultura. Ako je zasadio više useva odjednom, onda biste njegovu farmu mogli nazvati polikulturom (poli = mnogo) ili raznovrsnom poljoprivredom. Ako je bio zainteresovan za upravljanje svojom farmom za biodiverzitet, onda bi se moglo reći da se bavi agroekološkom poljoprivredom.</w:t>
      </w:r>
    </w:p>
    <w:p w14:paraId="3C51127A" w14:textId="2906A130" w:rsidR="00522E03" w:rsidRPr="00522E03" w:rsidRDefault="00522E03" w:rsidP="00522E03">
      <w:pPr>
        <w:jc w:val="both"/>
        <w:rPr>
          <w:sz w:val="28"/>
          <w:szCs w:val="28"/>
          <w:lang w:val="fr-FR"/>
        </w:rPr>
      </w:pPr>
    </w:p>
    <w:p w14:paraId="0D3EAD49" w14:textId="77777777" w:rsidR="00522E03" w:rsidRPr="00522E03" w:rsidRDefault="00522E03" w:rsidP="00522E03">
      <w:pPr>
        <w:jc w:val="both"/>
        <w:rPr>
          <w:sz w:val="28"/>
          <w:szCs w:val="28"/>
          <w:lang w:val="fr-FR"/>
        </w:rPr>
      </w:pPr>
      <w:r w:rsidRPr="00522E03">
        <w:rPr>
          <w:b/>
          <w:sz w:val="28"/>
          <w:szCs w:val="28"/>
          <w:lang w:val="fr-FR"/>
        </w:rPr>
        <w:t xml:space="preserve">412. </w:t>
      </w:r>
      <w:r w:rsidRPr="00522E03">
        <w:rPr>
          <w:sz w:val="28"/>
          <w:szCs w:val="28"/>
          <w:lang w:val="fr-FR"/>
        </w:rPr>
        <w:t xml:space="preserve">Odgovor je pod A: </w:t>
      </w:r>
      <w:r w:rsidRPr="00522E03">
        <w:rPr>
          <w:sz w:val="28"/>
          <w:szCs w:val="28"/>
          <w:u w:val="single"/>
          <w:lang w:val="fr-FR"/>
        </w:rPr>
        <w:t>Zaslanjivanje zemljišta</w:t>
      </w:r>
    </w:p>
    <w:p w14:paraId="388A90A1" w14:textId="77777777" w:rsidR="00522E03" w:rsidRPr="00522E03" w:rsidRDefault="00522E03" w:rsidP="00522E03">
      <w:pPr>
        <w:jc w:val="both"/>
        <w:rPr>
          <w:sz w:val="28"/>
          <w:szCs w:val="28"/>
          <w:lang w:val="fr-FR"/>
        </w:rPr>
      </w:pPr>
    </w:p>
    <w:p w14:paraId="36DB326D" w14:textId="447951B7" w:rsidR="00522E03" w:rsidRDefault="00522E03" w:rsidP="00522E03">
      <w:pPr>
        <w:jc w:val="both"/>
        <w:rPr>
          <w:b/>
          <w:i/>
          <w:sz w:val="28"/>
          <w:szCs w:val="28"/>
          <w:lang w:val="fr-FR"/>
        </w:rPr>
      </w:pPr>
      <w:r w:rsidRPr="00522E03">
        <w:rPr>
          <w:b/>
          <w:i/>
          <w:sz w:val="28"/>
          <w:szCs w:val="28"/>
          <w:lang w:val="fr-FR"/>
        </w:rPr>
        <w:t>Objašnjenje:</w:t>
      </w:r>
    </w:p>
    <w:p w14:paraId="122A5372" w14:textId="161A507C" w:rsidR="00522E03" w:rsidRPr="00522E03" w:rsidRDefault="00522E03" w:rsidP="00522E03">
      <w:pPr>
        <w:jc w:val="both"/>
        <w:rPr>
          <w:sz w:val="28"/>
          <w:szCs w:val="28"/>
          <w:lang w:val="fr-FR"/>
        </w:rPr>
      </w:pPr>
      <w:r w:rsidRPr="00522E03">
        <w:rPr>
          <w:sz w:val="28"/>
          <w:szCs w:val="28"/>
          <w:lang w:val="fr-FR"/>
        </w:rPr>
        <w:t>Biljka skoro nikada ne koristi onoliko đubriva koliko joj je dato, a posebno u slučaju sintetičkih đubriva. Hranljive materije se takođe često previše koriste radi efikasnosti. Ova prekomerna primena dovodi do nakupljanja đubriva u zemljištu jer sve više i više ostane neiskorišćeno. Kada se dostignu određene koncentracije đubriva, hemikalije u đubrivu formiraju soli, što dovodi do onoga što nazivamo zaslanjivanjem zemljišta, što je stanje u kojem biljke ne mogu dobro da rastu.</w:t>
      </w:r>
    </w:p>
    <w:p w14:paraId="7CCFF9B4" w14:textId="77777777" w:rsidR="00522E03" w:rsidRPr="00522E03" w:rsidRDefault="00522E03" w:rsidP="00522E03">
      <w:pPr>
        <w:jc w:val="both"/>
        <w:rPr>
          <w:sz w:val="28"/>
          <w:szCs w:val="28"/>
          <w:lang w:val="fr-FR"/>
        </w:rPr>
      </w:pPr>
    </w:p>
    <w:p w14:paraId="51AB5E8F" w14:textId="77777777" w:rsidR="00522E03" w:rsidRPr="00522E03" w:rsidRDefault="00522E03" w:rsidP="00522E03">
      <w:pPr>
        <w:jc w:val="both"/>
        <w:rPr>
          <w:sz w:val="28"/>
          <w:szCs w:val="28"/>
        </w:rPr>
      </w:pPr>
      <w:r w:rsidRPr="00522E03">
        <w:rPr>
          <w:b/>
          <w:sz w:val="28"/>
          <w:szCs w:val="28"/>
          <w:lang w:val="fr-FR"/>
        </w:rPr>
        <w:t xml:space="preserve">413. </w:t>
      </w:r>
      <w:r w:rsidRPr="00522E03">
        <w:rPr>
          <w:sz w:val="28"/>
          <w:szCs w:val="28"/>
        </w:rPr>
        <w:t xml:space="preserve">Odgovor je pod E: </w:t>
      </w:r>
      <w:r w:rsidRPr="00522E03">
        <w:rPr>
          <w:sz w:val="28"/>
          <w:szCs w:val="28"/>
          <w:u w:val="single"/>
        </w:rPr>
        <w:t>I, II i III</w:t>
      </w:r>
    </w:p>
    <w:p w14:paraId="36576AA4" w14:textId="77777777" w:rsidR="00522E03" w:rsidRPr="00522E03" w:rsidRDefault="00522E03" w:rsidP="00522E03">
      <w:pPr>
        <w:jc w:val="both"/>
        <w:rPr>
          <w:sz w:val="28"/>
          <w:szCs w:val="28"/>
        </w:rPr>
      </w:pPr>
    </w:p>
    <w:p w14:paraId="52A2F57C" w14:textId="246DF21B" w:rsidR="00522E03" w:rsidRDefault="00522E03" w:rsidP="00522E03">
      <w:pPr>
        <w:jc w:val="both"/>
        <w:rPr>
          <w:b/>
          <w:i/>
          <w:sz w:val="28"/>
          <w:szCs w:val="28"/>
        </w:rPr>
      </w:pPr>
      <w:r w:rsidRPr="00522E03">
        <w:rPr>
          <w:b/>
          <w:i/>
          <w:sz w:val="28"/>
          <w:szCs w:val="28"/>
        </w:rPr>
        <w:t>Objašnjenje:</w:t>
      </w:r>
    </w:p>
    <w:p w14:paraId="50B08311" w14:textId="13C56B96" w:rsidR="00522E03" w:rsidRPr="00522E03" w:rsidRDefault="00522E03" w:rsidP="00522E03">
      <w:pPr>
        <w:jc w:val="both"/>
        <w:rPr>
          <w:sz w:val="28"/>
          <w:szCs w:val="28"/>
        </w:rPr>
      </w:pPr>
      <w:r w:rsidRPr="00522E03">
        <w:rPr>
          <w:sz w:val="28"/>
          <w:szCs w:val="28"/>
        </w:rPr>
        <w:t xml:space="preserve">Dok obrada prozrači tlo, što olakšava sadnju, to </w:t>
      </w:r>
      <w:r w:rsidR="000A0559">
        <w:rPr>
          <w:sz w:val="28"/>
          <w:szCs w:val="28"/>
        </w:rPr>
        <w:t xml:space="preserve">se </w:t>
      </w:r>
      <w:r w:rsidRPr="00522E03">
        <w:rPr>
          <w:sz w:val="28"/>
          <w:szCs w:val="28"/>
        </w:rPr>
        <w:t>čini po cenu ubijanja mnogih organizama u zemljištu i remećenja mikrobioma zemljišta, što takođe dovodi do smrti mikroorganizama u zemljištu. Obrada takođe povećava erodibilnost zemljišta, tako da je veća verovatnoća da će vetar i drugi poremećaji erodirati gornji sloj zemlje.</w:t>
      </w:r>
    </w:p>
    <w:p w14:paraId="1EA10808" w14:textId="77777777" w:rsidR="00522E03" w:rsidRPr="00522E03" w:rsidRDefault="00522E03" w:rsidP="00522E03">
      <w:pPr>
        <w:jc w:val="both"/>
        <w:rPr>
          <w:sz w:val="28"/>
          <w:szCs w:val="28"/>
        </w:rPr>
      </w:pPr>
    </w:p>
    <w:p w14:paraId="22BDE11E" w14:textId="77777777" w:rsidR="00522E03" w:rsidRPr="00522E03" w:rsidRDefault="00522E03" w:rsidP="00522E03">
      <w:pPr>
        <w:jc w:val="both"/>
        <w:rPr>
          <w:sz w:val="28"/>
          <w:szCs w:val="28"/>
        </w:rPr>
      </w:pPr>
      <w:r w:rsidRPr="00522E03">
        <w:rPr>
          <w:b/>
          <w:sz w:val="28"/>
          <w:szCs w:val="28"/>
        </w:rPr>
        <w:t xml:space="preserve">414. </w:t>
      </w:r>
      <w:r w:rsidRPr="00522E03">
        <w:rPr>
          <w:sz w:val="28"/>
          <w:szCs w:val="28"/>
        </w:rPr>
        <w:t xml:space="preserve">Odgovor je pod B: </w:t>
      </w:r>
      <w:r w:rsidRPr="00522E03">
        <w:rPr>
          <w:sz w:val="28"/>
          <w:szCs w:val="28"/>
          <w:u w:val="single"/>
        </w:rPr>
        <w:t>Sve navedeno</w:t>
      </w:r>
    </w:p>
    <w:p w14:paraId="6971F6F1" w14:textId="77777777" w:rsidR="00522E03" w:rsidRPr="00522E03" w:rsidRDefault="00522E03" w:rsidP="00522E03">
      <w:pPr>
        <w:jc w:val="both"/>
        <w:rPr>
          <w:sz w:val="28"/>
          <w:szCs w:val="28"/>
        </w:rPr>
      </w:pPr>
    </w:p>
    <w:p w14:paraId="541B5A7C" w14:textId="44696C24" w:rsidR="00522E03" w:rsidRDefault="00522E03" w:rsidP="00522E03">
      <w:pPr>
        <w:jc w:val="both"/>
        <w:rPr>
          <w:b/>
          <w:i/>
          <w:sz w:val="28"/>
          <w:szCs w:val="28"/>
        </w:rPr>
      </w:pPr>
      <w:r w:rsidRPr="00522E03">
        <w:rPr>
          <w:b/>
          <w:i/>
          <w:sz w:val="28"/>
          <w:szCs w:val="28"/>
        </w:rPr>
        <w:t>Objašnjenje:</w:t>
      </w:r>
    </w:p>
    <w:p w14:paraId="386B2635" w14:textId="6A98078A" w:rsidR="00522E03" w:rsidRDefault="00522E03" w:rsidP="00522E03">
      <w:pPr>
        <w:jc w:val="both"/>
        <w:rPr>
          <w:sz w:val="28"/>
          <w:szCs w:val="28"/>
          <w:lang w:val="de-AT"/>
        </w:rPr>
      </w:pPr>
      <w:r w:rsidRPr="00522E03">
        <w:rPr>
          <w:sz w:val="28"/>
          <w:szCs w:val="28"/>
        </w:rPr>
        <w:t xml:space="preserve">Veoma velika zbirka istih vrsta, kao što je velika njiva samo jedne vrste useva, izuzetno je privlačna za štetočine specifične za vrstu, koje vide samo veliku količinu hrane. To znači da farmeri monokulture moraju da koriste mnogo pesticida. Takve kolekcije su takođe veoma osetljive na bolesti; pošto su sve biljke u polju identične, to znači da ih jedna gljiva ili virus može vrlo lako zaraziti. Konačno, svakoj biljci je potrebna ista vrsta hranljivih materija, što znači da veoma brzo troše ono što je u zemljištu. </w:t>
      </w:r>
      <w:r w:rsidRPr="00522E03">
        <w:rPr>
          <w:sz w:val="28"/>
          <w:szCs w:val="28"/>
          <w:lang w:val="de-AT"/>
        </w:rPr>
        <w:t>To znači da farmeri monokulture takođe moraju da koriste mnogo đubriva.</w:t>
      </w:r>
    </w:p>
    <w:p w14:paraId="656621E1" w14:textId="6A4842FC" w:rsidR="002434EC" w:rsidRDefault="002434EC" w:rsidP="00522E03">
      <w:pPr>
        <w:jc w:val="both"/>
        <w:rPr>
          <w:sz w:val="28"/>
          <w:szCs w:val="28"/>
          <w:lang w:val="de-AT"/>
        </w:rPr>
      </w:pPr>
    </w:p>
    <w:p w14:paraId="713EB19C" w14:textId="2020AC82" w:rsidR="002434EC" w:rsidRDefault="002434EC" w:rsidP="00522E03">
      <w:pPr>
        <w:jc w:val="both"/>
        <w:rPr>
          <w:sz w:val="28"/>
          <w:szCs w:val="28"/>
          <w:lang w:val="de-AT"/>
        </w:rPr>
      </w:pPr>
    </w:p>
    <w:p w14:paraId="2086BABD" w14:textId="3AD5CCA9" w:rsidR="002434EC" w:rsidRDefault="002434EC" w:rsidP="00522E03">
      <w:pPr>
        <w:jc w:val="both"/>
        <w:rPr>
          <w:sz w:val="28"/>
          <w:szCs w:val="28"/>
          <w:lang w:val="de-AT"/>
        </w:rPr>
      </w:pPr>
    </w:p>
    <w:p w14:paraId="37194CAE" w14:textId="35C9D357" w:rsidR="002434EC" w:rsidRDefault="002434EC" w:rsidP="00522E03">
      <w:pPr>
        <w:jc w:val="both"/>
        <w:rPr>
          <w:sz w:val="28"/>
          <w:szCs w:val="28"/>
          <w:lang w:val="de-AT"/>
        </w:rPr>
      </w:pPr>
    </w:p>
    <w:p w14:paraId="1ABD87D3" w14:textId="348DCF5C" w:rsidR="002434EC" w:rsidRDefault="002434EC" w:rsidP="00522E03">
      <w:pPr>
        <w:jc w:val="both"/>
        <w:rPr>
          <w:sz w:val="28"/>
          <w:szCs w:val="28"/>
          <w:lang w:val="de-AT"/>
        </w:rPr>
      </w:pPr>
    </w:p>
    <w:p w14:paraId="3F58D5F6" w14:textId="77777777" w:rsidR="002434EC" w:rsidRPr="00522E03" w:rsidRDefault="002434EC" w:rsidP="00522E03">
      <w:pPr>
        <w:jc w:val="both"/>
        <w:rPr>
          <w:sz w:val="28"/>
          <w:szCs w:val="28"/>
          <w:lang w:val="de-AT"/>
        </w:rPr>
      </w:pPr>
    </w:p>
    <w:p w14:paraId="01A58CF5" w14:textId="77777777" w:rsidR="00522E03" w:rsidRPr="00522E03" w:rsidRDefault="00522E03" w:rsidP="00522E03">
      <w:pPr>
        <w:jc w:val="both"/>
        <w:rPr>
          <w:sz w:val="28"/>
          <w:szCs w:val="28"/>
          <w:lang w:val="de-AT"/>
        </w:rPr>
      </w:pPr>
    </w:p>
    <w:p w14:paraId="471D5457" w14:textId="77777777" w:rsidR="00522E03" w:rsidRPr="00522E03" w:rsidRDefault="00522E03" w:rsidP="00522E03">
      <w:pPr>
        <w:jc w:val="both"/>
        <w:rPr>
          <w:sz w:val="28"/>
          <w:szCs w:val="28"/>
        </w:rPr>
      </w:pPr>
      <w:r w:rsidRPr="00522E03">
        <w:rPr>
          <w:b/>
          <w:sz w:val="28"/>
          <w:szCs w:val="28"/>
        </w:rPr>
        <w:t xml:space="preserve">415. </w:t>
      </w:r>
      <w:r w:rsidRPr="00522E03">
        <w:rPr>
          <w:sz w:val="28"/>
          <w:szCs w:val="28"/>
        </w:rPr>
        <w:t>Odgovor je pod A:</w:t>
      </w:r>
    </w:p>
    <w:p w14:paraId="4B39766E" w14:textId="3082D1FA" w:rsidR="00522E03" w:rsidRPr="00522E03" w:rsidRDefault="00522E03" w:rsidP="00522E03">
      <w:pPr>
        <w:jc w:val="both"/>
        <w:rPr>
          <w:sz w:val="28"/>
          <w:szCs w:val="28"/>
          <w:u w:val="single"/>
        </w:rPr>
      </w:pPr>
      <w:r w:rsidRPr="00522E03">
        <w:rPr>
          <w:sz w:val="28"/>
          <w:szCs w:val="28"/>
          <w:u w:val="single"/>
        </w:rPr>
        <w:t xml:space="preserve">Ribolov bakalara u Novoj Engleskoj je opao bez oporavka zbog više ribarskih kompanija koje </w:t>
      </w:r>
      <w:r w:rsidR="000A0559">
        <w:rPr>
          <w:sz w:val="28"/>
          <w:szCs w:val="28"/>
          <w:u w:val="single"/>
        </w:rPr>
        <w:t>su prekom</w:t>
      </w:r>
      <w:r w:rsidRPr="00522E03">
        <w:rPr>
          <w:sz w:val="28"/>
          <w:szCs w:val="28"/>
          <w:u w:val="single"/>
        </w:rPr>
        <w:t>erno pecale kako bi maksimizirale svoj pojedinačni profit.</w:t>
      </w:r>
    </w:p>
    <w:p w14:paraId="768143AF" w14:textId="77777777" w:rsidR="00522E03" w:rsidRPr="00522E03" w:rsidRDefault="00522E03" w:rsidP="00522E03">
      <w:pPr>
        <w:jc w:val="both"/>
        <w:rPr>
          <w:sz w:val="28"/>
          <w:szCs w:val="28"/>
          <w:u w:val="single"/>
        </w:rPr>
      </w:pPr>
    </w:p>
    <w:p w14:paraId="580E75BA" w14:textId="59D95933" w:rsidR="00522E03" w:rsidRDefault="00522E03" w:rsidP="00522E03">
      <w:pPr>
        <w:jc w:val="both"/>
        <w:rPr>
          <w:b/>
          <w:i/>
          <w:sz w:val="28"/>
          <w:szCs w:val="28"/>
        </w:rPr>
      </w:pPr>
      <w:r w:rsidRPr="00522E03">
        <w:rPr>
          <w:b/>
          <w:i/>
          <w:sz w:val="28"/>
          <w:szCs w:val="28"/>
        </w:rPr>
        <w:t>Objašnjenje:</w:t>
      </w:r>
    </w:p>
    <w:p w14:paraId="3DC742CD" w14:textId="3FF29A1B" w:rsidR="00522E03" w:rsidRPr="00522E03" w:rsidRDefault="00522E03" w:rsidP="00522E03">
      <w:pPr>
        <w:jc w:val="both"/>
        <w:rPr>
          <w:sz w:val="28"/>
          <w:szCs w:val="28"/>
        </w:rPr>
      </w:pPr>
      <w:r w:rsidRPr="00522E03">
        <w:rPr>
          <w:sz w:val="28"/>
          <w:szCs w:val="28"/>
        </w:rPr>
        <w:t>Tragedija opšteg naroda po definiciji je kada pojedinci deluju u sopstvenom interesu prema zajedničkom resursu (riba, drvo, bivoli, itd.) što, kada to čine svi, nije u najboljem interesu očuvanja. Rezultat je maksimiziran kratkoročni profit za sve strane, ali i iscrpljivanje resursa.</w:t>
      </w:r>
    </w:p>
    <w:p w14:paraId="205A9156" w14:textId="39C25A87" w:rsidR="00522E03" w:rsidRDefault="00522E03" w:rsidP="00522E03">
      <w:pPr>
        <w:jc w:val="both"/>
        <w:rPr>
          <w:sz w:val="28"/>
          <w:szCs w:val="28"/>
        </w:rPr>
      </w:pPr>
      <w:r w:rsidRPr="00522E03">
        <w:rPr>
          <w:sz w:val="28"/>
          <w:szCs w:val="28"/>
        </w:rPr>
        <w:t>Pad ribolova bakalara u Novoj Engleskoj nastao je zbog toga što su mnogi pojedinci lovili za svoj lični profit bez obzira na kolektivni uticaj na riblju populaciju, a rezultat je bio pad populacije koji se tek treba oporaviti.</w:t>
      </w:r>
    </w:p>
    <w:p w14:paraId="7017BF50" w14:textId="77777777" w:rsidR="00E06CAF" w:rsidRPr="00522E03" w:rsidRDefault="00E06CAF" w:rsidP="00522E03">
      <w:pPr>
        <w:jc w:val="both"/>
        <w:rPr>
          <w:sz w:val="28"/>
          <w:szCs w:val="28"/>
        </w:rPr>
      </w:pPr>
    </w:p>
    <w:p w14:paraId="4D864212" w14:textId="77777777" w:rsidR="00522E03" w:rsidRPr="00522E03" w:rsidRDefault="00522E03" w:rsidP="00522E03">
      <w:pPr>
        <w:jc w:val="both"/>
        <w:rPr>
          <w:sz w:val="28"/>
          <w:szCs w:val="28"/>
        </w:rPr>
      </w:pPr>
    </w:p>
    <w:p w14:paraId="32A17E5D" w14:textId="77777777" w:rsidR="00522E03" w:rsidRPr="00522E03" w:rsidRDefault="00522E03" w:rsidP="00522E03">
      <w:pPr>
        <w:jc w:val="both"/>
        <w:rPr>
          <w:sz w:val="28"/>
          <w:szCs w:val="28"/>
          <w:lang w:val="de-AT"/>
        </w:rPr>
      </w:pPr>
      <w:r w:rsidRPr="00522E03">
        <w:rPr>
          <w:b/>
          <w:sz w:val="28"/>
          <w:szCs w:val="28"/>
        </w:rPr>
        <w:t xml:space="preserve">416. </w:t>
      </w:r>
      <w:r w:rsidRPr="00522E03">
        <w:rPr>
          <w:sz w:val="28"/>
          <w:szCs w:val="28"/>
          <w:lang w:val="de-AT"/>
        </w:rPr>
        <w:t xml:space="preserve">Odgovor je pod D: </w:t>
      </w:r>
      <w:r w:rsidRPr="00522E03">
        <w:rPr>
          <w:sz w:val="28"/>
          <w:szCs w:val="28"/>
          <w:u w:val="single"/>
          <w:lang w:val="de-AT"/>
        </w:rPr>
        <w:t>Čisti fosfat je previše reaktivan da bi bio stabilan u prirodnom okruženju</w:t>
      </w:r>
    </w:p>
    <w:p w14:paraId="787976BF" w14:textId="77777777" w:rsidR="00522E03" w:rsidRPr="00522E03" w:rsidRDefault="00522E03" w:rsidP="00522E03">
      <w:pPr>
        <w:jc w:val="both"/>
        <w:rPr>
          <w:sz w:val="28"/>
          <w:szCs w:val="28"/>
          <w:lang w:val="de-AT"/>
        </w:rPr>
      </w:pPr>
    </w:p>
    <w:p w14:paraId="66CD69BB" w14:textId="04CB05C9" w:rsidR="00522E03" w:rsidRDefault="00522E03" w:rsidP="00522E03">
      <w:pPr>
        <w:jc w:val="both"/>
        <w:rPr>
          <w:b/>
          <w:i/>
          <w:sz w:val="28"/>
          <w:szCs w:val="28"/>
          <w:lang w:val="de-AT"/>
        </w:rPr>
      </w:pPr>
      <w:r w:rsidRPr="00522E03">
        <w:rPr>
          <w:b/>
          <w:i/>
          <w:sz w:val="28"/>
          <w:szCs w:val="28"/>
          <w:lang w:val="de-AT"/>
        </w:rPr>
        <w:t>Objašnjenje:</w:t>
      </w:r>
    </w:p>
    <w:p w14:paraId="715E1DF2" w14:textId="5412E6AF" w:rsidR="00522E03" w:rsidRPr="00522E03" w:rsidRDefault="00522E03" w:rsidP="00522E03">
      <w:pPr>
        <w:jc w:val="both"/>
        <w:rPr>
          <w:sz w:val="28"/>
          <w:szCs w:val="28"/>
          <w:lang w:val="de-AT"/>
        </w:rPr>
      </w:pPr>
      <w:r w:rsidRPr="00522E03">
        <w:rPr>
          <w:sz w:val="28"/>
          <w:szCs w:val="28"/>
          <w:lang w:val="de-AT"/>
        </w:rPr>
        <w:t>Čisti fosfor se ne može naći u prirodi zbog njegove reaktivne prirode. Može se prečistiti i izolovati u laboratorijama, ali generalno, fosfor se može naći u prašku za pecivo, zemljištu, vatrometu, a često je i komponenta minerala.</w:t>
      </w:r>
    </w:p>
    <w:p w14:paraId="42AFC626" w14:textId="77777777" w:rsidR="00522E03" w:rsidRPr="00522E03" w:rsidRDefault="00522E03" w:rsidP="00522E03">
      <w:pPr>
        <w:jc w:val="both"/>
        <w:rPr>
          <w:sz w:val="28"/>
          <w:szCs w:val="28"/>
          <w:lang w:val="de-AT"/>
        </w:rPr>
      </w:pPr>
    </w:p>
    <w:p w14:paraId="6C5175BF" w14:textId="77777777" w:rsidR="00522E03" w:rsidRPr="00522E03" w:rsidRDefault="00522E03" w:rsidP="00522E03">
      <w:pPr>
        <w:jc w:val="both"/>
        <w:rPr>
          <w:sz w:val="28"/>
          <w:szCs w:val="28"/>
          <w:lang w:val="de-AT"/>
        </w:rPr>
      </w:pPr>
      <w:r w:rsidRPr="00522E03">
        <w:rPr>
          <w:b/>
          <w:sz w:val="28"/>
          <w:szCs w:val="28"/>
          <w:lang w:val="de-AT"/>
        </w:rPr>
        <w:t xml:space="preserve">417. </w:t>
      </w:r>
      <w:r w:rsidRPr="00522E03">
        <w:rPr>
          <w:sz w:val="28"/>
          <w:szCs w:val="28"/>
          <w:lang w:val="de-AT"/>
        </w:rPr>
        <w:t xml:space="preserve">Odgovor je pod C: </w:t>
      </w:r>
      <w:r w:rsidRPr="00522E03">
        <w:rPr>
          <w:sz w:val="28"/>
          <w:szCs w:val="28"/>
          <w:u w:val="single"/>
          <w:lang w:val="de-AT"/>
        </w:rPr>
        <w:t>Regulatorne usluge</w:t>
      </w:r>
    </w:p>
    <w:p w14:paraId="0C1F0757" w14:textId="77777777" w:rsidR="00522E03" w:rsidRPr="00522E03" w:rsidRDefault="00522E03" w:rsidP="00522E03">
      <w:pPr>
        <w:jc w:val="both"/>
        <w:rPr>
          <w:sz w:val="28"/>
          <w:szCs w:val="28"/>
          <w:lang w:val="de-AT"/>
        </w:rPr>
      </w:pPr>
    </w:p>
    <w:p w14:paraId="1D695E43" w14:textId="77777777" w:rsidR="00522E03" w:rsidRPr="00522E03" w:rsidRDefault="00522E03" w:rsidP="00522E03">
      <w:pPr>
        <w:jc w:val="both"/>
        <w:rPr>
          <w:b/>
          <w:i/>
          <w:sz w:val="28"/>
          <w:szCs w:val="28"/>
          <w:lang w:val="de-AT"/>
        </w:rPr>
      </w:pPr>
      <w:r w:rsidRPr="00522E03">
        <w:rPr>
          <w:b/>
          <w:i/>
          <w:sz w:val="28"/>
          <w:szCs w:val="28"/>
          <w:lang w:val="de-AT"/>
        </w:rPr>
        <w:t>Objašnjenje:</w:t>
      </w:r>
    </w:p>
    <w:p w14:paraId="6E51F905" w14:textId="77777777" w:rsidR="00522E03" w:rsidRPr="00522E03" w:rsidRDefault="00522E03" w:rsidP="00522E03">
      <w:pPr>
        <w:jc w:val="both"/>
        <w:rPr>
          <w:sz w:val="28"/>
          <w:szCs w:val="28"/>
          <w:lang w:val="de-AT"/>
        </w:rPr>
      </w:pPr>
      <w:r w:rsidRPr="00522E03">
        <w:rPr>
          <w:sz w:val="28"/>
          <w:szCs w:val="28"/>
          <w:lang w:val="de-AT"/>
        </w:rPr>
        <w:t>Regulatorna usluga je svaka usluga koja minimizira negativne uticaje na ljude (npr. kontrola poplava) ili olakšava ljudsku proizvodnju (npr. pčele koje oprašuju useve).</w:t>
      </w:r>
    </w:p>
    <w:p w14:paraId="59CB15FF" w14:textId="77777777" w:rsidR="00522E03" w:rsidRPr="00522E03" w:rsidRDefault="00522E03" w:rsidP="00522E03">
      <w:pPr>
        <w:jc w:val="both"/>
        <w:rPr>
          <w:sz w:val="28"/>
          <w:szCs w:val="28"/>
          <w:lang w:val="de-AT"/>
        </w:rPr>
      </w:pPr>
    </w:p>
    <w:p w14:paraId="5F17C81A" w14:textId="77777777" w:rsidR="00522E03" w:rsidRPr="00522E03" w:rsidRDefault="00522E03" w:rsidP="00522E03">
      <w:pPr>
        <w:jc w:val="both"/>
        <w:rPr>
          <w:sz w:val="28"/>
          <w:szCs w:val="28"/>
          <w:lang w:val="de-AT"/>
        </w:rPr>
      </w:pPr>
      <w:r w:rsidRPr="00522E03">
        <w:rPr>
          <w:b/>
          <w:sz w:val="28"/>
          <w:szCs w:val="28"/>
          <w:lang w:val="de-AT"/>
        </w:rPr>
        <w:t>418</w:t>
      </w:r>
      <w:r w:rsidRPr="00522E03">
        <w:rPr>
          <w:sz w:val="28"/>
          <w:szCs w:val="28"/>
          <w:lang w:val="de-AT"/>
        </w:rPr>
        <w:t xml:space="preserve">. Odgovor je pod B: </w:t>
      </w:r>
      <w:r w:rsidRPr="00522E03">
        <w:rPr>
          <w:sz w:val="28"/>
          <w:szCs w:val="28"/>
          <w:u w:val="single"/>
          <w:lang w:val="de-AT"/>
        </w:rPr>
        <w:t>80%</w:t>
      </w:r>
    </w:p>
    <w:p w14:paraId="2E647FF0" w14:textId="77777777" w:rsidR="00522E03" w:rsidRPr="00522E03" w:rsidRDefault="00522E03" w:rsidP="00522E03">
      <w:pPr>
        <w:jc w:val="both"/>
        <w:rPr>
          <w:sz w:val="28"/>
          <w:szCs w:val="28"/>
          <w:lang w:val="de-AT"/>
        </w:rPr>
      </w:pPr>
    </w:p>
    <w:p w14:paraId="608CE2A4" w14:textId="14534DC4" w:rsidR="00522E03" w:rsidRDefault="00522E03" w:rsidP="00522E03">
      <w:pPr>
        <w:jc w:val="both"/>
        <w:rPr>
          <w:b/>
          <w:i/>
          <w:sz w:val="28"/>
          <w:szCs w:val="28"/>
          <w:lang w:val="de-AT"/>
        </w:rPr>
      </w:pPr>
      <w:r w:rsidRPr="00522E03">
        <w:rPr>
          <w:b/>
          <w:i/>
          <w:sz w:val="28"/>
          <w:szCs w:val="28"/>
          <w:lang w:val="de-AT"/>
        </w:rPr>
        <w:t>Objašnjenje:</w:t>
      </w:r>
    </w:p>
    <w:p w14:paraId="17DFA039" w14:textId="69B9E036" w:rsidR="00522E03" w:rsidRPr="00522E03" w:rsidRDefault="00522E03" w:rsidP="00522E03">
      <w:pPr>
        <w:jc w:val="both"/>
        <w:rPr>
          <w:sz w:val="28"/>
          <w:szCs w:val="28"/>
          <w:lang w:val="de-AT"/>
        </w:rPr>
      </w:pPr>
      <w:r w:rsidRPr="00522E03">
        <w:rPr>
          <w:sz w:val="28"/>
          <w:szCs w:val="28"/>
          <w:lang w:val="de-AT"/>
        </w:rPr>
        <w:t>U 2015. godini, 80% ribarstva širom sveta ili se lovi punim kapacitetom ili se prekomerno eksploatiše. Ovaj obrazac će dugoročno smanjiti održivi lov ribe i predstavlja ozbiljnu pretnju za budućnost okeanskih ekosistema i ribarske industrije.</w:t>
      </w:r>
    </w:p>
    <w:p w14:paraId="79125ABC" w14:textId="77777777" w:rsidR="00522E03" w:rsidRPr="00522E03" w:rsidRDefault="00522E03" w:rsidP="00522E03">
      <w:pPr>
        <w:jc w:val="both"/>
        <w:rPr>
          <w:sz w:val="28"/>
          <w:szCs w:val="28"/>
          <w:lang w:val="de-AT"/>
        </w:rPr>
      </w:pPr>
    </w:p>
    <w:p w14:paraId="502FC8B2" w14:textId="77777777" w:rsidR="00522E03" w:rsidRPr="00522E03" w:rsidRDefault="00522E03" w:rsidP="00522E03">
      <w:pPr>
        <w:jc w:val="both"/>
        <w:rPr>
          <w:sz w:val="28"/>
          <w:szCs w:val="28"/>
        </w:rPr>
      </w:pPr>
      <w:r w:rsidRPr="00522E03">
        <w:rPr>
          <w:b/>
          <w:sz w:val="28"/>
          <w:szCs w:val="28"/>
          <w:lang w:val="de-AT"/>
        </w:rPr>
        <w:t xml:space="preserve">419. </w:t>
      </w:r>
      <w:r w:rsidRPr="00522E03">
        <w:rPr>
          <w:sz w:val="28"/>
          <w:szCs w:val="28"/>
        </w:rPr>
        <w:t xml:space="preserve">Odgovor je pod E: </w:t>
      </w:r>
      <w:r w:rsidRPr="00522E03">
        <w:rPr>
          <w:sz w:val="28"/>
          <w:szCs w:val="28"/>
          <w:u w:val="single"/>
        </w:rPr>
        <w:t>Prekomerni izlov populacija obalnih haringa i sardine</w:t>
      </w:r>
    </w:p>
    <w:p w14:paraId="54332BCE" w14:textId="77777777" w:rsidR="00522E03" w:rsidRPr="00522E03" w:rsidRDefault="00522E03" w:rsidP="00522E03">
      <w:pPr>
        <w:jc w:val="both"/>
        <w:rPr>
          <w:sz w:val="28"/>
          <w:szCs w:val="28"/>
        </w:rPr>
      </w:pPr>
    </w:p>
    <w:p w14:paraId="4A246131" w14:textId="6CC19F7C" w:rsidR="00522E03" w:rsidRDefault="00522E03" w:rsidP="00522E03">
      <w:pPr>
        <w:jc w:val="both"/>
        <w:rPr>
          <w:b/>
          <w:i/>
          <w:sz w:val="28"/>
          <w:szCs w:val="28"/>
        </w:rPr>
      </w:pPr>
      <w:r w:rsidRPr="00522E03">
        <w:rPr>
          <w:b/>
          <w:i/>
          <w:sz w:val="28"/>
          <w:szCs w:val="28"/>
        </w:rPr>
        <w:t>Objašnjenje:</w:t>
      </w:r>
    </w:p>
    <w:p w14:paraId="70B16918" w14:textId="3623E888" w:rsidR="00522E03" w:rsidRPr="00522E03" w:rsidRDefault="00522E03" w:rsidP="00522E03">
      <w:pPr>
        <w:jc w:val="both"/>
        <w:rPr>
          <w:sz w:val="28"/>
          <w:szCs w:val="28"/>
        </w:rPr>
      </w:pPr>
      <w:r w:rsidRPr="00522E03">
        <w:rPr>
          <w:sz w:val="28"/>
          <w:szCs w:val="28"/>
        </w:rPr>
        <w:t>Haringe i sardine su vrste niskog trofičkog nivoa koje uglavnom konzumiraju fitoplankton. Sa smanjenom lokalnom populacijom haringe i sardine, cvetanje fitoplanktona je verovatan ishod. Ajkule i tunjevina jedu vrste više na trofičkom nivou, naime ribe poput haringe ili sardine. Kitovi jedu kril i fitoplankton, ali su obično na moru i migriraju. Od navedenih primera, haringe i sardine imaju najznačajniji uticaj na populacije fitoplanktona.</w:t>
      </w:r>
    </w:p>
    <w:p w14:paraId="6119A4D2" w14:textId="77777777" w:rsidR="00522E03" w:rsidRPr="00522E03" w:rsidRDefault="00522E03" w:rsidP="00522E03">
      <w:pPr>
        <w:jc w:val="both"/>
        <w:rPr>
          <w:sz w:val="28"/>
          <w:szCs w:val="28"/>
        </w:rPr>
      </w:pPr>
    </w:p>
    <w:p w14:paraId="153155CD" w14:textId="018F1637" w:rsidR="00522E03" w:rsidRPr="002F7062" w:rsidRDefault="00522E03" w:rsidP="00522E03">
      <w:pPr>
        <w:jc w:val="both"/>
        <w:rPr>
          <w:sz w:val="28"/>
          <w:szCs w:val="28"/>
          <w:lang w:val="fr-FR"/>
        </w:rPr>
      </w:pPr>
      <w:r w:rsidRPr="00522E03">
        <w:rPr>
          <w:b/>
          <w:sz w:val="28"/>
          <w:szCs w:val="28"/>
        </w:rPr>
        <w:t xml:space="preserve">420. </w:t>
      </w:r>
      <w:r w:rsidRPr="00522E03">
        <w:rPr>
          <w:sz w:val="28"/>
          <w:szCs w:val="28"/>
          <w:lang w:val="fr-FR"/>
        </w:rPr>
        <w:t xml:space="preserve">Odgovor  je pod A: </w:t>
      </w:r>
      <w:r w:rsidRPr="00522E03">
        <w:rPr>
          <w:sz w:val="28"/>
          <w:szCs w:val="28"/>
          <w:u w:val="single"/>
          <w:lang w:val="fr-FR"/>
        </w:rPr>
        <w:t>Mnogo otpada se proizvodi</w:t>
      </w:r>
    </w:p>
    <w:p w14:paraId="20B55D49" w14:textId="77777777" w:rsidR="00522E03" w:rsidRPr="00522E03" w:rsidRDefault="00522E03" w:rsidP="00522E03">
      <w:pPr>
        <w:jc w:val="both"/>
        <w:rPr>
          <w:sz w:val="28"/>
          <w:szCs w:val="28"/>
          <w:lang w:val="fr-FR"/>
        </w:rPr>
      </w:pPr>
    </w:p>
    <w:p w14:paraId="68C87BC1" w14:textId="77777777" w:rsidR="00522E03" w:rsidRPr="00522E03" w:rsidRDefault="00522E03" w:rsidP="00522E03">
      <w:pPr>
        <w:jc w:val="both"/>
        <w:rPr>
          <w:b/>
          <w:i/>
          <w:sz w:val="28"/>
          <w:szCs w:val="28"/>
          <w:lang w:val="fr-FR"/>
        </w:rPr>
      </w:pPr>
      <w:r w:rsidRPr="00522E03">
        <w:rPr>
          <w:b/>
          <w:i/>
          <w:sz w:val="28"/>
          <w:szCs w:val="28"/>
          <w:lang w:val="fr-FR"/>
        </w:rPr>
        <w:t>Objašnjenje:</w:t>
      </w:r>
    </w:p>
    <w:p w14:paraId="6E408AD4" w14:textId="51F01DF0" w:rsidR="00522E03" w:rsidRDefault="00522E03" w:rsidP="00522E03">
      <w:pPr>
        <w:jc w:val="both"/>
        <w:rPr>
          <w:sz w:val="28"/>
          <w:szCs w:val="28"/>
          <w:lang w:val="fr-FR"/>
        </w:rPr>
      </w:pPr>
      <w:r w:rsidRPr="00522E03">
        <w:rPr>
          <w:sz w:val="28"/>
          <w:szCs w:val="28"/>
          <w:lang w:val="fr-FR"/>
        </w:rPr>
        <w:t>Uzgoj ribe se smatra alternativom divljoj ribi i smatra se da daje šansu divljim populacijama da se oporave, kako u komercijalnim vrstama tako i u vrstama usputnog ulova, kao i da se divlji okean oporavi od štete koju nanese ribolovna oprema. Međutim, ribnjaci proizvode veliku količinu otpada i štete staništima tamo gde se nalaze.</w:t>
      </w:r>
    </w:p>
    <w:p w14:paraId="3D1AE08D" w14:textId="61A128EA" w:rsidR="00522E03" w:rsidRPr="00522E03" w:rsidRDefault="00522E03" w:rsidP="00522E03">
      <w:pPr>
        <w:jc w:val="both"/>
        <w:rPr>
          <w:sz w:val="28"/>
          <w:szCs w:val="28"/>
          <w:lang w:val="fr-FR"/>
        </w:rPr>
      </w:pPr>
    </w:p>
    <w:p w14:paraId="4B254CAD" w14:textId="77777777" w:rsidR="00522E03" w:rsidRPr="00522E03" w:rsidRDefault="00522E03" w:rsidP="00522E03">
      <w:pPr>
        <w:jc w:val="both"/>
        <w:rPr>
          <w:sz w:val="28"/>
          <w:szCs w:val="28"/>
          <w:lang w:val="fr-FR"/>
        </w:rPr>
      </w:pPr>
      <w:r w:rsidRPr="00522E03">
        <w:rPr>
          <w:b/>
          <w:sz w:val="28"/>
          <w:szCs w:val="28"/>
          <w:lang w:val="fr-FR"/>
        </w:rPr>
        <w:t xml:space="preserve">421. </w:t>
      </w:r>
      <w:r w:rsidRPr="00522E03">
        <w:rPr>
          <w:sz w:val="28"/>
          <w:szCs w:val="28"/>
          <w:lang w:val="fr-FR"/>
        </w:rPr>
        <w:t xml:space="preserve">Odgovor je pod A: </w:t>
      </w:r>
      <w:r w:rsidRPr="00522E03">
        <w:rPr>
          <w:sz w:val="28"/>
          <w:szCs w:val="28"/>
          <w:u w:val="single"/>
          <w:lang w:val="fr-FR"/>
        </w:rPr>
        <w:t>Sečenje semena</w:t>
      </w:r>
    </w:p>
    <w:p w14:paraId="70FB5F50" w14:textId="77777777" w:rsidR="00522E03" w:rsidRPr="00522E03" w:rsidRDefault="00522E03" w:rsidP="00522E03">
      <w:pPr>
        <w:jc w:val="both"/>
        <w:rPr>
          <w:sz w:val="28"/>
          <w:szCs w:val="28"/>
          <w:lang w:val="fr-FR"/>
        </w:rPr>
      </w:pPr>
    </w:p>
    <w:p w14:paraId="7684716D" w14:textId="184F5DA3" w:rsidR="00522E03" w:rsidRDefault="00522E03" w:rsidP="00522E03">
      <w:pPr>
        <w:jc w:val="both"/>
        <w:rPr>
          <w:b/>
          <w:i/>
          <w:sz w:val="28"/>
          <w:szCs w:val="28"/>
          <w:lang w:val="fr-FR"/>
        </w:rPr>
      </w:pPr>
      <w:r w:rsidRPr="00522E03">
        <w:rPr>
          <w:b/>
          <w:i/>
          <w:sz w:val="28"/>
          <w:szCs w:val="28"/>
          <w:lang w:val="fr-FR"/>
        </w:rPr>
        <w:t>Objašnjenje:</w:t>
      </w:r>
    </w:p>
    <w:p w14:paraId="52005C0E" w14:textId="0131A87B" w:rsidR="00522E03" w:rsidRPr="00522E03" w:rsidRDefault="00522E03" w:rsidP="00522E03">
      <w:pPr>
        <w:jc w:val="both"/>
        <w:rPr>
          <w:sz w:val="28"/>
          <w:szCs w:val="28"/>
          <w:lang w:val="fr-FR"/>
        </w:rPr>
      </w:pPr>
      <w:r w:rsidRPr="00522E03">
        <w:rPr>
          <w:sz w:val="28"/>
          <w:szCs w:val="28"/>
          <w:lang w:val="fr-FR"/>
        </w:rPr>
        <w:t xml:space="preserve">Sečenje semenskog drveta najbolje odgovara ovoj definiciji jer se većina stabala u ovoj metodi žetve iskrči, ali nekoliko zrelih stabala je ostavljeno neposečeno kako bi se obezbedilo seme za rast budućih sastojina. Čista seča je kada se cela sastojina poseče za berbu. Seča jednog stabla je berba odabranih zrelih stabala. </w:t>
      </w:r>
    </w:p>
    <w:p w14:paraId="72D86FDB" w14:textId="77777777" w:rsidR="00522E03" w:rsidRPr="00522E03" w:rsidRDefault="00522E03" w:rsidP="00522E03">
      <w:pPr>
        <w:jc w:val="both"/>
        <w:rPr>
          <w:sz w:val="28"/>
          <w:szCs w:val="28"/>
          <w:lang w:val="fr-FR"/>
        </w:rPr>
      </w:pPr>
    </w:p>
    <w:p w14:paraId="74481E8A" w14:textId="77777777" w:rsidR="00522E03" w:rsidRPr="00522E03" w:rsidRDefault="00522E03" w:rsidP="00522E03">
      <w:pPr>
        <w:jc w:val="both"/>
        <w:rPr>
          <w:sz w:val="28"/>
          <w:szCs w:val="28"/>
          <w:lang w:val="fr-FR"/>
        </w:rPr>
      </w:pPr>
      <w:r w:rsidRPr="00522E03">
        <w:rPr>
          <w:b/>
          <w:sz w:val="28"/>
          <w:szCs w:val="28"/>
          <w:lang w:val="fr-FR"/>
        </w:rPr>
        <w:t xml:space="preserve">422. </w:t>
      </w:r>
      <w:r w:rsidRPr="00522E03">
        <w:rPr>
          <w:sz w:val="28"/>
          <w:szCs w:val="28"/>
          <w:lang w:val="fr-FR"/>
        </w:rPr>
        <w:t xml:space="preserve">Odgovor je pod E: </w:t>
      </w:r>
      <w:r w:rsidRPr="00522E03">
        <w:rPr>
          <w:sz w:val="28"/>
          <w:szCs w:val="28"/>
          <w:u w:val="single"/>
          <w:lang w:val="fr-FR"/>
        </w:rPr>
        <w:t>Sečenje formiranjem štita</w:t>
      </w:r>
    </w:p>
    <w:p w14:paraId="0DC88940" w14:textId="77777777" w:rsidR="00522E03" w:rsidRPr="00522E03" w:rsidRDefault="00522E03" w:rsidP="00522E03">
      <w:pPr>
        <w:jc w:val="both"/>
        <w:rPr>
          <w:sz w:val="28"/>
          <w:szCs w:val="28"/>
          <w:lang w:val="fr-FR"/>
        </w:rPr>
      </w:pPr>
    </w:p>
    <w:p w14:paraId="61460C21" w14:textId="551220EA" w:rsidR="00522E03" w:rsidRDefault="00522E03" w:rsidP="00522E03">
      <w:pPr>
        <w:jc w:val="both"/>
        <w:rPr>
          <w:b/>
          <w:i/>
          <w:sz w:val="28"/>
          <w:szCs w:val="28"/>
          <w:lang w:val="fr-FR"/>
        </w:rPr>
      </w:pPr>
      <w:r w:rsidRPr="00522E03">
        <w:rPr>
          <w:b/>
          <w:i/>
          <w:sz w:val="28"/>
          <w:szCs w:val="28"/>
          <w:lang w:val="fr-FR"/>
        </w:rPr>
        <w:t>Objašnjenje:</w:t>
      </w:r>
    </w:p>
    <w:p w14:paraId="574C2A73" w14:textId="3ECCF643" w:rsidR="00522E03" w:rsidRPr="00522E03" w:rsidRDefault="00522E03" w:rsidP="00522E03">
      <w:pPr>
        <w:jc w:val="both"/>
        <w:rPr>
          <w:sz w:val="28"/>
          <w:szCs w:val="28"/>
          <w:lang w:val="fr-FR"/>
        </w:rPr>
      </w:pPr>
      <w:r w:rsidRPr="00522E03">
        <w:rPr>
          <w:sz w:val="28"/>
          <w:szCs w:val="28"/>
          <w:lang w:val="fr-FR"/>
        </w:rPr>
        <w:t>Čista seča dovodi ekosistem u opasnost od erozije zemljišta i iscrpljuje resurse, dok bi sečenje jednog stabla donelo mali profit, a guste sastojine bi mogle da ograniče rast mladica netolerantnih na senku. Semensko drvo ostavlja premalo spororastućih hrastova da bi raspršilo seme, a sečenje grupnim odabirom nije optimalno za drvo čije mladice rastu tačno tamo gde žir pada sa drveta. Seča formiranjem štita od starijeg drveta proređuje šumu, omogućavajući da rastu mlađa stabla koja vole sunce i koja se nalaze ispod. Ova metoda je često poželjna za sporo rastuće tvrdo drvo i ograničava eroziju zemljišta dok maksimizira prinos.</w:t>
      </w:r>
    </w:p>
    <w:p w14:paraId="20055D2A" w14:textId="77777777" w:rsidR="00522E03" w:rsidRPr="00522E03" w:rsidRDefault="00522E03" w:rsidP="00522E03">
      <w:pPr>
        <w:jc w:val="both"/>
        <w:rPr>
          <w:sz w:val="28"/>
          <w:szCs w:val="28"/>
          <w:lang w:val="fr-FR"/>
        </w:rPr>
      </w:pPr>
    </w:p>
    <w:p w14:paraId="08D3D081" w14:textId="77777777" w:rsidR="00522E03" w:rsidRPr="00522E03" w:rsidRDefault="00522E03" w:rsidP="00522E03">
      <w:pPr>
        <w:jc w:val="both"/>
        <w:rPr>
          <w:sz w:val="28"/>
          <w:szCs w:val="28"/>
          <w:lang w:val="fr-FR"/>
        </w:rPr>
      </w:pPr>
      <w:r w:rsidRPr="00522E03">
        <w:rPr>
          <w:b/>
          <w:sz w:val="28"/>
          <w:szCs w:val="28"/>
          <w:lang w:val="fr-FR"/>
        </w:rPr>
        <w:t xml:space="preserve">423. </w:t>
      </w:r>
      <w:r w:rsidRPr="00522E03">
        <w:rPr>
          <w:sz w:val="28"/>
          <w:szCs w:val="28"/>
          <w:lang w:val="fr-FR"/>
        </w:rPr>
        <w:t xml:space="preserve">Odgovor je pod A: </w:t>
      </w:r>
      <w:r w:rsidRPr="00522E03">
        <w:rPr>
          <w:sz w:val="28"/>
          <w:szCs w:val="28"/>
          <w:u w:val="single"/>
          <w:lang w:val="fr-FR"/>
        </w:rPr>
        <w:t>Utvrđene količine mineralnog resursa koje se mogu ekonomski povratiti</w:t>
      </w:r>
    </w:p>
    <w:p w14:paraId="40F299D6" w14:textId="77777777" w:rsidR="00522E03" w:rsidRPr="00522E03" w:rsidRDefault="00522E03" w:rsidP="00522E03">
      <w:pPr>
        <w:jc w:val="both"/>
        <w:rPr>
          <w:sz w:val="28"/>
          <w:szCs w:val="28"/>
          <w:lang w:val="fr-FR"/>
        </w:rPr>
      </w:pPr>
    </w:p>
    <w:p w14:paraId="360490B1" w14:textId="4A681CE8" w:rsidR="00522E03" w:rsidRDefault="00522E03" w:rsidP="00522E03">
      <w:pPr>
        <w:jc w:val="both"/>
        <w:rPr>
          <w:b/>
          <w:i/>
          <w:sz w:val="28"/>
          <w:szCs w:val="28"/>
          <w:lang w:val="fr-FR"/>
        </w:rPr>
      </w:pPr>
      <w:r w:rsidRPr="00522E03">
        <w:rPr>
          <w:b/>
          <w:i/>
          <w:sz w:val="28"/>
          <w:szCs w:val="28"/>
          <w:lang w:val="fr-FR"/>
        </w:rPr>
        <w:t>Objašnjenje:</w:t>
      </w:r>
    </w:p>
    <w:p w14:paraId="0799715C" w14:textId="3832F6DC" w:rsidR="00522E03" w:rsidRDefault="00522E03" w:rsidP="00522E03">
      <w:pPr>
        <w:jc w:val="both"/>
        <w:rPr>
          <w:sz w:val="28"/>
          <w:szCs w:val="28"/>
          <w:lang w:val="fr-FR"/>
        </w:rPr>
      </w:pPr>
      <w:r w:rsidRPr="00522E03">
        <w:rPr>
          <w:sz w:val="28"/>
          <w:szCs w:val="28"/>
          <w:lang w:val="fr-FR"/>
        </w:rPr>
        <w:t>„Rezerve“, po definiciji, se odnose na utvrđenu količinu mineralnog resursa koju je ekonomski izvodljivo oporaviti. Ležišta minerala sastoje se od ruda bogatih mineralima koje je lako vaditi, ali postoje i rude lošijeg kvaliteta koje je teže vaditi koje često zaostaju jer ih nije isplativo eksploatisati.</w:t>
      </w:r>
    </w:p>
    <w:p w14:paraId="1635378E" w14:textId="77777777" w:rsidR="009E06C5" w:rsidRPr="00522E03" w:rsidRDefault="009E06C5" w:rsidP="00522E03">
      <w:pPr>
        <w:jc w:val="both"/>
        <w:rPr>
          <w:sz w:val="28"/>
          <w:szCs w:val="28"/>
          <w:lang w:val="fr-FR"/>
        </w:rPr>
      </w:pPr>
    </w:p>
    <w:p w14:paraId="249E821B" w14:textId="77777777" w:rsidR="00522E03" w:rsidRPr="00522E03" w:rsidRDefault="00522E03" w:rsidP="00522E03">
      <w:pPr>
        <w:jc w:val="both"/>
        <w:rPr>
          <w:sz w:val="28"/>
          <w:szCs w:val="28"/>
        </w:rPr>
      </w:pPr>
      <w:r w:rsidRPr="00522E03">
        <w:rPr>
          <w:b/>
          <w:sz w:val="28"/>
          <w:szCs w:val="28"/>
          <w:lang w:val="fr-FR"/>
        </w:rPr>
        <w:t xml:space="preserve">424. </w:t>
      </w:r>
      <w:r w:rsidRPr="00522E03">
        <w:rPr>
          <w:sz w:val="28"/>
          <w:szCs w:val="28"/>
        </w:rPr>
        <w:t xml:space="preserve">Odgovor je pod C: </w:t>
      </w:r>
      <w:r w:rsidRPr="00D9218E">
        <w:rPr>
          <w:sz w:val="28"/>
          <w:szCs w:val="28"/>
          <w:u w:val="single"/>
        </w:rPr>
        <w:t>Strip mining-Iskopavanje traka</w:t>
      </w:r>
    </w:p>
    <w:p w14:paraId="6FF21BAC" w14:textId="77777777" w:rsidR="00522E03" w:rsidRPr="00522E03" w:rsidRDefault="00522E03" w:rsidP="00522E03">
      <w:pPr>
        <w:jc w:val="both"/>
        <w:rPr>
          <w:sz w:val="28"/>
          <w:szCs w:val="28"/>
        </w:rPr>
      </w:pPr>
    </w:p>
    <w:p w14:paraId="361C9BD5" w14:textId="4BC001DE" w:rsidR="00522E03" w:rsidRDefault="00522E03" w:rsidP="00522E03">
      <w:pPr>
        <w:jc w:val="both"/>
        <w:rPr>
          <w:b/>
          <w:i/>
          <w:sz w:val="28"/>
          <w:szCs w:val="28"/>
        </w:rPr>
      </w:pPr>
      <w:r w:rsidRPr="00522E03">
        <w:rPr>
          <w:b/>
          <w:i/>
          <w:sz w:val="28"/>
          <w:szCs w:val="28"/>
        </w:rPr>
        <w:t>Objašnjenje:</w:t>
      </w:r>
    </w:p>
    <w:p w14:paraId="02930815" w14:textId="20FDDA50" w:rsidR="00522E03" w:rsidRPr="00522E03" w:rsidRDefault="00522E03" w:rsidP="00522E03">
      <w:pPr>
        <w:jc w:val="both"/>
        <w:rPr>
          <w:sz w:val="28"/>
          <w:szCs w:val="28"/>
        </w:rPr>
      </w:pPr>
      <w:r w:rsidRPr="00522E03">
        <w:rPr>
          <w:sz w:val="28"/>
          <w:szCs w:val="28"/>
        </w:rPr>
        <w:t>Iskopavanje traka uključuje uklanjanje plitkih traka prljavštine i stena kako bi se otkrile vredne rude. Pošto je ležište relativno plitko u zemlji, a zemljište je relativno ravno, eksploatacija traka bi bila najprikladniji metod.</w:t>
      </w:r>
    </w:p>
    <w:p w14:paraId="5DA9CEF7" w14:textId="77777777" w:rsidR="00522E03" w:rsidRPr="00522E03" w:rsidRDefault="00522E03" w:rsidP="00522E03">
      <w:pPr>
        <w:jc w:val="both"/>
        <w:rPr>
          <w:sz w:val="28"/>
          <w:szCs w:val="28"/>
        </w:rPr>
      </w:pPr>
      <w:r w:rsidRPr="00522E03">
        <w:rPr>
          <w:sz w:val="28"/>
          <w:szCs w:val="28"/>
        </w:rPr>
        <w:t>Konturno rudarenje liči na terase za poljoprivredu na padini, i zaista je praktično samo na nagnutoj topografiji. Uklanjanje vrhova planine je jednako sporno pitanje, s obzirom da se nalazište nalazi na ravnom zemljištu gde nema planina. Podpovršinsko rudarenje bi bilo prikladno kada bi se nalazišta pronašla samo duboko pod zemljom.</w:t>
      </w:r>
    </w:p>
    <w:p w14:paraId="5675C28E" w14:textId="77777777" w:rsidR="00522E03" w:rsidRPr="00522E03" w:rsidRDefault="00522E03" w:rsidP="00522E03">
      <w:pPr>
        <w:jc w:val="both"/>
        <w:rPr>
          <w:sz w:val="28"/>
          <w:szCs w:val="28"/>
        </w:rPr>
      </w:pPr>
    </w:p>
    <w:p w14:paraId="1C3486F0" w14:textId="5732C6D2" w:rsidR="00522E03" w:rsidRDefault="00522E03" w:rsidP="00522E03">
      <w:pPr>
        <w:jc w:val="both"/>
        <w:rPr>
          <w:sz w:val="28"/>
          <w:szCs w:val="28"/>
          <w:u w:val="single"/>
        </w:rPr>
      </w:pPr>
      <w:r w:rsidRPr="00522E03">
        <w:rPr>
          <w:b/>
          <w:sz w:val="28"/>
          <w:szCs w:val="28"/>
        </w:rPr>
        <w:t xml:space="preserve">425. </w:t>
      </w:r>
      <w:r w:rsidR="00D9218E">
        <w:rPr>
          <w:sz w:val="28"/>
          <w:szCs w:val="28"/>
        </w:rPr>
        <w:t xml:space="preserve">Odgovor je pod A:  </w:t>
      </w:r>
      <w:r w:rsidRPr="00522E03">
        <w:rPr>
          <w:sz w:val="28"/>
          <w:szCs w:val="28"/>
          <w:u w:val="single"/>
        </w:rPr>
        <w:t>Energija plime i oseke</w:t>
      </w:r>
    </w:p>
    <w:p w14:paraId="53D3B53D" w14:textId="51D6C3F4" w:rsidR="00E06CAF" w:rsidRPr="00522E03" w:rsidRDefault="00E06CAF" w:rsidP="00522E03">
      <w:pPr>
        <w:jc w:val="both"/>
        <w:rPr>
          <w:sz w:val="28"/>
          <w:szCs w:val="28"/>
        </w:rPr>
      </w:pPr>
    </w:p>
    <w:p w14:paraId="1F1816F2" w14:textId="77777777" w:rsidR="00522E03" w:rsidRPr="00522E03" w:rsidRDefault="00522E03" w:rsidP="00522E03">
      <w:pPr>
        <w:jc w:val="both"/>
        <w:rPr>
          <w:sz w:val="28"/>
          <w:szCs w:val="28"/>
        </w:rPr>
      </w:pPr>
      <w:r w:rsidRPr="00522E03">
        <w:rPr>
          <w:b/>
          <w:sz w:val="28"/>
          <w:szCs w:val="28"/>
        </w:rPr>
        <w:t xml:space="preserve">426. </w:t>
      </w:r>
      <w:r w:rsidRPr="00522E03">
        <w:rPr>
          <w:sz w:val="28"/>
          <w:szCs w:val="28"/>
        </w:rPr>
        <w:t xml:space="preserve">Odgovor je pod C: </w:t>
      </w:r>
      <w:r w:rsidRPr="00522E03">
        <w:rPr>
          <w:sz w:val="28"/>
          <w:szCs w:val="28"/>
          <w:u w:val="single"/>
        </w:rPr>
        <w:t>Brzo isparavanje</w:t>
      </w:r>
    </w:p>
    <w:p w14:paraId="7A34F6BC" w14:textId="77777777" w:rsidR="00522E03" w:rsidRPr="00522E03" w:rsidRDefault="00522E03" w:rsidP="00522E03">
      <w:pPr>
        <w:jc w:val="both"/>
        <w:rPr>
          <w:sz w:val="28"/>
          <w:szCs w:val="28"/>
        </w:rPr>
      </w:pPr>
    </w:p>
    <w:p w14:paraId="5CEA8CAC" w14:textId="77777777" w:rsidR="00522E03" w:rsidRPr="00522E03" w:rsidRDefault="00522E03" w:rsidP="00522E03">
      <w:pPr>
        <w:jc w:val="both"/>
        <w:rPr>
          <w:b/>
          <w:i/>
          <w:sz w:val="28"/>
          <w:szCs w:val="28"/>
        </w:rPr>
      </w:pPr>
      <w:r w:rsidRPr="00522E03">
        <w:rPr>
          <w:b/>
          <w:i/>
          <w:sz w:val="28"/>
          <w:szCs w:val="28"/>
        </w:rPr>
        <w:t>Objašnjenje:</w:t>
      </w:r>
    </w:p>
    <w:p w14:paraId="2D237E6C" w14:textId="6952437D" w:rsidR="00522E03" w:rsidRPr="00522E03" w:rsidRDefault="00522E03" w:rsidP="00522E03">
      <w:pPr>
        <w:jc w:val="both"/>
        <w:rPr>
          <w:sz w:val="28"/>
          <w:szCs w:val="28"/>
        </w:rPr>
      </w:pPr>
      <w:r w:rsidRPr="00522E03">
        <w:rPr>
          <w:sz w:val="28"/>
          <w:szCs w:val="28"/>
        </w:rPr>
        <w:t>Najčešća definicija koja se koristi za „nestabilan“ u medijima bi verovatno bila opasna, a</w:t>
      </w:r>
      <w:r w:rsidR="00D9218E">
        <w:rPr>
          <w:sz w:val="28"/>
          <w:szCs w:val="28"/>
        </w:rPr>
        <w:t>li to nije uvek tačno za naučnu primenu</w:t>
      </w:r>
      <w:r w:rsidRPr="00522E03">
        <w:rPr>
          <w:sz w:val="28"/>
          <w:szCs w:val="28"/>
        </w:rPr>
        <w:t xml:space="preserve">. </w:t>
      </w:r>
    </w:p>
    <w:p w14:paraId="45B5CA34" w14:textId="77777777" w:rsidR="00522E03" w:rsidRPr="00522E03" w:rsidRDefault="00522E03" w:rsidP="00522E03">
      <w:pPr>
        <w:jc w:val="both"/>
        <w:rPr>
          <w:sz w:val="28"/>
          <w:szCs w:val="28"/>
        </w:rPr>
      </w:pPr>
    </w:p>
    <w:p w14:paraId="6A1B05FA" w14:textId="77777777" w:rsidR="00522E03" w:rsidRPr="00522E03" w:rsidRDefault="00522E03" w:rsidP="00522E03">
      <w:pPr>
        <w:jc w:val="both"/>
        <w:rPr>
          <w:sz w:val="28"/>
          <w:szCs w:val="28"/>
        </w:rPr>
      </w:pPr>
      <w:r w:rsidRPr="00522E03">
        <w:rPr>
          <w:b/>
          <w:sz w:val="28"/>
          <w:szCs w:val="28"/>
        </w:rPr>
        <w:t xml:space="preserve">427. </w:t>
      </w:r>
      <w:r w:rsidRPr="00522E03">
        <w:rPr>
          <w:sz w:val="28"/>
          <w:szCs w:val="28"/>
        </w:rPr>
        <w:t>Odgovor je pod D</w:t>
      </w:r>
      <w:r w:rsidRPr="00522E03">
        <w:rPr>
          <w:sz w:val="28"/>
          <w:szCs w:val="28"/>
          <w:u w:val="single"/>
        </w:rPr>
        <w:t xml:space="preserve">: </w:t>
      </w:r>
    </w:p>
    <w:p w14:paraId="29C146E6" w14:textId="77777777" w:rsidR="00522E03" w:rsidRPr="00522E03" w:rsidRDefault="00522E03" w:rsidP="00522E03">
      <w:pPr>
        <w:jc w:val="both"/>
        <w:rPr>
          <w:sz w:val="28"/>
          <w:szCs w:val="28"/>
          <w:u w:val="single"/>
        </w:rPr>
      </w:pPr>
      <w:r w:rsidRPr="00522E03">
        <w:rPr>
          <w:sz w:val="28"/>
          <w:szCs w:val="28"/>
          <w:u w:val="single"/>
        </w:rPr>
        <w:t>CITES (Konvencija o međunarodnoj trgovini ugroženim vrstama divlje faune i flore)</w:t>
      </w:r>
    </w:p>
    <w:p w14:paraId="76C9C1CA" w14:textId="77777777" w:rsidR="00522E03" w:rsidRPr="00522E03" w:rsidRDefault="00522E03" w:rsidP="00522E03">
      <w:pPr>
        <w:jc w:val="both"/>
        <w:rPr>
          <w:sz w:val="28"/>
          <w:szCs w:val="28"/>
          <w:u w:val="single"/>
        </w:rPr>
      </w:pPr>
    </w:p>
    <w:p w14:paraId="351C533A" w14:textId="77777777" w:rsidR="00522E03" w:rsidRPr="00522E03" w:rsidRDefault="00522E03" w:rsidP="00522E03">
      <w:pPr>
        <w:jc w:val="both"/>
        <w:rPr>
          <w:b/>
          <w:i/>
          <w:sz w:val="28"/>
          <w:szCs w:val="28"/>
        </w:rPr>
      </w:pPr>
      <w:r w:rsidRPr="00522E03">
        <w:rPr>
          <w:b/>
          <w:i/>
          <w:sz w:val="28"/>
          <w:szCs w:val="28"/>
        </w:rPr>
        <w:t>Objašnjenje:</w:t>
      </w:r>
    </w:p>
    <w:p w14:paraId="1AB1A0D4" w14:textId="77777777" w:rsidR="00522E03" w:rsidRPr="00522E03" w:rsidRDefault="00522E03" w:rsidP="00522E03">
      <w:pPr>
        <w:jc w:val="both"/>
        <w:rPr>
          <w:sz w:val="28"/>
          <w:szCs w:val="28"/>
        </w:rPr>
      </w:pPr>
      <w:r w:rsidRPr="00522E03">
        <w:rPr>
          <w:sz w:val="28"/>
          <w:szCs w:val="28"/>
        </w:rPr>
        <w:t>CITES (Konvencija o međunarodnoj trgovini ugroženim vrstama divlje faune i flore) je međunarodni ugovor iz 1973. potpisan od strane većine svetskih država koji ograničava i sprečava prodaju i transport ugroženih vrsta. Namera je bila da se osigura da međunarodna trgovina životinjskim i biljnim proizvodima ne izazove brzo opadanje ili izumiranje vrste. Međunarodna isporuka i prodaja slonovače bi bili zabranjeni ovim sporazumom, zbog negativnog uticaja na populaciju afričkih slonova.</w:t>
      </w:r>
    </w:p>
    <w:p w14:paraId="2B73A6CE" w14:textId="77777777" w:rsidR="00522E03" w:rsidRPr="00522E03" w:rsidRDefault="00522E03" w:rsidP="00522E03">
      <w:pPr>
        <w:jc w:val="both"/>
        <w:rPr>
          <w:sz w:val="28"/>
          <w:szCs w:val="28"/>
        </w:rPr>
      </w:pPr>
    </w:p>
    <w:p w14:paraId="0ED2F2BF" w14:textId="77777777" w:rsidR="00522E03" w:rsidRPr="00522E03" w:rsidRDefault="00522E03" w:rsidP="00522E03">
      <w:pPr>
        <w:jc w:val="both"/>
        <w:rPr>
          <w:sz w:val="28"/>
          <w:szCs w:val="28"/>
          <w:lang w:val="de-AT"/>
        </w:rPr>
      </w:pPr>
      <w:r w:rsidRPr="00522E03">
        <w:rPr>
          <w:b/>
          <w:sz w:val="28"/>
          <w:szCs w:val="28"/>
        </w:rPr>
        <w:t xml:space="preserve">428. </w:t>
      </w:r>
      <w:r w:rsidRPr="00522E03">
        <w:rPr>
          <w:sz w:val="28"/>
          <w:szCs w:val="28"/>
          <w:lang w:val="de-AT"/>
        </w:rPr>
        <w:t>Odgovor je pod A:</w:t>
      </w:r>
      <w:r w:rsidRPr="00522E03">
        <w:rPr>
          <w:sz w:val="28"/>
          <w:szCs w:val="28"/>
          <w:u w:val="single"/>
          <w:lang w:val="de-AT"/>
        </w:rPr>
        <w:t xml:space="preserve"> Održivosti</w:t>
      </w:r>
    </w:p>
    <w:p w14:paraId="4DB74EEB" w14:textId="77777777" w:rsidR="00522E03" w:rsidRPr="00522E03" w:rsidRDefault="00522E03" w:rsidP="00522E03">
      <w:pPr>
        <w:jc w:val="both"/>
        <w:rPr>
          <w:sz w:val="28"/>
          <w:szCs w:val="28"/>
          <w:lang w:val="de-AT"/>
        </w:rPr>
      </w:pPr>
    </w:p>
    <w:p w14:paraId="0C5B7CCB" w14:textId="77777777" w:rsidR="00522E03" w:rsidRPr="00522E03" w:rsidRDefault="00522E03" w:rsidP="00522E03">
      <w:pPr>
        <w:jc w:val="both"/>
        <w:rPr>
          <w:b/>
          <w:i/>
          <w:sz w:val="28"/>
          <w:szCs w:val="28"/>
          <w:lang w:val="de-AT"/>
        </w:rPr>
      </w:pPr>
      <w:r w:rsidRPr="00522E03">
        <w:rPr>
          <w:b/>
          <w:i/>
          <w:sz w:val="28"/>
          <w:szCs w:val="28"/>
          <w:lang w:val="de-AT"/>
        </w:rPr>
        <w:t>Objašnjenje:</w:t>
      </w:r>
    </w:p>
    <w:p w14:paraId="2CCF2F0B" w14:textId="04A1FCE4" w:rsidR="00522E03" w:rsidRDefault="00522E03" w:rsidP="00522E03">
      <w:pPr>
        <w:jc w:val="both"/>
        <w:rPr>
          <w:sz w:val="28"/>
          <w:szCs w:val="28"/>
          <w:lang w:val="de-AT"/>
        </w:rPr>
      </w:pPr>
      <w:r w:rsidRPr="00522E03">
        <w:rPr>
          <w:sz w:val="28"/>
          <w:szCs w:val="28"/>
          <w:lang w:val="de-AT"/>
        </w:rPr>
        <w:t>Ova definicija se može primeniti na organizme i ekosisteme, kao i na društva i privrede. Svetski samit o društvenom razvoju 2005. identifikovao je tri stuba održivosti kao ekonomski razvoj, društveni razvoj i zaštitu životne sredine. Cilj održivosti je balansiranje ljudskih potreba (ekonomskih i društvenih) sa potrebama životne sredine. Drugim rečima, održivost poboljšava kvalitet ljudskog života bez izazivanja degradacije životne sredine. Održivi razvoj se definiše kao zadovoljavanje sopstvenih potreba bez ugrožavanja resursa za buduće generacije.</w:t>
      </w:r>
    </w:p>
    <w:p w14:paraId="234C94C9" w14:textId="20E50DFB" w:rsidR="00522E03" w:rsidRPr="00522E03" w:rsidRDefault="00522E03" w:rsidP="00522E03">
      <w:pPr>
        <w:jc w:val="both"/>
        <w:rPr>
          <w:sz w:val="28"/>
          <w:szCs w:val="28"/>
          <w:lang w:val="de-AT"/>
        </w:rPr>
      </w:pPr>
    </w:p>
    <w:p w14:paraId="4BF4AA0D" w14:textId="77777777" w:rsidR="00522E03" w:rsidRPr="00522E03" w:rsidRDefault="00522E03" w:rsidP="00522E03">
      <w:pPr>
        <w:jc w:val="both"/>
        <w:rPr>
          <w:sz w:val="28"/>
          <w:szCs w:val="28"/>
          <w:lang w:val="de-AT"/>
        </w:rPr>
      </w:pPr>
      <w:r w:rsidRPr="00522E03">
        <w:rPr>
          <w:b/>
          <w:sz w:val="28"/>
          <w:szCs w:val="28"/>
          <w:lang w:val="de-AT"/>
        </w:rPr>
        <w:t xml:space="preserve">429. </w:t>
      </w:r>
      <w:r w:rsidRPr="00522E03">
        <w:rPr>
          <w:sz w:val="28"/>
          <w:szCs w:val="28"/>
          <w:lang w:val="de-AT"/>
        </w:rPr>
        <w:t xml:space="preserve">Odgovor je pod D: </w:t>
      </w:r>
      <w:r w:rsidRPr="00522E03">
        <w:rPr>
          <w:sz w:val="28"/>
          <w:szCs w:val="28"/>
          <w:u w:val="single"/>
          <w:lang w:val="de-AT"/>
        </w:rPr>
        <w:t>Krčenje šuma</w:t>
      </w:r>
    </w:p>
    <w:p w14:paraId="042C960F" w14:textId="77777777" w:rsidR="00522E03" w:rsidRPr="00522E03" w:rsidRDefault="00522E03" w:rsidP="00522E03">
      <w:pPr>
        <w:jc w:val="both"/>
        <w:rPr>
          <w:sz w:val="28"/>
          <w:szCs w:val="28"/>
          <w:lang w:val="de-AT"/>
        </w:rPr>
      </w:pPr>
    </w:p>
    <w:p w14:paraId="3D856F0D" w14:textId="77777777" w:rsidR="00522E03" w:rsidRPr="00522E03" w:rsidRDefault="00522E03" w:rsidP="00522E03">
      <w:pPr>
        <w:jc w:val="both"/>
        <w:rPr>
          <w:b/>
          <w:i/>
          <w:sz w:val="28"/>
          <w:szCs w:val="28"/>
          <w:lang w:val="de-AT"/>
        </w:rPr>
      </w:pPr>
      <w:r w:rsidRPr="00522E03">
        <w:rPr>
          <w:b/>
          <w:i/>
          <w:sz w:val="28"/>
          <w:szCs w:val="28"/>
          <w:lang w:val="de-AT"/>
        </w:rPr>
        <w:t>Objašnjenje:</w:t>
      </w:r>
    </w:p>
    <w:p w14:paraId="44EBD8B0" w14:textId="393DEE77" w:rsidR="00522E03" w:rsidRPr="00522E03" w:rsidRDefault="00522E03" w:rsidP="00522E03">
      <w:pPr>
        <w:jc w:val="both"/>
        <w:rPr>
          <w:sz w:val="28"/>
          <w:szCs w:val="28"/>
          <w:lang w:val="de-AT"/>
        </w:rPr>
      </w:pPr>
      <w:r w:rsidRPr="00522E03">
        <w:rPr>
          <w:sz w:val="28"/>
          <w:szCs w:val="28"/>
          <w:lang w:val="de-AT"/>
        </w:rPr>
        <w:t xml:space="preserve">Neke akcije koje promovišu održivost, ili u najmanju ruku manje troše prirodne resurse, uključuju korišćenje obnovljivih izvora energije (npr. energije vetra i sunca), očuvanje vode, praćenje tri R-a (tj. ponovnu upotrebu, smanjenje </w:t>
      </w:r>
      <w:r w:rsidR="00A92336">
        <w:rPr>
          <w:sz w:val="28"/>
          <w:szCs w:val="28"/>
          <w:lang w:val="de-AT"/>
        </w:rPr>
        <w:t>i recikliranje) i zaštitu divljih</w:t>
      </w:r>
      <w:r w:rsidRPr="00522E03">
        <w:rPr>
          <w:sz w:val="28"/>
          <w:szCs w:val="28"/>
          <w:lang w:val="de-AT"/>
        </w:rPr>
        <w:t xml:space="preserve"> životinje i biodiverzitet. Krč</w:t>
      </w:r>
      <w:r w:rsidR="00A92336">
        <w:rPr>
          <w:sz w:val="28"/>
          <w:szCs w:val="28"/>
          <w:lang w:val="de-AT"/>
        </w:rPr>
        <w:t>enje šuma se odnosi na praksu s</w:t>
      </w:r>
      <w:r w:rsidRPr="00522E03">
        <w:rPr>
          <w:sz w:val="28"/>
          <w:szCs w:val="28"/>
          <w:lang w:val="de-AT"/>
        </w:rPr>
        <w:t>eče drveća na neodrživ način. Postoje način</w:t>
      </w:r>
      <w:r w:rsidR="00A92336">
        <w:rPr>
          <w:sz w:val="28"/>
          <w:szCs w:val="28"/>
          <w:lang w:val="de-AT"/>
        </w:rPr>
        <w:t>i za održivu seču</w:t>
      </w:r>
      <w:r w:rsidRPr="00522E03">
        <w:rPr>
          <w:sz w:val="28"/>
          <w:szCs w:val="28"/>
          <w:lang w:val="de-AT"/>
        </w:rPr>
        <w:t xml:space="preserve"> stabala koja se smatraju obnovljivim resursima, ali njima se mora pažljivo upravljati.</w:t>
      </w:r>
    </w:p>
    <w:p w14:paraId="26E4C329" w14:textId="020DCCF3" w:rsidR="00522E03" w:rsidRPr="00522E03" w:rsidRDefault="00522E03" w:rsidP="00522E03">
      <w:pPr>
        <w:jc w:val="both"/>
        <w:rPr>
          <w:sz w:val="28"/>
          <w:szCs w:val="28"/>
          <w:lang w:val="de-AT"/>
        </w:rPr>
      </w:pPr>
      <w:r w:rsidRPr="00522E03">
        <w:rPr>
          <w:b/>
          <w:sz w:val="28"/>
          <w:szCs w:val="28"/>
          <w:lang w:val="de-AT"/>
        </w:rPr>
        <w:t xml:space="preserve">430. </w:t>
      </w:r>
      <w:r w:rsidRPr="00522E03">
        <w:rPr>
          <w:sz w:val="28"/>
          <w:szCs w:val="28"/>
          <w:lang w:val="de-AT"/>
        </w:rPr>
        <w:t xml:space="preserve">Odgovor je pod E: </w:t>
      </w:r>
      <w:r w:rsidRPr="00522E03">
        <w:rPr>
          <w:sz w:val="28"/>
          <w:szCs w:val="28"/>
          <w:u w:val="single"/>
          <w:lang w:val="de-AT"/>
        </w:rPr>
        <w:t>Formiranje federalno zaštićenih parkova i skloništa u kojima je zabranjena berba</w:t>
      </w:r>
      <w:r w:rsidR="0044410E">
        <w:rPr>
          <w:sz w:val="28"/>
          <w:szCs w:val="28"/>
          <w:u w:val="single"/>
          <w:lang w:val="de-AT"/>
        </w:rPr>
        <w:t>/lov</w:t>
      </w:r>
      <w:r w:rsidRPr="00522E03">
        <w:rPr>
          <w:sz w:val="28"/>
          <w:szCs w:val="28"/>
          <w:u w:val="single"/>
          <w:lang w:val="de-AT"/>
        </w:rPr>
        <w:t xml:space="preserve"> divljih životinja i resursa.</w:t>
      </w:r>
    </w:p>
    <w:p w14:paraId="311FD2F6" w14:textId="77777777" w:rsidR="00522E03" w:rsidRPr="00522E03" w:rsidRDefault="00522E03" w:rsidP="00522E03">
      <w:pPr>
        <w:jc w:val="both"/>
        <w:rPr>
          <w:sz w:val="28"/>
          <w:szCs w:val="28"/>
          <w:lang w:val="de-AT"/>
        </w:rPr>
      </w:pPr>
    </w:p>
    <w:p w14:paraId="2CED03C1" w14:textId="77777777" w:rsidR="00522E03" w:rsidRPr="00522E03" w:rsidRDefault="00522E03" w:rsidP="00522E03">
      <w:pPr>
        <w:jc w:val="both"/>
        <w:rPr>
          <w:b/>
          <w:i/>
          <w:sz w:val="28"/>
          <w:szCs w:val="28"/>
          <w:lang w:val="de-AT"/>
        </w:rPr>
      </w:pPr>
      <w:r w:rsidRPr="00522E03">
        <w:rPr>
          <w:b/>
          <w:i/>
          <w:sz w:val="28"/>
          <w:szCs w:val="28"/>
          <w:lang w:val="de-AT"/>
        </w:rPr>
        <w:t>Objašnjenje:</w:t>
      </w:r>
    </w:p>
    <w:p w14:paraId="1BB5DB88" w14:textId="77777777" w:rsidR="00522E03" w:rsidRPr="00522E03" w:rsidRDefault="00522E03" w:rsidP="00522E03">
      <w:pPr>
        <w:jc w:val="both"/>
        <w:rPr>
          <w:sz w:val="28"/>
          <w:szCs w:val="28"/>
          <w:lang w:val="de-AT"/>
        </w:rPr>
      </w:pPr>
      <w:r w:rsidRPr="00522E03">
        <w:rPr>
          <w:sz w:val="28"/>
          <w:szCs w:val="28"/>
          <w:lang w:val="de-AT"/>
        </w:rPr>
        <w:t>Drugi talas američkog zakona o životnoj sredini pomerio je fokus sa širenja na zapad na očuvanje područja divljine za buduću upotrebu i uživanje. Do ovog perioda u istoriji, zapadne Sjedinjene Države su se u velikoj meri naselile i očuvanje resursa je postalo veći prioritet. Kvalitet vazduha još nije postao problem i ostao je takav sve do sredine dvadesetog veka kada su automobili i naknadno zagađenje postali uobičajena pojava u američkom pejzažu.</w:t>
      </w:r>
    </w:p>
    <w:p w14:paraId="2AB3B0C5" w14:textId="77777777" w:rsidR="00522E03" w:rsidRPr="00522E03" w:rsidRDefault="00522E03" w:rsidP="00522E03">
      <w:pPr>
        <w:jc w:val="both"/>
        <w:rPr>
          <w:sz w:val="28"/>
          <w:szCs w:val="28"/>
          <w:lang w:val="de-AT"/>
        </w:rPr>
      </w:pPr>
    </w:p>
    <w:p w14:paraId="39D84593" w14:textId="77777777" w:rsidR="009E06C5" w:rsidRDefault="00522E03" w:rsidP="00522E03">
      <w:pPr>
        <w:jc w:val="both"/>
        <w:rPr>
          <w:sz w:val="28"/>
          <w:szCs w:val="28"/>
          <w:lang w:val="de-AT"/>
        </w:rPr>
      </w:pPr>
      <w:r w:rsidRPr="00522E03">
        <w:rPr>
          <w:b/>
          <w:sz w:val="28"/>
          <w:szCs w:val="28"/>
          <w:lang w:val="de-AT"/>
        </w:rPr>
        <w:t xml:space="preserve">431. </w:t>
      </w:r>
      <w:r w:rsidRPr="00522E03">
        <w:rPr>
          <w:sz w:val="28"/>
          <w:szCs w:val="28"/>
          <w:lang w:val="de-AT"/>
        </w:rPr>
        <w:t>Odgovor je pod D:</w:t>
      </w:r>
      <w:r w:rsidR="009E06C5">
        <w:rPr>
          <w:sz w:val="28"/>
          <w:szCs w:val="28"/>
          <w:lang w:val="de-AT"/>
        </w:rPr>
        <w:t xml:space="preserve"> </w:t>
      </w:r>
    </w:p>
    <w:p w14:paraId="43CB3883" w14:textId="174B2BB4" w:rsidR="00522E03" w:rsidRPr="00522E03" w:rsidRDefault="00522E03" w:rsidP="00522E03">
      <w:pPr>
        <w:jc w:val="both"/>
        <w:rPr>
          <w:sz w:val="28"/>
          <w:szCs w:val="28"/>
          <w:lang w:val="de-AT"/>
        </w:rPr>
      </w:pPr>
      <w:r w:rsidRPr="00522E03">
        <w:rPr>
          <w:sz w:val="28"/>
          <w:szCs w:val="28"/>
          <w:u w:val="single"/>
          <w:lang w:val="de-AT"/>
        </w:rPr>
        <w:t>Podeliti pašnjak ogradom, povremeno premeštajući stoku sa jedne lokacije na drugu</w:t>
      </w:r>
      <w:r w:rsidRPr="00522E03">
        <w:rPr>
          <w:sz w:val="28"/>
          <w:szCs w:val="28"/>
          <w:lang w:val="de-AT"/>
        </w:rPr>
        <w:t>.</w:t>
      </w:r>
    </w:p>
    <w:p w14:paraId="6643E1E3" w14:textId="77777777" w:rsidR="00522E03" w:rsidRPr="00522E03" w:rsidRDefault="00522E03" w:rsidP="00522E03">
      <w:pPr>
        <w:jc w:val="both"/>
        <w:rPr>
          <w:sz w:val="28"/>
          <w:szCs w:val="28"/>
          <w:lang w:val="de-AT"/>
        </w:rPr>
      </w:pPr>
    </w:p>
    <w:p w14:paraId="553DBBAC" w14:textId="77777777" w:rsidR="00522E03" w:rsidRPr="00522E03" w:rsidRDefault="00522E03" w:rsidP="00522E03">
      <w:pPr>
        <w:jc w:val="both"/>
        <w:rPr>
          <w:b/>
          <w:i/>
          <w:sz w:val="28"/>
          <w:szCs w:val="28"/>
          <w:lang w:val="de-AT"/>
        </w:rPr>
      </w:pPr>
      <w:r w:rsidRPr="00522E03">
        <w:rPr>
          <w:b/>
          <w:i/>
          <w:sz w:val="28"/>
          <w:szCs w:val="28"/>
          <w:lang w:val="de-AT"/>
        </w:rPr>
        <w:t>Objašnjenje:</w:t>
      </w:r>
    </w:p>
    <w:p w14:paraId="3C559924" w14:textId="77777777" w:rsidR="00522E03" w:rsidRPr="00522E03" w:rsidRDefault="00522E03" w:rsidP="00522E03">
      <w:pPr>
        <w:jc w:val="both"/>
        <w:rPr>
          <w:sz w:val="28"/>
          <w:szCs w:val="28"/>
          <w:lang w:val="de-AT"/>
        </w:rPr>
      </w:pPr>
      <w:r w:rsidRPr="00522E03">
        <w:rPr>
          <w:sz w:val="28"/>
          <w:szCs w:val="28"/>
          <w:lang w:val="de-AT"/>
        </w:rPr>
        <w:t>Podela pašnjaka i rotacija gde stada goveda pasu omogućavaju prirodnu regeneraciju travnjaka i sprečavaju prekomerno narušavanje zemljišta, istovremeno maksimizirajući broj stoke koja može da pase na određenom području.</w:t>
      </w:r>
    </w:p>
    <w:p w14:paraId="3AE0C3E2" w14:textId="77777777" w:rsidR="00522E03" w:rsidRPr="00522E03" w:rsidRDefault="00522E03" w:rsidP="00522E03">
      <w:pPr>
        <w:jc w:val="both"/>
        <w:rPr>
          <w:sz w:val="28"/>
          <w:szCs w:val="28"/>
          <w:lang w:val="de-AT"/>
        </w:rPr>
      </w:pPr>
    </w:p>
    <w:p w14:paraId="5BC78BB8" w14:textId="77777777" w:rsidR="00522E03" w:rsidRPr="00522E03" w:rsidRDefault="00522E03" w:rsidP="00522E03">
      <w:pPr>
        <w:jc w:val="both"/>
        <w:rPr>
          <w:sz w:val="28"/>
          <w:szCs w:val="28"/>
          <w:lang w:val="fr-FR"/>
        </w:rPr>
      </w:pPr>
      <w:r w:rsidRPr="00522E03">
        <w:rPr>
          <w:b/>
          <w:sz w:val="28"/>
          <w:szCs w:val="28"/>
          <w:lang w:val="de-AT"/>
        </w:rPr>
        <w:t xml:space="preserve">432. </w:t>
      </w:r>
      <w:r w:rsidRPr="00522E03">
        <w:rPr>
          <w:sz w:val="28"/>
          <w:szCs w:val="28"/>
          <w:lang w:val="fr-FR"/>
        </w:rPr>
        <w:t xml:space="preserve">Odgovor je pod D: </w:t>
      </w:r>
      <w:r w:rsidRPr="00522E03">
        <w:rPr>
          <w:sz w:val="28"/>
          <w:szCs w:val="28"/>
          <w:u w:val="single"/>
          <w:lang w:val="fr-FR"/>
        </w:rPr>
        <w:t>Prerija/travnjak sa malo padavina</w:t>
      </w:r>
    </w:p>
    <w:p w14:paraId="1147EAC9" w14:textId="77777777" w:rsidR="00522E03" w:rsidRPr="00522E03" w:rsidRDefault="00522E03" w:rsidP="00522E03">
      <w:pPr>
        <w:jc w:val="both"/>
        <w:rPr>
          <w:sz w:val="28"/>
          <w:szCs w:val="28"/>
          <w:lang w:val="fr-FR"/>
        </w:rPr>
      </w:pPr>
    </w:p>
    <w:p w14:paraId="0F06EBCD" w14:textId="77777777" w:rsidR="00522E03" w:rsidRPr="00522E03" w:rsidRDefault="00522E03" w:rsidP="00522E03">
      <w:pPr>
        <w:jc w:val="both"/>
        <w:rPr>
          <w:b/>
          <w:i/>
          <w:sz w:val="28"/>
          <w:szCs w:val="28"/>
          <w:lang w:val="fr-FR"/>
        </w:rPr>
      </w:pPr>
      <w:r w:rsidRPr="00522E03">
        <w:rPr>
          <w:b/>
          <w:i/>
          <w:sz w:val="28"/>
          <w:szCs w:val="28"/>
          <w:lang w:val="fr-FR"/>
        </w:rPr>
        <w:t>Objašnjenje:</w:t>
      </w:r>
    </w:p>
    <w:p w14:paraId="1790D597" w14:textId="194AFBA1" w:rsidR="00522E03" w:rsidRPr="00522E03" w:rsidRDefault="00522E03" w:rsidP="00522E03">
      <w:pPr>
        <w:jc w:val="both"/>
        <w:rPr>
          <w:sz w:val="28"/>
          <w:szCs w:val="28"/>
          <w:lang w:val="fr-FR"/>
        </w:rPr>
      </w:pPr>
      <w:r w:rsidRPr="00522E03">
        <w:rPr>
          <w:sz w:val="28"/>
          <w:szCs w:val="28"/>
          <w:lang w:val="fr-FR"/>
        </w:rPr>
        <w:t>U regionima u SAD koji nemaju dovoljno padavina za uzgoj useva (istočni Kolorado, zapadni Teksas, itd.), zemljište se često koristi za ispašu stoke. Suvi t</w:t>
      </w:r>
      <w:r w:rsidR="0044410E">
        <w:rPr>
          <w:sz w:val="28"/>
          <w:szCs w:val="28"/>
          <w:lang w:val="fr-FR"/>
        </w:rPr>
        <w:t>ravnati</w:t>
      </w:r>
      <w:r w:rsidRPr="00522E03">
        <w:rPr>
          <w:sz w:val="28"/>
          <w:szCs w:val="28"/>
          <w:lang w:val="fr-FR"/>
        </w:rPr>
        <w:t xml:space="preserve"> ekosistemi se najbolje koriste za ispašu jer obrada tla za kultivaciju stvara povećan rizik od erozije zemljišta putem eolske erozije.</w:t>
      </w:r>
    </w:p>
    <w:p w14:paraId="2A5ECB96" w14:textId="77777777" w:rsidR="00522E03" w:rsidRPr="00522E03" w:rsidRDefault="00522E03" w:rsidP="00522E03">
      <w:pPr>
        <w:jc w:val="both"/>
        <w:rPr>
          <w:sz w:val="28"/>
          <w:szCs w:val="28"/>
          <w:lang w:val="fr-FR"/>
        </w:rPr>
      </w:pPr>
    </w:p>
    <w:p w14:paraId="11B50925" w14:textId="77777777" w:rsidR="00522E03" w:rsidRPr="00522E03" w:rsidRDefault="00522E03" w:rsidP="00522E03">
      <w:pPr>
        <w:jc w:val="both"/>
        <w:rPr>
          <w:sz w:val="28"/>
          <w:szCs w:val="28"/>
          <w:lang w:val="fr-FR"/>
        </w:rPr>
      </w:pPr>
      <w:r w:rsidRPr="00522E03">
        <w:rPr>
          <w:b/>
          <w:sz w:val="28"/>
          <w:szCs w:val="28"/>
          <w:lang w:val="fr-FR"/>
        </w:rPr>
        <w:t xml:space="preserve">433. </w:t>
      </w:r>
      <w:r w:rsidRPr="00522E03">
        <w:rPr>
          <w:sz w:val="28"/>
          <w:szCs w:val="28"/>
          <w:lang w:val="fr-FR"/>
        </w:rPr>
        <w:t xml:space="preserve">Odgovor je pod B: </w:t>
      </w:r>
      <w:r w:rsidRPr="00522E03">
        <w:rPr>
          <w:sz w:val="28"/>
          <w:szCs w:val="28"/>
          <w:u w:val="single"/>
          <w:lang w:val="fr-FR"/>
        </w:rPr>
        <w:t>Pustinje</w:t>
      </w:r>
    </w:p>
    <w:p w14:paraId="692C8723" w14:textId="77777777" w:rsidR="00522E03" w:rsidRPr="00522E03" w:rsidRDefault="00522E03" w:rsidP="00522E03">
      <w:pPr>
        <w:jc w:val="both"/>
        <w:rPr>
          <w:sz w:val="28"/>
          <w:szCs w:val="28"/>
          <w:lang w:val="fr-FR"/>
        </w:rPr>
      </w:pPr>
    </w:p>
    <w:p w14:paraId="6C493A7B" w14:textId="77777777" w:rsidR="00522E03" w:rsidRPr="00522E03" w:rsidRDefault="00522E03" w:rsidP="00522E03">
      <w:pPr>
        <w:jc w:val="both"/>
        <w:rPr>
          <w:b/>
          <w:i/>
          <w:sz w:val="28"/>
          <w:szCs w:val="28"/>
          <w:lang w:val="fr-FR"/>
        </w:rPr>
      </w:pPr>
      <w:r w:rsidRPr="00522E03">
        <w:rPr>
          <w:b/>
          <w:i/>
          <w:sz w:val="28"/>
          <w:szCs w:val="28"/>
          <w:lang w:val="fr-FR"/>
        </w:rPr>
        <w:t>Objašnjenje:</w:t>
      </w:r>
    </w:p>
    <w:p w14:paraId="505568AF" w14:textId="77777777" w:rsidR="00522E03" w:rsidRPr="00522E03" w:rsidRDefault="00522E03" w:rsidP="00522E03">
      <w:pPr>
        <w:jc w:val="both"/>
        <w:rPr>
          <w:sz w:val="28"/>
          <w:szCs w:val="28"/>
          <w:lang w:val="fr-FR"/>
        </w:rPr>
      </w:pPr>
      <w:r w:rsidRPr="00522E03">
        <w:rPr>
          <w:sz w:val="28"/>
          <w:szCs w:val="28"/>
          <w:lang w:val="fr-FR"/>
        </w:rPr>
        <w:t>Pašnjak je biom kategorisan po autohtonim, travnatim biljkama kojima se hrane divlje i/ili domaće životinje. To može biti žbun, tundra, travnjak ili drugi biom, sve dok nije neplodan.</w:t>
      </w:r>
    </w:p>
    <w:p w14:paraId="779DDFE8" w14:textId="77777777" w:rsidR="00522E03" w:rsidRPr="00522E03" w:rsidRDefault="00522E03" w:rsidP="00522E03">
      <w:pPr>
        <w:jc w:val="both"/>
        <w:rPr>
          <w:sz w:val="28"/>
          <w:szCs w:val="28"/>
          <w:lang w:val="fr-FR"/>
        </w:rPr>
      </w:pPr>
    </w:p>
    <w:p w14:paraId="29D6D16B" w14:textId="77777777" w:rsidR="009E06C5" w:rsidRDefault="00522E03" w:rsidP="00522E03">
      <w:pPr>
        <w:jc w:val="both"/>
        <w:rPr>
          <w:sz w:val="28"/>
          <w:szCs w:val="28"/>
          <w:lang w:val="fr-FR"/>
        </w:rPr>
      </w:pPr>
      <w:r w:rsidRPr="00522E03">
        <w:rPr>
          <w:b/>
          <w:sz w:val="28"/>
          <w:szCs w:val="28"/>
          <w:lang w:val="fr-FR"/>
        </w:rPr>
        <w:t xml:space="preserve">434. </w:t>
      </w:r>
      <w:r w:rsidRPr="00522E03">
        <w:rPr>
          <w:sz w:val="28"/>
          <w:szCs w:val="28"/>
          <w:lang w:val="de-AT"/>
        </w:rPr>
        <w:t>Odgovor je pod B:</w:t>
      </w:r>
    </w:p>
    <w:p w14:paraId="6A59E6B0" w14:textId="0ACE5D1D" w:rsidR="00522E03" w:rsidRPr="009E06C5" w:rsidRDefault="00522E03" w:rsidP="00522E03">
      <w:pPr>
        <w:jc w:val="both"/>
        <w:rPr>
          <w:sz w:val="28"/>
          <w:szCs w:val="28"/>
          <w:lang w:val="fr-FR"/>
        </w:rPr>
      </w:pPr>
      <w:r w:rsidRPr="00522E03">
        <w:rPr>
          <w:sz w:val="28"/>
          <w:szCs w:val="28"/>
          <w:u w:val="single"/>
          <w:lang w:val="de-AT"/>
        </w:rPr>
        <w:t>Pašnjak koji se sastoji isključivo od jednogodišnjih trava sa plitkim korenovim sistemom i jakim sezonskim udarima.</w:t>
      </w:r>
    </w:p>
    <w:p w14:paraId="15F3E0A8" w14:textId="77777777" w:rsidR="00522E03" w:rsidRPr="00522E03" w:rsidRDefault="00522E03" w:rsidP="00522E03">
      <w:pPr>
        <w:jc w:val="both"/>
        <w:rPr>
          <w:sz w:val="28"/>
          <w:szCs w:val="28"/>
          <w:u w:val="single"/>
          <w:lang w:val="de-AT"/>
        </w:rPr>
      </w:pPr>
    </w:p>
    <w:p w14:paraId="47FE4407" w14:textId="77777777" w:rsidR="00522E03" w:rsidRPr="00522E03" w:rsidRDefault="00522E03" w:rsidP="00522E03">
      <w:pPr>
        <w:jc w:val="both"/>
        <w:rPr>
          <w:b/>
          <w:i/>
          <w:sz w:val="28"/>
          <w:szCs w:val="28"/>
          <w:lang w:val="de-AT"/>
        </w:rPr>
      </w:pPr>
      <w:r w:rsidRPr="00522E03">
        <w:rPr>
          <w:b/>
          <w:i/>
          <w:sz w:val="28"/>
          <w:szCs w:val="28"/>
          <w:lang w:val="de-AT"/>
        </w:rPr>
        <w:t>Objašnjenje:</w:t>
      </w:r>
    </w:p>
    <w:p w14:paraId="222E64C0" w14:textId="42A1BDCC" w:rsidR="00E06CAF" w:rsidRPr="00522E03" w:rsidRDefault="00522E03" w:rsidP="00522E03">
      <w:pPr>
        <w:jc w:val="both"/>
        <w:rPr>
          <w:sz w:val="28"/>
          <w:szCs w:val="28"/>
          <w:lang w:val="de-AT"/>
        </w:rPr>
      </w:pPr>
      <w:r w:rsidRPr="00522E03">
        <w:rPr>
          <w:sz w:val="28"/>
          <w:szCs w:val="28"/>
          <w:lang w:val="de-AT"/>
        </w:rPr>
        <w:t>Jednogodišnje trave sa plitkim korenovim sistemom ne samo da pružaju mali strukturalni integritet organskim i gornjim slojevima zemljišta, već su takođe veoma poželjne za stoku na ispaši kao što je stoka. Goveda generalno preferiraju jednogodišnje trave nego žbunje i poludrvenaste trave, koje – kada se kombinuju sa jakim sezonskim udarima – mogu da dovedu pašnjake u ozbiljan rizik od erozije vetrom i gubitka gornjeg sloja zemlje. Drvenasti grmovi i trave obično imaju dublje ili dalje proširene korenove sisteme i obezbeđuju veći strukturalni integritet za tlo, što sprečava dalju eroziju.</w:t>
      </w:r>
    </w:p>
    <w:p w14:paraId="7C009DCD" w14:textId="77777777" w:rsidR="00522E03" w:rsidRPr="00522E03" w:rsidRDefault="00522E03" w:rsidP="00522E03">
      <w:pPr>
        <w:jc w:val="both"/>
        <w:rPr>
          <w:sz w:val="28"/>
          <w:szCs w:val="28"/>
          <w:lang w:val="de-AT"/>
        </w:rPr>
      </w:pPr>
    </w:p>
    <w:p w14:paraId="3EB2C7AC" w14:textId="77777777" w:rsidR="00522E03" w:rsidRPr="00522E03" w:rsidRDefault="00522E03" w:rsidP="00522E03">
      <w:pPr>
        <w:jc w:val="both"/>
        <w:rPr>
          <w:sz w:val="28"/>
          <w:szCs w:val="28"/>
          <w:lang w:val="de-AT"/>
        </w:rPr>
      </w:pPr>
      <w:r w:rsidRPr="00522E03">
        <w:rPr>
          <w:b/>
          <w:sz w:val="28"/>
          <w:szCs w:val="28"/>
          <w:lang w:val="de-AT"/>
        </w:rPr>
        <w:t xml:space="preserve">435. </w:t>
      </w:r>
      <w:r w:rsidRPr="00522E03">
        <w:rPr>
          <w:sz w:val="28"/>
          <w:szCs w:val="28"/>
          <w:lang w:val="de-AT"/>
        </w:rPr>
        <w:t>Odgovor je pod D:</w:t>
      </w:r>
    </w:p>
    <w:p w14:paraId="6BA2DCC9" w14:textId="77777777" w:rsidR="00522E03" w:rsidRPr="00522E03" w:rsidRDefault="00522E03" w:rsidP="00522E03">
      <w:pPr>
        <w:jc w:val="both"/>
        <w:rPr>
          <w:sz w:val="28"/>
          <w:szCs w:val="28"/>
          <w:u w:val="single"/>
          <w:lang w:val="de-AT"/>
        </w:rPr>
      </w:pPr>
      <w:r w:rsidRPr="00522E03">
        <w:rPr>
          <w:sz w:val="28"/>
          <w:szCs w:val="28"/>
          <w:u w:val="single"/>
          <w:lang w:val="de-AT"/>
        </w:rPr>
        <w:t>Ograničiti pristup stoci rekama i pritokama, stvoriti rupe za pojivanje koje je napravio čovek i uspostaviti zdrave priobalne biljne zajednice duž vodenih puteva.</w:t>
      </w:r>
    </w:p>
    <w:p w14:paraId="61FCF9E9" w14:textId="77777777" w:rsidR="00522E03" w:rsidRPr="00522E03" w:rsidRDefault="00522E03" w:rsidP="00522E03">
      <w:pPr>
        <w:jc w:val="both"/>
        <w:rPr>
          <w:sz w:val="28"/>
          <w:szCs w:val="28"/>
          <w:u w:val="single"/>
          <w:lang w:val="de-AT"/>
        </w:rPr>
      </w:pPr>
    </w:p>
    <w:p w14:paraId="410C5941" w14:textId="77777777" w:rsidR="00522E03" w:rsidRPr="00522E03" w:rsidRDefault="00522E03" w:rsidP="00522E03">
      <w:pPr>
        <w:jc w:val="both"/>
        <w:rPr>
          <w:b/>
          <w:i/>
          <w:sz w:val="28"/>
          <w:szCs w:val="28"/>
          <w:lang w:val="de-AT"/>
        </w:rPr>
      </w:pPr>
      <w:r w:rsidRPr="00522E03">
        <w:rPr>
          <w:b/>
          <w:i/>
          <w:sz w:val="28"/>
          <w:szCs w:val="28"/>
          <w:lang w:val="de-AT"/>
        </w:rPr>
        <w:t>Objašnjenje:</w:t>
      </w:r>
    </w:p>
    <w:p w14:paraId="11C8E4E3" w14:textId="77777777" w:rsidR="00522E03" w:rsidRPr="00522E03" w:rsidRDefault="00522E03" w:rsidP="00522E03">
      <w:pPr>
        <w:jc w:val="both"/>
        <w:rPr>
          <w:sz w:val="28"/>
          <w:szCs w:val="28"/>
          <w:lang w:val="de-AT"/>
        </w:rPr>
      </w:pPr>
      <w:r w:rsidRPr="00522E03">
        <w:rPr>
          <w:sz w:val="28"/>
          <w:szCs w:val="28"/>
          <w:lang w:val="de-AT"/>
        </w:rPr>
        <w:t>Stajnjak od stoke koji sadrži ešerihiju koli može potencijalno da kontaminira lokalni sliv. Ograničavanje pristupa slivovima stoke će sprečiti direktnu kontaminaciju fekalijama, dok će uspostavljanje veštačkih pojila omogućiti stalni pristup pijaćoj vodi za stoku. Održavanje zdrave priobalne biljne zajednice takođe smanjuje kontaminaciju vode, jer biljne zajednice velike gustine priobalnih biljaka mogu sprečiti ispiranje zagađivača u vodeni put.</w:t>
      </w:r>
    </w:p>
    <w:p w14:paraId="63019CDF" w14:textId="77777777" w:rsidR="00522E03" w:rsidRPr="00522E03" w:rsidRDefault="00522E03" w:rsidP="00522E03">
      <w:pPr>
        <w:jc w:val="both"/>
        <w:rPr>
          <w:sz w:val="28"/>
          <w:szCs w:val="28"/>
          <w:lang w:val="de-AT"/>
        </w:rPr>
      </w:pPr>
    </w:p>
    <w:p w14:paraId="4FEC10FF" w14:textId="77777777" w:rsidR="00522E03" w:rsidRPr="00522E03" w:rsidRDefault="00522E03" w:rsidP="00522E03">
      <w:pPr>
        <w:jc w:val="both"/>
        <w:rPr>
          <w:sz w:val="28"/>
          <w:szCs w:val="28"/>
          <w:lang w:val="de-AT"/>
        </w:rPr>
      </w:pPr>
      <w:r w:rsidRPr="00522E03">
        <w:rPr>
          <w:b/>
          <w:sz w:val="28"/>
          <w:szCs w:val="28"/>
          <w:lang w:val="de-AT"/>
        </w:rPr>
        <w:t xml:space="preserve">436. </w:t>
      </w:r>
      <w:r w:rsidRPr="00522E03">
        <w:rPr>
          <w:sz w:val="28"/>
          <w:szCs w:val="28"/>
          <w:lang w:val="de-AT"/>
        </w:rPr>
        <w:t>Odgovor je pod B:</w:t>
      </w:r>
    </w:p>
    <w:p w14:paraId="2E54D563" w14:textId="77777777" w:rsidR="00522E03" w:rsidRPr="00522E03" w:rsidRDefault="00522E03" w:rsidP="00522E03">
      <w:pPr>
        <w:jc w:val="both"/>
        <w:rPr>
          <w:sz w:val="28"/>
          <w:szCs w:val="28"/>
          <w:u w:val="single"/>
          <w:lang w:val="de-AT"/>
        </w:rPr>
      </w:pPr>
      <w:r w:rsidRPr="00522E03">
        <w:rPr>
          <w:sz w:val="28"/>
          <w:szCs w:val="28"/>
          <w:u w:val="single"/>
          <w:lang w:val="de-AT"/>
        </w:rPr>
        <w:t>Mnoge vrste riba će proizvesti gustu sluz na svojim škrgama kako bi se zaštitile od nižeg pH; međutim, to može dovesti do eventualnog gušenja.</w:t>
      </w:r>
    </w:p>
    <w:p w14:paraId="078B0D23" w14:textId="77777777" w:rsidR="00522E03" w:rsidRPr="00522E03" w:rsidRDefault="00522E03" w:rsidP="00522E03">
      <w:pPr>
        <w:jc w:val="both"/>
        <w:rPr>
          <w:sz w:val="28"/>
          <w:szCs w:val="28"/>
          <w:u w:val="single"/>
          <w:lang w:val="de-AT"/>
        </w:rPr>
      </w:pPr>
    </w:p>
    <w:p w14:paraId="7C83A6D7" w14:textId="77777777" w:rsidR="00522E03" w:rsidRPr="00522E03" w:rsidRDefault="00522E03" w:rsidP="00522E03">
      <w:pPr>
        <w:jc w:val="both"/>
        <w:rPr>
          <w:b/>
          <w:i/>
          <w:sz w:val="28"/>
          <w:szCs w:val="28"/>
          <w:lang w:val="de-AT"/>
        </w:rPr>
      </w:pPr>
      <w:r w:rsidRPr="00522E03">
        <w:rPr>
          <w:b/>
          <w:i/>
          <w:sz w:val="28"/>
          <w:szCs w:val="28"/>
          <w:lang w:val="de-AT"/>
        </w:rPr>
        <w:t>Objašnjenje:</w:t>
      </w:r>
    </w:p>
    <w:p w14:paraId="61A48FF9" w14:textId="75E0A5A4" w:rsidR="00522E03" w:rsidRPr="00522E03" w:rsidRDefault="00522E03" w:rsidP="00522E03">
      <w:pPr>
        <w:jc w:val="both"/>
        <w:rPr>
          <w:sz w:val="28"/>
          <w:szCs w:val="28"/>
          <w:lang w:val="de-AT"/>
        </w:rPr>
      </w:pPr>
      <w:r w:rsidRPr="00522E03">
        <w:rPr>
          <w:sz w:val="28"/>
          <w:szCs w:val="28"/>
          <w:lang w:val="de-AT"/>
        </w:rPr>
        <w:t>„Kiseli šok“ se obično dešava tokom proleća, kada sneg (koji je zadržao i akumulirao zagađivače) počinje da se topi i otiče u jezera i reke. Još jedan štetan efekat kiselo</w:t>
      </w:r>
      <w:r w:rsidR="0044410E">
        <w:rPr>
          <w:sz w:val="28"/>
          <w:szCs w:val="28"/>
          <w:lang w:val="de-AT"/>
        </w:rPr>
        <w:t>g šoka javlja se tokom faza mr</w:t>
      </w:r>
      <w:r w:rsidRPr="00522E03">
        <w:rPr>
          <w:sz w:val="28"/>
          <w:szCs w:val="28"/>
          <w:lang w:val="de-AT"/>
        </w:rPr>
        <w:t>esta/razvoja vodenih životinja. Na primer, neki daždevnjaci i žabe radije polažu jaja u "prolećne bazene", ili privremene lokve vode prisutne samo u proleće. Kiseli šok može uzrokovati da ovi bazeni postanu previše kiseli; jaja se ne mogu pravilno razviti i odumiru.</w:t>
      </w:r>
    </w:p>
    <w:p w14:paraId="013425B1" w14:textId="77777777" w:rsidR="00522E03" w:rsidRPr="00522E03" w:rsidRDefault="00522E03" w:rsidP="00522E03">
      <w:pPr>
        <w:jc w:val="both"/>
        <w:rPr>
          <w:sz w:val="28"/>
          <w:szCs w:val="28"/>
          <w:lang w:val="de-AT"/>
        </w:rPr>
      </w:pPr>
    </w:p>
    <w:p w14:paraId="4896AFCC" w14:textId="32186AEA" w:rsidR="00522E03" w:rsidRPr="00522E03" w:rsidRDefault="00522E03" w:rsidP="00522E03">
      <w:pPr>
        <w:jc w:val="both"/>
        <w:rPr>
          <w:sz w:val="28"/>
          <w:szCs w:val="28"/>
          <w:lang w:val="de-AT"/>
        </w:rPr>
      </w:pPr>
      <w:r w:rsidRPr="00522E03">
        <w:rPr>
          <w:b/>
          <w:sz w:val="28"/>
          <w:szCs w:val="28"/>
          <w:lang w:val="de-AT"/>
        </w:rPr>
        <w:t xml:space="preserve">437. </w:t>
      </w:r>
      <w:r w:rsidR="00316B32">
        <w:rPr>
          <w:sz w:val="28"/>
          <w:szCs w:val="28"/>
          <w:lang w:val="de-AT"/>
        </w:rPr>
        <w:t>O</w:t>
      </w:r>
      <w:r w:rsidRPr="00522E03">
        <w:rPr>
          <w:sz w:val="28"/>
          <w:szCs w:val="28"/>
          <w:lang w:val="de-AT"/>
        </w:rPr>
        <w:t>dgovor je pod E:</w:t>
      </w:r>
    </w:p>
    <w:p w14:paraId="3A1C5042" w14:textId="309F3501" w:rsidR="00522E03" w:rsidRPr="00522E03" w:rsidRDefault="00522E03" w:rsidP="00522E03">
      <w:pPr>
        <w:jc w:val="both"/>
        <w:rPr>
          <w:sz w:val="28"/>
          <w:szCs w:val="28"/>
          <w:u w:val="single"/>
          <w:lang w:val="de-AT"/>
        </w:rPr>
      </w:pPr>
      <w:r w:rsidRPr="00522E03">
        <w:rPr>
          <w:sz w:val="28"/>
          <w:szCs w:val="28"/>
          <w:u w:val="single"/>
          <w:lang w:val="de-AT"/>
        </w:rPr>
        <w:t>Poljoprivredno oticanje bogato azotom ulazi u vodene ekosisteme, sa eksponencijalnim povećanjem rasta vodene vegetacije kao rezultat povećane dostupnosti hranljivih materija u slivovima. Kiseonik se troši kada cvet vodene vegetacije odumre i razgradi se, što dovodi do hipoksije i odumiranja vodenih divljih životinja.</w:t>
      </w:r>
    </w:p>
    <w:p w14:paraId="6B3FD348" w14:textId="77777777" w:rsidR="00522E03" w:rsidRPr="00522E03" w:rsidRDefault="00522E03" w:rsidP="00522E03">
      <w:pPr>
        <w:jc w:val="both"/>
        <w:rPr>
          <w:sz w:val="28"/>
          <w:szCs w:val="28"/>
          <w:u w:val="single"/>
          <w:lang w:val="de-AT"/>
        </w:rPr>
      </w:pPr>
    </w:p>
    <w:p w14:paraId="3D48A73D" w14:textId="77777777" w:rsidR="002434EC" w:rsidRDefault="002434EC" w:rsidP="00522E03">
      <w:pPr>
        <w:jc w:val="both"/>
        <w:rPr>
          <w:b/>
          <w:i/>
          <w:sz w:val="28"/>
          <w:szCs w:val="28"/>
          <w:lang w:val="de-AT"/>
        </w:rPr>
      </w:pPr>
    </w:p>
    <w:p w14:paraId="0A997329" w14:textId="673A2920" w:rsidR="00522E03" w:rsidRPr="00522E03" w:rsidRDefault="00522E03" w:rsidP="00522E03">
      <w:pPr>
        <w:jc w:val="both"/>
        <w:rPr>
          <w:b/>
          <w:i/>
          <w:sz w:val="28"/>
          <w:szCs w:val="28"/>
          <w:lang w:val="de-AT"/>
        </w:rPr>
      </w:pPr>
      <w:r w:rsidRPr="00522E03">
        <w:rPr>
          <w:b/>
          <w:i/>
          <w:sz w:val="28"/>
          <w:szCs w:val="28"/>
          <w:lang w:val="de-AT"/>
        </w:rPr>
        <w:t>Objašnjenje:</w:t>
      </w:r>
    </w:p>
    <w:p w14:paraId="3BE3A511" w14:textId="003F0C44" w:rsidR="00522E03" w:rsidRDefault="00522E03" w:rsidP="00522E03">
      <w:pPr>
        <w:jc w:val="both"/>
        <w:rPr>
          <w:sz w:val="28"/>
          <w:szCs w:val="28"/>
          <w:lang w:val="de-AT"/>
        </w:rPr>
      </w:pPr>
      <w:r w:rsidRPr="00522E03">
        <w:rPr>
          <w:sz w:val="28"/>
          <w:szCs w:val="28"/>
          <w:lang w:val="de-AT"/>
        </w:rPr>
        <w:t>Cvetanje algi koje nastaje usled poljoprivrednog oticanja ne troše kiseonik dok živi. Odumiranje usled prenaseljenosti i nedostatka sunčeve svetlosti i procesa raspadanja je ono što troši kiseonik ekosistemu, što dovodi do gušenja ribe. Takođe je važno prepoznati da je hipoksija rezultat nedovoljnog kiseonika u ekosistemu, dok je hiperoksija kada ima previše kiseonika. (Razmotrite značenje prefiksa „hipo-“ i „hiper-“).</w:t>
      </w:r>
    </w:p>
    <w:p w14:paraId="0DC62AD4" w14:textId="2037B395" w:rsidR="009E06C5" w:rsidRDefault="009E06C5" w:rsidP="00522E03">
      <w:pPr>
        <w:jc w:val="both"/>
        <w:rPr>
          <w:sz w:val="28"/>
          <w:szCs w:val="28"/>
          <w:lang w:val="de-AT"/>
        </w:rPr>
      </w:pPr>
    </w:p>
    <w:p w14:paraId="004BF0ED" w14:textId="011833C3" w:rsidR="009E06C5" w:rsidRDefault="009E06C5" w:rsidP="00522E03">
      <w:pPr>
        <w:jc w:val="both"/>
        <w:rPr>
          <w:sz w:val="28"/>
          <w:szCs w:val="28"/>
          <w:lang w:val="de-AT"/>
        </w:rPr>
      </w:pPr>
    </w:p>
    <w:p w14:paraId="18865EA3" w14:textId="77777777" w:rsidR="009E06C5" w:rsidRPr="00522E03" w:rsidRDefault="009E06C5" w:rsidP="00522E03">
      <w:pPr>
        <w:jc w:val="both"/>
        <w:rPr>
          <w:sz w:val="28"/>
          <w:szCs w:val="28"/>
          <w:lang w:val="de-AT"/>
        </w:rPr>
      </w:pPr>
    </w:p>
    <w:p w14:paraId="2740475B" w14:textId="77777777" w:rsidR="00522E03" w:rsidRPr="00522E03" w:rsidRDefault="00522E03" w:rsidP="00522E03">
      <w:pPr>
        <w:jc w:val="both"/>
        <w:rPr>
          <w:sz w:val="28"/>
          <w:szCs w:val="28"/>
          <w:lang w:val="de-AT"/>
        </w:rPr>
      </w:pPr>
    </w:p>
    <w:p w14:paraId="67FE4127" w14:textId="77777777" w:rsidR="00522E03" w:rsidRPr="00522E03" w:rsidRDefault="00522E03" w:rsidP="00522E03">
      <w:pPr>
        <w:jc w:val="both"/>
        <w:rPr>
          <w:sz w:val="28"/>
          <w:szCs w:val="28"/>
          <w:lang w:val="fr-FR"/>
        </w:rPr>
      </w:pPr>
      <w:r w:rsidRPr="00522E03">
        <w:rPr>
          <w:b/>
          <w:sz w:val="28"/>
          <w:szCs w:val="28"/>
          <w:lang w:val="de-AT"/>
        </w:rPr>
        <w:t xml:space="preserve">438. </w:t>
      </w:r>
      <w:r w:rsidRPr="00522E03">
        <w:rPr>
          <w:sz w:val="28"/>
          <w:szCs w:val="28"/>
          <w:lang w:val="fr-FR"/>
        </w:rPr>
        <w:t xml:space="preserve">Odgovor je pod A: </w:t>
      </w:r>
      <w:r w:rsidRPr="00522E03">
        <w:rPr>
          <w:sz w:val="28"/>
          <w:szCs w:val="28"/>
          <w:u w:val="single"/>
          <w:lang w:val="fr-FR"/>
        </w:rPr>
        <w:t>Ublažavanje</w:t>
      </w:r>
    </w:p>
    <w:p w14:paraId="20165FDE" w14:textId="77777777" w:rsidR="00522E03" w:rsidRPr="00522E03" w:rsidRDefault="00522E03" w:rsidP="00522E03">
      <w:pPr>
        <w:jc w:val="both"/>
        <w:rPr>
          <w:sz w:val="28"/>
          <w:szCs w:val="28"/>
          <w:lang w:val="fr-FR"/>
        </w:rPr>
      </w:pPr>
    </w:p>
    <w:p w14:paraId="1568944E" w14:textId="77777777" w:rsidR="00522E03" w:rsidRPr="00522E03" w:rsidRDefault="00522E03" w:rsidP="00522E03">
      <w:pPr>
        <w:jc w:val="both"/>
        <w:rPr>
          <w:b/>
          <w:i/>
          <w:sz w:val="28"/>
          <w:szCs w:val="28"/>
          <w:lang w:val="fr-FR"/>
        </w:rPr>
      </w:pPr>
      <w:r w:rsidRPr="00522E03">
        <w:rPr>
          <w:b/>
          <w:i/>
          <w:sz w:val="28"/>
          <w:szCs w:val="28"/>
          <w:lang w:val="fr-FR"/>
        </w:rPr>
        <w:t>Objašnjenje:</w:t>
      </w:r>
    </w:p>
    <w:p w14:paraId="680E20D7" w14:textId="77777777" w:rsidR="00522E03" w:rsidRPr="00522E03" w:rsidRDefault="00522E03" w:rsidP="00522E03">
      <w:pPr>
        <w:jc w:val="both"/>
        <w:rPr>
          <w:sz w:val="28"/>
          <w:szCs w:val="28"/>
          <w:lang w:val="fr-FR"/>
        </w:rPr>
      </w:pPr>
      <w:r w:rsidRPr="00522E03">
        <w:rPr>
          <w:sz w:val="28"/>
          <w:szCs w:val="28"/>
          <w:lang w:val="fr-FR"/>
        </w:rPr>
        <w:t>Ublažavanje se definiše kao radnje koje se preduzimaju da bi se sprečila ili smanjila pojava prirodnih katastrofa i štete po životnu sredinu. Restauracija je obnavljanje životne sredine ili ekosistema nakon što je skoro ili potpuno uništen. Očuvanje je skup napora usmerenih na održavanje ranjivog ili nestabilnog ekosistema. Sanacija je često čišćenje ili uklanjanje zagađivača iz okoline.</w:t>
      </w:r>
    </w:p>
    <w:p w14:paraId="010ED444" w14:textId="77777777" w:rsidR="00522E03" w:rsidRPr="00522E03" w:rsidRDefault="00522E03" w:rsidP="00522E03">
      <w:pPr>
        <w:jc w:val="both"/>
        <w:rPr>
          <w:sz w:val="28"/>
          <w:szCs w:val="28"/>
          <w:lang w:val="fr-FR"/>
        </w:rPr>
      </w:pPr>
    </w:p>
    <w:p w14:paraId="30F1E75B" w14:textId="77777777" w:rsidR="00522E03" w:rsidRPr="00522E03" w:rsidRDefault="00522E03" w:rsidP="00522E03">
      <w:pPr>
        <w:jc w:val="both"/>
        <w:rPr>
          <w:sz w:val="28"/>
          <w:szCs w:val="28"/>
          <w:lang w:val="fr-FR"/>
        </w:rPr>
      </w:pPr>
      <w:r w:rsidRPr="00522E03">
        <w:rPr>
          <w:b/>
          <w:sz w:val="28"/>
          <w:szCs w:val="28"/>
          <w:lang w:val="fr-FR"/>
        </w:rPr>
        <w:t xml:space="preserve">439. </w:t>
      </w:r>
      <w:r w:rsidRPr="00522E03">
        <w:rPr>
          <w:sz w:val="28"/>
          <w:szCs w:val="28"/>
          <w:lang w:val="fr-FR"/>
        </w:rPr>
        <w:t xml:space="preserve">Odgovor je pod B: </w:t>
      </w:r>
      <w:r w:rsidRPr="00522E03">
        <w:rPr>
          <w:sz w:val="28"/>
          <w:szCs w:val="28"/>
          <w:u w:val="single"/>
          <w:lang w:val="fr-FR"/>
        </w:rPr>
        <w:t>Remedijacija</w:t>
      </w:r>
    </w:p>
    <w:p w14:paraId="4B455FCE" w14:textId="77777777" w:rsidR="00522E03" w:rsidRPr="00522E03" w:rsidRDefault="00522E03" w:rsidP="00522E03">
      <w:pPr>
        <w:jc w:val="both"/>
        <w:rPr>
          <w:sz w:val="28"/>
          <w:szCs w:val="28"/>
          <w:lang w:val="fr-FR"/>
        </w:rPr>
      </w:pPr>
    </w:p>
    <w:p w14:paraId="3F794DB2" w14:textId="77777777" w:rsidR="00522E03" w:rsidRPr="00522E03" w:rsidRDefault="00522E03" w:rsidP="00522E03">
      <w:pPr>
        <w:jc w:val="both"/>
        <w:rPr>
          <w:b/>
          <w:i/>
          <w:sz w:val="28"/>
          <w:szCs w:val="28"/>
          <w:lang w:val="fr-FR"/>
        </w:rPr>
      </w:pPr>
      <w:r w:rsidRPr="00522E03">
        <w:rPr>
          <w:b/>
          <w:i/>
          <w:sz w:val="28"/>
          <w:szCs w:val="28"/>
          <w:lang w:val="fr-FR"/>
        </w:rPr>
        <w:t>Objašnjenje:</w:t>
      </w:r>
    </w:p>
    <w:p w14:paraId="2BA67E61" w14:textId="77777777" w:rsidR="00522E03" w:rsidRPr="00522E03" w:rsidRDefault="00522E03" w:rsidP="00522E03">
      <w:pPr>
        <w:jc w:val="both"/>
        <w:rPr>
          <w:sz w:val="28"/>
          <w:szCs w:val="28"/>
          <w:lang w:val="fr-FR"/>
        </w:rPr>
      </w:pPr>
      <w:r w:rsidRPr="00522E03">
        <w:rPr>
          <w:sz w:val="28"/>
          <w:szCs w:val="28"/>
          <w:lang w:val="fr-FR"/>
        </w:rPr>
        <w:t>Ublažavanje se definiše kao radnje koje se preduzimaju da bi se sprečila ili smanjila pojava prirodnih katastrofa i štete po životnu sredinu. Restauracija je obnavljanje životne sredine ili ekosistema nakon što je skoro ili potpuno uništen. Očuvanje je skup napora usmerenih na održavanje ranjivog ili nestabilnog ekosistema. Sanacija je često čišćenje ili uklanjanje zagađivača iz okoline.ž</w:t>
      </w:r>
    </w:p>
    <w:p w14:paraId="2D4B2B7A" w14:textId="77777777" w:rsidR="00522E03" w:rsidRPr="00522E03" w:rsidRDefault="00522E03" w:rsidP="00522E03">
      <w:pPr>
        <w:jc w:val="both"/>
        <w:rPr>
          <w:sz w:val="28"/>
          <w:szCs w:val="28"/>
          <w:lang w:val="fr-FR"/>
        </w:rPr>
      </w:pPr>
    </w:p>
    <w:p w14:paraId="37CFB1CD" w14:textId="5324CB53" w:rsidR="00522E03" w:rsidRPr="00522E03" w:rsidRDefault="00522E03" w:rsidP="00522E03">
      <w:pPr>
        <w:jc w:val="both"/>
        <w:rPr>
          <w:sz w:val="28"/>
          <w:szCs w:val="28"/>
          <w:lang w:val="fr-FR"/>
        </w:rPr>
      </w:pPr>
      <w:r w:rsidRPr="00522E03">
        <w:rPr>
          <w:b/>
          <w:sz w:val="28"/>
          <w:szCs w:val="28"/>
          <w:lang w:val="fr-FR"/>
        </w:rPr>
        <w:t xml:space="preserve">440. </w:t>
      </w:r>
      <w:r w:rsidRPr="00522E03">
        <w:rPr>
          <w:sz w:val="28"/>
          <w:szCs w:val="28"/>
          <w:lang w:val="fr-FR"/>
        </w:rPr>
        <w:t xml:space="preserve">Odgovor je pod C: </w:t>
      </w:r>
      <w:r w:rsidR="0044410E">
        <w:rPr>
          <w:sz w:val="28"/>
          <w:szCs w:val="28"/>
          <w:u w:val="single"/>
          <w:lang w:val="fr-FR"/>
        </w:rPr>
        <w:t>Oč</w:t>
      </w:r>
      <w:r w:rsidRPr="00522E03">
        <w:rPr>
          <w:sz w:val="28"/>
          <w:szCs w:val="28"/>
          <w:u w:val="single"/>
          <w:lang w:val="fr-FR"/>
        </w:rPr>
        <w:t>uvanje</w:t>
      </w:r>
    </w:p>
    <w:p w14:paraId="35E4CE14" w14:textId="77777777" w:rsidR="00522E03" w:rsidRPr="00522E03" w:rsidRDefault="00522E03" w:rsidP="00522E03">
      <w:pPr>
        <w:jc w:val="both"/>
        <w:rPr>
          <w:sz w:val="28"/>
          <w:szCs w:val="28"/>
          <w:lang w:val="fr-FR"/>
        </w:rPr>
      </w:pPr>
    </w:p>
    <w:p w14:paraId="25C2AF7B" w14:textId="77777777" w:rsidR="00522E03" w:rsidRPr="00522E03" w:rsidRDefault="00522E03" w:rsidP="00522E03">
      <w:pPr>
        <w:jc w:val="both"/>
        <w:rPr>
          <w:b/>
          <w:i/>
          <w:sz w:val="28"/>
          <w:szCs w:val="28"/>
          <w:lang w:val="fr-FR"/>
        </w:rPr>
      </w:pPr>
      <w:r w:rsidRPr="00522E03">
        <w:rPr>
          <w:b/>
          <w:i/>
          <w:sz w:val="28"/>
          <w:szCs w:val="28"/>
          <w:lang w:val="fr-FR"/>
        </w:rPr>
        <w:t>Objašnjenje:</w:t>
      </w:r>
    </w:p>
    <w:p w14:paraId="38D2CFD6" w14:textId="77777777" w:rsidR="00522E03" w:rsidRPr="00522E03" w:rsidRDefault="00522E03" w:rsidP="00522E03">
      <w:pPr>
        <w:jc w:val="both"/>
        <w:rPr>
          <w:sz w:val="28"/>
          <w:szCs w:val="28"/>
          <w:lang w:val="fr-FR"/>
        </w:rPr>
      </w:pPr>
      <w:r w:rsidRPr="00522E03">
        <w:rPr>
          <w:sz w:val="28"/>
          <w:szCs w:val="28"/>
          <w:lang w:val="fr-FR"/>
        </w:rPr>
        <w:t>Ublažavanje se definiše kao radnje koje se preduzimaju da bi se sprečila ili smanjila pojava prirodnih katastrofa i štete po životnu sredinu. Restauracija je obnavljanje životne sredine ili ekosistema nakon što je skoro ili potpuno uništen. Očuvanje je skup napora usmerenih na održavanje ranjivog ili nestabilnog ekosistema. Sanacija je često čišćenje ili uklanjanje zagađivača iz okoline.</w:t>
      </w:r>
    </w:p>
    <w:p w14:paraId="0A7C0988" w14:textId="77777777" w:rsidR="00522E03" w:rsidRPr="00522E03" w:rsidRDefault="00522E03" w:rsidP="00522E03">
      <w:pPr>
        <w:jc w:val="both"/>
        <w:rPr>
          <w:sz w:val="28"/>
          <w:szCs w:val="28"/>
          <w:lang w:val="fr-FR"/>
        </w:rPr>
      </w:pPr>
    </w:p>
    <w:p w14:paraId="53865024" w14:textId="77777777" w:rsidR="00522E03" w:rsidRPr="00522E03" w:rsidRDefault="00522E03" w:rsidP="00522E03">
      <w:pPr>
        <w:jc w:val="both"/>
        <w:rPr>
          <w:sz w:val="28"/>
          <w:szCs w:val="28"/>
          <w:lang w:val="fr-FR"/>
        </w:rPr>
      </w:pPr>
      <w:r w:rsidRPr="00522E03">
        <w:rPr>
          <w:b/>
          <w:sz w:val="28"/>
          <w:szCs w:val="28"/>
          <w:lang w:val="fr-FR"/>
        </w:rPr>
        <w:t xml:space="preserve">441. </w:t>
      </w:r>
      <w:r w:rsidRPr="00522E03">
        <w:rPr>
          <w:sz w:val="28"/>
          <w:szCs w:val="28"/>
          <w:lang w:val="fr-FR"/>
        </w:rPr>
        <w:t xml:space="preserve">Odgovor je pod A:  </w:t>
      </w:r>
      <w:r w:rsidRPr="00522E03">
        <w:rPr>
          <w:sz w:val="28"/>
          <w:szCs w:val="28"/>
          <w:u w:val="single"/>
          <w:lang w:val="fr-FR"/>
        </w:rPr>
        <w:t>Restauracija</w:t>
      </w:r>
    </w:p>
    <w:p w14:paraId="62BD5595" w14:textId="77777777" w:rsidR="00522E03" w:rsidRPr="00522E03" w:rsidRDefault="00522E03" w:rsidP="00522E03">
      <w:pPr>
        <w:jc w:val="both"/>
        <w:rPr>
          <w:sz w:val="28"/>
          <w:szCs w:val="28"/>
          <w:lang w:val="fr-FR"/>
        </w:rPr>
      </w:pPr>
    </w:p>
    <w:p w14:paraId="14893389" w14:textId="54E093D0" w:rsidR="00522E03" w:rsidRPr="00522E03" w:rsidRDefault="00522E03" w:rsidP="00522E03">
      <w:pPr>
        <w:jc w:val="both"/>
        <w:rPr>
          <w:b/>
          <w:i/>
          <w:sz w:val="28"/>
          <w:szCs w:val="28"/>
          <w:lang w:val="fr-FR"/>
        </w:rPr>
      </w:pPr>
      <w:r w:rsidRPr="00522E03">
        <w:rPr>
          <w:b/>
          <w:i/>
          <w:sz w:val="28"/>
          <w:szCs w:val="28"/>
          <w:lang w:val="fr-FR"/>
        </w:rPr>
        <w:t>Objašnjenje:</w:t>
      </w:r>
    </w:p>
    <w:p w14:paraId="2DBDF4FE" w14:textId="6FE2F1E9" w:rsidR="002434EC" w:rsidRPr="00522E03" w:rsidRDefault="00522E03" w:rsidP="00522E03">
      <w:pPr>
        <w:jc w:val="both"/>
        <w:rPr>
          <w:sz w:val="28"/>
          <w:szCs w:val="28"/>
          <w:lang w:val="fr-FR"/>
        </w:rPr>
      </w:pPr>
      <w:r w:rsidRPr="00522E03">
        <w:rPr>
          <w:sz w:val="28"/>
          <w:szCs w:val="28"/>
          <w:lang w:val="fr-FR"/>
        </w:rPr>
        <w:t>____________________________________________________________________________________________________________________________________________________________________________________________________________________________________________.</w:t>
      </w:r>
    </w:p>
    <w:p w14:paraId="5EC0403C" w14:textId="77777777" w:rsidR="00522E03" w:rsidRPr="00522E03" w:rsidRDefault="00522E03" w:rsidP="00522E03">
      <w:pPr>
        <w:jc w:val="both"/>
        <w:rPr>
          <w:sz w:val="28"/>
          <w:szCs w:val="28"/>
          <w:lang w:val="fr-FR"/>
        </w:rPr>
      </w:pPr>
    </w:p>
    <w:p w14:paraId="106D2979" w14:textId="77777777" w:rsidR="00522E03" w:rsidRPr="00522E03" w:rsidRDefault="00522E03" w:rsidP="00522E03">
      <w:pPr>
        <w:jc w:val="both"/>
        <w:rPr>
          <w:sz w:val="28"/>
          <w:szCs w:val="28"/>
          <w:lang w:val="fr-FR"/>
        </w:rPr>
      </w:pPr>
      <w:r w:rsidRPr="00522E03">
        <w:rPr>
          <w:b/>
          <w:sz w:val="28"/>
          <w:szCs w:val="28"/>
          <w:lang w:val="fr-FR"/>
        </w:rPr>
        <w:t xml:space="preserve">442. </w:t>
      </w:r>
      <w:r w:rsidRPr="00522E03">
        <w:rPr>
          <w:sz w:val="28"/>
          <w:szCs w:val="28"/>
          <w:lang w:val="fr-FR"/>
        </w:rPr>
        <w:t>Odgovor je pod A</w:t>
      </w:r>
      <w:r w:rsidRPr="00522E03">
        <w:rPr>
          <w:sz w:val="28"/>
          <w:szCs w:val="28"/>
          <w:u w:val="single"/>
          <w:lang w:val="fr-FR"/>
        </w:rPr>
        <w:t>: Očuvanje biodiverziteta</w:t>
      </w:r>
    </w:p>
    <w:p w14:paraId="46DCBB1B" w14:textId="77777777" w:rsidR="00522E03" w:rsidRPr="00522E03" w:rsidRDefault="00522E03" w:rsidP="00522E03">
      <w:pPr>
        <w:jc w:val="both"/>
        <w:rPr>
          <w:sz w:val="28"/>
          <w:szCs w:val="28"/>
          <w:lang w:val="fr-FR"/>
        </w:rPr>
      </w:pPr>
    </w:p>
    <w:p w14:paraId="1D02E4D6" w14:textId="77777777" w:rsidR="00522E03" w:rsidRPr="00522E03" w:rsidRDefault="00522E03" w:rsidP="00522E03">
      <w:pPr>
        <w:jc w:val="both"/>
        <w:rPr>
          <w:b/>
          <w:i/>
          <w:sz w:val="28"/>
          <w:szCs w:val="28"/>
          <w:lang w:val="fr-FR"/>
        </w:rPr>
      </w:pPr>
      <w:r w:rsidRPr="00522E03">
        <w:rPr>
          <w:b/>
          <w:i/>
          <w:sz w:val="28"/>
          <w:szCs w:val="28"/>
          <w:lang w:val="fr-FR"/>
        </w:rPr>
        <w:t>Objašnjenje:</w:t>
      </w:r>
    </w:p>
    <w:p w14:paraId="13119A0C" w14:textId="77777777" w:rsidR="00522E03" w:rsidRPr="00522E03" w:rsidRDefault="00522E03" w:rsidP="00522E03">
      <w:pPr>
        <w:jc w:val="both"/>
        <w:rPr>
          <w:sz w:val="28"/>
          <w:szCs w:val="28"/>
          <w:lang w:val="fr-FR"/>
        </w:rPr>
      </w:pPr>
      <w:r w:rsidRPr="00522E03">
        <w:rPr>
          <w:sz w:val="28"/>
          <w:szCs w:val="28"/>
          <w:lang w:val="fr-FR"/>
        </w:rPr>
        <w:t>Zagađenje menja ekološke zajednice dodavanjem štetnih hemikalija, supstanci i abiotičkih faktora u životnu sredinu. Ovo ima negativan uticaj na biodiverzitet - ne pozitivan efekat. Dakle, ne bismo izuzeli da vrste budu očuvane u regionu sa zagađenjem. Znamo da zagađenje može dovesti do kiselih kiša, kontaminirane vode i oštećenja ozona, tako da su ti izbori odgovora netačni.</w:t>
      </w:r>
    </w:p>
    <w:p w14:paraId="254F6998" w14:textId="77777777" w:rsidR="00522E03" w:rsidRPr="00522E03" w:rsidRDefault="00522E03" w:rsidP="00522E03">
      <w:pPr>
        <w:jc w:val="both"/>
        <w:rPr>
          <w:sz w:val="28"/>
          <w:szCs w:val="28"/>
          <w:lang w:val="fr-FR"/>
        </w:rPr>
      </w:pPr>
    </w:p>
    <w:p w14:paraId="7292BEA3" w14:textId="77777777" w:rsidR="00522E03" w:rsidRPr="00522E03" w:rsidRDefault="00522E03" w:rsidP="00522E03">
      <w:pPr>
        <w:jc w:val="both"/>
        <w:rPr>
          <w:sz w:val="28"/>
          <w:szCs w:val="28"/>
          <w:lang w:val="fr-FR"/>
        </w:rPr>
      </w:pPr>
      <w:r w:rsidRPr="00522E03">
        <w:rPr>
          <w:b/>
          <w:sz w:val="28"/>
          <w:szCs w:val="28"/>
          <w:lang w:val="fr-FR"/>
        </w:rPr>
        <w:t xml:space="preserve">443. </w:t>
      </w:r>
      <w:r w:rsidRPr="00522E03">
        <w:rPr>
          <w:sz w:val="28"/>
          <w:szCs w:val="28"/>
          <w:lang w:val="de-AT"/>
        </w:rPr>
        <w:t>Odgovor je pod E:</w:t>
      </w:r>
    </w:p>
    <w:p w14:paraId="02A86BEE" w14:textId="77777777" w:rsidR="00522E03" w:rsidRPr="00522E03" w:rsidRDefault="00522E03" w:rsidP="00522E03">
      <w:pPr>
        <w:jc w:val="both"/>
        <w:rPr>
          <w:sz w:val="28"/>
          <w:szCs w:val="28"/>
          <w:u w:val="single"/>
          <w:lang w:val="de-AT"/>
        </w:rPr>
      </w:pPr>
      <w:r w:rsidRPr="00522E03">
        <w:rPr>
          <w:sz w:val="28"/>
          <w:szCs w:val="28"/>
          <w:u w:val="single"/>
          <w:lang w:val="de-AT"/>
        </w:rPr>
        <w:t>Štetan uticaj upotrebe pesticida na ekosistem, posebno na populacije ptica pevačica.</w:t>
      </w:r>
    </w:p>
    <w:p w14:paraId="12412E8E" w14:textId="77777777" w:rsidR="00522E03" w:rsidRPr="00522E03" w:rsidRDefault="00522E03" w:rsidP="00522E03">
      <w:pPr>
        <w:jc w:val="both"/>
        <w:rPr>
          <w:sz w:val="28"/>
          <w:szCs w:val="28"/>
          <w:u w:val="single"/>
          <w:lang w:val="de-AT"/>
        </w:rPr>
      </w:pPr>
    </w:p>
    <w:p w14:paraId="69A3ADB1" w14:textId="77777777" w:rsidR="00522E03" w:rsidRPr="00522E03" w:rsidRDefault="00522E03" w:rsidP="00522E03">
      <w:pPr>
        <w:jc w:val="both"/>
        <w:rPr>
          <w:b/>
          <w:i/>
          <w:sz w:val="28"/>
          <w:szCs w:val="28"/>
          <w:lang w:val="de-AT"/>
        </w:rPr>
      </w:pPr>
      <w:r w:rsidRPr="00522E03">
        <w:rPr>
          <w:b/>
          <w:i/>
          <w:sz w:val="28"/>
          <w:szCs w:val="28"/>
          <w:lang w:val="de-AT"/>
        </w:rPr>
        <w:t>Objašnjenje:</w:t>
      </w:r>
    </w:p>
    <w:p w14:paraId="474B414F" w14:textId="4D91A936" w:rsidR="00522E03" w:rsidRPr="00522E03" w:rsidRDefault="00522E03" w:rsidP="00522E03">
      <w:pPr>
        <w:jc w:val="both"/>
        <w:rPr>
          <w:sz w:val="28"/>
          <w:szCs w:val="28"/>
          <w:lang w:val="de-AT"/>
        </w:rPr>
      </w:pPr>
      <w:r w:rsidRPr="00522E03">
        <w:rPr>
          <w:sz w:val="28"/>
          <w:szCs w:val="28"/>
          <w:lang w:val="de-AT"/>
        </w:rPr>
        <w:t>„Tiho proleće“ od Rejčel Karson fokusiralo se prvenstveno na široku primenu pesticida, nedostatak državne regulative za pomenute pesticide (posebno DDT) i njihov negativan uticaj na populacije ptica (tj. ptice pevačice koje su bile u opasnosti i koje bi rezultiral</w:t>
      </w:r>
      <w:r w:rsidR="005A7A8F">
        <w:rPr>
          <w:sz w:val="28"/>
          <w:szCs w:val="28"/>
          <w:lang w:val="de-AT"/>
        </w:rPr>
        <w:t>e u proleću bez njihove pesme)</w:t>
      </w:r>
      <w:r w:rsidRPr="00522E03">
        <w:rPr>
          <w:sz w:val="28"/>
          <w:szCs w:val="28"/>
          <w:lang w:val="de-AT"/>
        </w:rPr>
        <w:t>. Knjiga je izazvala tvrdnje industrije da je umanjila toksičnost njihovih proizvoda i pokrenula pokret za zaštitu životne sredine koji je pomogao u stvaranju američke Agencije za zaštitu životne sredine.</w:t>
      </w:r>
    </w:p>
    <w:p w14:paraId="2D153DA8" w14:textId="77777777" w:rsidR="00522E03" w:rsidRPr="00522E03" w:rsidRDefault="00522E03" w:rsidP="00522E03">
      <w:pPr>
        <w:jc w:val="both"/>
        <w:rPr>
          <w:sz w:val="28"/>
          <w:szCs w:val="28"/>
          <w:lang w:val="de-AT"/>
        </w:rPr>
      </w:pPr>
    </w:p>
    <w:p w14:paraId="22EB1439" w14:textId="77777777" w:rsidR="00522E03" w:rsidRPr="00522E03" w:rsidRDefault="00522E03" w:rsidP="00522E03">
      <w:pPr>
        <w:jc w:val="both"/>
        <w:rPr>
          <w:sz w:val="28"/>
          <w:szCs w:val="28"/>
        </w:rPr>
      </w:pPr>
      <w:r w:rsidRPr="00522E03">
        <w:rPr>
          <w:b/>
          <w:sz w:val="28"/>
          <w:szCs w:val="28"/>
          <w:lang w:val="de-AT"/>
        </w:rPr>
        <w:t xml:space="preserve">444. </w:t>
      </w:r>
      <w:r w:rsidRPr="00522E03">
        <w:rPr>
          <w:sz w:val="28"/>
          <w:szCs w:val="28"/>
        </w:rPr>
        <w:t xml:space="preserve">Odgovor je pod A: </w:t>
      </w:r>
      <w:r w:rsidRPr="00522E03">
        <w:rPr>
          <w:sz w:val="28"/>
          <w:szCs w:val="28"/>
          <w:u w:val="single"/>
        </w:rPr>
        <w:t>Eutrofikacija i pojačano cvetanje algi</w:t>
      </w:r>
    </w:p>
    <w:p w14:paraId="2F739F68" w14:textId="77777777" w:rsidR="00522E03" w:rsidRPr="00522E03" w:rsidRDefault="00522E03" w:rsidP="00522E03">
      <w:pPr>
        <w:jc w:val="both"/>
        <w:rPr>
          <w:sz w:val="28"/>
          <w:szCs w:val="28"/>
        </w:rPr>
      </w:pPr>
    </w:p>
    <w:p w14:paraId="01B72450" w14:textId="77777777" w:rsidR="00522E03" w:rsidRPr="00522E03" w:rsidRDefault="00522E03" w:rsidP="00522E03">
      <w:pPr>
        <w:jc w:val="both"/>
        <w:rPr>
          <w:b/>
          <w:i/>
          <w:sz w:val="28"/>
          <w:szCs w:val="28"/>
        </w:rPr>
      </w:pPr>
      <w:r w:rsidRPr="00522E03">
        <w:rPr>
          <w:b/>
          <w:i/>
          <w:sz w:val="28"/>
          <w:szCs w:val="28"/>
        </w:rPr>
        <w:t>Objašnjenje:</w:t>
      </w:r>
    </w:p>
    <w:p w14:paraId="69F8C822" w14:textId="77777777" w:rsidR="00522E03" w:rsidRPr="00522E03" w:rsidRDefault="00522E03" w:rsidP="00522E03">
      <w:pPr>
        <w:jc w:val="both"/>
        <w:rPr>
          <w:sz w:val="28"/>
          <w:szCs w:val="28"/>
        </w:rPr>
      </w:pPr>
      <w:r w:rsidRPr="00522E03">
        <w:rPr>
          <w:sz w:val="28"/>
          <w:szCs w:val="28"/>
        </w:rPr>
        <w:t>Oticanje đubriva može izazvati eutrofikaciju, gde se slatka voda obogaćena hranljivim materijama meša sa slanom vodom i izaziva ogromno cvetanje algi, kao što je crvena plima. Oni mogu biti toksični i za okeanske organizme i za ljude.</w:t>
      </w:r>
    </w:p>
    <w:p w14:paraId="0822AD9A" w14:textId="77777777" w:rsidR="00522E03" w:rsidRPr="00522E03" w:rsidRDefault="00522E03" w:rsidP="00522E03">
      <w:pPr>
        <w:jc w:val="both"/>
        <w:rPr>
          <w:sz w:val="28"/>
          <w:szCs w:val="28"/>
        </w:rPr>
      </w:pPr>
    </w:p>
    <w:p w14:paraId="356AB0FB" w14:textId="77777777" w:rsidR="00522E03" w:rsidRPr="00522E03" w:rsidRDefault="00522E03" w:rsidP="00522E03">
      <w:pPr>
        <w:jc w:val="both"/>
        <w:rPr>
          <w:sz w:val="28"/>
          <w:szCs w:val="28"/>
        </w:rPr>
      </w:pPr>
      <w:r w:rsidRPr="00522E03">
        <w:rPr>
          <w:b/>
          <w:sz w:val="28"/>
          <w:szCs w:val="28"/>
        </w:rPr>
        <w:t xml:space="preserve">445. </w:t>
      </w:r>
      <w:r w:rsidRPr="00522E03">
        <w:rPr>
          <w:sz w:val="28"/>
          <w:szCs w:val="28"/>
        </w:rPr>
        <w:t xml:space="preserve">Odgovor je pod D: </w:t>
      </w:r>
      <w:r w:rsidRPr="00522E03">
        <w:rPr>
          <w:sz w:val="28"/>
          <w:szCs w:val="28"/>
          <w:u w:val="single"/>
        </w:rPr>
        <w:t>Ugalj i sirova nafta</w:t>
      </w:r>
    </w:p>
    <w:p w14:paraId="59146453" w14:textId="77777777" w:rsidR="00522E03" w:rsidRPr="00522E03" w:rsidRDefault="00522E03" w:rsidP="00522E03">
      <w:pPr>
        <w:jc w:val="both"/>
        <w:rPr>
          <w:sz w:val="28"/>
          <w:szCs w:val="28"/>
        </w:rPr>
      </w:pPr>
    </w:p>
    <w:p w14:paraId="7E59A781" w14:textId="77777777" w:rsidR="00522E03" w:rsidRPr="00522E03" w:rsidRDefault="00522E03" w:rsidP="00522E03">
      <w:pPr>
        <w:jc w:val="both"/>
        <w:rPr>
          <w:b/>
          <w:i/>
          <w:sz w:val="28"/>
          <w:szCs w:val="28"/>
        </w:rPr>
      </w:pPr>
      <w:r w:rsidRPr="00522E03">
        <w:rPr>
          <w:b/>
          <w:i/>
          <w:sz w:val="28"/>
          <w:szCs w:val="28"/>
        </w:rPr>
        <w:t>Objašnjenje:</w:t>
      </w:r>
    </w:p>
    <w:p w14:paraId="507BFA85" w14:textId="77777777" w:rsidR="00522E03" w:rsidRPr="00522E03" w:rsidRDefault="00522E03" w:rsidP="00522E03">
      <w:pPr>
        <w:jc w:val="both"/>
        <w:rPr>
          <w:sz w:val="28"/>
          <w:szCs w:val="28"/>
        </w:rPr>
      </w:pPr>
      <w:r w:rsidRPr="00522E03">
        <w:rPr>
          <w:sz w:val="28"/>
          <w:szCs w:val="28"/>
        </w:rPr>
        <w:t>Naslage uglja često sadrže visoke nivoe jedinjenja sumpora koja se emituju u atmosferu kada se sagorevaju. Mnogo toga bi se moglo ublažiti tehnologijom čistog uglja.</w:t>
      </w:r>
    </w:p>
    <w:p w14:paraId="3F46A77E" w14:textId="77777777" w:rsidR="00522E03" w:rsidRPr="00522E03" w:rsidRDefault="00522E03" w:rsidP="00522E03">
      <w:pPr>
        <w:jc w:val="both"/>
        <w:rPr>
          <w:sz w:val="28"/>
          <w:szCs w:val="28"/>
        </w:rPr>
      </w:pPr>
    </w:p>
    <w:p w14:paraId="14946B30" w14:textId="77777777" w:rsidR="00522E03" w:rsidRPr="00522E03" w:rsidRDefault="00522E03" w:rsidP="00522E03">
      <w:pPr>
        <w:jc w:val="both"/>
        <w:rPr>
          <w:sz w:val="28"/>
          <w:szCs w:val="28"/>
          <w:lang w:val="fr-FR"/>
        </w:rPr>
      </w:pPr>
      <w:r w:rsidRPr="00522E03">
        <w:rPr>
          <w:b/>
          <w:sz w:val="28"/>
          <w:szCs w:val="28"/>
        </w:rPr>
        <w:t xml:space="preserve">446. </w:t>
      </w:r>
      <w:r w:rsidRPr="00522E03">
        <w:rPr>
          <w:sz w:val="28"/>
          <w:szCs w:val="28"/>
          <w:lang w:val="fr-FR"/>
        </w:rPr>
        <w:t xml:space="preserve">Odgovor je pod A: </w:t>
      </w:r>
      <w:r w:rsidRPr="00522E03">
        <w:rPr>
          <w:sz w:val="28"/>
          <w:szCs w:val="28"/>
          <w:u w:val="single"/>
          <w:lang w:val="fr-FR"/>
        </w:rPr>
        <w:t>35%</w:t>
      </w:r>
    </w:p>
    <w:p w14:paraId="1CE0BED2" w14:textId="77777777" w:rsidR="00522E03" w:rsidRPr="00522E03" w:rsidRDefault="00522E03" w:rsidP="00522E03">
      <w:pPr>
        <w:jc w:val="both"/>
        <w:rPr>
          <w:sz w:val="28"/>
          <w:szCs w:val="28"/>
          <w:lang w:val="fr-FR"/>
        </w:rPr>
      </w:pPr>
    </w:p>
    <w:p w14:paraId="75054279" w14:textId="77777777" w:rsidR="00522E03" w:rsidRPr="00522E03" w:rsidRDefault="00522E03" w:rsidP="00522E03">
      <w:pPr>
        <w:jc w:val="both"/>
        <w:rPr>
          <w:b/>
          <w:i/>
          <w:sz w:val="28"/>
          <w:szCs w:val="28"/>
          <w:lang w:val="fr-FR"/>
        </w:rPr>
      </w:pPr>
      <w:r w:rsidRPr="00522E03">
        <w:rPr>
          <w:b/>
          <w:i/>
          <w:sz w:val="28"/>
          <w:szCs w:val="28"/>
          <w:lang w:val="fr-FR"/>
        </w:rPr>
        <w:t>Objašnjenje:</w:t>
      </w:r>
    </w:p>
    <w:p w14:paraId="11389176" w14:textId="0E336AF1" w:rsidR="00522E03" w:rsidRDefault="00522E03" w:rsidP="00522E03">
      <w:pPr>
        <w:jc w:val="both"/>
        <w:rPr>
          <w:sz w:val="28"/>
          <w:szCs w:val="28"/>
          <w:lang w:val="fr-FR"/>
        </w:rPr>
      </w:pPr>
      <w:r w:rsidRPr="00522E03">
        <w:rPr>
          <w:sz w:val="28"/>
          <w:szCs w:val="28"/>
          <w:lang w:val="fr-FR"/>
        </w:rPr>
        <w:t>35% azotnih zagađivača u zalivu Česapik potiče od zagađivača vazduha. Imajući to u vidu, poljoprivredni otpad predst</w:t>
      </w:r>
      <w:r w:rsidR="006D5E50">
        <w:rPr>
          <w:sz w:val="28"/>
          <w:szCs w:val="28"/>
          <w:lang w:val="fr-FR"/>
        </w:rPr>
        <w:t>avlja ozbiljnu zabrinutost. S</w:t>
      </w:r>
      <w:r w:rsidRPr="00522E03">
        <w:rPr>
          <w:sz w:val="28"/>
          <w:szCs w:val="28"/>
          <w:lang w:val="fr-FR"/>
        </w:rPr>
        <w:t>avezne i državne vlade su ponudile subvencije u zamenu za poljoprivrednike koji ostav</w:t>
      </w:r>
      <w:r w:rsidR="00902E0F">
        <w:rPr>
          <w:sz w:val="28"/>
          <w:szCs w:val="28"/>
          <w:lang w:val="fr-FR"/>
        </w:rPr>
        <w:t>e ključna zemljišta nezasađena.</w:t>
      </w:r>
    </w:p>
    <w:p w14:paraId="26AEED83" w14:textId="3100A25F" w:rsidR="00902E0F" w:rsidRPr="00522E03" w:rsidRDefault="00902E0F" w:rsidP="00522E03">
      <w:pPr>
        <w:jc w:val="both"/>
        <w:rPr>
          <w:sz w:val="28"/>
          <w:szCs w:val="28"/>
          <w:lang w:val="fr-FR"/>
        </w:rPr>
      </w:pPr>
    </w:p>
    <w:p w14:paraId="42311184" w14:textId="77777777" w:rsidR="00522E03" w:rsidRPr="00522E03" w:rsidRDefault="00522E03" w:rsidP="00522E03">
      <w:pPr>
        <w:jc w:val="both"/>
        <w:rPr>
          <w:sz w:val="28"/>
          <w:szCs w:val="28"/>
        </w:rPr>
      </w:pPr>
      <w:r w:rsidRPr="00522E03">
        <w:rPr>
          <w:b/>
          <w:sz w:val="28"/>
          <w:szCs w:val="28"/>
          <w:lang w:val="fr-FR"/>
        </w:rPr>
        <w:t xml:space="preserve">447. </w:t>
      </w:r>
      <w:r w:rsidRPr="00522E03">
        <w:rPr>
          <w:sz w:val="28"/>
          <w:szCs w:val="28"/>
        </w:rPr>
        <w:t xml:space="preserve">Odgovorje pod C: </w:t>
      </w:r>
      <w:r w:rsidRPr="00522E03">
        <w:rPr>
          <w:sz w:val="28"/>
          <w:szCs w:val="28"/>
          <w:u w:val="single"/>
        </w:rPr>
        <w:t>Tuberkuloza</w:t>
      </w:r>
    </w:p>
    <w:p w14:paraId="6F79D0E3" w14:textId="77777777" w:rsidR="00522E03" w:rsidRPr="00522E03" w:rsidRDefault="00522E03" w:rsidP="00522E03">
      <w:pPr>
        <w:jc w:val="both"/>
        <w:rPr>
          <w:sz w:val="28"/>
          <w:szCs w:val="28"/>
          <w:u w:val="single"/>
        </w:rPr>
      </w:pPr>
    </w:p>
    <w:p w14:paraId="2F4F8FCC" w14:textId="77777777" w:rsidR="00522E03" w:rsidRPr="00522E03" w:rsidRDefault="00522E03" w:rsidP="00522E03">
      <w:pPr>
        <w:jc w:val="both"/>
        <w:rPr>
          <w:b/>
          <w:i/>
          <w:sz w:val="28"/>
          <w:szCs w:val="28"/>
        </w:rPr>
      </w:pPr>
      <w:r w:rsidRPr="00522E03">
        <w:rPr>
          <w:b/>
          <w:i/>
          <w:sz w:val="28"/>
          <w:szCs w:val="28"/>
        </w:rPr>
        <w:t>Objašnjenje:</w:t>
      </w:r>
    </w:p>
    <w:p w14:paraId="1A4C5E5A" w14:textId="58204C96" w:rsidR="00522E03" w:rsidRDefault="00522E03" w:rsidP="00522E03">
      <w:pPr>
        <w:jc w:val="both"/>
        <w:rPr>
          <w:sz w:val="28"/>
          <w:szCs w:val="28"/>
          <w:lang w:val="fr-FR"/>
        </w:rPr>
      </w:pPr>
      <w:r w:rsidRPr="00522E03">
        <w:rPr>
          <w:sz w:val="28"/>
          <w:szCs w:val="28"/>
        </w:rPr>
        <w:t xml:space="preserve">Tuberkuloza ima vazdušni mehanizam prenosa. </w:t>
      </w:r>
      <w:r w:rsidRPr="00522E03">
        <w:rPr>
          <w:sz w:val="28"/>
          <w:szCs w:val="28"/>
          <w:lang w:val="fr-FR"/>
        </w:rPr>
        <w:t>Kolera, tifus i meningitis su sve bolesti koje se mogu preneti putem vode. Lupus je autoimuna bolest.</w:t>
      </w:r>
    </w:p>
    <w:p w14:paraId="6A26F187" w14:textId="413E5C3D" w:rsidR="00C9127B" w:rsidRDefault="00C9127B" w:rsidP="00522E03">
      <w:pPr>
        <w:jc w:val="both"/>
        <w:rPr>
          <w:sz w:val="28"/>
          <w:szCs w:val="28"/>
          <w:lang w:val="fr-FR"/>
        </w:rPr>
      </w:pPr>
    </w:p>
    <w:p w14:paraId="106568CE" w14:textId="775383E3" w:rsidR="00C9127B" w:rsidRDefault="00C9127B" w:rsidP="00522E03">
      <w:pPr>
        <w:jc w:val="both"/>
        <w:rPr>
          <w:sz w:val="28"/>
          <w:szCs w:val="28"/>
          <w:lang w:val="fr-FR"/>
        </w:rPr>
      </w:pPr>
    </w:p>
    <w:p w14:paraId="59F78231" w14:textId="146A670C" w:rsidR="00C9127B" w:rsidRDefault="00C9127B" w:rsidP="00522E03">
      <w:pPr>
        <w:jc w:val="both"/>
        <w:rPr>
          <w:sz w:val="28"/>
          <w:szCs w:val="28"/>
          <w:lang w:val="fr-FR"/>
        </w:rPr>
      </w:pPr>
    </w:p>
    <w:p w14:paraId="50FFF4CD" w14:textId="6D586D53" w:rsidR="00C9127B" w:rsidRDefault="00C9127B" w:rsidP="00522E03">
      <w:pPr>
        <w:jc w:val="both"/>
        <w:rPr>
          <w:sz w:val="28"/>
          <w:szCs w:val="28"/>
          <w:lang w:val="fr-FR"/>
        </w:rPr>
      </w:pPr>
    </w:p>
    <w:p w14:paraId="746708AD" w14:textId="793C2EED" w:rsidR="00C9127B" w:rsidRDefault="00C9127B" w:rsidP="00522E03">
      <w:pPr>
        <w:jc w:val="both"/>
        <w:rPr>
          <w:sz w:val="28"/>
          <w:szCs w:val="28"/>
          <w:lang w:val="fr-FR"/>
        </w:rPr>
      </w:pPr>
    </w:p>
    <w:p w14:paraId="14E14312" w14:textId="77777777" w:rsidR="00C9127B" w:rsidRPr="00522E03" w:rsidRDefault="00C9127B" w:rsidP="00522E03">
      <w:pPr>
        <w:jc w:val="both"/>
        <w:rPr>
          <w:sz w:val="28"/>
          <w:szCs w:val="28"/>
          <w:lang w:val="fr-FR"/>
        </w:rPr>
      </w:pPr>
    </w:p>
    <w:p w14:paraId="7ECC62FB" w14:textId="77777777" w:rsidR="00522E03" w:rsidRPr="00522E03" w:rsidRDefault="00522E03" w:rsidP="00522E03">
      <w:pPr>
        <w:jc w:val="both"/>
        <w:rPr>
          <w:sz w:val="28"/>
          <w:szCs w:val="28"/>
          <w:lang w:val="fr-FR"/>
        </w:rPr>
      </w:pPr>
    </w:p>
    <w:p w14:paraId="01FE318C" w14:textId="77777777" w:rsidR="00522E03" w:rsidRPr="00522E03" w:rsidRDefault="00522E03" w:rsidP="00522E03">
      <w:pPr>
        <w:jc w:val="both"/>
        <w:rPr>
          <w:sz w:val="28"/>
          <w:szCs w:val="28"/>
          <w:lang w:val="fr-FR"/>
        </w:rPr>
      </w:pPr>
      <w:r w:rsidRPr="00522E03">
        <w:rPr>
          <w:b/>
          <w:sz w:val="28"/>
          <w:szCs w:val="28"/>
          <w:lang w:val="fr-FR"/>
        </w:rPr>
        <w:t xml:space="preserve">448. </w:t>
      </w:r>
      <w:r w:rsidRPr="00522E03">
        <w:rPr>
          <w:sz w:val="28"/>
          <w:szCs w:val="28"/>
          <w:lang w:val="de-AT"/>
        </w:rPr>
        <w:t>Odgovor je pod E:</w:t>
      </w:r>
    </w:p>
    <w:p w14:paraId="0FBF6CCD" w14:textId="77777777" w:rsidR="00522E03" w:rsidRPr="00522E03" w:rsidRDefault="00522E03" w:rsidP="00522E03">
      <w:pPr>
        <w:jc w:val="both"/>
        <w:rPr>
          <w:sz w:val="28"/>
          <w:szCs w:val="28"/>
          <w:u w:val="single"/>
          <w:lang w:val="de-AT"/>
        </w:rPr>
      </w:pPr>
      <w:r w:rsidRPr="00522E03">
        <w:rPr>
          <w:sz w:val="28"/>
          <w:szCs w:val="28"/>
          <w:u w:val="single"/>
          <w:lang w:val="de-AT"/>
        </w:rPr>
        <w:t>Pogrešno rukovana ili pokvarena hrana može sadržati toksine koji dovode do bolesti i izazivaju povraćanje i dijareju, prirodni metod tela za izbacivanje navedenih toksina.</w:t>
      </w:r>
    </w:p>
    <w:p w14:paraId="3DBDBD02" w14:textId="77777777" w:rsidR="00522E03" w:rsidRPr="00522E03" w:rsidRDefault="00522E03" w:rsidP="00522E03">
      <w:pPr>
        <w:jc w:val="both"/>
        <w:rPr>
          <w:sz w:val="28"/>
          <w:szCs w:val="28"/>
          <w:u w:val="single"/>
          <w:lang w:val="de-AT"/>
        </w:rPr>
      </w:pPr>
    </w:p>
    <w:p w14:paraId="3308B99D" w14:textId="77777777" w:rsidR="00522E03" w:rsidRPr="00522E03" w:rsidRDefault="00522E03" w:rsidP="00522E03">
      <w:pPr>
        <w:jc w:val="both"/>
        <w:rPr>
          <w:b/>
          <w:i/>
          <w:sz w:val="28"/>
          <w:szCs w:val="28"/>
          <w:lang w:val="de-AT"/>
        </w:rPr>
      </w:pPr>
      <w:r w:rsidRPr="00522E03">
        <w:rPr>
          <w:b/>
          <w:i/>
          <w:sz w:val="28"/>
          <w:szCs w:val="28"/>
          <w:lang w:val="de-AT"/>
        </w:rPr>
        <w:t>Objašnjenje:</w:t>
      </w:r>
    </w:p>
    <w:p w14:paraId="1D46E49F" w14:textId="7D0683AA" w:rsidR="00902E0F" w:rsidRDefault="00522E03" w:rsidP="00522E03">
      <w:pPr>
        <w:jc w:val="both"/>
        <w:rPr>
          <w:sz w:val="28"/>
          <w:szCs w:val="28"/>
          <w:lang w:val="de-AT"/>
        </w:rPr>
      </w:pPr>
      <w:r w:rsidRPr="00522E03">
        <w:rPr>
          <w:sz w:val="28"/>
          <w:szCs w:val="28"/>
          <w:lang w:val="de-AT"/>
        </w:rPr>
        <w:t>Bioakumulacija je proces ulaska toksina u organizam bržim nego što se evakuiše. Toksini od trovanja hranom se izbacuju odgovorom tela da evakuiše supstancu, dok živa u morskim plodovima ili olovo u populacijama vodenih ptica imaju tendenciju d</w:t>
      </w:r>
      <w:r w:rsidR="00902E0F">
        <w:rPr>
          <w:sz w:val="28"/>
          <w:szCs w:val="28"/>
          <w:lang w:val="de-AT"/>
        </w:rPr>
        <w:t>a se akumuliraju tokom vremena.</w:t>
      </w:r>
    </w:p>
    <w:p w14:paraId="7DF5F9CE" w14:textId="77777777" w:rsidR="00902E0F" w:rsidRPr="00522E03" w:rsidRDefault="00902E0F" w:rsidP="00522E03">
      <w:pPr>
        <w:jc w:val="both"/>
        <w:rPr>
          <w:sz w:val="28"/>
          <w:szCs w:val="28"/>
          <w:lang w:val="de-AT"/>
        </w:rPr>
      </w:pPr>
    </w:p>
    <w:p w14:paraId="51ADC605" w14:textId="77777777" w:rsidR="00522E03" w:rsidRPr="00522E03" w:rsidRDefault="00522E03" w:rsidP="00522E03">
      <w:pPr>
        <w:jc w:val="both"/>
        <w:rPr>
          <w:sz w:val="28"/>
          <w:szCs w:val="28"/>
          <w:lang w:val="de-AT"/>
        </w:rPr>
      </w:pPr>
      <w:r w:rsidRPr="00522E03">
        <w:rPr>
          <w:b/>
          <w:sz w:val="28"/>
          <w:szCs w:val="28"/>
          <w:lang w:val="de-AT"/>
        </w:rPr>
        <w:t xml:space="preserve">449. </w:t>
      </w:r>
      <w:r w:rsidRPr="00522E03">
        <w:rPr>
          <w:sz w:val="28"/>
          <w:szCs w:val="28"/>
          <w:lang w:val="de-AT"/>
        </w:rPr>
        <w:t xml:space="preserve">Odgovor je pod B: </w:t>
      </w:r>
      <w:r w:rsidRPr="00522E03">
        <w:rPr>
          <w:sz w:val="28"/>
          <w:szCs w:val="28"/>
          <w:u w:val="single"/>
          <w:lang w:val="de-AT"/>
        </w:rPr>
        <w:t>H</w:t>
      </w:r>
      <w:r w:rsidRPr="00522E03">
        <w:rPr>
          <w:sz w:val="28"/>
          <w:szCs w:val="28"/>
          <w:u w:val="single"/>
          <w:vertAlign w:val="subscript"/>
          <w:lang w:val="de-AT"/>
        </w:rPr>
        <w:t>2</w:t>
      </w:r>
      <w:r w:rsidRPr="00522E03">
        <w:rPr>
          <w:sz w:val="28"/>
          <w:szCs w:val="28"/>
          <w:u w:val="single"/>
          <w:lang w:val="de-AT"/>
        </w:rPr>
        <w:t>SO</w:t>
      </w:r>
      <w:r w:rsidRPr="00522E03">
        <w:rPr>
          <w:sz w:val="28"/>
          <w:szCs w:val="28"/>
          <w:u w:val="single"/>
          <w:vertAlign w:val="subscript"/>
          <w:lang w:val="de-AT"/>
        </w:rPr>
        <w:t>4</w:t>
      </w:r>
    </w:p>
    <w:p w14:paraId="12929BF7" w14:textId="77777777" w:rsidR="00522E03" w:rsidRPr="00522E03" w:rsidRDefault="00522E03" w:rsidP="00522E03">
      <w:pPr>
        <w:jc w:val="both"/>
        <w:rPr>
          <w:sz w:val="28"/>
          <w:szCs w:val="28"/>
          <w:lang w:val="de-AT"/>
        </w:rPr>
      </w:pPr>
    </w:p>
    <w:p w14:paraId="1D7606A9" w14:textId="77777777" w:rsidR="00522E03" w:rsidRPr="00522E03" w:rsidRDefault="00522E03" w:rsidP="00522E03">
      <w:pPr>
        <w:jc w:val="both"/>
        <w:rPr>
          <w:b/>
          <w:i/>
          <w:sz w:val="28"/>
          <w:szCs w:val="28"/>
          <w:lang w:val="de-AT"/>
        </w:rPr>
      </w:pPr>
      <w:r w:rsidRPr="00522E03">
        <w:rPr>
          <w:b/>
          <w:i/>
          <w:sz w:val="28"/>
          <w:szCs w:val="28"/>
          <w:lang w:val="de-AT"/>
        </w:rPr>
        <w:t>Objašnjenje:</w:t>
      </w:r>
    </w:p>
    <w:p w14:paraId="53EA3026" w14:textId="77777777" w:rsidR="00522E03" w:rsidRPr="00522E03" w:rsidRDefault="00522E03" w:rsidP="00522E03">
      <w:pPr>
        <w:jc w:val="both"/>
        <w:rPr>
          <w:sz w:val="28"/>
          <w:szCs w:val="28"/>
          <w:lang w:val="de-AT"/>
        </w:rPr>
      </w:pPr>
      <w:r w:rsidRPr="00522E03">
        <w:rPr>
          <w:sz w:val="28"/>
          <w:szCs w:val="28"/>
          <w:lang w:val="de-AT"/>
        </w:rPr>
        <w:t>Primarni zagađivač dolazi iz direktnog izvora, dok sekundarni zagađivač nastaje hemijskim reakcijama primarnih zagađivača u životnoj sredini. H</w:t>
      </w:r>
      <w:r w:rsidRPr="00522E03">
        <w:rPr>
          <w:sz w:val="28"/>
          <w:szCs w:val="28"/>
          <w:vertAlign w:val="subscript"/>
          <w:lang w:val="de-AT"/>
        </w:rPr>
        <w:t>2</w:t>
      </w:r>
      <w:r w:rsidRPr="00522E03">
        <w:rPr>
          <w:sz w:val="28"/>
          <w:szCs w:val="28"/>
          <w:lang w:val="de-AT"/>
        </w:rPr>
        <w:t>SO</w:t>
      </w:r>
      <w:r w:rsidRPr="00522E03">
        <w:rPr>
          <w:sz w:val="28"/>
          <w:szCs w:val="28"/>
          <w:vertAlign w:val="subscript"/>
          <w:lang w:val="de-AT"/>
        </w:rPr>
        <w:t>4</w:t>
      </w:r>
      <w:r w:rsidRPr="00522E03">
        <w:rPr>
          <w:sz w:val="28"/>
          <w:szCs w:val="28"/>
          <w:lang w:val="de-AT"/>
        </w:rPr>
        <w:t xml:space="preserve"> (sumporna kiselina) je proizvod hemijskih reakcija u okolini, stvarajući kisele kiše.</w:t>
      </w:r>
    </w:p>
    <w:p w14:paraId="5A4608D4" w14:textId="77777777" w:rsidR="00522E03" w:rsidRPr="00522E03" w:rsidRDefault="00522E03" w:rsidP="00522E03">
      <w:pPr>
        <w:jc w:val="both"/>
        <w:rPr>
          <w:sz w:val="28"/>
          <w:szCs w:val="28"/>
          <w:lang w:val="de-AT"/>
        </w:rPr>
      </w:pPr>
    </w:p>
    <w:p w14:paraId="4BCDA3DA" w14:textId="77777777" w:rsidR="00522E03" w:rsidRPr="00522E03" w:rsidRDefault="00522E03" w:rsidP="00522E03">
      <w:pPr>
        <w:jc w:val="both"/>
        <w:rPr>
          <w:sz w:val="28"/>
          <w:szCs w:val="28"/>
        </w:rPr>
      </w:pPr>
      <w:r w:rsidRPr="00522E03">
        <w:rPr>
          <w:b/>
          <w:sz w:val="28"/>
          <w:szCs w:val="28"/>
        </w:rPr>
        <w:t xml:space="preserve">450. </w:t>
      </w:r>
      <w:r w:rsidRPr="00522E03">
        <w:rPr>
          <w:sz w:val="28"/>
          <w:szCs w:val="28"/>
        </w:rPr>
        <w:t xml:space="preserve">Odgovor je pod D: </w:t>
      </w:r>
      <w:r w:rsidRPr="00522E03">
        <w:rPr>
          <w:sz w:val="28"/>
          <w:szCs w:val="28"/>
          <w:u w:val="single"/>
        </w:rPr>
        <w:t>Ozona</w:t>
      </w:r>
    </w:p>
    <w:p w14:paraId="2B13BF2F" w14:textId="77777777" w:rsidR="00522E03" w:rsidRPr="00522E03" w:rsidRDefault="00522E03" w:rsidP="00522E03">
      <w:pPr>
        <w:jc w:val="both"/>
        <w:rPr>
          <w:sz w:val="28"/>
          <w:szCs w:val="28"/>
        </w:rPr>
      </w:pPr>
    </w:p>
    <w:p w14:paraId="2F9A3183" w14:textId="77777777" w:rsidR="00522E03" w:rsidRPr="00522E03" w:rsidRDefault="00522E03" w:rsidP="00522E03">
      <w:pPr>
        <w:jc w:val="both"/>
        <w:rPr>
          <w:b/>
          <w:i/>
          <w:sz w:val="28"/>
          <w:szCs w:val="28"/>
        </w:rPr>
      </w:pPr>
      <w:r w:rsidRPr="00522E03">
        <w:rPr>
          <w:b/>
          <w:i/>
          <w:sz w:val="28"/>
          <w:szCs w:val="28"/>
        </w:rPr>
        <w:t>Objašnjenje:</w:t>
      </w:r>
    </w:p>
    <w:p w14:paraId="496A3459" w14:textId="77777777" w:rsidR="00522E03" w:rsidRPr="00522E03" w:rsidRDefault="00522E03" w:rsidP="00522E03">
      <w:pPr>
        <w:jc w:val="both"/>
        <w:rPr>
          <w:sz w:val="28"/>
          <w:szCs w:val="28"/>
        </w:rPr>
      </w:pPr>
      <w:r w:rsidRPr="00522E03">
        <w:rPr>
          <w:sz w:val="28"/>
          <w:szCs w:val="28"/>
        </w:rPr>
        <w:t>Ozon se stvara kada sunčeva svetlost reaguje sa azotnim oksidima i drugim zagađivačima, od kojih mnogi potiču od isparenja benzina, produkata sagorevanja, itd. Štetan je kada se udiše. U vrućim danima, neka gradska područja izdaju upozorenja o smogu.</w:t>
      </w:r>
    </w:p>
    <w:p w14:paraId="0A67184C" w14:textId="77777777" w:rsidR="00522E03" w:rsidRPr="00522E03" w:rsidRDefault="00522E03" w:rsidP="00522E03">
      <w:pPr>
        <w:jc w:val="both"/>
        <w:rPr>
          <w:sz w:val="28"/>
          <w:szCs w:val="28"/>
        </w:rPr>
      </w:pPr>
    </w:p>
    <w:p w14:paraId="349C9F68" w14:textId="17049189" w:rsidR="00522E03" w:rsidRDefault="00522E03" w:rsidP="00522E03">
      <w:pPr>
        <w:jc w:val="both"/>
        <w:rPr>
          <w:sz w:val="28"/>
          <w:szCs w:val="28"/>
        </w:rPr>
      </w:pPr>
      <w:r w:rsidRPr="00522E03">
        <w:rPr>
          <w:b/>
          <w:sz w:val="28"/>
          <w:szCs w:val="28"/>
          <w:lang w:val="fr-FR"/>
        </w:rPr>
        <w:t xml:space="preserve">451. </w:t>
      </w:r>
      <w:r w:rsidRPr="00522E03">
        <w:rPr>
          <w:sz w:val="28"/>
          <w:szCs w:val="28"/>
        </w:rPr>
        <w:t xml:space="preserve">Odgovor je pod A: </w:t>
      </w:r>
      <w:r w:rsidRPr="00522E03">
        <w:rPr>
          <w:sz w:val="28"/>
          <w:szCs w:val="28"/>
          <w:u w:val="single"/>
        </w:rPr>
        <w:t>Olovo</w:t>
      </w:r>
    </w:p>
    <w:p w14:paraId="254FFA4E" w14:textId="77777777" w:rsidR="00902E0F" w:rsidRPr="00522E03" w:rsidRDefault="00902E0F" w:rsidP="00522E03">
      <w:pPr>
        <w:jc w:val="both"/>
        <w:rPr>
          <w:sz w:val="28"/>
          <w:szCs w:val="28"/>
        </w:rPr>
      </w:pPr>
    </w:p>
    <w:p w14:paraId="779C3B9C" w14:textId="77777777" w:rsidR="00522E03" w:rsidRPr="00522E03" w:rsidRDefault="00522E03" w:rsidP="00522E03">
      <w:pPr>
        <w:jc w:val="both"/>
        <w:rPr>
          <w:b/>
          <w:i/>
          <w:sz w:val="28"/>
          <w:szCs w:val="28"/>
        </w:rPr>
      </w:pPr>
      <w:r w:rsidRPr="00522E03">
        <w:rPr>
          <w:b/>
          <w:i/>
          <w:sz w:val="28"/>
          <w:szCs w:val="28"/>
        </w:rPr>
        <w:t>Objašnjenje:</w:t>
      </w:r>
    </w:p>
    <w:p w14:paraId="3FA7BFEA" w14:textId="0210BFE7" w:rsidR="00522E03" w:rsidRPr="00522E03" w:rsidRDefault="00522E03" w:rsidP="00522E03">
      <w:pPr>
        <w:jc w:val="both"/>
        <w:rPr>
          <w:sz w:val="28"/>
          <w:szCs w:val="28"/>
          <w:lang w:val="fr-FR"/>
        </w:rPr>
      </w:pPr>
      <w:r w:rsidRPr="00522E03">
        <w:rPr>
          <w:sz w:val="28"/>
          <w:szCs w:val="28"/>
          <w:lang w:val="fr-FR"/>
        </w:rPr>
        <w:t xml:space="preserve">Olovo, teški metal, akumulira se u telu. Deca su posebno podložna olovu u vazduhu </w:t>
      </w:r>
      <w:r w:rsidR="006D5E50">
        <w:rPr>
          <w:sz w:val="28"/>
          <w:szCs w:val="28"/>
          <w:lang w:val="fr-FR"/>
        </w:rPr>
        <w:t>zbog visine i nedovoljno izgra</w:t>
      </w:r>
      <w:r w:rsidR="006D5E50">
        <w:rPr>
          <w:sz w:val="28"/>
          <w:szCs w:val="28"/>
          <w:lang w:val="sr-Latn-RS"/>
        </w:rPr>
        <w:t>đ</w:t>
      </w:r>
      <w:r w:rsidRPr="00522E03">
        <w:rPr>
          <w:sz w:val="28"/>
          <w:szCs w:val="28"/>
          <w:lang w:val="fr-FR"/>
        </w:rPr>
        <w:t>enog imuniteta. Gvožđe, takođe metal, može biti problematično u velikim količinama, ali je takođe neophodno u izuzetno malim količinama za pravilno funkcionisanje.</w:t>
      </w:r>
    </w:p>
    <w:p w14:paraId="217A51BF" w14:textId="77777777" w:rsidR="00522E03" w:rsidRPr="00522E03" w:rsidRDefault="00522E03" w:rsidP="00522E03">
      <w:pPr>
        <w:jc w:val="both"/>
        <w:rPr>
          <w:sz w:val="28"/>
          <w:szCs w:val="28"/>
          <w:lang w:val="fr-FR"/>
        </w:rPr>
      </w:pPr>
    </w:p>
    <w:p w14:paraId="22896392" w14:textId="360FA304" w:rsidR="00522E03" w:rsidRDefault="00522E03" w:rsidP="00522E03">
      <w:pPr>
        <w:jc w:val="both"/>
        <w:rPr>
          <w:sz w:val="28"/>
          <w:szCs w:val="28"/>
          <w:u w:val="single"/>
          <w:lang w:val="fr-FR"/>
        </w:rPr>
      </w:pPr>
      <w:r w:rsidRPr="00522E03">
        <w:rPr>
          <w:b/>
          <w:sz w:val="28"/>
          <w:szCs w:val="28"/>
          <w:lang w:val="fr-FR"/>
        </w:rPr>
        <w:t xml:space="preserve">452. </w:t>
      </w:r>
      <w:r w:rsidRPr="00522E03">
        <w:rPr>
          <w:sz w:val="28"/>
          <w:szCs w:val="28"/>
          <w:lang w:val="fr-FR"/>
        </w:rPr>
        <w:t>Odgovor je pod C:</w:t>
      </w:r>
      <w:r w:rsidRPr="00522E03">
        <w:rPr>
          <w:sz w:val="28"/>
          <w:szCs w:val="28"/>
          <w:u w:val="single"/>
          <w:lang w:val="fr-FR"/>
        </w:rPr>
        <w:t xml:space="preserve"> Fluorida</w:t>
      </w:r>
    </w:p>
    <w:p w14:paraId="10ED953E" w14:textId="77777777" w:rsidR="00902E0F" w:rsidRPr="00522E03" w:rsidRDefault="00902E0F" w:rsidP="00522E03">
      <w:pPr>
        <w:jc w:val="both"/>
        <w:rPr>
          <w:sz w:val="28"/>
          <w:szCs w:val="28"/>
          <w:lang w:val="fr-FR"/>
        </w:rPr>
      </w:pPr>
    </w:p>
    <w:p w14:paraId="0BBD9376" w14:textId="77777777" w:rsidR="00522E03" w:rsidRPr="00522E03" w:rsidRDefault="00522E03" w:rsidP="00522E03">
      <w:pPr>
        <w:jc w:val="both"/>
        <w:rPr>
          <w:b/>
          <w:i/>
          <w:sz w:val="28"/>
          <w:szCs w:val="28"/>
          <w:lang w:val="fr-FR"/>
        </w:rPr>
      </w:pPr>
      <w:r w:rsidRPr="00522E03">
        <w:rPr>
          <w:b/>
          <w:i/>
          <w:sz w:val="28"/>
          <w:szCs w:val="28"/>
          <w:lang w:val="fr-FR"/>
        </w:rPr>
        <w:t>Objašnjenje:</w:t>
      </w:r>
    </w:p>
    <w:p w14:paraId="02CECAEC" w14:textId="2E5B68E9" w:rsidR="00522E03" w:rsidRDefault="00522E03" w:rsidP="00522E03">
      <w:pPr>
        <w:jc w:val="both"/>
        <w:rPr>
          <w:sz w:val="28"/>
          <w:szCs w:val="28"/>
          <w:lang w:val="fr-FR"/>
        </w:rPr>
      </w:pPr>
      <w:r w:rsidRPr="00522E03">
        <w:rPr>
          <w:sz w:val="28"/>
          <w:szCs w:val="28"/>
          <w:lang w:val="fr-FR"/>
        </w:rPr>
        <w:t>Fluorid u visokim dozama je izuzetno problematičan, što ga čini zabrinjavajućim zagađivačem. Izuzetno je rasprostranjen u proizvodima koji se koriste u zdravlju zuba. Pošto se radi o pro</w:t>
      </w:r>
      <w:r w:rsidR="006D5E50">
        <w:rPr>
          <w:sz w:val="28"/>
          <w:szCs w:val="28"/>
          <w:lang w:val="fr-FR"/>
        </w:rPr>
        <w:t>izvodima koji se uglavnom ispiraju</w:t>
      </w:r>
      <w:r w:rsidRPr="00522E03">
        <w:rPr>
          <w:sz w:val="28"/>
          <w:szCs w:val="28"/>
          <w:lang w:val="fr-FR"/>
        </w:rPr>
        <w:t>, fluor je od posebne važnosti kao zagađivač vode.</w:t>
      </w:r>
    </w:p>
    <w:p w14:paraId="03D47782" w14:textId="2F1CAA96" w:rsidR="00C9127B" w:rsidRDefault="00C9127B" w:rsidP="00522E03">
      <w:pPr>
        <w:jc w:val="both"/>
        <w:rPr>
          <w:sz w:val="28"/>
          <w:szCs w:val="28"/>
          <w:lang w:val="fr-FR"/>
        </w:rPr>
      </w:pPr>
    </w:p>
    <w:p w14:paraId="79C8F79B" w14:textId="619E2D66" w:rsidR="00C9127B" w:rsidRDefault="00C9127B" w:rsidP="00522E03">
      <w:pPr>
        <w:jc w:val="both"/>
        <w:rPr>
          <w:sz w:val="28"/>
          <w:szCs w:val="28"/>
          <w:lang w:val="fr-FR"/>
        </w:rPr>
      </w:pPr>
    </w:p>
    <w:p w14:paraId="0C408E1B" w14:textId="77777777" w:rsidR="00C9127B" w:rsidRPr="00522E03" w:rsidRDefault="00C9127B" w:rsidP="00522E03">
      <w:pPr>
        <w:jc w:val="both"/>
        <w:rPr>
          <w:sz w:val="28"/>
          <w:szCs w:val="28"/>
          <w:lang w:val="fr-FR"/>
        </w:rPr>
      </w:pPr>
    </w:p>
    <w:p w14:paraId="524B63ED" w14:textId="77777777" w:rsidR="00522E03" w:rsidRPr="00522E03" w:rsidRDefault="00522E03" w:rsidP="00522E03">
      <w:pPr>
        <w:jc w:val="both"/>
        <w:rPr>
          <w:sz w:val="28"/>
          <w:szCs w:val="28"/>
          <w:lang w:val="fr-FR"/>
        </w:rPr>
      </w:pPr>
    </w:p>
    <w:p w14:paraId="31454AAD" w14:textId="77777777" w:rsidR="00522E03" w:rsidRPr="00522E03" w:rsidRDefault="00522E03" w:rsidP="00522E03">
      <w:pPr>
        <w:jc w:val="both"/>
        <w:rPr>
          <w:sz w:val="28"/>
          <w:szCs w:val="28"/>
          <w:lang w:val="de-AT"/>
        </w:rPr>
      </w:pPr>
      <w:r w:rsidRPr="00522E03">
        <w:rPr>
          <w:b/>
          <w:sz w:val="28"/>
          <w:szCs w:val="28"/>
          <w:lang w:val="fr-FR"/>
        </w:rPr>
        <w:t xml:space="preserve">453. </w:t>
      </w:r>
      <w:r w:rsidRPr="00522E03">
        <w:rPr>
          <w:sz w:val="28"/>
          <w:szCs w:val="28"/>
          <w:lang w:val="de-AT"/>
        </w:rPr>
        <w:t>Odgovor je pod C:</w:t>
      </w:r>
      <w:r w:rsidRPr="00522E03">
        <w:rPr>
          <w:sz w:val="28"/>
          <w:szCs w:val="28"/>
          <w:u w:val="single"/>
          <w:lang w:val="de-AT"/>
        </w:rPr>
        <w:t xml:space="preserve"> Nitrati</w:t>
      </w:r>
    </w:p>
    <w:p w14:paraId="4A4E9594" w14:textId="77777777" w:rsidR="00522E03" w:rsidRPr="00522E03" w:rsidRDefault="00522E03" w:rsidP="00522E03">
      <w:pPr>
        <w:jc w:val="both"/>
        <w:rPr>
          <w:sz w:val="28"/>
          <w:szCs w:val="28"/>
          <w:lang w:val="de-AT"/>
        </w:rPr>
      </w:pPr>
    </w:p>
    <w:p w14:paraId="43CD3A96" w14:textId="77777777" w:rsidR="00522E03" w:rsidRPr="00522E03" w:rsidRDefault="00522E03" w:rsidP="00522E03">
      <w:pPr>
        <w:jc w:val="both"/>
        <w:rPr>
          <w:b/>
          <w:i/>
          <w:sz w:val="28"/>
          <w:szCs w:val="28"/>
          <w:lang w:val="de-AT"/>
        </w:rPr>
      </w:pPr>
      <w:r w:rsidRPr="00522E03">
        <w:rPr>
          <w:b/>
          <w:i/>
          <w:sz w:val="28"/>
          <w:szCs w:val="28"/>
          <w:lang w:val="de-AT"/>
        </w:rPr>
        <w:t>Objašnjenje:</w:t>
      </w:r>
    </w:p>
    <w:p w14:paraId="334D74F1" w14:textId="77777777" w:rsidR="00522E03" w:rsidRPr="00522E03" w:rsidRDefault="00522E03" w:rsidP="00522E03">
      <w:pPr>
        <w:jc w:val="both"/>
        <w:rPr>
          <w:sz w:val="28"/>
          <w:szCs w:val="28"/>
          <w:lang w:val="de-AT"/>
        </w:rPr>
      </w:pPr>
      <w:r w:rsidRPr="00522E03">
        <w:rPr>
          <w:sz w:val="28"/>
          <w:szCs w:val="28"/>
          <w:lang w:val="de-AT"/>
        </w:rPr>
        <w:t>Nitrati, oblik azota, predstavljaju ozbiljan problem u vodi za piće koja je kontaminirana đubrivima. Kanalizacija i đubrivo često idu ruku pod ruku iz poljoprivrednih površina. Arsen i hlor su zagađivači, ali generalno nisu prisutni zbog upotrebe đubriva.</w:t>
      </w:r>
    </w:p>
    <w:p w14:paraId="3D8C2355" w14:textId="77777777" w:rsidR="00522E03" w:rsidRPr="00522E03" w:rsidRDefault="00522E03" w:rsidP="00522E03">
      <w:pPr>
        <w:jc w:val="both"/>
        <w:rPr>
          <w:sz w:val="28"/>
          <w:szCs w:val="28"/>
          <w:lang w:val="de-AT"/>
        </w:rPr>
      </w:pPr>
    </w:p>
    <w:p w14:paraId="44344F4B" w14:textId="77777777" w:rsidR="00522E03" w:rsidRPr="00522E03" w:rsidRDefault="00522E03" w:rsidP="00522E03">
      <w:pPr>
        <w:jc w:val="both"/>
        <w:rPr>
          <w:sz w:val="28"/>
          <w:szCs w:val="28"/>
        </w:rPr>
      </w:pPr>
      <w:r w:rsidRPr="00522E03">
        <w:rPr>
          <w:b/>
          <w:sz w:val="28"/>
          <w:szCs w:val="28"/>
          <w:lang w:val="de-AT"/>
        </w:rPr>
        <w:t xml:space="preserve">454. </w:t>
      </w:r>
      <w:r w:rsidRPr="00522E03">
        <w:rPr>
          <w:sz w:val="28"/>
          <w:szCs w:val="28"/>
        </w:rPr>
        <w:t xml:space="preserve">Odgovor je pod A: </w:t>
      </w:r>
      <w:r w:rsidRPr="00522E03">
        <w:rPr>
          <w:sz w:val="28"/>
          <w:szCs w:val="28"/>
          <w:u w:val="single"/>
        </w:rPr>
        <w:t>Otrovan</w:t>
      </w:r>
    </w:p>
    <w:p w14:paraId="25D2BACD" w14:textId="77777777" w:rsidR="00522E03" w:rsidRPr="00522E03" w:rsidRDefault="00522E03" w:rsidP="00522E03">
      <w:pPr>
        <w:jc w:val="both"/>
        <w:rPr>
          <w:sz w:val="28"/>
          <w:szCs w:val="28"/>
        </w:rPr>
      </w:pPr>
    </w:p>
    <w:p w14:paraId="20551A0C" w14:textId="77777777" w:rsidR="00522E03" w:rsidRPr="00522E03" w:rsidRDefault="00522E03" w:rsidP="00522E03">
      <w:pPr>
        <w:jc w:val="both"/>
        <w:rPr>
          <w:b/>
          <w:i/>
          <w:sz w:val="28"/>
          <w:szCs w:val="28"/>
        </w:rPr>
      </w:pPr>
      <w:r w:rsidRPr="00522E03">
        <w:rPr>
          <w:b/>
          <w:i/>
          <w:sz w:val="28"/>
          <w:szCs w:val="28"/>
        </w:rPr>
        <w:t>Objašnjenje:</w:t>
      </w:r>
    </w:p>
    <w:p w14:paraId="7BD51473" w14:textId="77777777" w:rsidR="00522E03" w:rsidRPr="00522E03" w:rsidRDefault="00522E03" w:rsidP="00522E03">
      <w:pPr>
        <w:jc w:val="both"/>
        <w:rPr>
          <w:sz w:val="28"/>
          <w:szCs w:val="28"/>
        </w:rPr>
      </w:pPr>
      <w:r w:rsidRPr="00522E03">
        <w:rPr>
          <w:sz w:val="28"/>
          <w:szCs w:val="28"/>
        </w:rPr>
        <w:t>Lobanja i ukrštene kosti ukazuju na otrov. Korozivni materijali su označeni kao "korozivni" i znaci koji ukazuju da supstanca koja korodira metal može biti prisutna. Zapaljivi materijali su označeni plamenom.</w:t>
      </w:r>
    </w:p>
    <w:p w14:paraId="664E8562" w14:textId="0A8A4524" w:rsidR="00522E03" w:rsidRPr="00522E03" w:rsidRDefault="00522E03" w:rsidP="00522E03">
      <w:pPr>
        <w:jc w:val="both"/>
        <w:rPr>
          <w:sz w:val="28"/>
          <w:szCs w:val="28"/>
        </w:rPr>
      </w:pPr>
      <w:r w:rsidRPr="00522E03">
        <w:rPr>
          <w:b/>
          <w:sz w:val="28"/>
          <w:szCs w:val="28"/>
        </w:rPr>
        <w:t xml:space="preserve">455. </w:t>
      </w:r>
      <w:r w:rsidRPr="00522E03">
        <w:rPr>
          <w:sz w:val="28"/>
          <w:szCs w:val="28"/>
        </w:rPr>
        <w:t xml:space="preserve">Odgovor je pod C: </w:t>
      </w:r>
      <w:r w:rsidRPr="00522E03">
        <w:rPr>
          <w:sz w:val="28"/>
          <w:szCs w:val="28"/>
          <w:u w:val="single"/>
        </w:rPr>
        <w:t>Automobilski ispusti</w:t>
      </w:r>
    </w:p>
    <w:p w14:paraId="6D5FE275" w14:textId="77777777" w:rsidR="00522E03" w:rsidRPr="00522E03" w:rsidRDefault="00522E03" w:rsidP="00522E03">
      <w:pPr>
        <w:jc w:val="both"/>
        <w:rPr>
          <w:sz w:val="28"/>
          <w:szCs w:val="28"/>
        </w:rPr>
      </w:pPr>
    </w:p>
    <w:p w14:paraId="127F84E3" w14:textId="77777777" w:rsidR="00522E03" w:rsidRPr="00522E03" w:rsidRDefault="00522E03" w:rsidP="00522E03">
      <w:pPr>
        <w:jc w:val="both"/>
        <w:rPr>
          <w:b/>
          <w:i/>
          <w:sz w:val="28"/>
          <w:szCs w:val="28"/>
        </w:rPr>
      </w:pPr>
      <w:r w:rsidRPr="00522E03">
        <w:rPr>
          <w:b/>
          <w:i/>
          <w:sz w:val="28"/>
          <w:szCs w:val="28"/>
        </w:rPr>
        <w:t>Objašnjenje:</w:t>
      </w:r>
    </w:p>
    <w:p w14:paraId="4119BEF9" w14:textId="77777777" w:rsidR="00522E03" w:rsidRPr="00522E03" w:rsidRDefault="00522E03" w:rsidP="00522E03">
      <w:pPr>
        <w:jc w:val="both"/>
        <w:rPr>
          <w:sz w:val="28"/>
          <w:szCs w:val="28"/>
        </w:rPr>
      </w:pPr>
      <w:r w:rsidRPr="00522E03">
        <w:rPr>
          <w:sz w:val="28"/>
          <w:szCs w:val="28"/>
        </w:rPr>
        <w:t>Samo 5% ugljen-monoksida u gradovima ne potiče iz izduvnih gasova automobila. Iako su industrijski objekti glavna briga kao izvor zagađenja, posebno u pogledu ugljen monoksida, automobili imaju mnogo veći uticaj.</w:t>
      </w:r>
    </w:p>
    <w:p w14:paraId="13C02D60" w14:textId="77777777" w:rsidR="00522E03" w:rsidRPr="00522E03" w:rsidRDefault="00522E03" w:rsidP="00522E03">
      <w:pPr>
        <w:jc w:val="both"/>
        <w:rPr>
          <w:sz w:val="28"/>
          <w:szCs w:val="28"/>
        </w:rPr>
      </w:pPr>
    </w:p>
    <w:p w14:paraId="4E998A53" w14:textId="77777777" w:rsidR="00522E03" w:rsidRPr="00522E03" w:rsidRDefault="00522E03" w:rsidP="00522E03">
      <w:pPr>
        <w:jc w:val="both"/>
        <w:rPr>
          <w:sz w:val="28"/>
          <w:szCs w:val="28"/>
        </w:rPr>
      </w:pPr>
      <w:r w:rsidRPr="00522E03">
        <w:rPr>
          <w:b/>
          <w:bCs/>
          <w:sz w:val="28"/>
          <w:szCs w:val="28"/>
        </w:rPr>
        <w:t xml:space="preserve">456. </w:t>
      </w:r>
      <w:r w:rsidRPr="00522E03">
        <w:rPr>
          <w:sz w:val="28"/>
          <w:szCs w:val="28"/>
          <w:lang w:val="fr-FR"/>
        </w:rPr>
        <w:t xml:space="preserve">Odgovor je pod B: </w:t>
      </w:r>
      <w:r w:rsidRPr="00522E03">
        <w:rPr>
          <w:sz w:val="28"/>
          <w:szCs w:val="28"/>
          <w:u w:val="single"/>
          <w:lang w:val="fr-FR"/>
        </w:rPr>
        <w:t>Rachel Carson</w:t>
      </w:r>
    </w:p>
    <w:p w14:paraId="735C72CF" w14:textId="77777777" w:rsidR="00522E03" w:rsidRPr="00522E03" w:rsidRDefault="00522E03" w:rsidP="00522E03">
      <w:pPr>
        <w:jc w:val="both"/>
        <w:rPr>
          <w:sz w:val="28"/>
          <w:szCs w:val="28"/>
          <w:lang w:val="fr-FR"/>
        </w:rPr>
      </w:pPr>
    </w:p>
    <w:p w14:paraId="3CAD552D" w14:textId="77777777" w:rsidR="00522E03" w:rsidRPr="00522E03" w:rsidRDefault="00522E03" w:rsidP="00522E03">
      <w:pPr>
        <w:jc w:val="both"/>
        <w:rPr>
          <w:b/>
          <w:i/>
          <w:sz w:val="28"/>
          <w:szCs w:val="28"/>
          <w:lang w:val="fr-FR"/>
        </w:rPr>
      </w:pPr>
      <w:r w:rsidRPr="00522E03">
        <w:rPr>
          <w:b/>
          <w:i/>
          <w:sz w:val="28"/>
          <w:szCs w:val="28"/>
          <w:lang w:val="fr-FR"/>
        </w:rPr>
        <w:t>Objašnjenje:</w:t>
      </w:r>
    </w:p>
    <w:p w14:paraId="60A9816D" w14:textId="77777777" w:rsidR="00522E03" w:rsidRPr="00522E03" w:rsidRDefault="00522E03" w:rsidP="00522E03">
      <w:pPr>
        <w:jc w:val="both"/>
        <w:rPr>
          <w:sz w:val="28"/>
          <w:szCs w:val="28"/>
          <w:lang w:val="fr-FR"/>
        </w:rPr>
      </w:pPr>
      <w:r w:rsidRPr="00522E03">
        <w:rPr>
          <w:sz w:val="28"/>
          <w:szCs w:val="28"/>
          <w:lang w:val="fr-FR"/>
        </w:rPr>
        <w:t>Roman Rejčel Karson „Tiho proleće“ skrenuo je široku pažnju na štetu bioakumulacije u ekosistemima. Njen protest protiv opasne hemikalije DDT (dihlorofeniltrikloretan) bio je prvi koji je pokazao probleme povezane sa upotrebom pesticida velikih razmera. Rad Al Gorea ticao se globalnog zagrevanja, a drugi izbori odgovora su više povezani sa istorijskim događajima, a ne sa ekološkim.</w:t>
      </w:r>
    </w:p>
    <w:p w14:paraId="61D729E2" w14:textId="77777777" w:rsidR="00522E03" w:rsidRPr="00522E03" w:rsidRDefault="00522E03" w:rsidP="00522E03">
      <w:pPr>
        <w:jc w:val="both"/>
        <w:rPr>
          <w:sz w:val="28"/>
          <w:szCs w:val="28"/>
          <w:lang w:val="fr-FR"/>
        </w:rPr>
      </w:pPr>
    </w:p>
    <w:p w14:paraId="166EA38A" w14:textId="77777777" w:rsidR="00522E03" w:rsidRPr="00522E03" w:rsidRDefault="00522E03" w:rsidP="00522E03">
      <w:pPr>
        <w:jc w:val="both"/>
        <w:rPr>
          <w:sz w:val="28"/>
          <w:szCs w:val="28"/>
          <w:lang w:val="de-AT"/>
        </w:rPr>
      </w:pPr>
      <w:r w:rsidRPr="00522E03">
        <w:rPr>
          <w:b/>
          <w:sz w:val="28"/>
          <w:szCs w:val="28"/>
          <w:lang w:val="fr-FR"/>
        </w:rPr>
        <w:t xml:space="preserve">457. </w:t>
      </w:r>
      <w:r w:rsidRPr="00522E03">
        <w:rPr>
          <w:sz w:val="28"/>
          <w:szCs w:val="28"/>
          <w:lang w:val="de-AT"/>
        </w:rPr>
        <w:t xml:space="preserve">Odgovor je pod C: </w:t>
      </w:r>
      <w:r w:rsidRPr="00522E03">
        <w:rPr>
          <w:sz w:val="28"/>
          <w:szCs w:val="28"/>
          <w:u w:val="single"/>
          <w:lang w:val="de-AT"/>
        </w:rPr>
        <w:t>Koncentracija i vreme izloženosti</w:t>
      </w:r>
    </w:p>
    <w:p w14:paraId="2D848FD8" w14:textId="77777777" w:rsidR="00522E03" w:rsidRPr="00522E03" w:rsidRDefault="00522E03" w:rsidP="00522E03">
      <w:pPr>
        <w:jc w:val="both"/>
        <w:rPr>
          <w:sz w:val="28"/>
          <w:szCs w:val="28"/>
          <w:lang w:val="de-AT"/>
        </w:rPr>
      </w:pPr>
    </w:p>
    <w:p w14:paraId="518F1979" w14:textId="77777777" w:rsidR="00522E03" w:rsidRPr="00522E03" w:rsidRDefault="00522E03" w:rsidP="00522E03">
      <w:pPr>
        <w:jc w:val="both"/>
        <w:rPr>
          <w:b/>
          <w:i/>
          <w:sz w:val="28"/>
          <w:szCs w:val="28"/>
          <w:lang w:val="de-AT"/>
        </w:rPr>
      </w:pPr>
      <w:r w:rsidRPr="00522E03">
        <w:rPr>
          <w:b/>
          <w:i/>
          <w:sz w:val="28"/>
          <w:szCs w:val="28"/>
          <w:lang w:val="de-AT"/>
        </w:rPr>
        <w:t>Objašnjenje:</w:t>
      </w:r>
    </w:p>
    <w:p w14:paraId="1C74FE1C" w14:textId="0C0A6619" w:rsidR="00902E0F" w:rsidRPr="00C9127B" w:rsidRDefault="00522E03" w:rsidP="00522E03">
      <w:pPr>
        <w:jc w:val="both"/>
        <w:rPr>
          <w:sz w:val="28"/>
          <w:szCs w:val="28"/>
          <w:lang w:val="de-AT"/>
        </w:rPr>
      </w:pPr>
      <w:r w:rsidRPr="00522E03">
        <w:rPr>
          <w:sz w:val="28"/>
          <w:szCs w:val="28"/>
          <w:lang w:val="de-AT"/>
        </w:rPr>
        <w:t>Akutna izloženost je izlaganje supstanci u kratkom vremenskom periodu u relativno visokoj koncentraciji. Suprotno tome, hronična izloženost se javlja tokom dugih vremenskih perioda pri relativno nižim koncentracijama. Toksičnost i opasnost zavise od okolnosti supstance, a ne od vrste izloženosti. Akutna izloženost može, ali ne mora biti opasnija ili toksičnija od hronič</w:t>
      </w:r>
      <w:r w:rsidR="00C9127B">
        <w:rPr>
          <w:sz w:val="28"/>
          <w:szCs w:val="28"/>
          <w:lang w:val="de-AT"/>
        </w:rPr>
        <w:t>ne izloženosti istoj supstanci.</w:t>
      </w:r>
    </w:p>
    <w:p w14:paraId="18316126" w14:textId="77777777" w:rsidR="00902E0F" w:rsidRDefault="00902E0F" w:rsidP="00522E03">
      <w:pPr>
        <w:jc w:val="both"/>
        <w:rPr>
          <w:b/>
          <w:sz w:val="28"/>
          <w:szCs w:val="28"/>
          <w:lang w:val="de-AT"/>
        </w:rPr>
      </w:pPr>
    </w:p>
    <w:p w14:paraId="1CF93BF6" w14:textId="2E500AB0" w:rsidR="00522E03" w:rsidRPr="00522E03" w:rsidRDefault="00522E03" w:rsidP="00522E03">
      <w:pPr>
        <w:jc w:val="both"/>
        <w:rPr>
          <w:sz w:val="28"/>
          <w:szCs w:val="28"/>
        </w:rPr>
      </w:pPr>
      <w:r w:rsidRPr="00522E03">
        <w:rPr>
          <w:b/>
          <w:sz w:val="28"/>
          <w:szCs w:val="28"/>
          <w:lang w:val="de-AT"/>
        </w:rPr>
        <w:t xml:space="preserve">458. </w:t>
      </w:r>
      <w:r w:rsidRPr="00522E03">
        <w:rPr>
          <w:sz w:val="28"/>
          <w:szCs w:val="28"/>
        </w:rPr>
        <w:t xml:space="preserve">Odgovor je pod D: </w:t>
      </w:r>
      <w:r w:rsidRPr="00522E03">
        <w:rPr>
          <w:sz w:val="28"/>
          <w:szCs w:val="28"/>
          <w:u w:val="single"/>
        </w:rPr>
        <w:t>Industrijski smog</w:t>
      </w:r>
    </w:p>
    <w:p w14:paraId="207E193F" w14:textId="77777777" w:rsidR="00522E03" w:rsidRPr="00522E03" w:rsidRDefault="00522E03" w:rsidP="00522E03">
      <w:pPr>
        <w:jc w:val="both"/>
        <w:rPr>
          <w:sz w:val="28"/>
          <w:szCs w:val="28"/>
        </w:rPr>
      </w:pPr>
    </w:p>
    <w:p w14:paraId="209B474D" w14:textId="77777777" w:rsidR="00522E03" w:rsidRPr="00522E03" w:rsidRDefault="00522E03" w:rsidP="00522E03">
      <w:pPr>
        <w:jc w:val="both"/>
        <w:rPr>
          <w:b/>
          <w:i/>
          <w:sz w:val="28"/>
          <w:szCs w:val="28"/>
        </w:rPr>
      </w:pPr>
      <w:r w:rsidRPr="00522E03">
        <w:rPr>
          <w:b/>
          <w:i/>
          <w:sz w:val="28"/>
          <w:szCs w:val="28"/>
        </w:rPr>
        <w:t>Objašnjenje:</w:t>
      </w:r>
    </w:p>
    <w:p w14:paraId="000B1E68" w14:textId="77777777" w:rsidR="00522E03" w:rsidRPr="00522E03" w:rsidRDefault="00522E03" w:rsidP="00522E03">
      <w:pPr>
        <w:jc w:val="both"/>
        <w:rPr>
          <w:sz w:val="28"/>
          <w:szCs w:val="28"/>
        </w:rPr>
      </w:pPr>
      <w:r w:rsidRPr="00522E03">
        <w:rPr>
          <w:sz w:val="28"/>
          <w:szCs w:val="28"/>
        </w:rPr>
        <w:t>Postoje samo dva oblika smoga: industrijski, koji ima tendenciju da bude na bazi sumpora, i fotohemijski, koji ima tendenciju da bude zasnovan na azotu.</w:t>
      </w:r>
    </w:p>
    <w:p w14:paraId="459A2F8F" w14:textId="77777777" w:rsidR="00522E03" w:rsidRPr="00522E03" w:rsidRDefault="00522E03" w:rsidP="00522E03">
      <w:pPr>
        <w:jc w:val="both"/>
        <w:rPr>
          <w:sz w:val="28"/>
          <w:szCs w:val="28"/>
        </w:rPr>
      </w:pPr>
    </w:p>
    <w:p w14:paraId="471F4822" w14:textId="77777777" w:rsidR="00522E03" w:rsidRPr="00522E03" w:rsidRDefault="00522E03" w:rsidP="00522E03">
      <w:pPr>
        <w:jc w:val="both"/>
        <w:rPr>
          <w:sz w:val="28"/>
          <w:szCs w:val="28"/>
        </w:rPr>
      </w:pPr>
      <w:r w:rsidRPr="00522E03">
        <w:rPr>
          <w:b/>
          <w:sz w:val="28"/>
          <w:szCs w:val="28"/>
        </w:rPr>
        <w:t xml:space="preserve">459. </w:t>
      </w:r>
      <w:r w:rsidRPr="00522E03">
        <w:rPr>
          <w:sz w:val="28"/>
          <w:szCs w:val="28"/>
        </w:rPr>
        <w:t xml:space="preserve">Odgovor je pod A: </w:t>
      </w:r>
      <w:r w:rsidRPr="00522E03">
        <w:rPr>
          <w:sz w:val="28"/>
          <w:szCs w:val="28"/>
          <w:u w:val="single"/>
        </w:rPr>
        <w:t>Svi su klasifikovani kao kriterijumi zagađivači vazduha</w:t>
      </w:r>
    </w:p>
    <w:p w14:paraId="161F16E6" w14:textId="77777777" w:rsidR="00522E03" w:rsidRPr="00522E03" w:rsidRDefault="00522E03" w:rsidP="00522E03">
      <w:pPr>
        <w:jc w:val="both"/>
        <w:rPr>
          <w:sz w:val="28"/>
          <w:szCs w:val="28"/>
        </w:rPr>
      </w:pPr>
    </w:p>
    <w:p w14:paraId="41BE212A" w14:textId="77777777" w:rsidR="00522E03" w:rsidRPr="00522E03" w:rsidRDefault="00522E03" w:rsidP="00522E03">
      <w:pPr>
        <w:jc w:val="both"/>
        <w:rPr>
          <w:b/>
          <w:i/>
          <w:sz w:val="28"/>
          <w:szCs w:val="28"/>
        </w:rPr>
      </w:pPr>
      <w:r w:rsidRPr="00522E03">
        <w:rPr>
          <w:b/>
          <w:i/>
          <w:sz w:val="28"/>
          <w:szCs w:val="28"/>
        </w:rPr>
        <w:t>Objašnjenje:</w:t>
      </w:r>
    </w:p>
    <w:p w14:paraId="360B1729" w14:textId="77777777" w:rsidR="00522E03" w:rsidRPr="00522E03" w:rsidRDefault="00522E03" w:rsidP="00522E03">
      <w:pPr>
        <w:jc w:val="both"/>
        <w:rPr>
          <w:sz w:val="28"/>
          <w:szCs w:val="28"/>
        </w:rPr>
      </w:pPr>
      <w:r w:rsidRPr="00522E03">
        <w:rPr>
          <w:sz w:val="28"/>
          <w:szCs w:val="28"/>
        </w:rPr>
        <w:t>EPA je uspostavila standarde kvaliteta vazduha za šest primarnih zagađivača vazduha, koje nazivaju kriterijumima zagađivača vazduha. Ovi zagađivači su: ugljen monoksid, sumpor dioksid, azot dioksid, čestice, olovo i ozon.</w:t>
      </w:r>
    </w:p>
    <w:p w14:paraId="62843DA2" w14:textId="77777777" w:rsidR="00522E03" w:rsidRPr="00522E03" w:rsidRDefault="00522E03" w:rsidP="00522E03">
      <w:pPr>
        <w:jc w:val="both"/>
        <w:rPr>
          <w:sz w:val="28"/>
          <w:szCs w:val="28"/>
        </w:rPr>
      </w:pPr>
    </w:p>
    <w:p w14:paraId="063D6378" w14:textId="77777777" w:rsidR="00522E03" w:rsidRPr="00522E03" w:rsidRDefault="00522E03" w:rsidP="00522E03">
      <w:pPr>
        <w:jc w:val="both"/>
        <w:rPr>
          <w:sz w:val="28"/>
          <w:szCs w:val="28"/>
        </w:rPr>
      </w:pPr>
      <w:r w:rsidRPr="00522E03">
        <w:rPr>
          <w:b/>
          <w:sz w:val="28"/>
          <w:szCs w:val="28"/>
        </w:rPr>
        <w:t xml:space="preserve">460. </w:t>
      </w:r>
      <w:r w:rsidRPr="00522E03">
        <w:rPr>
          <w:sz w:val="28"/>
          <w:szCs w:val="28"/>
        </w:rPr>
        <w:t xml:space="preserve">Odgovor je pod C: </w:t>
      </w:r>
      <w:r w:rsidRPr="00522E03">
        <w:rPr>
          <w:sz w:val="28"/>
          <w:szCs w:val="28"/>
          <w:u w:val="single"/>
        </w:rPr>
        <w:t>Samo zagađivači vazduha</w:t>
      </w:r>
    </w:p>
    <w:p w14:paraId="7C1DB07B" w14:textId="77777777" w:rsidR="00522E03" w:rsidRPr="00522E03" w:rsidRDefault="00522E03" w:rsidP="00522E03">
      <w:pPr>
        <w:jc w:val="both"/>
        <w:rPr>
          <w:sz w:val="28"/>
          <w:szCs w:val="28"/>
        </w:rPr>
      </w:pPr>
    </w:p>
    <w:p w14:paraId="1A08603D" w14:textId="77777777" w:rsidR="00522E03" w:rsidRPr="00522E03" w:rsidRDefault="00522E03" w:rsidP="00522E03">
      <w:pPr>
        <w:jc w:val="both"/>
        <w:rPr>
          <w:b/>
          <w:i/>
          <w:sz w:val="28"/>
          <w:szCs w:val="28"/>
        </w:rPr>
      </w:pPr>
      <w:r w:rsidRPr="00522E03">
        <w:rPr>
          <w:b/>
          <w:i/>
          <w:sz w:val="28"/>
          <w:szCs w:val="28"/>
        </w:rPr>
        <w:t>Objašnjenje:</w:t>
      </w:r>
    </w:p>
    <w:p w14:paraId="4E60B9E2" w14:textId="77777777" w:rsidR="00522E03" w:rsidRPr="00522E03" w:rsidRDefault="00522E03" w:rsidP="00522E03">
      <w:pPr>
        <w:jc w:val="both"/>
        <w:rPr>
          <w:sz w:val="28"/>
          <w:szCs w:val="28"/>
        </w:rPr>
      </w:pPr>
      <w:r w:rsidRPr="00522E03">
        <w:rPr>
          <w:sz w:val="28"/>
          <w:szCs w:val="28"/>
        </w:rPr>
        <w:t>Zagađivači vazduha iz elektrana/drugih industrijskih postrojenja, kao i emisije automobila, uzrokuju kisele kiše i zakiseljavanje površinskih voda. Iako je zagađenje vode zabrinjavajuće, važno je napomenuti da zagađivači vazduha utiču na vodu kao i na vazduh.</w:t>
      </w:r>
    </w:p>
    <w:p w14:paraId="6FC7F601" w14:textId="77777777" w:rsidR="00522E03" w:rsidRPr="00522E03" w:rsidRDefault="00522E03" w:rsidP="00522E03">
      <w:pPr>
        <w:jc w:val="both"/>
        <w:rPr>
          <w:sz w:val="28"/>
          <w:szCs w:val="28"/>
        </w:rPr>
      </w:pPr>
    </w:p>
    <w:p w14:paraId="65357B92" w14:textId="77777777" w:rsidR="00522E03" w:rsidRPr="00522E03" w:rsidRDefault="00522E03" w:rsidP="00522E03">
      <w:pPr>
        <w:jc w:val="both"/>
        <w:rPr>
          <w:sz w:val="28"/>
          <w:szCs w:val="28"/>
        </w:rPr>
      </w:pPr>
      <w:r w:rsidRPr="00522E03">
        <w:rPr>
          <w:b/>
          <w:sz w:val="28"/>
          <w:szCs w:val="28"/>
        </w:rPr>
        <w:t xml:space="preserve">461. </w:t>
      </w:r>
      <w:r w:rsidRPr="00522E03">
        <w:rPr>
          <w:sz w:val="28"/>
          <w:szCs w:val="28"/>
        </w:rPr>
        <w:t xml:space="preserve">Odgovor je pod C: </w:t>
      </w:r>
      <w:r w:rsidRPr="00522E03">
        <w:rPr>
          <w:sz w:val="28"/>
          <w:szCs w:val="28"/>
          <w:u w:val="single"/>
        </w:rPr>
        <w:t>Svetlosno zagađenje</w:t>
      </w:r>
    </w:p>
    <w:p w14:paraId="4FD28FF1" w14:textId="77777777" w:rsidR="00522E03" w:rsidRPr="00522E03" w:rsidRDefault="00522E03" w:rsidP="00522E03">
      <w:pPr>
        <w:jc w:val="both"/>
        <w:rPr>
          <w:sz w:val="28"/>
          <w:szCs w:val="28"/>
        </w:rPr>
      </w:pPr>
    </w:p>
    <w:p w14:paraId="5BE8ECB6" w14:textId="77777777" w:rsidR="00522E03" w:rsidRPr="00522E03" w:rsidRDefault="00522E03" w:rsidP="00522E03">
      <w:pPr>
        <w:jc w:val="both"/>
        <w:rPr>
          <w:b/>
          <w:i/>
          <w:sz w:val="28"/>
          <w:szCs w:val="28"/>
        </w:rPr>
      </w:pPr>
      <w:r w:rsidRPr="00522E03">
        <w:rPr>
          <w:b/>
          <w:i/>
          <w:sz w:val="28"/>
          <w:szCs w:val="28"/>
        </w:rPr>
        <w:t>Objašnjenje:</w:t>
      </w:r>
    </w:p>
    <w:p w14:paraId="11CDEBFE" w14:textId="77777777" w:rsidR="00522E03" w:rsidRPr="00522E03" w:rsidRDefault="00522E03" w:rsidP="00522E03">
      <w:pPr>
        <w:jc w:val="both"/>
        <w:rPr>
          <w:sz w:val="28"/>
          <w:szCs w:val="28"/>
        </w:rPr>
      </w:pPr>
      <w:r w:rsidRPr="00522E03">
        <w:rPr>
          <w:sz w:val="28"/>
          <w:szCs w:val="28"/>
        </w:rPr>
        <w:t>Svetlosno zagađenje je glavni problem za navigaciju kornjača - ženki i mladunaca. Zagađenje bukom ima veliki uticaj na neke morske živote, ali više na kitove i druge životinje koje koriste zvuk kao komunikaciju. U odnosu na okolnosti u pitanju, svetlosno zagađenje je najprikladniji odgovor.</w:t>
      </w:r>
    </w:p>
    <w:p w14:paraId="23E33C01" w14:textId="77777777" w:rsidR="00522E03" w:rsidRPr="00522E03" w:rsidRDefault="00522E03" w:rsidP="00522E03">
      <w:pPr>
        <w:jc w:val="both"/>
        <w:rPr>
          <w:sz w:val="28"/>
          <w:szCs w:val="28"/>
        </w:rPr>
      </w:pPr>
    </w:p>
    <w:p w14:paraId="5F81A5D6" w14:textId="77777777" w:rsidR="00522E03" w:rsidRPr="00522E03" w:rsidRDefault="00522E03" w:rsidP="00522E03">
      <w:pPr>
        <w:jc w:val="both"/>
        <w:rPr>
          <w:sz w:val="28"/>
          <w:szCs w:val="28"/>
        </w:rPr>
      </w:pPr>
      <w:r w:rsidRPr="00522E03">
        <w:rPr>
          <w:b/>
          <w:sz w:val="28"/>
          <w:szCs w:val="28"/>
        </w:rPr>
        <w:t xml:space="preserve">462. </w:t>
      </w:r>
      <w:r w:rsidRPr="00522E03">
        <w:rPr>
          <w:sz w:val="28"/>
          <w:szCs w:val="28"/>
        </w:rPr>
        <w:t xml:space="preserve">Odgovor je pod D: </w:t>
      </w:r>
      <w:r w:rsidRPr="00522E03">
        <w:rPr>
          <w:sz w:val="28"/>
          <w:szCs w:val="28"/>
          <w:u w:val="single"/>
        </w:rPr>
        <w:t>Procedna voda može biti na visokoj temperaturi</w:t>
      </w:r>
    </w:p>
    <w:p w14:paraId="0BC3FAC8" w14:textId="77777777" w:rsidR="00522E03" w:rsidRPr="00522E03" w:rsidRDefault="00522E03" w:rsidP="00522E03">
      <w:pPr>
        <w:jc w:val="both"/>
        <w:rPr>
          <w:sz w:val="28"/>
          <w:szCs w:val="28"/>
        </w:rPr>
      </w:pPr>
    </w:p>
    <w:p w14:paraId="78787DAE" w14:textId="77777777" w:rsidR="00522E03" w:rsidRPr="00522E03" w:rsidRDefault="00522E03" w:rsidP="00522E03">
      <w:pPr>
        <w:jc w:val="both"/>
        <w:rPr>
          <w:b/>
          <w:i/>
          <w:sz w:val="28"/>
          <w:szCs w:val="28"/>
        </w:rPr>
      </w:pPr>
      <w:r w:rsidRPr="00522E03">
        <w:rPr>
          <w:b/>
          <w:i/>
          <w:sz w:val="28"/>
          <w:szCs w:val="28"/>
        </w:rPr>
        <w:t>Objašnjenje:</w:t>
      </w:r>
    </w:p>
    <w:p w14:paraId="417A70CD" w14:textId="77777777" w:rsidR="00522E03" w:rsidRPr="00522E03" w:rsidRDefault="00522E03" w:rsidP="00522E03">
      <w:pPr>
        <w:jc w:val="both"/>
        <w:rPr>
          <w:sz w:val="28"/>
          <w:szCs w:val="28"/>
        </w:rPr>
      </w:pPr>
      <w:r w:rsidRPr="00522E03">
        <w:rPr>
          <w:sz w:val="28"/>
          <w:szCs w:val="28"/>
        </w:rPr>
        <w:t>Procedna voda je tečnost koja, prolazeći kroz materiju, izdvaja komponentu materijala kroz koju je prošla. U slučaju sanitarnih deponija – gde je otpad izolovan iz životne sredine dok se ne smatra bezbednim – glavna briga je bezbednost procednih voda u smislu sastava i propustljivosti. Procedna voda bi potencijalno mogla da nosi i širi ona jedinjenja u deponijskom otpadu koja su smatrana nebezbednim, kao što su toksični otpad i metali. Međutim, temperatura procedne vode veoma retko izaziva zabrinutost.</w:t>
      </w:r>
    </w:p>
    <w:p w14:paraId="1146343A" w14:textId="77777777" w:rsidR="00522E03" w:rsidRPr="00522E03" w:rsidRDefault="00522E03" w:rsidP="00522E03">
      <w:pPr>
        <w:jc w:val="both"/>
        <w:rPr>
          <w:sz w:val="28"/>
          <w:szCs w:val="28"/>
        </w:rPr>
      </w:pPr>
    </w:p>
    <w:p w14:paraId="4D4E610C" w14:textId="77777777" w:rsidR="00522E03" w:rsidRPr="00522E03" w:rsidRDefault="00522E03" w:rsidP="00522E03">
      <w:pPr>
        <w:jc w:val="both"/>
        <w:rPr>
          <w:sz w:val="28"/>
          <w:szCs w:val="28"/>
        </w:rPr>
      </w:pPr>
      <w:r w:rsidRPr="00522E03">
        <w:rPr>
          <w:b/>
          <w:sz w:val="28"/>
          <w:szCs w:val="28"/>
        </w:rPr>
        <w:t xml:space="preserve">463. </w:t>
      </w:r>
      <w:r w:rsidRPr="00522E03">
        <w:rPr>
          <w:sz w:val="28"/>
          <w:szCs w:val="28"/>
        </w:rPr>
        <w:t xml:space="preserve">Odgovor je pod B: </w:t>
      </w:r>
      <w:r w:rsidRPr="00522E03">
        <w:rPr>
          <w:sz w:val="28"/>
          <w:szCs w:val="28"/>
          <w:u w:val="single"/>
        </w:rPr>
        <w:t>Love Canal, Njujork</w:t>
      </w:r>
    </w:p>
    <w:p w14:paraId="52EDEA3E" w14:textId="77777777" w:rsidR="00522E03" w:rsidRPr="00522E03" w:rsidRDefault="00522E03" w:rsidP="00522E03">
      <w:pPr>
        <w:jc w:val="both"/>
        <w:rPr>
          <w:sz w:val="28"/>
          <w:szCs w:val="28"/>
        </w:rPr>
      </w:pPr>
    </w:p>
    <w:p w14:paraId="0C40210C" w14:textId="77777777" w:rsidR="00522E03" w:rsidRPr="00522E03" w:rsidRDefault="00522E03" w:rsidP="00522E03">
      <w:pPr>
        <w:jc w:val="both"/>
        <w:rPr>
          <w:b/>
          <w:i/>
          <w:sz w:val="28"/>
          <w:szCs w:val="28"/>
        </w:rPr>
      </w:pPr>
      <w:r w:rsidRPr="00522E03">
        <w:rPr>
          <w:b/>
          <w:i/>
          <w:sz w:val="28"/>
          <w:szCs w:val="28"/>
        </w:rPr>
        <w:t>Objašnjenje:</w:t>
      </w:r>
    </w:p>
    <w:p w14:paraId="134078A4" w14:textId="77777777" w:rsidR="00522E03" w:rsidRPr="00522E03" w:rsidRDefault="00522E03" w:rsidP="00522E03">
      <w:pPr>
        <w:jc w:val="both"/>
        <w:rPr>
          <w:sz w:val="28"/>
          <w:szCs w:val="28"/>
        </w:rPr>
      </w:pPr>
      <w:r w:rsidRPr="00522E03">
        <w:rPr>
          <w:sz w:val="28"/>
          <w:szCs w:val="28"/>
        </w:rPr>
        <w:t>Ostrvo Tri milje i Černobil bili su mesta razornih nuklearnih katastrofa izazvanih kvarovima reaktora. Bopal je bio mesto strašnog curenja gasa kada je voda ušla u industrijski rezervoar metil izocijanida (MIC). Minamata je teško trovanje živom uzrokovano ispuštanjem metil žive u industrijske otpadne vode iz hemijske fabrike. Međutim, Ljubavni kanal je bio mesto za sahranjivanje 22.000 tona toksičnog otpada. Lokacija je kasnije prodata školskom odboru, a čak i dugo nakon kupovine, pokušaji izgradnje omogućili su da prethodno zarobljene hemikalije iscure. Rezultirajuća gradnja u kombinaciji sa posebno jakim kišama su oslobodila i proširila hemijski otpad, što je dovelo do vanredne situacije u javnom zdravstvu i ozbiljne evaluacije procedura urbanističkog planiranja.</w:t>
      </w:r>
    </w:p>
    <w:p w14:paraId="2B60F6A8" w14:textId="77777777" w:rsidR="00522E03" w:rsidRPr="00522E03" w:rsidRDefault="00522E03" w:rsidP="00522E03">
      <w:pPr>
        <w:jc w:val="both"/>
        <w:rPr>
          <w:sz w:val="28"/>
          <w:szCs w:val="28"/>
        </w:rPr>
      </w:pPr>
    </w:p>
    <w:p w14:paraId="41E36505" w14:textId="77777777" w:rsidR="00522E03" w:rsidRPr="00522E03" w:rsidRDefault="00522E03" w:rsidP="00522E03">
      <w:pPr>
        <w:jc w:val="both"/>
        <w:rPr>
          <w:sz w:val="28"/>
          <w:szCs w:val="28"/>
          <w:lang w:val="fr-FR"/>
        </w:rPr>
      </w:pPr>
      <w:r w:rsidRPr="00522E03">
        <w:rPr>
          <w:b/>
          <w:sz w:val="28"/>
          <w:szCs w:val="28"/>
        </w:rPr>
        <w:t xml:space="preserve">464. </w:t>
      </w:r>
      <w:r w:rsidRPr="00522E03">
        <w:rPr>
          <w:sz w:val="28"/>
          <w:szCs w:val="28"/>
          <w:lang w:val="fr-FR"/>
        </w:rPr>
        <w:t xml:space="preserve">Odgovor je pod E: </w:t>
      </w:r>
      <w:r w:rsidRPr="00522E03">
        <w:rPr>
          <w:sz w:val="28"/>
          <w:szCs w:val="28"/>
          <w:u w:val="single"/>
          <w:lang w:val="fr-FR"/>
        </w:rPr>
        <w:t>Sve su to vrste zagađenja vode</w:t>
      </w:r>
    </w:p>
    <w:p w14:paraId="4BA7506D" w14:textId="77777777" w:rsidR="00522E03" w:rsidRPr="00522E03" w:rsidRDefault="00522E03" w:rsidP="00522E03">
      <w:pPr>
        <w:jc w:val="both"/>
        <w:rPr>
          <w:sz w:val="28"/>
          <w:szCs w:val="28"/>
          <w:lang w:val="fr-FR"/>
        </w:rPr>
      </w:pPr>
    </w:p>
    <w:p w14:paraId="6CC536BE" w14:textId="77777777" w:rsidR="00522E03" w:rsidRPr="00522E03" w:rsidRDefault="00522E03" w:rsidP="00522E03">
      <w:pPr>
        <w:jc w:val="both"/>
        <w:rPr>
          <w:b/>
          <w:i/>
          <w:sz w:val="28"/>
          <w:szCs w:val="28"/>
          <w:lang w:val="fr-FR"/>
        </w:rPr>
      </w:pPr>
      <w:r w:rsidRPr="00522E03">
        <w:rPr>
          <w:b/>
          <w:i/>
          <w:sz w:val="28"/>
          <w:szCs w:val="28"/>
          <w:lang w:val="fr-FR"/>
        </w:rPr>
        <w:t>Objašnjenje:</w:t>
      </w:r>
    </w:p>
    <w:p w14:paraId="6A694CEF" w14:textId="4600BBD8" w:rsidR="00E06CAF" w:rsidRDefault="00522E03" w:rsidP="00522E03">
      <w:pPr>
        <w:jc w:val="both"/>
        <w:rPr>
          <w:sz w:val="28"/>
          <w:szCs w:val="28"/>
          <w:lang w:val="fr-FR"/>
        </w:rPr>
      </w:pPr>
      <w:r w:rsidRPr="00522E03">
        <w:rPr>
          <w:sz w:val="28"/>
          <w:szCs w:val="28"/>
          <w:lang w:val="fr-FR"/>
        </w:rPr>
        <w:t>Voda može biti zagađena i neupotrebljiva usled prisustva toksičnih hemikalija, sedimenata, zagađenja nutrijentima, bolesti i/ili patogena, kao i termičkog zagađenja.</w:t>
      </w:r>
    </w:p>
    <w:p w14:paraId="1F9D1003" w14:textId="77777777" w:rsidR="00E06CAF" w:rsidRPr="00522E03" w:rsidRDefault="00E06CAF" w:rsidP="00522E03">
      <w:pPr>
        <w:jc w:val="both"/>
        <w:rPr>
          <w:sz w:val="28"/>
          <w:szCs w:val="28"/>
          <w:lang w:val="fr-FR"/>
        </w:rPr>
      </w:pPr>
    </w:p>
    <w:p w14:paraId="693110A4" w14:textId="77777777" w:rsidR="00522E03" w:rsidRPr="00522E03" w:rsidRDefault="00522E03" w:rsidP="00522E03">
      <w:pPr>
        <w:jc w:val="both"/>
        <w:rPr>
          <w:sz w:val="28"/>
          <w:szCs w:val="28"/>
          <w:lang w:val="fr-FR"/>
        </w:rPr>
      </w:pPr>
      <w:r w:rsidRPr="00522E03">
        <w:rPr>
          <w:b/>
          <w:sz w:val="28"/>
          <w:szCs w:val="28"/>
          <w:lang w:val="fr-FR"/>
        </w:rPr>
        <w:t xml:space="preserve">465. </w:t>
      </w:r>
      <w:r w:rsidRPr="00522E03">
        <w:rPr>
          <w:sz w:val="28"/>
          <w:szCs w:val="28"/>
          <w:lang w:val="fr-FR"/>
        </w:rPr>
        <w:t xml:space="preserve">Odgovor je pod D: </w:t>
      </w:r>
      <w:r w:rsidRPr="00522E03">
        <w:rPr>
          <w:sz w:val="28"/>
          <w:szCs w:val="28"/>
          <w:u w:val="single"/>
          <w:lang w:val="fr-FR"/>
        </w:rPr>
        <w:t>Troposferski ozon</w:t>
      </w:r>
    </w:p>
    <w:p w14:paraId="1A586103" w14:textId="77777777" w:rsidR="00522E03" w:rsidRPr="00522E03" w:rsidRDefault="00522E03" w:rsidP="00522E03">
      <w:pPr>
        <w:jc w:val="both"/>
        <w:rPr>
          <w:sz w:val="28"/>
          <w:szCs w:val="28"/>
          <w:lang w:val="fr-FR"/>
        </w:rPr>
      </w:pPr>
    </w:p>
    <w:p w14:paraId="4B8E661D" w14:textId="77777777" w:rsidR="00522E03" w:rsidRPr="00522E03" w:rsidRDefault="00522E03" w:rsidP="00522E03">
      <w:pPr>
        <w:jc w:val="both"/>
        <w:rPr>
          <w:b/>
          <w:i/>
          <w:sz w:val="28"/>
          <w:szCs w:val="28"/>
        </w:rPr>
      </w:pPr>
      <w:r w:rsidRPr="00522E03">
        <w:rPr>
          <w:b/>
          <w:i/>
          <w:sz w:val="28"/>
          <w:szCs w:val="28"/>
          <w:lang w:val="fr-FR"/>
        </w:rPr>
        <w:t>Objašnjenj</w:t>
      </w:r>
      <w:r w:rsidRPr="00522E03">
        <w:rPr>
          <w:b/>
          <w:i/>
          <w:sz w:val="28"/>
          <w:szCs w:val="28"/>
        </w:rPr>
        <w:t>e:</w:t>
      </w:r>
    </w:p>
    <w:p w14:paraId="30F03EF4" w14:textId="77777777" w:rsidR="00522E03" w:rsidRPr="00522E03" w:rsidRDefault="00522E03" w:rsidP="00522E03">
      <w:pPr>
        <w:jc w:val="both"/>
        <w:rPr>
          <w:sz w:val="28"/>
          <w:szCs w:val="28"/>
        </w:rPr>
      </w:pPr>
      <w:r w:rsidRPr="00522E03">
        <w:rPr>
          <w:sz w:val="28"/>
          <w:szCs w:val="28"/>
        </w:rPr>
        <w:t>Sekundarni zagađivač je svaka vrsta zagađivača koja se ne emituje direktno iz izvora zagađenja. U ovom slučaju, sumpor dioksid, ugljen monoksid i azot oksid se emituju sagorevanjem fosilnih goriva, posebno uglja. Troposferski ozon nastaje u reakciji između isparljivih organskih jedinjenja i azotnih oksida i komponenta je fotohemijskog smoga.</w:t>
      </w:r>
    </w:p>
    <w:p w14:paraId="0BABD702" w14:textId="77777777" w:rsidR="00522E03" w:rsidRPr="00522E03" w:rsidRDefault="00522E03" w:rsidP="00522E03">
      <w:pPr>
        <w:jc w:val="both"/>
        <w:rPr>
          <w:b/>
          <w:sz w:val="28"/>
          <w:szCs w:val="28"/>
        </w:rPr>
      </w:pPr>
    </w:p>
    <w:p w14:paraId="5A641C53" w14:textId="77777777" w:rsidR="00522E03" w:rsidRPr="00522E03" w:rsidRDefault="00522E03" w:rsidP="00522E03">
      <w:pPr>
        <w:jc w:val="both"/>
        <w:rPr>
          <w:sz w:val="28"/>
          <w:szCs w:val="28"/>
        </w:rPr>
      </w:pPr>
      <w:r w:rsidRPr="00522E03">
        <w:rPr>
          <w:b/>
          <w:sz w:val="28"/>
          <w:szCs w:val="28"/>
        </w:rPr>
        <w:t xml:space="preserve">466. </w:t>
      </w:r>
      <w:r w:rsidRPr="00522E03">
        <w:rPr>
          <w:sz w:val="28"/>
          <w:szCs w:val="28"/>
        </w:rPr>
        <w:t xml:space="preserve">Odgovor je pod D: </w:t>
      </w:r>
      <w:r w:rsidRPr="00522E03">
        <w:rPr>
          <w:sz w:val="28"/>
          <w:szCs w:val="28"/>
          <w:u w:val="single"/>
        </w:rPr>
        <w:t>Tačkast izvor zagađenja i zagađenje iz netačkastog izvora</w:t>
      </w:r>
    </w:p>
    <w:p w14:paraId="4D9F899F" w14:textId="77777777" w:rsidR="00522E03" w:rsidRPr="00522E03" w:rsidRDefault="00522E03" w:rsidP="00522E03">
      <w:pPr>
        <w:jc w:val="both"/>
        <w:rPr>
          <w:sz w:val="28"/>
          <w:szCs w:val="28"/>
        </w:rPr>
      </w:pPr>
    </w:p>
    <w:p w14:paraId="7C6F810F" w14:textId="77777777" w:rsidR="00522E03" w:rsidRPr="00522E03" w:rsidRDefault="00522E03" w:rsidP="00522E03">
      <w:pPr>
        <w:jc w:val="both"/>
        <w:rPr>
          <w:b/>
          <w:i/>
          <w:sz w:val="28"/>
          <w:szCs w:val="28"/>
        </w:rPr>
      </w:pPr>
      <w:r w:rsidRPr="00522E03">
        <w:rPr>
          <w:b/>
          <w:i/>
          <w:sz w:val="28"/>
          <w:szCs w:val="28"/>
        </w:rPr>
        <w:t>Objašnjenje:</w:t>
      </w:r>
    </w:p>
    <w:p w14:paraId="5CB716A8" w14:textId="77777777" w:rsidR="00522E03" w:rsidRPr="00522E03" w:rsidRDefault="00522E03" w:rsidP="00522E03">
      <w:pPr>
        <w:jc w:val="both"/>
        <w:rPr>
          <w:sz w:val="28"/>
          <w:szCs w:val="28"/>
          <w:lang w:val="fr-FR"/>
        </w:rPr>
      </w:pPr>
      <w:r w:rsidRPr="00522E03">
        <w:rPr>
          <w:sz w:val="28"/>
          <w:szCs w:val="28"/>
        </w:rPr>
        <w:t xml:space="preserve">Tačkasti izvor zagađenja može se pratiti do određenog izvora. </w:t>
      </w:r>
      <w:r w:rsidRPr="00522E03">
        <w:rPr>
          <w:sz w:val="28"/>
          <w:szCs w:val="28"/>
          <w:lang w:val="fr-FR"/>
        </w:rPr>
        <w:t>Fabrički otpad je dobar primer. Netačkasti izvor zagađenja ne može se pratiti do jednog izvora. Poljoprivredno oticanje i atmosferska kanalizacija su dobri primeri.</w:t>
      </w:r>
    </w:p>
    <w:p w14:paraId="76ED0EC2" w14:textId="77777777" w:rsidR="00522E03" w:rsidRPr="00522E03" w:rsidRDefault="00522E03" w:rsidP="00522E03">
      <w:pPr>
        <w:jc w:val="both"/>
        <w:rPr>
          <w:sz w:val="28"/>
          <w:szCs w:val="28"/>
          <w:lang w:val="fr-FR"/>
        </w:rPr>
      </w:pPr>
    </w:p>
    <w:p w14:paraId="7F5C1F9C" w14:textId="77777777" w:rsidR="00522E03" w:rsidRPr="00522E03" w:rsidRDefault="00522E03" w:rsidP="00522E03">
      <w:pPr>
        <w:jc w:val="both"/>
        <w:rPr>
          <w:sz w:val="28"/>
          <w:szCs w:val="28"/>
          <w:lang w:val="de-AT"/>
        </w:rPr>
      </w:pPr>
      <w:r w:rsidRPr="00522E03">
        <w:rPr>
          <w:b/>
          <w:sz w:val="28"/>
          <w:szCs w:val="28"/>
          <w:lang w:val="fr-FR"/>
        </w:rPr>
        <w:t xml:space="preserve">467. </w:t>
      </w:r>
      <w:r w:rsidRPr="00522E03">
        <w:rPr>
          <w:sz w:val="28"/>
          <w:szCs w:val="28"/>
          <w:lang w:val="de-AT"/>
        </w:rPr>
        <w:t xml:space="preserve">Odgovor je pod A: </w:t>
      </w:r>
      <w:r w:rsidRPr="00522E03">
        <w:rPr>
          <w:sz w:val="28"/>
          <w:szCs w:val="28"/>
          <w:u w:val="single"/>
          <w:lang w:val="de-AT"/>
        </w:rPr>
        <w:t>Kiseonik</w:t>
      </w:r>
    </w:p>
    <w:p w14:paraId="0C359CAF" w14:textId="77777777" w:rsidR="00522E03" w:rsidRPr="00522E03" w:rsidRDefault="00522E03" w:rsidP="00522E03">
      <w:pPr>
        <w:jc w:val="both"/>
        <w:rPr>
          <w:sz w:val="28"/>
          <w:szCs w:val="28"/>
          <w:lang w:val="de-AT"/>
        </w:rPr>
      </w:pPr>
    </w:p>
    <w:p w14:paraId="7FC8A689" w14:textId="77777777" w:rsidR="00522E03" w:rsidRPr="00522E03" w:rsidRDefault="00522E03" w:rsidP="00522E03">
      <w:pPr>
        <w:jc w:val="both"/>
        <w:rPr>
          <w:b/>
          <w:i/>
          <w:sz w:val="28"/>
          <w:szCs w:val="28"/>
          <w:lang w:val="de-AT"/>
        </w:rPr>
      </w:pPr>
      <w:r w:rsidRPr="00522E03">
        <w:rPr>
          <w:b/>
          <w:i/>
          <w:sz w:val="28"/>
          <w:szCs w:val="28"/>
          <w:lang w:val="de-AT"/>
        </w:rPr>
        <w:t>Objašnjenje:</w:t>
      </w:r>
    </w:p>
    <w:p w14:paraId="4FA9C21D" w14:textId="77777777" w:rsidR="00522E03" w:rsidRPr="00522E03" w:rsidRDefault="00522E03" w:rsidP="00522E03">
      <w:pPr>
        <w:jc w:val="both"/>
        <w:rPr>
          <w:sz w:val="28"/>
          <w:szCs w:val="28"/>
          <w:lang w:val="de-AT"/>
        </w:rPr>
      </w:pPr>
      <w:r w:rsidRPr="00522E03">
        <w:rPr>
          <w:sz w:val="28"/>
          <w:szCs w:val="28"/>
          <w:lang w:val="de-AT"/>
        </w:rPr>
        <w:t>Mrtve zone su potpuno osiromašene kiseonikom. Ovo može biti zbog cvetanja algi - koje troše sav raspoloživi kiseonik u sistemu. Kada se sav kiseonik iscrpi, alge umiru i padaju na dno jezera ili okeana. Mrtve zone mogu biti štetne za mnoge vodene organizme, posebno ribe.</w:t>
      </w:r>
    </w:p>
    <w:p w14:paraId="3E88C58D" w14:textId="77777777" w:rsidR="00522E03" w:rsidRPr="00522E03" w:rsidRDefault="00522E03" w:rsidP="00522E03">
      <w:pPr>
        <w:jc w:val="both"/>
        <w:rPr>
          <w:sz w:val="28"/>
          <w:szCs w:val="28"/>
          <w:lang w:val="de-AT"/>
        </w:rPr>
      </w:pPr>
    </w:p>
    <w:p w14:paraId="200F8518" w14:textId="77777777" w:rsidR="00522E03" w:rsidRPr="00522E03" w:rsidRDefault="00522E03" w:rsidP="00522E03">
      <w:pPr>
        <w:jc w:val="both"/>
        <w:rPr>
          <w:sz w:val="28"/>
          <w:szCs w:val="28"/>
          <w:lang w:val="de-AT"/>
        </w:rPr>
      </w:pPr>
      <w:r w:rsidRPr="00522E03">
        <w:rPr>
          <w:b/>
          <w:sz w:val="28"/>
          <w:szCs w:val="28"/>
          <w:lang w:val="de-AT"/>
        </w:rPr>
        <w:t xml:space="preserve">468. </w:t>
      </w:r>
      <w:r w:rsidRPr="00522E03">
        <w:rPr>
          <w:sz w:val="28"/>
          <w:szCs w:val="28"/>
          <w:lang w:val="de-AT"/>
        </w:rPr>
        <w:t xml:space="preserve">Odgovor je pod B: </w:t>
      </w:r>
      <w:r w:rsidRPr="00522E03">
        <w:rPr>
          <w:sz w:val="28"/>
          <w:szCs w:val="28"/>
          <w:u w:val="single"/>
          <w:lang w:val="de-AT"/>
        </w:rPr>
        <w:t>Termalno zagađenje</w:t>
      </w:r>
    </w:p>
    <w:p w14:paraId="0E71BF84" w14:textId="77777777" w:rsidR="00522E03" w:rsidRPr="00522E03" w:rsidRDefault="00522E03" w:rsidP="00522E03">
      <w:pPr>
        <w:jc w:val="both"/>
        <w:rPr>
          <w:sz w:val="28"/>
          <w:szCs w:val="28"/>
          <w:lang w:val="de-AT"/>
        </w:rPr>
      </w:pPr>
    </w:p>
    <w:p w14:paraId="3CCCDD9B" w14:textId="77777777" w:rsidR="00522E03" w:rsidRPr="00522E03" w:rsidRDefault="00522E03" w:rsidP="00522E03">
      <w:pPr>
        <w:jc w:val="both"/>
        <w:rPr>
          <w:b/>
          <w:sz w:val="28"/>
          <w:szCs w:val="28"/>
          <w:lang w:val="de-AT"/>
        </w:rPr>
      </w:pPr>
      <w:r w:rsidRPr="00522E03">
        <w:rPr>
          <w:b/>
          <w:sz w:val="28"/>
          <w:szCs w:val="28"/>
          <w:lang w:val="de-AT"/>
        </w:rPr>
        <w:t>Objašnjenje:</w:t>
      </w:r>
    </w:p>
    <w:p w14:paraId="1A5E550F" w14:textId="64ACA17A" w:rsidR="00522E03" w:rsidRDefault="00522E03" w:rsidP="00522E03">
      <w:pPr>
        <w:jc w:val="both"/>
        <w:rPr>
          <w:sz w:val="28"/>
          <w:szCs w:val="28"/>
          <w:lang w:val="de-AT"/>
        </w:rPr>
      </w:pPr>
      <w:r w:rsidRPr="00522E03">
        <w:rPr>
          <w:sz w:val="28"/>
          <w:szCs w:val="28"/>
          <w:lang w:val="de-AT"/>
        </w:rPr>
        <w:t>Toplota se zadržava u gradovima jer nema mnogo drveća ili prirodne vegetacije koja bi apsorbovala sunčevu svetlost i disala. Studije su pokazale da su temperature u centru grada znatno više od temperatura u predgrađima većih gradova. Dakle, toplotna ostrva izazivaju višak toplote i to nazivamo toplotnim zagađenjem.</w:t>
      </w:r>
    </w:p>
    <w:p w14:paraId="4DBBAED2" w14:textId="2B73F3BB" w:rsidR="00C9127B" w:rsidRDefault="00C9127B" w:rsidP="00522E03">
      <w:pPr>
        <w:jc w:val="both"/>
        <w:rPr>
          <w:sz w:val="28"/>
          <w:szCs w:val="28"/>
          <w:lang w:val="de-AT"/>
        </w:rPr>
      </w:pPr>
    </w:p>
    <w:p w14:paraId="1A5A1BFC" w14:textId="62DB5529" w:rsidR="00C9127B" w:rsidRDefault="00C9127B" w:rsidP="00522E03">
      <w:pPr>
        <w:jc w:val="both"/>
        <w:rPr>
          <w:sz w:val="28"/>
          <w:szCs w:val="28"/>
          <w:lang w:val="de-AT"/>
        </w:rPr>
      </w:pPr>
    </w:p>
    <w:p w14:paraId="135EF730" w14:textId="716DFF3E" w:rsidR="00C9127B" w:rsidRDefault="00C9127B" w:rsidP="00522E03">
      <w:pPr>
        <w:jc w:val="both"/>
        <w:rPr>
          <w:sz w:val="28"/>
          <w:szCs w:val="28"/>
          <w:lang w:val="de-AT"/>
        </w:rPr>
      </w:pPr>
    </w:p>
    <w:p w14:paraId="23E5E0C4" w14:textId="77777777" w:rsidR="00C9127B" w:rsidRPr="00522E03" w:rsidRDefault="00C9127B" w:rsidP="00522E03">
      <w:pPr>
        <w:jc w:val="both"/>
        <w:rPr>
          <w:sz w:val="28"/>
          <w:szCs w:val="28"/>
          <w:lang w:val="de-AT"/>
        </w:rPr>
      </w:pPr>
    </w:p>
    <w:p w14:paraId="2FF1DA72" w14:textId="77777777" w:rsidR="00522E03" w:rsidRPr="00522E03" w:rsidRDefault="00522E03" w:rsidP="00522E03">
      <w:pPr>
        <w:jc w:val="both"/>
        <w:rPr>
          <w:sz w:val="28"/>
          <w:szCs w:val="28"/>
          <w:lang w:val="de-AT"/>
        </w:rPr>
      </w:pPr>
    </w:p>
    <w:p w14:paraId="6C561184" w14:textId="77777777" w:rsidR="00522E03" w:rsidRPr="00522E03" w:rsidRDefault="00522E03" w:rsidP="00522E03">
      <w:pPr>
        <w:jc w:val="both"/>
        <w:rPr>
          <w:sz w:val="28"/>
          <w:szCs w:val="28"/>
          <w:lang w:val="fr-FR"/>
        </w:rPr>
      </w:pPr>
      <w:r w:rsidRPr="00522E03">
        <w:rPr>
          <w:b/>
          <w:sz w:val="28"/>
          <w:szCs w:val="28"/>
          <w:lang w:val="de-AT"/>
        </w:rPr>
        <w:t xml:space="preserve">469. </w:t>
      </w:r>
      <w:r w:rsidRPr="00522E03">
        <w:rPr>
          <w:sz w:val="28"/>
          <w:szCs w:val="28"/>
          <w:lang w:val="fr-FR"/>
        </w:rPr>
        <w:t xml:space="preserve">Odgovor je pod D: </w:t>
      </w:r>
      <w:r w:rsidRPr="00522E03">
        <w:rPr>
          <w:sz w:val="28"/>
          <w:szCs w:val="28"/>
          <w:u w:val="single"/>
          <w:lang w:val="fr-FR"/>
        </w:rPr>
        <w:t>Kisela rudnička drenaža</w:t>
      </w:r>
    </w:p>
    <w:p w14:paraId="3CEAE772" w14:textId="77777777" w:rsidR="00522E03" w:rsidRPr="00522E03" w:rsidRDefault="00522E03" w:rsidP="00522E03">
      <w:pPr>
        <w:jc w:val="both"/>
        <w:rPr>
          <w:sz w:val="28"/>
          <w:szCs w:val="28"/>
          <w:lang w:val="fr-FR"/>
        </w:rPr>
      </w:pPr>
    </w:p>
    <w:p w14:paraId="1ABDC8DF" w14:textId="77777777" w:rsidR="00522E03" w:rsidRPr="00522E03" w:rsidRDefault="00522E03" w:rsidP="00522E03">
      <w:pPr>
        <w:jc w:val="both"/>
        <w:rPr>
          <w:b/>
          <w:i/>
          <w:sz w:val="28"/>
          <w:szCs w:val="28"/>
          <w:lang w:val="fr-FR"/>
        </w:rPr>
      </w:pPr>
      <w:r w:rsidRPr="00522E03">
        <w:rPr>
          <w:b/>
          <w:i/>
          <w:sz w:val="28"/>
          <w:szCs w:val="28"/>
          <w:lang w:val="fr-FR"/>
        </w:rPr>
        <w:t>Objašnjenje:</w:t>
      </w:r>
    </w:p>
    <w:p w14:paraId="6FE41E79" w14:textId="43D4F78E" w:rsidR="00E06CAF" w:rsidRPr="00522E03" w:rsidRDefault="00522E03" w:rsidP="00522E03">
      <w:pPr>
        <w:jc w:val="both"/>
        <w:rPr>
          <w:sz w:val="28"/>
          <w:szCs w:val="28"/>
          <w:lang w:val="fr-FR"/>
        </w:rPr>
      </w:pPr>
      <w:r w:rsidRPr="00522E03">
        <w:rPr>
          <w:sz w:val="28"/>
          <w:szCs w:val="28"/>
          <w:lang w:val="fr-FR"/>
        </w:rPr>
        <w:t>Odvodnjavanje kiselog rudnika nastaje kada voda prodre kroz rudnik ili gomilu otpada u rudniku i rezultira rastvorom sumporne kiseline. Voda se koristi za preradu rude i može biti kontaminirana sumpornom kiselinom, živom i arsenom. Kontaminirana voda može oštetiti ekosisteme i posebno je štetna za vodeni život. Neka kisela drenaža može nastati prirodno kada voda stupa u interakciju sa stenom, ali stepen kontaminacije je značajno drugačiji.</w:t>
      </w:r>
    </w:p>
    <w:p w14:paraId="2AB5F047" w14:textId="77777777" w:rsidR="00522E03" w:rsidRPr="00522E03" w:rsidRDefault="00522E03" w:rsidP="00522E03">
      <w:pPr>
        <w:jc w:val="both"/>
        <w:rPr>
          <w:sz w:val="28"/>
          <w:szCs w:val="28"/>
          <w:lang w:val="fr-FR"/>
        </w:rPr>
      </w:pPr>
    </w:p>
    <w:p w14:paraId="20CF97E8" w14:textId="77777777" w:rsidR="00522E03" w:rsidRPr="00522E03" w:rsidRDefault="00522E03" w:rsidP="00522E03">
      <w:pPr>
        <w:jc w:val="both"/>
        <w:rPr>
          <w:sz w:val="28"/>
          <w:szCs w:val="28"/>
          <w:lang w:val="fr-FR"/>
        </w:rPr>
      </w:pPr>
      <w:r w:rsidRPr="00522E03">
        <w:rPr>
          <w:b/>
          <w:sz w:val="28"/>
          <w:szCs w:val="28"/>
          <w:lang w:val="fr-FR"/>
        </w:rPr>
        <w:t xml:space="preserve">470. </w:t>
      </w:r>
      <w:r w:rsidRPr="00522E03">
        <w:rPr>
          <w:sz w:val="28"/>
          <w:szCs w:val="28"/>
          <w:lang w:val="de-AT"/>
        </w:rPr>
        <w:t>Odgovor je pod D:</w:t>
      </w:r>
    </w:p>
    <w:p w14:paraId="57035707" w14:textId="77777777" w:rsidR="00522E03" w:rsidRPr="00522E03" w:rsidRDefault="00522E03" w:rsidP="00522E03">
      <w:pPr>
        <w:jc w:val="both"/>
        <w:rPr>
          <w:sz w:val="28"/>
          <w:szCs w:val="28"/>
          <w:u w:val="single"/>
          <w:lang w:val="de-AT"/>
        </w:rPr>
      </w:pPr>
      <w:r w:rsidRPr="00522E03">
        <w:rPr>
          <w:sz w:val="28"/>
          <w:szCs w:val="28"/>
          <w:u w:val="single"/>
          <w:lang w:val="de-AT"/>
        </w:rPr>
        <w:t>Ozon koji se formira u atmosferi kada ugljovodonici i oksidi azota interaguju i formiraju novi molekul kada su izloženi sunčevoj svetlosti.</w:t>
      </w:r>
    </w:p>
    <w:p w14:paraId="362E86C7" w14:textId="77777777" w:rsidR="00522E03" w:rsidRPr="00522E03" w:rsidRDefault="00522E03" w:rsidP="00522E03">
      <w:pPr>
        <w:jc w:val="both"/>
        <w:rPr>
          <w:sz w:val="28"/>
          <w:szCs w:val="28"/>
          <w:u w:val="single"/>
          <w:lang w:val="de-AT"/>
        </w:rPr>
      </w:pPr>
    </w:p>
    <w:p w14:paraId="31F554F7" w14:textId="77777777" w:rsidR="00522E03" w:rsidRPr="00522E03" w:rsidRDefault="00522E03" w:rsidP="00522E03">
      <w:pPr>
        <w:jc w:val="both"/>
        <w:rPr>
          <w:b/>
          <w:i/>
          <w:sz w:val="28"/>
          <w:szCs w:val="28"/>
          <w:lang w:val="de-AT"/>
        </w:rPr>
      </w:pPr>
      <w:r w:rsidRPr="00522E03">
        <w:rPr>
          <w:b/>
          <w:i/>
          <w:sz w:val="28"/>
          <w:szCs w:val="28"/>
          <w:lang w:val="de-AT"/>
        </w:rPr>
        <w:t>Objašnjenje:</w:t>
      </w:r>
    </w:p>
    <w:p w14:paraId="2BC944F3" w14:textId="77777777" w:rsidR="00522E03" w:rsidRPr="00522E03" w:rsidRDefault="00522E03" w:rsidP="00522E03">
      <w:pPr>
        <w:jc w:val="both"/>
        <w:rPr>
          <w:sz w:val="28"/>
          <w:szCs w:val="28"/>
          <w:lang w:val="de-AT"/>
        </w:rPr>
      </w:pPr>
      <w:r w:rsidRPr="00522E03">
        <w:rPr>
          <w:sz w:val="28"/>
          <w:szCs w:val="28"/>
          <w:lang w:val="de-AT"/>
        </w:rPr>
        <w:t>Sekundarni zagađivač je proizvod primarnog zagađivača koji je već prisutan u atmosferi koji je reagovao sa drugom supstancom na otvorenom. „Ozon“ je sekundarni zagađivač jer je proizvod ugljovodonika i azotnih oksida (tj. primarnih zagađivača) koji su reagovali jedni sa drugima na sunčevoj svetlosti. "Ugljen-monoksid" iz automobila ili "sumpor-dioksid" iz sagorevanja uglja su primarni zagađivači, jer se oslobađaju u vazduh sagorevanjem, a ne interakcijom sa drugim molekulima u atmosferi.</w:t>
      </w:r>
    </w:p>
    <w:p w14:paraId="6366E11D" w14:textId="77777777" w:rsidR="00522E03" w:rsidRPr="00522E03" w:rsidRDefault="00522E03" w:rsidP="00522E03">
      <w:pPr>
        <w:jc w:val="both"/>
        <w:rPr>
          <w:sz w:val="28"/>
          <w:szCs w:val="28"/>
          <w:lang w:val="de-AT"/>
        </w:rPr>
      </w:pPr>
    </w:p>
    <w:p w14:paraId="7CD6F045" w14:textId="77777777" w:rsidR="00522E03" w:rsidRPr="00522E03" w:rsidRDefault="00522E03" w:rsidP="00522E03">
      <w:pPr>
        <w:jc w:val="both"/>
        <w:rPr>
          <w:sz w:val="28"/>
          <w:szCs w:val="28"/>
          <w:lang w:val="de-AT"/>
        </w:rPr>
      </w:pPr>
      <w:r w:rsidRPr="00522E03">
        <w:rPr>
          <w:b/>
          <w:sz w:val="28"/>
          <w:szCs w:val="28"/>
          <w:lang w:val="de-AT"/>
        </w:rPr>
        <w:t xml:space="preserve">471. </w:t>
      </w:r>
      <w:r w:rsidRPr="00522E03">
        <w:rPr>
          <w:sz w:val="28"/>
          <w:szCs w:val="28"/>
          <w:lang w:val="de-AT"/>
        </w:rPr>
        <w:t>Odgovor je pod A:</w:t>
      </w:r>
    </w:p>
    <w:p w14:paraId="5CCC85FE" w14:textId="77777777" w:rsidR="00522E03" w:rsidRPr="00522E03" w:rsidRDefault="00522E03" w:rsidP="00522E03">
      <w:pPr>
        <w:jc w:val="both"/>
        <w:rPr>
          <w:sz w:val="28"/>
          <w:szCs w:val="28"/>
          <w:u w:val="single"/>
          <w:lang w:val="de-AT"/>
        </w:rPr>
      </w:pPr>
      <w:r w:rsidRPr="00522E03">
        <w:rPr>
          <w:sz w:val="28"/>
          <w:szCs w:val="28"/>
          <w:u w:val="single"/>
          <w:lang w:val="de-AT"/>
        </w:rPr>
        <w:t>Milioni opušaka se bacaju na javne plaže, parkove i vodene puteve koji štete ribama i pticama vodama koje ih pogrešno smatraju hranom.</w:t>
      </w:r>
    </w:p>
    <w:p w14:paraId="2D3D5617" w14:textId="77777777" w:rsidR="00522E03" w:rsidRPr="00522E03" w:rsidRDefault="00522E03" w:rsidP="00522E03">
      <w:pPr>
        <w:jc w:val="both"/>
        <w:rPr>
          <w:sz w:val="28"/>
          <w:szCs w:val="28"/>
          <w:u w:val="single"/>
          <w:lang w:val="de-AT"/>
        </w:rPr>
      </w:pPr>
    </w:p>
    <w:p w14:paraId="251C6AA7" w14:textId="77777777" w:rsidR="00522E03" w:rsidRPr="00522E03" w:rsidRDefault="00522E03" w:rsidP="00522E03">
      <w:pPr>
        <w:jc w:val="both"/>
        <w:rPr>
          <w:b/>
          <w:i/>
          <w:sz w:val="28"/>
          <w:szCs w:val="28"/>
          <w:lang w:val="de-AT"/>
        </w:rPr>
      </w:pPr>
      <w:r w:rsidRPr="00522E03">
        <w:rPr>
          <w:b/>
          <w:i/>
          <w:sz w:val="28"/>
          <w:szCs w:val="28"/>
          <w:lang w:val="de-AT"/>
        </w:rPr>
        <w:t>Objašnjenje:</w:t>
      </w:r>
    </w:p>
    <w:p w14:paraId="4E344848" w14:textId="258BA731" w:rsidR="00522E03" w:rsidRPr="00522E03" w:rsidRDefault="00522E03" w:rsidP="00522E03">
      <w:pPr>
        <w:jc w:val="both"/>
        <w:rPr>
          <w:sz w:val="28"/>
          <w:szCs w:val="28"/>
          <w:lang w:val="de-AT"/>
        </w:rPr>
      </w:pPr>
      <w:r w:rsidRPr="00522E03">
        <w:rPr>
          <w:sz w:val="28"/>
          <w:szCs w:val="28"/>
          <w:lang w:val="de-AT"/>
        </w:rPr>
        <w:t>Tačkasto zagađenje se definiše kao zagađivači koji potiču iz određenog izvora, kao što je ispusna cev, jarak, kanal ili dimnjak. Zagađivači koji poti</w:t>
      </w:r>
      <w:r w:rsidR="0050082C">
        <w:rPr>
          <w:sz w:val="28"/>
          <w:szCs w:val="28"/>
          <w:lang w:val="de-AT"/>
        </w:rPr>
        <w:t>ču iz fabrike tekstila, industrije</w:t>
      </w:r>
      <w:r w:rsidRPr="00522E03">
        <w:rPr>
          <w:sz w:val="28"/>
          <w:szCs w:val="28"/>
          <w:lang w:val="de-AT"/>
        </w:rPr>
        <w:t xml:space="preserve"> papira ili rafinerije ulja bi odgovarali ovoj definiciji jer zagađivači potiču iz specifičnog izvora. Opušci se razlikuju od ostalih mogućih odgovora jer ne postoji određeni tačkasti izvor za njihovo odlaganje. Milioni različitih ljudi bacaju milione opušaka na plaže i vodene puteve, a pošto ne postoji jedan tačkasti izvor zagađenja, ovo bi se smatralo netačkastim izvorom zagađenja.</w:t>
      </w:r>
    </w:p>
    <w:p w14:paraId="46C5D42A" w14:textId="77777777" w:rsidR="00522E03" w:rsidRPr="00522E03" w:rsidRDefault="00522E03" w:rsidP="00522E03">
      <w:pPr>
        <w:jc w:val="both"/>
        <w:rPr>
          <w:lang w:val="de-AT"/>
        </w:rPr>
      </w:pPr>
    </w:p>
    <w:p w14:paraId="2E691937" w14:textId="77777777" w:rsidR="00522E03" w:rsidRPr="00522E03" w:rsidRDefault="00522E03" w:rsidP="00522E03">
      <w:pPr>
        <w:rPr>
          <w:sz w:val="28"/>
          <w:szCs w:val="28"/>
          <w:lang w:val="de-AT"/>
        </w:rPr>
      </w:pPr>
      <w:r w:rsidRPr="00522E03">
        <w:rPr>
          <w:b/>
          <w:sz w:val="28"/>
          <w:szCs w:val="28"/>
          <w:lang w:val="de-AT"/>
        </w:rPr>
        <w:t xml:space="preserve">473. </w:t>
      </w:r>
      <w:r w:rsidRPr="00522E03">
        <w:rPr>
          <w:sz w:val="28"/>
          <w:szCs w:val="28"/>
          <w:lang w:val="de-AT"/>
        </w:rPr>
        <w:t xml:space="preserve">Odgovor je pod A: </w:t>
      </w:r>
      <w:r w:rsidRPr="00522E03">
        <w:rPr>
          <w:sz w:val="28"/>
          <w:szCs w:val="28"/>
          <w:u w:val="single"/>
          <w:lang w:val="de-AT"/>
        </w:rPr>
        <w:t>Bedemi stenovitog materijala koji je ostavio</w:t>
      </w:r>
      <w:r w:rsidRPr="00522E03">
        <w:rPr>
          <w:sz w:val="28"/>
          <w:szCs w:val="28"/>
          <w:lang w:val="de-AT"/>
        </w:rPr>
        <w:t xml:space="preserve"> lednik</w:t>
      </w:r>
      <w:r w:rsidRPr="00522E03">
        <w:rPr>
          <w:b/>
          <w:i/>
          <w:sz w:val="28"/>
          <w:szCs w:val="28"/>
          <w:lang w:val="de-AT"/>
        </w:rPr>
        <w:t xml:space="preserve"> </w:t>
      </w:r>
    </w:p>
    <w:p w14:paraId="10F9112D" w14:textId="77777777" w:rsidR="00522E03" w:rsidRPr="00522E03" w:rsidRDefault="00522E03" w:rsidP="00522E03">
      <w:pPr>
        <w:jc w:val="both"/>
        <w:rPr>
          <w:b/>
          <w:i/>
          <w:sz w:val="28"/>
          <w:szCs w:val="28"/>
          <w:lang w:val="de-AT"/>
        </w:rPr>
      </w:pPr>
    </w:p>
    <w:p w14:paraId="3E1495AF" w14:textId="77777777" w:rsidR="00522E03" w:rsidRPr="00522E03" w:rsidRDefault="00522E03" w:rsidP="00522E03">
      <w:pPr>
        <w:jc w:val="both"/>
        <w:rPr>
          <w:sz w:val="28"/>
          <w:szCs w:val="28"/>
          <w:lang w:val="de-AT"/>
        </w:rPr>
      </w:pPr>
      <w:r w:rsidRPr="00522E03">
        <w:rPr>
          <w:b/>
          <w:sz w:val="28"/>
          <w:szCs w:val="28"/>
          <w:lang w:val="de-AT"/>
        </w:rPr>
        <w:t xml:space="preserve">474. </w:t>
      </w:r>
      <w:r w:rsidRPr="00522E03">
        <w:rPr>
          <w:sz w:val="28"/>
          <w:szCs w:val="28"/>
          <w:lang w:val="de-AT"/>
        </w:rPr>
        <w:t xml:space="preserve">Odgovor je pod A: </w:t>
      </w:r>
      <w:r w:rsidRPr="00522E03">
        <w:rPr>
          <w:sz w:val="28"/>
          <w:szCs w:val="28"/>
          <w:u w:val="single"/>
          <w:lang w:val="de-AT"/>
        </w:rPr>
        <w:t>Mezozik</w:t>
      </w:r>
    </w:p>
    <w:p w14:paraId="36BF261A" w14:textId="77777777" w:rsidR="00522E03" w:rsidRPr="00522E03" w:rsidRDefault="00522E03" w:rsidP="00522E03">
      <w:pPr>
        <w:jc w:val="both"/>
        <w:rPr>
          <w:sz w:val="28"/>
          <w:szCs w:val="28"/>
          <w:u w:val="single"/>
          <w:lang w:val="de-AT"/>
        </w:rPr>
      </w:pPr>
    </w:p>
    <w:p w14:paraId="5E2590E1" w14:textId="77777777" w:rsidR="00522E03" w:rsidRPr="00522E03" w:rsidRDefault="00522E03" w:rsidP="00522E03">
      <w:pPr>
        <w:jc w:val="both"/>
        <w:rPr>
          <w:sz w:val="28"/>
          <w:szCs w:val="28"/>
          <w:lang w:val="de-AT"/>
        </w:rPr>
      </w:pPr>
      <w:r w:rsidRPr="00522E03">
        <w:rPr>
          <w:b/>
          <w:sz w:val="28"/>
          <w:szCs w:val="28"/>
          <w:lang w:val="de-AT"/>
        </w:rPr>
        <w:t xml:space="preserve">475. </w:t>
      </w:r>
      <w:r w:rsidRPr="00522E03">
        <w:rPr>
          <w:sz w:val="28"/>
          <w:szCs w:val="28"/>
          <w:lang w:val="de-AT"/>
        </w:rPr>
        <w:t xml:space="preserve">Odgovor je pod D: </w:t>
      </w:r>
      <w:r w:rsidRPr="00522E03">
        <w:rPr>
          <w:sz w:val="28"/>
          <w:szCs w:val="28"/>
          <w:u w:val="single"/>
          <w:lang w:val="de-AT"/>
        </w:rPr>
        <w:t>Magelanov prolaz</w:t>
      </w:r>
    </w:p>
    <w:p w14:paraId="6233F4FB" w14:textId="77777777" w:rsidR="00522E03" w:rsidRPr="00522E03" w:rsidRDefault="00522E03" w:rsidP="00522E03">
      <w:pPr>
        <w:jc w:val="both"/>
        <w:rPr>
          <w:sz w:val="28"/>
          <w:szCs w:val="28"/>
          <w:u w:val="single"/>
          <w:lang w:val="de-AT"/>
        </w:rPr>
      </w:pPr>
    </w:p>
    <w:p w14:paraId="7E4A3AF0" w14:textId="3DA0CD5E" w:rsidR="00522E03" w:rsidRDefault="00522E03" w:rsidP="00522E03">
      <w:pPr>
        <w:jc w:val="both"/>
        <w:rPr>
          <w:sz w:val="28"/>
          <w:szCs w:val="28"/>
          <w:u w:val="single"/>
          <w:lang w:val="de-AT"/>
        </w:rPr>
      </w:pPr>
      <w:r w:rsidRPr="00522E03">
        <w:rPr>
          <w:b/>
          <w:sz w:val="28"/>
          <w:szCs w:val="28"/>
          <w:lang w:val="de-AT"/>
        </w:rPr>
        <w:t>476.</w:t>
      </w:r>
      <w:r w:rsidRPr="00522E03">
        <w:t xml:space="preserve"> </w:t>
      </w:r>
      <w:r w:rsidRPr="00522E03">
        <w:rPr>
          <w:sz w:val="28"/>
          <w:szCs w:val="28"/>
          <w:lang w:val="de-AT"/>
        </w:rPr>
        <w:t xml:space="preserve">Odgovor je pod A: </w:t>
      </w:r>
      <w:r w:rsidRPr="00522E03">
        <w:rPr>
          <w:sz w:val="28"/>
          <w:szCs w:val="28"/>
          <w:u w:val="single"/>
          <w:lang w:val="de-AT"/>
        </w:rPr>
        <w:t>Vojvodina</w:t>
      </w:r>
    </w:p>
    <w:p w14:paraId="5CF374F9" w14:textId="77777777" w:rsidR="00C9127B" w:rsidRPr="00522E03" w:rsidRDefault="00C9127B" w:rsidP="00522E03">
      <w:pPr>
        <w:jc w:val="both"/>
        <w:rPr>
          <w:sz w:val="28"/>
          <w:szCs w:val="28"/>
          <w:lang w:val="de-AT"/>
        </w:rPr>
      </w:pPr>
    </w:p>
    <w:p w14:paraId="00C40FC3" w14:textId="77777777" w:rsidR="00522E03" w:rsidRPr="00522E03" w:rsidRDefault="00522E03" w:rsidP="00522E03">
      <w:pPr>
        <w:jc w:val="both"/>
        <w:rPr>
          <w:sz w:val="28"/>
          <w:szCs w:val="28"/>
          <w:u w:val="single"/>
          <w:lang w:val="de-AT"/>
        </w:rPr>
      </w:pPr>
    </w:p>
    <w:p w14:paraId="7C9D6801" w14:textId="77777777" w:rsidR="00522E03" w:rsidRPr="00522E03" w:rsidRDefault="00522E03" w:rsidP="00522E03">
      <w:pPr>
        <w:jc w:val="both"/>
        <w:rPr>
          <w:sz w:val="28"/>
          <w:szCs w:val="28"/>
          <w:lang w:val="de-AT"/>
        </w:rPr>
      </w:pPr>
      <w:r w:rsidRPr="00522E03">
        <w:rPr>
          <w:b/>
          <w:sz w:val="28"/>
          <w:szCs w:val="28"/>
          <w:lang w:val="de-AT"/>
        </w:rPr>
        <w:t xml:space="preserve">477. </w:t>
      </w:r>
      <w:r w:rsidRPr="00522E03">
        <w:rPr>
          <w:sz w:val="28"/>
          <w:szCs w:val="28"/>
          <w:lang w:val="de-AT"/>
        </w:rPr>
        <w:t>Odgovor je pod B:</w:t>
      </w:r>
      <w:r w:rsidRPr="00522E03">
        <w:rPr>
          <w:sz w:val="28"/>
          <w:szCs w:val="28"/>
          <w:u w:val="single"/>
          <w:lang w:val="de-AT"/>
        </w:rPr>
        <w:t xml:space="preserve"> Evropa</w:t>
      </w:r>
    </w:p>
    <w:p w14:paraId="3DABE919" w14:textId="77777777" w:rsidR="00522E03" w:rsidRPr="00522E03" w:rsidRDefault="00522E03" w:rsidP="00522E03">
      <w:pPr>
        <w:jc w:val="both"/>
        <w:rPr>
          <w:sz w:val="28"/>
          <w:szCs w:val="28"/>
          <w:lang w:val="de-AT"/>
        </w:rPr>
      </w:pPr>
    </w:p>
    <w:p w14:paraId="071A3755" w14:textId="77777777" w:rsidR="00522E03" w:rsidRPr="00522E03" w:rsidRDefault="00522E03" w:rsidP="00522E03">
      <w:pPr>
        <w:jc w:val="both"/>
        <w:rPr>
          <w:b/>
          <w:i/>
          <w:sz w:val="28"/>
          <w:szCs w:val="28"/>
          <w:lang w:val="de-AT"/>
        </w:rPr>
      </w:pPr>
      <w:r w:rsidRPr="00522E03">
        <w:rPr>
          <w:b/>
          <w:i/>
          <w:sz w:val="28"/>
          <w:szCs w:val="28"/>
          <w:lang w:val="de-AT"/>
        </w:rPr>
        <w:t>Objašnjenje:</w:t>
      </w:r>
    </w:p>
    <w:p w14:paraId="13C963CA" w14:textId="77777777" w:rsidR="00522E03" w:rsidRPr="00522E03" w:rsidRDefault="00522E03" w:rsidP="00522E03">
      <w:pPr>
        <w:jc w:val="both"/>
        <w:rPr>
          <w:b/>
          <w:i/>
          <w:sz w:val="28"/>
          <w:szCs w:val="28"/>
          <w:lang w:val="de-AT"/>
        </w:rPr>
      </w:pPr>
      <w:r w:rsidRPr="00522E03">
        <w:rPr>
          <w:b/>
          <w:i/>
          <w:sz w:val="28"/>
          <w:szCs w:val="28"/>
          <w:lang w:val="de-AT"/>
        </w:rPr>
        <w:t>__________________________________________________________________________________________________________________________________________________________________.</w:t>
      </w:r>
    </w:p>
    <w:p w14:paraId="300600CB" w14:textId="77777777" w:rsidR="00522E03" w:rsidRPr="00522E03" w:rsidRDefault="00522E03" w:rsidP="00522E03">
      <w:pPr>
        <w:jc w:val="both"/>
        <w:rPr>
          <w:b/>
          <w:sz w:val="28"/>
          <w:szCs w:val="28"/>
          <w:lang w:val="de-AT"/>
        </w:rPr>
      </w:pPr>
    </w:p>
    <w:p w14:paraId="71593F5D" w14:textId="77777777" w:rsidR="00522E03" w:rsidRPr="00522E03" w:rsidRDefault="00522E03" w:rsidP="00522E03">
      <w:pPr>
        <w:jc w:val="both"/>
        <w:rPr>
          <w:sz w:val="28"/>
          <w:szCs w:val="28"/>
          <w:lang w:val="de-AT"/>
        </w:rPr>
      </w:pPr>
      <w:r w:rsidRPr="00522E03">
        <w:rPr>
          <w:b/>
          <w:sz w:val="28"/>
          <w:szCs w:val="28"/>
          <w:lang w:val="de-AT"/>
        </w:rPr>
        <w:t xml:space="preserve">478. </w:t>
      </w:r>
      <w:r w:rsidRPr="00522E03">
        <w:rPr>
          <w:sz w:val="28"/>
          <w:szCs w:val="28"/>
          <w:lang w:val="de-AT"/>
        </w:rPr>
        <w:t>Odgovor je pod C:</w:t>
      </w:r>
      <w:r w:rsidRPr="00522E03">
        <w:rPr>
          <w:sz w:val="28"/>
          <w:szCs w:val="28"/>
          <w:u w:val="single"/>
          <w:lang w:val="de-AT"/>
        </w:rPr>
        <w:t xml:space="preserve"> Stara planina</w:t>
      </w:r>
    </w:p>
    <w:p w14:paraId="07E0C7E7" w14:textId="77777777" w:rsidR="00522E03" w:rsidRPr="00522E03" w:rsidRDefault="00522E03" w:rsidP="00522E03">
      <w:pPr>
        <w:jc w:val="both"/>
        <w:rPr>
          <w:sz w:val="28"/>
          <w:szCs w:val="28"/>
          <w:u w:val="single"/>
          <w:lang w:val="de-AT"/>
        </w:rPr>
      </w:pPr>
    </w:p>
    <w:p w14:paraId="556198CC" w14:textId="77777777" w:rsidR="00522E03" w:rsidRPr="00522E03" w:rsidRDefault="00522E03" w:rsidP="00522E03">
      <w:pPr>
        <w:jc w:val="both"/>
        <w:rPr>
          <w:sz w:val="28"/>
          <w:szCs w:val="28"/>
          <w:lang w:val="de-AT"/>
        </w:rPr>
      </w:pPr>
      <w:r w:rsidRPr="00522E03">
        <w:rPr>
          <w:b/>
          <w:sz w:val="28"/>
          <w:szCs w:val="28"/>
          <w:lang w:val="de-AT"/>
        </w:rPr>
        <w:t xml:space="preserve">479. </w:t>
      </w:r>
      <w:r w:rsidRPr="00522E03">
        <w:rPr>
          <w:sz w:val="28"/>
          <w:szCs w:val="28"/>
          <w:lang w:val="de-AT"/>
        </w:rPr>
        <w:t>Odgovor je pod B:</w:t>
      </w:r>
      <w:r w:rsidRPr="00522E03">
        <w:rPr>
          <w:sz w:val="28"/>
          <w:szCs w:val="28"/>
          <w:u w:val="single"/>
          <w:lang w:val="de-AT"/>
        </w:rPr>
        <w:t xml:space="preserve"> Odnos biljaka i spoljašnje sredine</w:t>
      </w:r>
    </w:p>
    <w:p w14:paraId="1C2FA693" w14:textId="77777777" w:rsidR="00522E03" w:rsidRPr="00522E03" w:rsidRDefault="00522E03" w:rsidP="00522E03">
      <w:pPr>
        <w:jc w:val="both"/>
        <w:rPr>
          <w:i/>
          <w:sz w:val="28"/>
          <w:szCs w:val="28"/>
          <w:lang w:val="de-AT"/>
        </w:rPr>
      </w:pPr>
    </w:p>
    <w:p w14:paraId="6B160E6C" w14:textId="77777777" w:rsidR="00522E03" w:rsidRPr="00522E03" w:rsidRDefault="00522E03" w:rsidP="00522E03">
      <w:pPr>
        <w:jc w:val="both"/>
        <w:rPr>
          <w:sz w:val="28"/>
          <w:szCs w:val="28"/>
          <w:lang w:val="de-AT"/>
        </w:rPr>
      </w:pPr>
      <w:r w:rsidRPr="00522E03">
        <w:rPr>
          <w:b/>
          <w:sz w:val="28"/>
          <w:szCs w:val="28"/>
          <w:lang w:val="de-AT"/>
        </w:rPr>
        <w:t xml:space="preserve">480. </w:t>
      </w:r>
      <w:r w:rsidRPr="00522E03">
        <w:rPr>
          <w:sz w:val="28"/>
          <w:szCs w:val="28"/>
          <w:lang w:val="de-AT"/>
        </w:rPr>
        <w:t>Odgovor je pod C:</w:t>
      </w:r>
      <w:r w:rsidRPr="00522E03">
        <w:rPr>
          <w:sz w:val="28"/>
          <w:szCs w:val="28"/>
          <w:u w:val="single"/>
          <w:lang w:val="de-AT"/>
        </w:rPr>
        <w:t xml:space="preserve"> Mezosaprobne vode</w:t>
      </w:r>
    </w:p>
    <w:p w14:paraId="483427D7" w14:textId="77777777" w:rsidR="00522E03" w:rsidRPr="00522E03" w:rsidRDefault="00522E03" w:rsidP="00522E03">
      <w:pPr>
        <w:jc w:val="both"/>
        <w:rPr>
          <w:sz w:val="28"/>
          <w:szCs w:val="28"/>
          <w:u w:val="single"/>
          <w:lang w:val="de-AT"/>
        </w:rPr>
      </w:pPr>
    </w:p>
    <w:p w14:paraId="13E93E72" w14:textId="77777777" w:rsidR="00522E03" w:rsidRPr="00522E03" w:rsidRDefault="00522E03" w:rsidP="00522E03">
      <w:pPr>
        <w:jc w:val="both"/>
        <w:rPr>
          <w:sz w:val="28"/>
          <w:szCs w:val="28"/>
          <w:lang w:val="de-AT"/>
        </w:rPr>
      </w:pPr>
      <w:r w:rsidRPr="00522E03">
        <w:rPr>
          <w:b/>
          <w:sz w:val="28"/>
          <w:szCs w:val="28"/>
          <w:lang w:val="de-AT"/>
        </w:rPr>
        <w:t xml:space="preserve">481. </w:t>
      </w:r>
      <w:r w:rsidRPr="00522E03">
        <w:rPr>
          <w:sz w:val="28"/>
          <w:szCs w:val="28"/>
          <w:lang w:val="de-AT"/>
        </w:rPr>
        <w:t xml:space="preserve">Odgovor je pod A: </w:t>
      </w:r>
      <w:r w:rsidRPr="00522E03">
        <w:rPr>
          <w:sz w:val="28"/>
          <w:szCs w:val="28"/>
          <w:u w:val="single"/>
          <w:lang w:val="de-AT"/>
        </w:rPr>
        <w:t>Istočni vetrovi</w:t>
      </w:r>
    </w:p>
    <w:p w14:paraId="760D5EFF" w14:textId="77777777" w:rsidR="00522E03" w:rsidRPr="00522E03" w:rsidRDefault="00522E03" w:rsidP="00522E03">
      <w:pPr>
        <w:jc w:val="both"/>
        <w:rPr>
          <w:sz w:val="28"/>
          <w:szCs w:val="28"/>
          <w:u w:val="single"/>
          <w:lang w:val="de-AT"/>
        </w:rPr>
      </w:pPr>
    </w:p>
    <w:p w14:paraId="7A0256B1" w14:textId="77777777" w:rsidR="00522E03" w:rsidRPr="00522E03" w:rsidRDefault="00522E03" w:rsidP="00522E03">
      <w:pPr>
        <w:jc w:val="both"/>
        <w:rPr>
          <w:sz w:val="28"/>
          <w:szCs w:val="28"/>
          <w:lang w:val="de-AT"/>
        </w:rPr>
      </w:pPr>
      <w:r w:rsidRPr="00522E03">
        <w:rPr>
          <w:b/>
          <w:sz w:val="28"/>
          <w:szCs w:val="28"/>
          <w:lang w:val="de-AT"/>
        </w:rPr>
        <w:t xml:space="preserve">482.  </w:t>
      </w:r>
      <w:r w:rsidRPr="00522E03">
        <w:rPr>
          <w:sz w:val="28"/>
          <w:szCs w:val="28"/>
          <w:lang w:val="de-AT"/>
        </w:rPr>
        <w:t xml:space="preserve">Odgovor je pod A: </w:t>
      </w:r>
      <w:r w:rsidRPr="00522E03">
        <w:rPr>
          <w:sz w:val="28"/>
          <w:szCs w:val="28"/>
          <w:u w:val="single"/>
          <w:lang w:val="de-AT"/>
        </w:rPr>
        <w:t>Fjord</w:t>
      </w:r>
    </w:p>
    <w:p w14:paraId="46C4C075" w14:textId="77777777" w:rsidR="00522E03" w:rsidRPr="00522E03" w:rsidRDefault="00522E03" w:rsidP="00522E03">
      <w:pPr>
        <w:jc w:val="both"/>
        <w:rPr>
          <w:sz w:val="28"/>
          <w:szCs w:val="28"/>
          <w:u w:val="single"/>
          <w:lang w:val="de-AT"/>
        </w:rPr>
      </w:pPr>
    </w:p>
    <w:p w14:paraId="05182199" w14:textId="77777777" w:rsidR="00522E03" w:rsidRPr="00522E03" w:rsidRDefault="00522E03" w:rsidP="00522E03">
      <w:pPr>
        <w:jc w:val="both"/>
        <w:rPr>
          <w:sz w:val="28"/>
          <w:szCs w:val="28"/>
          <w:lang w:val="de-AT"/>
        </w:rPr>
      </w:pPr>
      <w:r w:rsidRPr="00522E03">
        <w:rPr>
          <w:b/>
          <w:sz w:val="28"/>
          <w:szCs w:val="28"/>
          <w:lang w:val="de-AT"/>
        </w:rPr>
        <w:t xml:space="preserve">483. </w:t>
      </w:r>
      <w:r w:rsidRPr="00522E03">
        <w:rPr>
          <w:sz w:val="28"/>
          <w:szCs w:val="28"/>
          <w:lang w:val="de-AT"/>
        </w:rPr>
        <w:t xml:space="preserve">Odgovor je pod C: </w:t>
      </w:r>
      <w:r w:rsidRPr="00522E03">
        <w:rPr>
          <w:sz w:val="28"/>
          <w:szCs w:val="28"/>
          <w:u w:val="single"/>
          <w:lang w:val="de-AT"/>
        </w:rPr>
        <w:t>Mikroklima</w:t>
      </w:r>
    </w:p>
    <w:p w14:paraId="09CD9CF0" w14:textId="77777777" w:rsidR="00522E03" w:rsidRPr="00522E03" w:rsidRDefault="00522E03" w:rsidP="00522E03">
      <w:pPr>
        <w:jc w:val="both"/>
        <w:rPr>
          <w:sz w:val="28"/>
          <w:szCs w:val="28"/>
          <w:u w:val="single"/>
          <w:lang w:val="de-AT"/>
        </w:rPr>
      </w:pPr>
    </w:p>
    <w:p w14:paraId="300A5910" w14:textId="77777777" w:rsidR="00522E03" w:rsidRPr="00522E03" w:rsidRDefault="00522E03" w:rsidP="00522E03">
      <w:pPr>
        <w:jc w:val="both"/>
        <w:rPr>
          <w:sz w:val="28"/>
          <w:szCs w:val="28"/>
          <w:lang w:val="de-AT"/>
        </w:rPr>
      </w:pPr>
      <w:r w:rsidRPr="00522E03">
        <w:rPr>
          <w:b/>
          <w:sz w:val="28"/>
          <w:szCs w:val="28"/>
          <w:lang w:val="de-AT"/>
        </w:rPr>
        <w:t xml:space="preserve">484.  </w:t>
      </w:r>
      <w:r w:rsidRPr="00522E03">
        <w:rPr>
          <w:sz w:val="28"/>
          <w:szCs w:val="28"/>
          <w:lang w:val="de-AT"/>
        </w:rPr>
        <w:t xml:space="preserve">Odgovor je pod D: </w:t>
      </w:r>
      <w:r w:rsidRPr="00522E03">
        <w:rPr>
          <w:sz w:val="28"/>
          <w:szCs w:val="28"/>
          <w:u w:val="single"/>
          <w:lang w:val="de-AT"/>
        </w:rPr>
        <w:t>Polder</w:t>
      </w:r>
    </w:p>
    <w:p w14:paraId="1807854B" w14:textId="77777777" w:rsidR="00522E03" w:rsidRPr="00522E03" w:rsidRDefault="00522E03" w:rsidP="00522E03">
      <w:pPr>
        <w:jc w:val="both"/>
        <w:rPr>
          <w:sz w:val="28"/>
          <w:szCs w:val="28"/>
          <w:u w:val="single"/>
          <w:lang w:val="de-AT"/>
        </w:rPr>
      </w:pPr>
    </w:p>
    <w:p w14:paraId="739156D9" w14:textId="77777777" w:rsidR="00522E03" w:rsidRPr="00522E03" w:rsidRDefault="00522E03" w:rsidP="00522E03">
      <w:pPr>
        <w:jc w:val="both"/>
        <w:rPr>
          <w:sz w:val="28"/>
          <w:szCs w:val="28"/>
          <w:lang w:val="de-AT"/>
        </w:rPr>
      </w:pPr>
      <w:r w:rsidRPr="00522E03">
        <w:rPr>
          <w:b/>
          <w:sz w:val="28"/>
          <w:szCs w:val="28"/>
          <w:lang w:val="de-AT"/>
        </w:rPr>
        <w:t xml:space="preserve">485. </w:t>
      </w:r>
      <w:r w:rsidRPr="00522E03">
        <w:rPr>
          <w:sz w:val="28"/>
          <w:szCs w:val="28"/>
          <w:lang w:val="de-AT"/>
        </w:rPr>
        <w:t xml:space="preserve">Odgovor je pod B: </w:t>
      </w:r>
      <w:r w:rsidRPr="00522E03">
        <w:rPr>
          <w:sz w:val="28"/>
          <w:szCs w:val="28"/>
          <w:u w:val="single"/>
          <w:lang w:val="de-AT"/>
        </w:rPr>
        <w:t>Estevela</w:t>
      </w:r>
    </w:p>
    <w:p w14:paraId="29BDC369" w14:textId="77777777" w:rsidR="00522E03" w:rsidRPr="00522E03" w:rsidRDefault="00522E03" w:rsidP="00522E03">
      <w:pPr>
        <w:jc w:val="both"/>
        <w:rPr>
          <w:sz w:val="28"/>
          <w:szCs w:val="28"/>
          <w:u w:val="single"/>
          <w:lang w:val="de-AT"/>
        </w:rPr>
      </w:pPr>
    </w:p>
    <w:p w14:paraId="6FFE614B" w14:textId="77777777" w:rsidR="00522E03" w:rsidRPr="00522E03" w:rsidRDefault="00522E03" w:rsidP="00522E03">
      <w:pPr>
        <w:jc w:val="both"/>
        <w:rPr>
          <w:b/>
          <w:i/>
          <w:sz w:val="28"/>
          <w:szCs w:val="28"/>
          <w:lang w:val="de-AT"/>
        </w:rPr>
      </w:pPr>
      <w:r w:rsidRPr="00522E03">
        <w:rPr>
          <w:b/>
          <w:i/>
          <w:sz w:val="28"/>
          <w:szCs w:val="28"/>
          <w:lang w:val="de-AT"/>
        </w:rPr>
        <w:t>Objašnjenje:</w:t>
      </w:r>
    </w:p>
    <w:p w14:paraId="0CE76566" w14:textId="77777777" w:rsidR="00522E03" w:rsidRPr="00522E03" w:rsidRDefault="00522E03" w:rsidP="00522E03">
      <w:pPr>
        <w:jc w:val="both"/>
        <w:rPr>
          <w:sz w:val="28"/>
          <w:szCs w:val="28"/>
          <w:lang w:val="de-AT"/>
        </w:rPr>
      </w:pPr>
      <w:r w:rsidRPr="00522E03">
        <w:rPr>
          <w:sz w:val="28"/>
          <w:szCs w:val="28"/>
          <w:lang w:val="de-AT"/>
        </w:rPr>
        <w:t>Estavele su oblici sa dvojnom hidrogeološkom funkcijom. U sušnim vremenskim periodima, estavela ima ulogu ponora, dok tokom drugog dela godine ima funkciju izvora. Funkcionisanje estavele objašnjava se principom spojenih sudova. Uslov za nastanak estavele je da u njenom zaleđu postoji viši teren, brdo ili dolinska strana.</w:t>
      </w:r>
    </w:p>
    <w:p w14:paraId="2429A3F1" w14:textId="77777777" w:rsidR="00522E03" w:rsidRPr="00522E03" w:rsidRDefault="00522E03" w:rsidP="00522E03">
      <w:pPr>
        <w:jc w:val="both"/>
        <w:rPr>
          <w:b/>
          <w:sz w:val="28"/>
          <w:szCs w:val="28"/>
          <w:lang w:val="de-AT"/>
        </w:rPr>
      </w:pPr>
    </w:p>
    <w:p w14:paraId="6C831CA1" w14:textId="77777777" w:rsidR="00522E03" w:rsidRPr="00522E03" w:rsidRDefault="00522E03" w:rsidP="00522E03">
      <w:pPr>
        <w:jc w:val="both"/>
        <w:rPr>
          <w:sz w:val="28"/>
          <w:szCs w:val="28"/>
          <w:lang w:val="de-AT"/>
        </w:rPr>
      </w:pPr>
      <w:r w:rsidRPr="00522E03">
        <w:rPr>
          <w:b/>
          <w:sz w:val="28"/>
          <w:szCs w:val="28"/>
          <w:lang w:val="de-AT"/>
        </w:rPr>
        <w:t xml:space="preserve">486.  </w:t>
      </w:r>
      <w:r w:rsidRPr="00522E03">
        <w:rPr>
          <w:sz w:val="28"/>
          <w:szCs w:val="28"/>
          <w:lang w:val="de-AT"/>
        </w:rPr>
        <w:t xml:space="preserve">Odgovor je pod B: </w:t>
      </w:r>
      <w:r w:rsidRPr="00522E03">
        <w:rPr>
          <w:sz w:val="28"/>
          <w:szCs w:val="28"/>
          <w:u w:val="single"/>
          <w:lang w:val="de-AT"/>
        </w:rPr>
        <w:t>Hinduizam</w:t>
      </w:r>
    </w:p>
    <w:p w14:paraId="7CEE42A6" w14:textId="77777777" w:rsidR="00522E03" w:rsidRPr="00522E03" w:rsidRDefault="00522E03" w:rsidP="00522E03">
      <w:pPr>
        <w:jc w:val="both"/>
        <w:rPr>
          <w:sz w:val="28"/>
          <w:szCs w:val="28"/>
          <w:u w:val="single"/>
          <w:lang w:val="de-AT"/>
        </w:rPr>
      </w:pPr>
    </w:p>
    <w:p w14:paraId="5B7FC560" w14:textId="77777777" w:rsidR="00522E03" w:rsidRPr="00522E03" w:rsidRDefault="00522E03" w:rsidP="00522E03">
      <w:pPr>
        <w:jc w:val="both"/>
        <w:rPr>
          <w:lang w:val="de-AT"/>
        </w:rPr>
      </w:pPr>
      <w:r w:rsidRPr="00522E03">
        <w:rPr>
          <w:b/>
          <w:sz w:val="28"/>
          <w:szCs w:val="28"/>
          <w:lang w:val="de-AT"/>
        </w:rPr>
        <w:t xml:space="preserve">487.  </w:t>
      </w:r>
      <w:r w:rsidRPr="00522E03">
        <w:rPr>
          <w:sz w:val="28"/>
          <w:szCs w:val="28"/>
          <w:lang w:val="de-AT"/>
        </w:rPr>
        <w:t xml:space="preserve">Odgovor je pod C: </w:t>
      </w:r>
      <w:r w:rsidRPr="00522E03">
        <w:rPr>
          <w:sz w:val="28"/>
          <w:szCs w:val="28"/>
          <w:u w:val="single"/>
          <w:lang w:val="de-AT"/>
        </w:rPr>
        <w:t>Kraški erozivni oblik</w:t>
      </w:r>
    </w:p>
    <w:p w14:paraId="4FC3E371" w14:textId="77777777" w:rsidR="00522E03" w:rsidRPr="00522E03" w:rsidRDefault="00522E03" w:rsidP="00522E03">
      <w:pPr>
        <w:jc w:val="both"/>
        <w:rPr>
          <w:sz w:val="28"/>
          <w:szCs w:val="28"/>
          <w:u w:val="single"/>
          <w:lang w:val="de-AT"/>
        </w:rPr>
      </w:pPr>
    </w:p>
    <w:p w14:paraId="28F951A6" w14:textId="77777777" w:rsidR="00522E03" w:rsidRPr="00522E03" w:rsidRDefault="00522E03" w:rsidP="00522E03">
      <w:pPr>
        <w:jc w:val="both"/>
        <w:rPr>
          <w:sz w:val="28"/>
          <w:szCs w:val="28"/>
          <w:lang w:val="de-AT"/>
        </w:rPr>
      </w:pPr>
      <w:r w:rsidRPr="00522E03">
        <w:rPr>
          <w:b/>
          <w:sz w:val="28"/>
          <w:szCs w:val="28"/>
          <w:lang w:val="de-AT"/>
        </w:rPr>
        <w:t xml:space="preserve">488.  </w:t>
      </w:r>
      <w:r w:rsidRPr="00522E03">
        <w:rPr>
          <w:sz w:val="28"/>
          <w:szCs w:val="28"/>
          <w:lang w:val="de-AT"/>
        </w:rPr>
        <w:t xml:space="preserve">Odgovor je pod C: </w:t>
      </w:r>
      <w:r w:rsidRPr="00522E03">
        <w:rPr>
          <w:sz w:val="28"/>
          <w:szCs w:val="28"/>
          <w:u w:val="single"/>
          <w:lang w:val="de-AT"/>
        </w:rPr>
        <w:t>Relativna visina</w:t>
      </w:r>
    </w:p>
    <w:p w14:paraId="7FBE20D9" w14:textId="77777777" w:rsidR="00522E03" w:rsidRPr="00522E03" w:rsidRDefault="00522E03" w:rsidP="00522E03">
      <w:pPr>
        <w:rPr>
          <w:lang w:val="de-AT"/>
        </w:rPr>
      </w:pPr>
    </w:p>
    <w:p w14:paraId="3BFF12FA" w14:textId="77777777" w:rsidR="00522E03" w:rsidRPr="00522E03" w:rsidRDefault="00522E03" w:rsidP="00522E03">
      <w:pPr>
        <w:jc w:val="both"/>
        <w:rPr>
          <w:sz w:val="28"/>
          <w:szCs w:val="28"/>
          <w:lang w:val="de-AT"/>
        </w:rPr>
      </w:pPr>
      <w:r w:rsidRPr="00522E03">
        <w:rPr>
          <w:b/>
          <w:sz w:val="28"/>
          <w:szCs w:val="28"/>
          <w:lang w:val="de-AT"/>
        </w:rPr>
        <w:t xml:space="preserve">489. </w:t>
      </w:r>
      <w:r w:rsidRPr="00522E03">
        <w:rPr>
          <w:sz w:val="28"/>
          <w:szCs w:val="28"/>
          <w:lang w:val="de-AT"/>
        </w:rPr>
        <w:t xml:space="preserve">Odgovor je pod B: </w:t>
      </w:r>
      <w:r w:rsidRPr="00522E03">
        <w:rPr>
          <w:sz w:val="28"/>
          <w:szCs w:val="28"/>
          <w:u w:val="single"/>
          <w:lang w:val="de-AT"/>
        </w:rPr>
        <w:t>Mlađe kameno dobra</w:t>
      </w:r>
    </w:p>
    <w:p w14:paraId="4387DB42" w14:textId="77777777" w:rsidR="00522E03" w:rsidRPr="00522E03" w:rsidRDefault="00522E03" w:rsidP="00522E03">
      <w:pPr>
        <w:jc w:val="both"/>
        <w:rPr>
          <w:sz w:val="28"/>
          <w:szCs w:val="28"/>
          <w:u w:val="single"/>
          <w:lang w:val="de-AT"/>
        </w:rPr>
      </w:pPr>
    </w:p>
    <w:p w14:paraId="4DF35608" w14:textId="77777777" w:rsidR="00522E03" w:rsidRPr="00522E03" w:rsidRDefault="00522E03" w:rsidP="00522E03">
      <w:pPr>
        <w:jc w:val="both"/>
        <w:rPr>
          <w:sz w:val="28"/>
          <w:szCs w:val="28"/>
          <w:lang w:val="de-AT"/>
        </w:rPr>
      </w:pPr>
      <w:r w:rsidRPr="00522E03">
        <w:rPr>
          <w:b/>
          <w:sz w:val="28"/>
          <w:szCs w:val="28"/>
          <w:lang w:val="de-AT"/>
        </w:rPr>
        <w:t xml:space="preserve">490. </w:t>
      </w:r>
      <w:r w:rsidRPr="00522E03">
        <w:rPr>
          <w:sz w:val="28"/>
          <w:szCs w:val="28"/>
          <w:lang w:val="de-AT"/>
        </w:rPr>
        <w:t xml:space="preserve">Odgovor je pod B: </w:t>
      </w:r>
      <w:r w:rsidRPr="00522E03">
        <w:rPr>
          <w:sz w:val="28"/>
          <w:szCs w:val="28"/>
          <w:u w:val="single"/>
          <w:lang w:val="de-AT"/>
        </w:rPr>
        <w:t>Depresija</w:t>
      </w:r>
    </w:p>
    <w:p w14:paraId="0B384FB2" w14:textId="77777777" w:rsidR="00522E03" w:rsidRPr="00522E03" w:rsidRDefault="00522E03" w:rsidP="00522E03">
      <w:pPr>
        <w:jc w:val="both"/>
        <w:rPr>
          <w:sz w:val="28"/>
          <w:szCs w:val="28"/>
          <w:u w:val="single"/>
          <w:lang w:val="de-AT"/>
        </w:rPr>
      </w:pPr>
    </w:p>
    <w:p w14:paraId="0A560A87" w14:textId="77777777" w:rsidR="00522E03" w:rsidRPr="00522E03" w:rsidRDefault="00522E03" w:rsidP="00522E03">
      <w:pPr>
        <w:jc w:val="both"/>
        <w:rPr>
          <w:b/>
          <w:i/>
          <w:sz w:val="28"/>
          <w:szCs w:val="28"/>
          <w:lang w:val="de-AT"/>
        </w:rPr>
      </w:pPr>
      <w:r w:rsidRPr="00522E03">
        <w:rPr>
          <w:b/>
          <w:i/>
          <w:sz w:val="28"/>
          <w:szCs w:val="28"/>
          <w:lang w:val="de-AT"/>
        </w:rPr>
        <w:t>Objašnjenje:</w:t>
      </w:r>
    </w:p>
    <w:p w14:paraId="71C596B6" w14:textId="014C4D83" w:rsidR="00522E03" w:rsidRPr="00522E03" w:rsidRDefault="00522E03" w:rsidP="00522E03">
      <w:pPr>
        <w:jc w:val="both"/>
        <w:rPr>
          <w:b/>
          <w:i/>
          <w:sz w:val="28"/>
          <w:szCs w:val="28"/>
          <w:lang w:val="de-AT"/>
        </w:rPr>
      </w:pPr>
      <w:r w:rsidRPr="00522E03">
        <w:rPr>
          <w:b/>
          <w:i/>
          <w:sz w:val="28"/>
          <w:szCs w:val="28"/>
          <w:lang w:val="de-AT"/>
        </w:rPr>
        <w:t>___________________________________________________________________________________________________________.</w:t>
      </w:r>
    </w:p>
    <w:p w14:paraId="4433B3FC" w14:textId="77777777" w:rsidR="00522E03" w:rsidRPr="00522E03" w:rsidRDefault="00522E03" w:rsidP="00522E03">
      <w:pPr>
        <w:jc w:val="both"/>
        <w:rPr>
          <w:sz w:val="28"/>
          <w:szCs w:val="28"/>
          <w:u w:val="single"/>
          <w:lang w:val="de-AT"/>
        </w:rPr>
      </w:pPr>
      <w:r w:rsidRPr="00522E03">
        <w:rPr>
          <w:b/>
          <w:sz w:val="28"/>
          <w:szCs w:val="28"/>
          <w:lang w:val="de-AT"/>
        </w:rPr>
        <w:t xml:space="preserve">491. </w:t>
      </w:r>
      <w:r w:rsidRPr="00522E03">
        <w:rPr>
          <w:sz w:val="28"/>
          <w:szCs w:val="28"/>
          <w:lang w:val="de-AT"/>
        </w:rPr>
        <w:t xml:space="preserve">Odgovor je pod A: </w:t>
      </w:r>
      <w:r w:rsidRPr="00522E03">
        <w:rPr>
          <w:sz w:val="28"/>
          <w:szCs w:val="28"/>
          <w:u w:val="single"/>
          <w:lang w:val="de-AT"/>
        </w:rPr>
        <w:t>Dravidi</w:t>
      </w:r>
    </w:p>
    <w:p w14:paraId="0E8CABBB" w14:textId="77777777" w:rsidR="00522E03" w:rsidRPr="00522E03" w:rsidRDefault="00522E03" w:rsidP="00522E03">
      <w:pPr>
        <w:jc w:val="both"/>
        <w:rPr>
          <w:sz w:val="28"/>
          <w:szCs w:val="28"/>
          <w:u w:val="single"/>
          <w:lang w:val="de-AT"/>
        </w:rPr>
      </w:pPr>
    </w:p>
    <w:p w14:paraId="45A4EEF6" w14:textId="77777777" w:rsidR="00522E03" w:rsidRPr="00522E03" w:rsidRDefault="00522E03" w:rsidP="00522E03">
      <w:pPr>
        <w:jc w:val="both"/>
        <w:rPr>
          <w:sz w:val="28"/>
          <w:szCs w:val="28"/>
          <w:lang w:val="de-AT"/>
        </w:rPr>
      </w:pPr>
      <w:r w:rsidRPr="00522E03">
        <w:rPr>
          <w:b/>
          <w:sz w:val="28"/>
          <w:szCs w:val="28"/>
          <w:lang w:val="de-AT"/>
        </w:rPr>
        <w:t xml:space="preserve">492. </w:t>
      </w:r>
      <w:r w:rsidRPr="00522E03">
        <w:rPr>
          <w:sz w:val="28"/>
          <w:szCs w:val="28"/>
          <w:lang w:val="de-AT"/>
        </w:rPr>
        <w:t xml:space="preserve">Odgovor je pod B: </w:t>
      </w:r>
      <w:r w:rsidRPr="00522E03">
        <w:rPr>
          <w:sz w:val="28"/>
          <w:szCs w:val="28"/>
          <w:u w:val="single"/>
          <w:lang w:val="de-AT"/>
        </w:rPr>
        <w:t>Južnoafrička Republika</w:t>
      </w:r>
    </w:p>
    <w:p w14:paraId="63703EE3" w14:textId="77777777" w:rsidR="00522E03" w:rsidRPr="00522E03" w:rsidRDefault="00522E03" w:rsidP="00522E03">
      <w:pPr>
        <w:rPr>
          <w:lang w:val="de-AT"/>
        </w:rPr>
      </w:pPr>
    </w:p>
    <w:p w14:paraId="64297D67" w14:textId="77777777" w:rsidR="00522E03" w:rsidRPr="00522E03" w:rsidRDefault="00522E03" w:rsidP="00522E03">
      <w:pPr>
        <w:rPr>
          <w:sz w:val="28"/>
          <w:lang w:val="de-AT"/>
        </w:rPr>
      </w:pPr>
      <w:r w:rsidRPr="00522E03">
        <w:rPr>
          <w:b/>
          <w:sz w:val="28"/>
          <w:lang w:val="de-AT"/>
        </w:rPr>
        <w:t xml:space="preserve">493. </w:t>
      </w:r>
      <w:r w:rsidRPr="00522E03">
        <w:rPr>
          <w:sz w:val="28"/>
          <w:szCs w:val="28"/>
          <w:lang w:val="de-AT"/>
        </w:rPr>
        <w:t xml:space="preserve">Odgovor je pod B: </w:t>
      </w:r>
      <w:r w:rsidRPr="00522E03">
        <w:rPr>
          <w:sz w:val="28"/>
          <w:u w:val="single"/>
          <w:lang w:val="de-AT"/>
        </w:rPr>
        <w:t>Zemlja Franje Josifa</w:t>
      </w:r>
    </w:p>
    <w:p w14:paraId="26BCCAAF" w14:textId="77777777" w:rsidR="00522E03" w:rsidRPr="00522E03" w:rsidRDefault="00522E03" w:rsidP="00522E03">
      <w:pPr>
        <w:rPr>
          <w:lang w:val="de-AT"/>
        </w:rPr>
      </w:pPr>
    </w:p>
    <w:p w14:paraId="33B8757D" w14:textId="77777777" w:rsidR="00522E03" w:rsidRPr="00522E03" w:rsidRDefault="00522E03" w:rsidP="00522E03">
      <w:pPr>
        <w:rPr>
          <w:sz w:val="28"/>
          <w:lang w:val="de-AT"/>
        </w:rPr>
      </w:pPr>
      <w:r w:rsidRPr="00522E03">
        <w:rPr>
          <w:b/>
          <w:sz w:val="28"/>
          <w:lang w:val="de-AT"/>
        </w:rPr>
        <w:t xml:space="preserve">494. </w:t>
      </w:r>
      <w:r w:rsidRPr="00522E03">
        <w:rPr>
          <w:sz w:val="28"/>
          <w:szCs w:val="28"/>
          <w:lang w:val="de-AT"/>
        </w:rPr>
        <w:t xml:space="preserve">Odgovor je pod C: </w:t>
      </w:r>
      <w:r w:rsidRPr="00522E03">
        <w:rPr>
          <w:sz w:val="28"/>
          <w:u w:val="single"/>
          <w:lang w:val="de-AT"/>
        </w:rPr>
        <w:t>Burundi</w:t>
      </w:r>
      <w:r w:rsidRPr="00522E03">
        <w:rPr>
          <w:sz w:val="28"/>
          <w:lang w:val="de-AT"/>
        </w:rPr>
        <w:t xml:space="preserve">  </w:t>
      </w:r>
    </w:p>
    <w:p w14:paraId="4680150D" w14:textId="77777777" w:rsidR="00522E03" w:rsidRPr="00522E03" w:rsidRDefault="00522E03" w:rsidP="00522E03">
      <w:pPr>
        <w:jc w:val="both"/>
        <w:rPr>
          <w:sz w:val="28"/>
          <w:lang w:val="de-AT"/>
        </w:rPr>
      </w:pPr>
    </w:p>
    <w:p w14:paraId="3AB468FE" w14:textId="582E0E1B" w:rsidR="00522E03" w:rsidRDefault="00522E03" w:rsidP="00522E03">
      <w:pPr>
        <w:jc w:val="both"/>
        <w:rPr>
          <w:sz w:val="28"/>
          <w:u w:val="single"/>
          <w:lang w:val="de-AT"/>
        </w:rPr>
      </w:pPr>
      <w:r w:rsidRPr="00522E03">
        <w:rPr>
          <w:b/>
          <w:sz w:val="28"/>
          <w:lang w:val="de-AT"/>
        </w:rPr>
        <w:t xml:space="preserve">495. </w:t>
      </w:r>
      <w:r w:rsidRPr="00522E03">
        <w:rPr>
          <w:sz w:val="28"/>
          <w:szCs w:val="28"/>
          <w:lang w:val="de-AT"/>
        </w:rPr>
        <w:t xml:space="preserve">Odgovor je pod A: </w:t>
      </w:r>
      <w:r w:rsidRPr="00522E03">
        <w:rPr>
          <w:sz w:val="28"/>
          <w:u w:val="single"/>
          <w:lang w:val="de-AT"/>
        </w:rPr>
        <w:t xml:space="preserve">Sokotra </w:t>
      </w:r>
    </w:p>
    <w:p w14:paraId="362CA6E0" w14:textId="1BF86557" w:rsidR="00522E03" w:rsidRPr="00522E03" w:rsidRDefault="00522E03" w:rsidP="00522E03">
      <w:pPr>
        <w:rPr>
          <w:lang w:val="de-AT"/>
        </w:rPr>
      </w:pPr>
    </w:p>
    <w:p w14:paraId="6A0AA79B" w14:textId="77777777" w:rsidR="00522E03" w:rsidRPr="00522E03" w:rsidRDefault="00522E03" w:rsidP="00522E03">
      <w:pPr>
        <w:rPr>
          <w:sz w:val="28"/>
          <w:lang w:val="de-AT"/>
        </w:rPr>
      </w:pPr>
      <w:r w:rsidRPr="00522E03">
        <w:rPr>
          <w:b/>
          <w:sz w:val="28"/>
          <w:lang w:val="de-AT"/>
        </w:rPr>
        <w:t xml:space="preserve">496. </w:t>
      </w:r>
      <w:r w:rsidRPr="00522E03">
        <w:rPr>
          <w:sz w:val="28"/>
          <w:szCs w:val="28"/>
          <w:lang w:val="de-AT"/>
        </w:rPr>
        <w:t xml:space="preserve">Odgovor je pod C: </w:t>
      </w:r>
      <w:r w:rsidRPr="00522E03">
        <w:rPr>
          <w:sz w:val="28"/>
          <w:u w:val="single"/>
          <w:lang w:val="de-AT"/>
        </w:rPr>
        <w:t>David Livingstone</w:t>
      </w:r>
    </w:p>
    <w:p w14:paraId="35CCC30B" w14:textId="77777777" w:rsidR="00522E03" w:rsidRPr="00522E03" w:rsidRDefault="00522E03" w:rsidP="00522E03">
      <w:pPr>
        <w:jc w:val="both"/>
        <w:rPr>
          <w:sz w:val="28"/>
          <w:u w:val="single"/>
          <w:lang w:val="de-AT"/>
        </w:rPr>
      </w:pPr>
    </w:p>
    <w:p w14:paraId="0B635FC1" w14:textId="77777777" w:rsidR="00522E03" w:rsidRPr="00522E03" w:rsidRDefault="00522E03" w:rsidP="00522E03">
      <w:pPr>
        <w:jc w:val="both"/>
        <w:rPr>
          <w:b/>
          <w:i/>
          <w:sz w:val="28"/>
          <w:szCs w:val="28"/>
          <w:lang w:val="de-AT"/>
        </w:rPr>
      </w:pPr>
      <w:r w:rsidRPr="00522E03">
        <w:rPr>
          <w:b/>
          <w:i/>
          <w:sz w:val="28"/>
          <w:szCs w:val="28"/>
          <w:lang w:val="de-AT"/>
        </w:rPr>
        <w:t>Objašnjenje:</w:t>
      </w:r>
    </w:p>
    <w:p w14:paraId="7E5D3205" w14:textId="77777777" w:rsidR="00522E03" w:rsidRPr="00522E03" w:rsidRDefault="00522E03" w:rsidP="00522E03">
      <w:pPr>
        <w:jc w:val="both"/>
        <w:rPr>
          <w:b/>
          <w:i/>
          <w:sz w:val="28"/>
          <w:szCs w:val="28"/>
          <w:lang w:val="de-AT"/>
        </w:rPr>
      </w:pPr>
      <w:r w:rsidRPr="00522E03">
        <w:rPr>
          <w:b/>
          <w:i/>
          <w:sz w:val="28"/>
          <w:szCs w:val="28"/>
          <w:lang w:val="de-AT"/>
        </w:rPr>
        <w:t>___________________________________________________________________________________________________________.</w:t>
      </w:r>
    </w:p>
    <w:p w14:paraId="5854F1E3" w14:textId="77777777" w:rsidR="00522E03" w:rsidRPr="00522E03" w:rsidRDefault="00522E03" w:rsidP="00522E03">
      <w:pPr>
        <w:jc w:val="both"/>
        <w:rPr>
          <w:sz w:val="28"/>
          <w:lang w:val="de-AT"/>
        </w:rPr>
      </w:pPr>
    </w:p>
    <w:p w14:paraId="4DD065E9" w14:textId="77777777" w:rsidR="00522E03" w:rsidRPr="00522E03" w:rsidRDefault="00522E03" w:rsidP="00522E03">
      <w:pPr>
        <w:jc w:val="both"/>
        <w:rPr>
          <w:sz w:val="28"/>
          <w:lang w:val="de-AT"/>
        </w:rPr>
      </w:pPr>
      <w:r w:rsidRPr="00522E03">
        <w:rPr>
          <w:b/>
          <w:sz w:val="28"/>
          <w:lang w:val="de-AT"/>
        </w:rPr>
        <w:t xml:space="preserve">497. </w:t>
      </w:r>
      <w:r w:rsidRPr="00522E03">
        <w:rPr>
          <w:sz w:val="28"/>
          <w:szCs w:val="28"/>
          <w:lang w:val="de-AT"/>
        </w:rPr>
        <w:t xml:space="preserve">Odgovor je pod A: </w:t>
      </w:r>
      <w:r w:rsidRPr="00522E03">
        <w:rPr>
          <w:sz w:val="28"/>
          <w:u w:val="single"/>
          <w:lang w:val="de-AT"/>
        </w:rPr>
        <w:t>Habub /Haboob</w:t>
      </w:r>
    </w:p>
    <w:p w14:paraId="4EE26A52" w14:textId="77777777" w:rsidR="00522E03" w:rsidRPr="00522E03" w:rsidRDefault="00522E03" w:rsidP="00522E03">
      <w:pPr>
        <w:jc w:val="both"/>
        <w:rPr>
          <w:sz w:val="28"/>
          <w:u w:val="single"/>
          <w:lang w:val="de-AT"/>
        </w:rPr>
      </w:pPr>
    </w:p>
    <w:p w14:paraId="5F159AFD" w14:textId="77777777" w:rsidR="00522E03" w:rsidRPr="00522E03" w:rsidRDefault="00522E03" w:rsidP="00522E03">
      <w:pPr>
        <w:jc w:val="both"/>
        <w:rPr>
          <w:b/>
          <w:i/>
          <w:sz w:val="28"/>
          <w:szCs w:val="28"/>
          <w:lang w:val="de-AT"/>
        </w:rPr>
      </w:pPr>
      <w:r w:rsidRPr="00522E03">
        <w:rPr>
          <w:b/>
          <w:i/>
          <w:sz w:val="28"/>
          <w:szCs w:val="28"/>
          <w:lang w:val="de-AT"/>
        </w:rPr>
        <w:t>Objašnjenje:</w:t>
      </w:r>
    </w:p>
    <w:p w14:paraId="5AE7B586" w14:textId="77777777" w:rsidR="00522E03" w:rsidRPr="00522E03" w:rsidRDefault="00522E03" w:rsidP="00522E03">
      <w:pPr>
        <w:jc w:val="both"/>
        <w:rPr>
          <w:b/>
          <w:i/>
          <w:sz w:val="28"/>
          <w:szCs w:val="28"/>
          <w:lang w:val="de-AT"/>
        </w:rPr>
      </w:pPr>
      <w:r w:rsidRPr="00522E03">
        <w:rPr>
          <w:b/>
          <w:i/>
          <w:sz w:val="28"/>
          <w:szCs w:val="28"/>
          <w:lang w:val="de-A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2BB8D0" w14:textId="77777777" w:rsidR="00522E03" w:rsidRPr="00522E03" w:rsidRDefault="00522E03" w:rsidP="00522E03">
      <w:pPr>
        <w:rPr>
          <w:b/>
          <w:sz w:val="28"/>
          <w:lang w:val="de-AT"/>
        </w:rPr>
      </w:pPr>
    </w:p>
    <w:p w14:paraId="565DC2F3" w14:textId="77777777" w:rsidR="00522E03" w:rsidRPr="00522E03" w:rsidRDefault="00522E03" w:rsidP="00522E03">
      <w:pPr>
        <w:rPr>
          <w:sz w:val="28"/>
          <w:lang w:val="de-AT"/>
        </w:rPr>
      </w:pPr>
      <w:r w:rsidRPr="00522E03">
        <w:rPr>
          <w:b/>
          <w:sz w:val="28"/>
          <w:lang w:val="de-AT"/>
        </w:rPr>
        <w:t xml:space="preserve">498. </w:t>
      </w:r>
      <w:r w:rsidRPr="00522E03">
        <w:rPr>
          <w:sz w:val="28"/>
          <w:szCs w:val="28"/>
          <w:lang w:val="de-AT"/>
        </w:rPr>
        <w:t xml:space="preserve">Odgovor je pod D: </w:t>
      </w:r>
      <w:r w:rsidRPr="00522E03">
        <w:rPr>
          <w:sz w:val="28"/>
          <w:u w:val="single"/>
          <w:lang w:val="de-AT"/>
        </w:rPr>
        <w:t>Stona planina /Table Mountain</w:t>
      </w:r>
    </w:p>
    <w:p w14:paraId="660CD7BD" w14:textId="77777777" w:rsidR="00522E03" w:rsidRPr="00522E03" w:rsidRDefault="00522E03" w:rsidP="00522E03">
      <w:pPr>
        <w:rPr>
          <w:lang w:val="de-AT"/>
        </w:rPr>
      </w:pPr>
    </w:p>
    <w:p w14:paraId="15BD6A58" w14:textId="77777777" w:rsidR="00522E03" w:rsidRPr="00522E03" w:rsidRDefault="00522E03" w:rsidP="00522E03">
      <w:pPr>
        <w:rPr>
          <w:sz w:val="28"/>
          <w:szCs w:val="28"/>
          <w:lang w:val="de-AT"/>
        </w:rPr>
      </w:pPr>
      <w:r w:rsidRPr="00522E03">
        <w:rPr>
          <w:b/>
          <w:sz w:val="28"/>
          <w:szCs w:val="28"/>
          <w:lang w:val="de-AT"/>
        </w:rPr>
        <w:t xml:space="preserve">499. </w:t>
      </w:r>
      <w:r w:rsidRPr="00522E03">
        <w:rPr>
          <w:sz w:val="28"/>
          <w:szCs w:val="28"/>
          <w:lang w:val="de-AT"/>
        </w:rPr>
        <w:t xml:space="preserve">Odgovor je pod B: </w:t>
      </w:r>
      <w:r w:rsidRPr="00522E03">
        <w:rPr>
          <w:sz w:val="28"/>
          <w:szCs w:val="28"/>
          <w:u w:val="single"/>
          <w:lang w:val="de-AT"/>
        </w:rPr>
        <w:t>Kafe</w:t>
      </w:r>
    </w:p>
    <w:p w14:paraId="1EA56F0A" w14:textId="77777777" w:rsidR="00522E03" w:rsidRPr="00522E03" w:rsidRDefault="00522E03" w:rsidP="00522E03">
      <w:pPr>
        <w:rPr>
          <w:lang w:val="de-AT"/>
        </w:rPr>
      </w:pPr>
    </w:p>
    <w:p w14:paraId="4BA18788" w14:textId="77777777" w:rsidR="00522E03" w:rsidRPr="00522E03" w:rsidRDefault="00522E03" w:rsidP="00522E03">
      <w:pPr>
        <w:rPr>
          <w:sz w:val="28"/>
          <w:u w:val="single"/>
          <w:lang w:val="de-AT"/>
        </w:rPr>
      </w:pPr>
      <w:r w:rsidRPr="00522E03">
        <w:rPr>
          <w:b/>
          <w:sz w:val="28"/>
          <w:szCs w:val="28"/>
          <w:lang w:val="de-AT"/>
        </w:rPr>
        <w:t xml:space="preserve">500. </w:t>
      </w:r>
      <w:r w:rsidRPr="00522E03">
        <w:rPr>
          <w:sz w:val="28"/>
          <w:szCs w:val="28"/>
          <w:lang w:val="de-AT"/>
        </w:rPr>
        <w:t xml:space="preserve">Odgovor je pod D: </w:t>
      </w:r>
      <w:r w:rsidRPr="00522E03">
        <w:rPr>
          <w:sz w:val="28"/>
          <w:szCs w:val="28"/>
          <w:u w:val="single"/>
          <w:lang w:val="de-AT"/>
        </w:rPr>
        <w:t>Vladivostok</w:t>
      </w:r>
      <w:r w:rsidRPr="00522E03">
        <w:rPr>
          <w:sz w:val="28"/>
          <w:u w:val="single"/>
          <w:lang w:val="de-AT"/>
        </w:rPr>
        <w:t xml:space="preserve"> </w:t>
      </w:r>
    </w:p>
    <w:p w14:paraId="0ED94F64" w14:textId="77777777" w:rsidR="00522E03" w:rsidRPr="00522E03" w:rsidRDefault="00522E03" w:rsidP="00522E03">
      <w:pPr>
        <w:rPr>
          <w:sz w:val="28"/>
          <w:u w:val="single"/>
          <w:lang w:val="de-AT"/>
        </w:rPr>
      </w:pPr>
    </w:p>
    <w:p w14:paraId="41C760C8" w14:textId="77777777" w:rsidR="00522E03" w:rsidRPr="00522E03" w:rsidRDefault="00522E03" w:rsidP="00522E03">
      <w:pPr>
        <w:rPr>
          <w:sz w:val="28"/>
          <w:u w:val="single"/>
          <w:lang w:val="de-AT"/>
        </w:rPr>
      </w:pPr>
      <w:r w:rsidRPr="00522E03">
        <w:rPr>
          <w:b/>
          <w:bCs/>
          <w:sz w:val="28"/>
          <w:lang w:val="de-AT"/>
        </w:rPr>
        <w:t>501.</w:t>
      </w:r>
      <w:r w:rsidRPr="00522E03">
        <w:rPr>
          <w:sz w:val="28"/>
          <w:u w:val="single"/>
          <w:lang w:val="de-AT"/>
        </w:rPr>
        <w:t xml:space="preserve">  Odgovor je pod D: Sve navedeno</w:t>
      </w:r>
    </w:p>
    <w:p w14:paraId="18D8AE01" w14:textId="77777777" w:rsidR="00522E03" w:rsidRPr="00522E03" w:rsidRDefault="00522E03" w:rsidP="00522E03">
      <w:pPr>
        <w:rPr>
          <w:sz w:val="28"/>
          <w:u w:val="single"/>
          <w:lang w:val="de-AT"/>
        </w:rPr>
      </w:pPr>
    </w:p>
    <w:p w14:paraId="4B980B91" w14:textId="77777777" w:rsidR="00522E03" w:rsidRPr="00522E03" w:rsidRDefault="00522E03" w:rsidP="00522E03">
      <w:pPr>
        <w:rPr>
          <w:b/>
          <w:i/>
          <w:sz w:val="28"/>
          <w:lang w:val="de-AT"/>
        </w:rPr>
      </w:pPr>
      <w:r w:rsidRPr="00522E03">
        <w:rPr>
          <w:b/>
          <w:i/>
          <w:sz w:val="28"/>
          <w:lang w:val="de-AT"/>
        </w:rPr>
        <w:t>Objašnjenje:</w:t>
      </w:r>
    </w:p>
    <w:p w14:paraId="2300A427" w14:textId="144A0C88" w:rsidR="00522E03" w:rsidRDefault="00522E03" w:rsidP="00522E03">
      <w:pPr>
        <w:jc w:val="both"/>
        <w:rPr>
          <w:sz w:val="28"/>
          <w:lang w:val="de-AT"/>
        </w:rPr>
      </w:pPr>
      <w:r w:rsidRPr="00522E03">
        <w:rPr>
          <w:sz w:val="28"/>
          <w:lang w:val="de-AT"/>
        </w:rPr>
        <w:t>Temperatura na različite načine deluje na živa bića. Rasprostranjenost vrsta u prostoru neposredno zavisi od temperature, pa se kaže da ona ima distributivno dejstvo. Od temperature staništa zavisi oblik, forma i dimenzije tela, što je formativno dejstvo. Fiziološko dejstvo temperature uslovljava u kom pravcu i kojim intezitetom će se odvijati fiziološki procesi organizma.</w:t>
      </w:r>
    </w:p>
    <w:p w14:paraId="77CF852F" w14:textId="24605E57" w:rsidR="00C9127B" w:rsidRDefault="00C9127B" w:rsidP="00522E03">
      <w:pPr>
        <w:jc w:val="both"/>
        <w:rPr>
          <w:sz w:val="28"/>
          <w:lang w:val="de-AT"/>
        </w:rPr>
      </w:pPr>
    </w:p>
    <w:p w14:paraId="200FF451" w14:textId="125F7B6C" w:rsidR="00C9127B" w:rsidRDefault="00C9127B" w:rsidP="00522E03">
      <w:pPr>
        <w:jc w:val="both"/>
        <w:rPr>
          <w:sz w:val="28"/>
          <w:lang w:val="de-AT"/>
        </w:rPr>
      </w:pPr>
    </w:p>
    <w:p w14:paraId="740E8951" w14:textId="3E0467CA" w:rsidR="00C9127B" w:rsidRDefault="00C9127B" w:rsidP="00522E03">
      <w:pPr>
        <w:jc w:val="both"/>
        <w:rPr>
          <w:sz w:val="28"/>
          <w:lang w:val="de-AT"/>
        </w:rPr>
      </w:pPr>
    </w:p>
    <w:p w14:paraId="4A0E7551" w14:textId="77777777" w:rsidR="00C9127B" w:rsidRDefault="00C9127B" w:rsidP="00522E03">
      <w:pPr>
        <w:jc w:val="both"/>
        <w:rPr>
          <w:sz w:val="28"/>
          <w:lang w:val="de-AT"/>
        </w:rPr>
      </w:pPr>
    </w:p>
    <w:p w14:paraId="4CC737DA" w14:textId="00344EAA" w:rsidR="00902E0F" w:rsidRPr="00522E03" w:rsidRDefault="00902E0F" w:rsidP="00522E03">
      <w:pPr>
        <w:jc w:val="both"/>
        <w:rPr>
          <w:sz w:val="28"/>
          <w:lang w:val="de-AT"/>
        </w:rPr>
      </w:pPr>
    </w:p>
    <w:p w14:paraId="6AA623EA" w14:textId="77777777" w:rsidR="00522E03" w:rsidRPr="00522E03" w:rsidRDefault="00522E03" w:rsidP="00522E03">
      <w:pPr>
        <w:jc w:val="both"/>
        <w:rPr>
          <w:sz w:val="28"/>
          <w:lang w:val="de-AT"/>
        </w:rPr>
      </w:pPr>
    </w:p>
    <w:p w14:paraId="02BCA73F" w14:textId="77777777" w:rsidR="00522E03" w:rsidRPr="00522E03" w:rsidRDefault="00522E03" w:rsidP="00522E03">
      <w:pPr>
        <w:jc w:val="both"/>
        <w:rPr>
          <w:sz w:val="28"/>
        </w:rPr>
      </w:pPr>
      <w:r w:rsidRPr="00522E03">
        <w:rPr>
          <w:b/>
          <w:bCs/>
          <w:sz w:val="28"/>
          <w:lang w:val="de-AT"/>
        </w:rPr>
        <w:t>502.</w:t>
      </w:r>
      <w:r w:rsidRPr="00522E03">
        <w:rPr>
          <w:sz w:val="28"/>
          <w:lang w:val="de-AT"/>
        </w:rPr>
        <w:t xml:space="preserve"> Odgovor je pod C: </w:t>
      </w:r>
      <w:r w:rsidRPr="00522E03">
        <w:rPr>
          <w:sz w:val="28"/>
          <w:u w:val="single"/>
        </w:rPr>
        <w:t>Ukupnu količinu vode koja ispari, fizički i fiziološki</w:t>
      </w:r>
    </w:p>
    <w:p w14:paraId="1A68CA32" w14:textId="77777777" w:rsidR="00522E03" w:rsidRPr="00522E03" w:rsidRDefault="00522E03" w:rsidP="00522E03">
      <w:pPr>
        <w:jc w:val="both"/>
        <w:rPr>
          <w:sz w:val="28"/>
          <w:lang w:val="de-AT"/>
        </w:rPr>
      </w:pPr>
    </w:p>
    <w:p w14:paraId="41219D62" w14:textId="77777777" w:rsidR="00522E03" w:rsidRPr="00522E03" w:rsidRDefault="00522E03" w:rsidP="00522E03">
      <w:pPr>
        <w:jc w:val="both"/>
        <w:rPr>
          <w:b/>
          <w:i/>
          <w:sz w:val="28"/>
          <w:lang w:val="de-AT"/>
        </w:rPr>
      </w:pPr>
      <w:r w:rsidRPr="00522E03">
        <w:rPr>
          <w:b/>
          <w:i/>
          <w:sz w:val="28"/>
          <w:lang w:val="de-AT"/>
        </w:rPr>
        <w:t>Objašnjenje:</w:t>
      </w:r>
    </w:p>
    <w:p w14:paraId="419F9271" w14:textId="77777777" w:rsidR="00522E03" w:rsidRPr="00522E03" w:rsidRDefault="00522E03" w:rsidP="00522E03">
      <w:pPr>
        <w:jc w:val="both"/>
        <w:rPr>
          <w:sz w:val="28"/>
          <w:lang w:val="de-AT"/>
        </w:rPr>
      </w:pPr>
      <w:r w:rsidRPr="00522E03">
        <w:rPr>
          <w:sz w:val="28"/>
          <w:lang w:val="de-AT"/>
        </w:rPr>
        <w:t>Isparavanje vode može biti čisto fizički proces -evaporacija, kada voda usled visoke temperature iz tečnog prelazi u gasovito agregatno stanje. Fiziološki proces ispavanja vode je kada voda iz tečnog pređe u gasovito u fiziolološkom procesu zvanom transpiracija. Ukupna količina vode koja ispari i fizički i fiziološki je evapotranspiracija.</w:t>
      </w:r>
    </w:p>
    <w:p w14:paraId="21C1CABA" w14:textId="77777777" w:rsidR="00522E03" w:rsidRPr="00522E03" w:rsidRDefault="00522E03" w:rsidP="00522E03">
      <w:pPr>
        <w:jc w:val="both"/>
        <w:rPr>
          <w:sz w:val="28"/>
          <w:lang w:val="de-AT"/>
        </w:rPr>
      </w:pPr>
    </w:p>
    <w:p w14:paraId="228AF499" w14:textId="77777777" w:rsidR="00522E03" w:rsidRPr="00522E03" w:rsidRDefault="00522E03" w:rsidP="00522E03">
      <w:pPr>
        <w:jc w:val="both"/>
        <w:rPr>
          <w:sz w:val="28"/>
        </w:rPr>
      </w:pPr>
      <w:r w:rsidRPr="00522E03">
        <w:rPr>
          <w:b/>
          <w:bCs/>
          <w:sz w:val="28"/>
          <w:lang w:val="de-AT"/>
        </w:rPr>
        <w:t>503.</w:t>
      </w:r>
      <w:r w:rsidRPr="00522E03">
        <w:rPr>
          <w:sz w:val="28"/>
          <w:lang w:val="de-AT"/>
        </w:rPr>
        <w:t xml:space="preserve"> Odgovor je pod D: </w:t>
      </w:r>
      <w:r w:rsidRPr="00522E03">
        <w:rPr>
          <w:sz w:val="28"/>
          <w:u w:val="single"/>
        </w:rPr>
        <w:t>Terofite</w:t>
      </w:r>
    </w:p>
    <w:p w14:paraId="47D65FCF" w14:textId="77777777" w:rsidR="00522E03" w:rsidRPr="00522E03" w:rsidRDefault="00522E03" w:rsidP="00522E03">
      <w:pPr>
        <w:jc w:val="both"/>
        <w:rPr>
          <w:sz w:val="28"/>
          <w:lang w:val="de-AT"/>
        </w:rPr>
      </w:pPr>
    </w:p>
    <w:p w14:paraId="062653F5" w14:textId="77777777" w:rsidR="00522E03" w:rsidRPr="00522E03" w:rsidRDefault="00522E03" w:rsidP="00522E03">
      <w:pPr>
        <w:jc w:val="both"/>
        <w:rPr>
          <w:b/>
          <w:i/>
          <w:sz w:val="28"/>
          <w:lang w:val="de-AT"/>
        </w:rPr>
      </w:pPr>
      <w:r w:rsidRPr="00522E03">
        <w:rPr>
          <w:b/>
          <w:i/>
          <w:sz w:val="28"/>
          <w:lang w:val="de-AT"/>
        </w:rPr>
        <w:t>Objašnjenje:</w:t>
      </w:r>
    </w:p>
    <w:p w14:paraId="076F839F" w14:textId="77777777" w:rsidR="00522E03" w:rsidRPr="00522E03" w:rsidRDefault="00522E03" w:rsidP="00522E03">
      <w:pPr>
        <w:jc w:val="both"/>
        <w:rPr>
          <w:sz w:val="28"/>
          <w:lang w:val="de-AT"/>
        </w:rPr>
      </w:pPr>
      <w:r w:rsidRPr="00522E03">
        <w:rPr>
          <w:sz w:val="28"/>
          <w:lang w:val="de-AT"/>
        </w:rPr>
        <w:t>Terofite (</w:t>
      </w:r>
      <w:r w:rsidRPr="00522E03">
        <w:rPr>
          <w:i/>
          <w:iCs/>
          <w:sz w:val="28"/>
          <w:lang w:val="de-AT"/>
        </w:rPr>
        <w:t>terophyta</w:t>
      </w:r>
      <w:r w:rsidRPr="00522E03">
        <w:rPr>
          <w:sz w:val="28"/>
          <w:lang w:val="de-AT"/>
        </w:rPr>
        <w:t xml:space="preserve"> – jednogodišnje zeljaste biljke), biljke koje nepovoljan period godine preživljavaju u obliku semena.</w:t>
      </w:r>
    </w:p>
    <w:p w14:paraId="4BB80FAD" w14:textId="0813109D" w:rsidR="00522E03" w:rsidRPr="00522E03" w:rsidRDefault="00522E03" w:rsidP="00522E03">
      <w:pPr>
        <w:jc w:val="both"/>
        <w:rPr>
          <w:bCs/>
          <w:sz w:val="28"/>
        </w:rPr>
      </w:pPr>
      <w:r w:rsidRPr="00522E03">
        <w:rPr>
          <w:b/>
          <w:sz w:val="28"/>
        </w:rPr>
        <w:t xml:space="preserve">504. </w:t>
      </w:r>
      <w:r w:rsidRPr="00522E03">
        <w:rPr>
          <w:bCs/>
          <w:sz w:val="28"/>
          <w:lang w:val="de-AT"/>
        </w:rPr>
        <w:t xml:space="preserve">Odgovor je pod B: </w:t>
      </w:r>
      <w:r w:rsidRPr="00522E03">
        <w:rPr>
          <w:bCs/>
          <w:sz w:val="28"/>
          <w:u w:val="single"/>
        </w:rPr>
        <w:t>Toplokrvnih životinja uslovima sredine</w:t>
      </w:r>
    </w:p>
    <w:p w14:paraId="6F3E357D" w14:textId="77777777" w:rsidR="00522E03" w:rsidRPr="00522E03" w:rsidRDefault="00522E03" w:rsidP="00522E03">
      <w:pPr>
        <w:jc w:val="both"/>
        <w:rPr>
          <w:b/>
          <w:sz w:val="28"/>
          <w:lang w:val="de-AT"/>
        </w:rPr>
      </w:pPr>
    </w:p>
    <w:p w14:paraId="4096EDDA" w14:textId="77777777" w:rsidR="00522E03" w:rsidRPr="00522E03" w:rsidRDefault="00522E03" w:rsidP="00522E03">
      <w:pPr>
        <w:jc w:val="both"/>
        <w:rPr>
          <w:b/>
          <w:i/>
          <w:sz w:val="28"/>
          <w:lang w:val="de-AT"/>
        </w:rPr>
      </w:pPr>
      <w:r w:rsidRPr="00522E03">
        <w:rPr>
          <w:b/>
          <w:i/>
          <w:sz w:val="28"/>
          <w:lang w:val="de-AT"/>
        </w:rPr>
        <w:t>Objašnjenje:</w:t>
      </w:r>
    </w:p>
    <w:p w14:paraId="792F9E55" w14:textId="77777777" w:rsidR="00522E03" w:rsidRPr="00522E03" w:rsidRDefault="00522E03" w:rsidP="00522E03">
      <w:pPr>
        <w:jc w:val="both"/>
        <w:rPr>
          <w:iCs/>
          <w:sz w:val="28"/>
          <w:lang w:val="de-AT"/>
        </w:rPr>
      </w:pPr>
      <w:r w:rsidRPr="00522E03">
        <w:rPr>
          <w:iCs/>
          <w:sz w:val="28"/>
          <w:lang w:val="de-AT"/>
        </w:rPr>
        <w:t>Alenovo pravilo se odnosi na prilagođenost toplokrvnih životinja uslovima temperature staništa. Odnosi se na oblik tela. Ovo pravilo pokazuje da oblik i veličina određenih delova tela ( uši, vrat, rep, ekstremiteti ) u znatnoj meri utiču na prilagođenost životinja okolnoj temperaturi. Istaknuti delovi tela intezivnije odaju toplotu, pa se zato zapaža da u hladnijim predelima, životinje imaju manje uši, kraći rep, ekstremitete i vrat. Prema ovom pravilu, što se vrsta nalazi u hladnijim predelima, istaknuti delovi tela su kraći a telo kompaktnije.</w:t>
      </w:r>
    </w:p>
    <w:p w14:paraId="32DA106D" w14:textId="77777777" w:rsidR="00522E03" w:rsidRPr="00522E03" w:rsidRDefault="00522E03" w:rsidP="00522E03">
      <w:pPr>
        <w:jc w:val="both"/>
        <w:rPr>
          <w:iCs/>
          <w:sz w:val="28"/>
          <w:lang w:val="de-AT"/>
        </w:rPr>
      </w:pPr>
    </w:p>
    <w:p w14:paraId="72B4EEA6" w14:textId="77777777" w:rsidR="00522E03" w:rsidRPr="00522E03" w:rsidRDefault="00522E03" w:rsidP="00522E03">
      <w:pPr>
        <w:jc w:val="both"/>
        <w:rPr>
          <w:iCs/>
          <w:sz w:val="28"/>
          <w:lang w:val="de-AT"/>
        </w:rPr>
      </w:pPr>
      <w:r w:rsidRPr="00522E03">
        <w:rPr>
          <w:b/>
          <w:bCs/>
          <w:iCs/>
          <w:sz w:val="28"/>
          <w:lang w:val="de-AT"/>
        </w:rPr>
        <w:t>505.</w:t>
      </w:r>
      <w:r w:rsidRPr="00522E03">
        <w:rPr>
          <w:iCs/>
          <w:sz w:val="28"/>
          <w:lang w:val="de-AT"/>
        </w:rPr>
        <w:t xml:space="preserve"> Odgovor je pod C: </w:t>
      </w:r>
      <w:r w:rsidRPr="00522E03">
        <w:rPr>
          <w:iCs/>
          <w:sz w:val="28"/>
          <w:u w:val="single"/>
        </w:rPr>
        <w:t>Grupni raspored</w:t>
      </w:r>
    </w:p>
    <w:p w14:paraId="22345A55" w14:textId="77777777" w:rsidR="00522E03" w:rsidRPr="00522E03" w:rsidRDefault="00522E03" w:rsidP="00522E03">
      <w:pPr>
        <w:jc w:val="both"/>
        <w:rPr>
          <w:iCs/>
          <w:sz w:val="28"/>
          <w:lang w:val="de-AT"/>
        </w:rPr>
      </w:pPr>
    </w:p>
    <w:p w14:paraId="4D7A2474" w14:textId="77777777" w:rsidR="00522E03" w:rsidRPr="00522E03" w:rsidRDefault="00522E03" w:rsidP="00522E03">
      <w:pPr>
        <w:jc w:val="both"/>
        <w:rPr>
          <w:b/>
          <w:i/>
          <w:iCs/>
          <w:sz w:val="28"/>
          <w:lang w:val="de-AT"/>
        </w:rPr>
      </w:pPr>
      <w:r w:rsidRPr="00522E03">
        <w:rPr>
          <w:b/>
          <w:i/>
          <w:iCs/>
          <w:sz w:val="28"/>
          <w:lang w:val="de-AT"/>
        </w:rPr>
        <w:t>Objašnjenje:</w:t>
      </w:r>
    </w:p>
    <w:p w14:paraId="61D54B1C" w14:textId="77777777" w:rsidR="00522E03" w:rsidRPr="00522E03" w:rsidRDefault="00522E03" w:rsidP="00522E03">
      <w:pPr>
        <w:jc w:val="both"/>
        <w:rPr>
          <w:bCs/>
          <w:iCs/>
          <w:sz w:val="28"/>
          <w:lang w:val="de-AT"/>
        </w:rPr>
      </w:pPr>
      <w:r w:rsidRPr="00522E03">
        <w:rPr>
          <w:bCs/>
          <w:iCs/>
          <w:sz w:val="28"/>
          <w:lang w:val="de-AT"/>
        </w:rPr>
        <w:t>Ljudska populacija ima grupni raspored u sredini koja je neujednačeno povoljna i gde postoje lokalna mesta koja pružaju bolje uslove za život.</w:t>
      </w:r>
    </w:p>
    <w:p w14:paraId="4EAF4A43" w14:textId="77777777" w:rsidR="00522E03" w:rsidRPr="00522E03" w:rsidRDefault="00522E03" w:rsidP="00522E03">
      <w:pPr>
        <w:jc w:val="both"/>
        <w:rPr>
          <w:bCs/>
          <w:iCs/>
          <w:sz w:val="28"/>
          <w:lang w:val="de-AT"/>
        </w:rPr>
      </w:pPr>
    </w:p>
    <w:p w14:paraId="35C0C50E" w14:textId="77777777" w:rsidR="00522E03" w:rsidRPr="00522E03" w:rsidRDefault="00522E03" w:rsidP="00522E03">
      <w:pPr>
        <w:jc w:val="both"/>
        <w:rPr>
          <w:bCs/>
          <w:iCs/>
          <w:sz w:val="28"/>
        </w:rPr>
      </w:pPr>
      <w:r w:rsidRPr="00522E03">
        <w:rPr>
          <w:b/>
          <w:iCs/>
          <w:sz w:val="28"/>
          <w:lang w:val="de-AT"/>
        </w:rPr>
        <w:t>506.</w:t>
      </w:r>
      <w:r w:rsidRPr="00522E03">
        <w:rPr>
          <w:bCs/>
          <w:iCs/>
          <w:sz w:val="28"/>
          <w:lang w:val="de-AT"/>
        </w:rPr>
        <w:t xml:space="preserve"> Odgovor je pod D: </w:t>
      </w:r>
      <w:r w:rsidRPr="00522E03">
        <w:rPr>
          <w:bCs/>
          <w:iCs/>
          <w:sz w:val="28"/>
          <w:u w:val="single"/>
        </w:rPr>
        <w:t>Komensalizam</w:t>
      </w:r>
    </w:p>
    <w:p w14:paraId="3F548653" w14:textId="77777777" w:rsidR="00522E03" w:rsidRPr="00522E03" w:rsidRDefault="00522E03" w:rsidP="00522E03">
      <w:pPr>
        <w:jc w:val="both"/>
        <w:rPr>
          <w:bCs/>
          <w:iCs/>
          <w:sz w:val="28"/>
          <w:lang w:val="de-AT"/>
        </w:rPr>
      </w:pPr>
    </w:p>
    <w:p w14:paraId="28B1E8A2" w14:textId="77777777" w:rsidR="00522E03" w:rsidRPr="00522E03" w:rsidRDefault="00522E03" w:rsidP="00522E03">
      <w:pPr>
        <w:jc w:val="both"/>
        <w:rPr>
          <w:b/>
          <w:bCs/>
          <w:i/>
          <w:iCs/>
          <w:sz w:val="28"/>
          <w:lang w:val="de-AT"/>
        </w:rPr>
      </w:pPr>
      <w:r w:rsidRPr="00522E03">
        <w:rPr>
          <w:b/>
          <w:bCs/>
          <w:i/>
          <w:iCs/>
          <w:sz w:val="28"/>
          <w:lang w:val="de-AT"/>
        </w:rPr>
        <w:t>Objašnjenje:</w:t>
      </w:r>
    </w:p>
    <w:p w14:paraId="4C365775" w14:textId="77777777" w:rsidR="00522E03" w:rsidRPr="00522E03" w:rsidRDefault="00522E03" w:rsidP="00522E03">
      <w:pPr>
        <w:jc w:val="both"/>
        <w:rPr>
          <w:bCs/>
          <w:iCs/>
          <w:sz w:val="28"/>
          <w:lang w:val="de-AT"/>
        </w:rPr>
      </w:pPr>
      <w:r w:rsidRPr="00522E03">
        <w:rPr>
          <w:bCs/>
          <w:iCs/>
          <w:sz w:val="28"/>
          <w:lang w:val="de-AT"/>
        </w:rPr>
        <w:t>Komensalizam je vrsta simbiotskog odnosa u kome jedan organizam ima korist a drugi ne trpi nikakvu štetu, odnosno neutralan je. To je vrsta jednostrane koristi.</w:t>
      </w:r>
    </w:p>
    <w:p w14:paraId="5BC5FDB7" w14:textId="77777777" w:rsidR="00522E03" w:rsidRPr="00522E03" w:rsidRDefault="00522E03" w:rsidP="00522E03">
      <w:pPr>
        <w:jc w:val="both"/>
        <w:rPr>
          <w:bCs/>
          <w:iCs/>
          <w:sz w:val="28"/>
        </w:rPr>
      </w:pPr>
    </w:p>
    <w:p w14:paraId="55A349FE" w14:textId="77777777" w:rsidR="00522E03" w:rsidRPr="00522E03" w:rsidRDefault="00522E03" w:rsidP="00522E03">
      <w:pPr>
        <w:jc w:val="both"/>
        <w:rPr>
          <w:iCs/>
          <w:sz w:val="28"/>
        </w:rPr>
      </w:pPr>
      <w:r w:rsidRPr="00522E03">
        <w:rPr>
          <w:b/>
          <w:bCs/>
          <w:iCs/>
          <w:sz w:val="28"/>
        </w:rPr>
        <w:t>507.</w:t>
      </w:r>
      <w:r w:rsidRPr="00522E03">
        <w:rPr>
          <w:iCs/>
          <w:sz w:val="28"/>
        </w:rPr>
        <w:t xml:space="preserve"> </w:t>
      </w:r>
      <w:r w:rsidRPr="00522E03">
        <w:rPr>
          <w:iCs/>
          <w:sz w:val="28"/>
          <w:lang w:val="de-AT"/>
        </w:rPr>
        <w:t>Odgovor je pod A: M</w:t>
      </w:r>
      <w:r w:rsidRPr="00522E03">
        <w:rPr>
          <w:iCs/>
          <w:sz w:val="28"/>
          <w:u w:val="single"/>
        </w:rPr>
        <w:t>utualizam</w:t>
      </w:r>
    </w:p>
    <w:p w14:paraId="745A806B" w14:textId="77777777" w:rsidR="00522E03" w:rsidRPr="00522E03" w:rsidRDefault="00522E03" w:rsidP="00522E03">
      <w:pPr>
        <w:jc w:val="both"/>
        <w:rPr>
          <w:iCs/>
          <w:sz w:val="28"/>
          <w:lang w:val="de-AT"/>
        </w:rPr>
      </w:pPr>
    </w:p>
    <w:p w14:paraId="4EFD7F55" w14:textId="77777777" w:rsidR="00522E03" w:rsidRPr="00522E03" w:rsidRDefault="00522E03" w:rsidP="00522E03">
      <w:pPr>
        <w:jc w:val="both"/>
        <w:rPr>
          <w:b/>
          <w:i/>
          <w:iCs/>
          <w:sz w:val="28"/>
          <w:lang w:val="de-AT"/>
        </w:rPr>
      </w:pPr>
      <w:r w:rsidRPr="00522E03">
        <w:rPr>
          <w:b/>
          <w:i/>
          <w:iCs/>
          <w:sz w:val="28"/>
          <w:lang w:val="de-AT"/>
        </w:rPr>
        <w:t>Objašnjenje:</w:t>
      </w:r>
    </w:p>
    <w:p w14:paraId="6E0AC076" w14:textId="526032A9" w:rsidR="00522E03" w:rsidRDefault="00097187" w:rsidP="00522E03">
      <w:pPr>
        <w:jc w:val="both"/>
        <w:rPr>
          <w:bCs/>
          <w:iCs/>
          <w:sz w:val="28"/>
          <w:lang w:val="de-AT"/>
        </w:rPr>
      </w:pPr>
      <w:r>
        <w:rPr>
          <w:bCs/>
          <w:iCs/>
          <w:sz w:val="28"/>
          <w:lang w:val="de-AT"/>
        </w:rPr>
        <w:t>Mutualizam je oblik simbio</w:t>
      </w:r>
      <w:r w:rsidR="00522E03" w:rsidRPr="00522E03">
        <w:rPr>
          <w:bCs/>
          <w:iCs/>
          <w:sz w:val="28"/>
          <w:lang w:val="de-AT"/>
        </w:rPr>
        <w:t>tskog odnosa u kome oba organizma imaju korist, odnosno obostrana korist.U procesu oprašivanja i biljka i cvet imaju direktnu korist</w:t>
      </w:r>
      <w:r>
        <w:rPr>
          <w:bCs/>
          <w:iCs/>
          <w:sz w:val="28"/>
          <w:lang w:val="de-AT"/>
        </w:rPr>
        <w:t>.</w:t>
      </w:r>
    </w:p>
    <w:p w14:paraId="4F844FE4" w14:textId="39DF08D3" w:rsidR="00902E0F" w:rsidRDefault="00902E0F" w:rsidP="00522E03">
      <w:pPr>
        <w:jc w:val="both"/>
        <w:rPr>
          <w:bCs/>
          <w:iCs/>
          <w:sz w:val="28"/>
          <w:lang w:val="de-AT"/>
        </w:rPr>
      </w:pPr>
    </w:p>
    <w:p w14:paraId="3C6255C7" w14:textId="77777777" w:rsidR="00902E0F" w:rsidRPr="00522E03" w:rsidRDefault="00902E0F" w:rsidP="00522E03">
      <w:pPr>
        <w:jc w:val="both"/>
        <w:rPr>
          <w:bCs/>
          <w:iCs/>
          <w:sz w:val="28"/>
          <w:lang w:val="de-AT"/>
        </w:rPr>
      </w:pPr>
    </w:p>
    <w:p w14:paraId="2D864DE1" w14:textId="77777777" w:rsidR="00522E03" w:rsidRPr="00522E03" w:rsidRDefault="00522E03" w:rsidP="00522E03">
      <w:pPr>
        <w:jc w:val="both"/>
        <w:rPr>
          <w:iCs/>
          <w:sz w:val="28"/>
        </w:rPr>
      </w:pPr>
    </w:p>
    <w:p w14:paraId="14667081" w14:textId="77777777" w:rsidR="00522E03" w:rsidRPr="00522E03" w:rsidRDefault="00522E03" w:rsidP="00522E03">
      <w:pPr>
        <w:jc w:val="both"/>
        <w:rPr>
          <w:iCs/>
          <w:sz w:val="28"/>
        </w:rPr>
      </w:pPr>
      <w:r w:rsidRPr="00522E03">
        <w:rPr>
          <w:b/>
          <w:bCs/>
          <w:iCs/>
          <w:sz w:val="28"/>
        </w:rPr>
        <w:t>508.</w:t>
      </w:r>
      <w:r w:rsidRPr="00522E03">
        <w:rPr>
          <w:iCs/>
          <w:sz w:val="28"/>
        </w:rPr>
        <w:t xml:space="preserve"> </w:t>
      </w:r>
      <w:r w:rsidRPr="00522E03">
        <w:rPr>
          <w:iCs/>
          <w:sz w:val="28"/>
          <w:lang w:val="de-AT"/>
        </w:rPr>
        <w:t xml:space="preserve">Odgovor je pod B: </w:t>
      </w:r>
      <w:r w:rsidRPr="00522E03">
        <w:rPr>
          <w:iCs/>
          <w:sz w:val="28"/>
          <w:u w:val="single"/>
          <w:lang w:val="de-AT"/>
        </w:rPr>
        <w:t>Razlagača</w:t>
      </w:r>
    </w:p>
    <w:p w14:paraId="38F6CE72" w14:textId="77777777" w:rsidR="00522E03" w:rsidRPr="00522E03" w:rsidRDefault="00522E03" w:rsidP="00522E03">
      <w:pPr>
        <w:jc w:val="both"/>
        <w:rPr>
          <w:iCs/>
          <w:sz w:val="28"/>
          <w:lang w:val="de-AT"/>
        </w:rPr>
      </w:pPr>
    </w:p>
    <w:p w14:paraId="6F5AAD20" w14:textId="77777777" w:rsidR="00522E03" w:rsidRPr="00522E03" w:rsidRDefault="00522E03" w:rsidP="00522E03">
      <w:pPr>
        <w:jc w:val="both"/>
        <w:rPr>
          <w:b/>
          <w:i/>
          <w:iCs/>
          <w:sz w:val="28"/>
          <w:lang w:val="de-AT"/>
        </w:rPr>
      </w:pPr>
      <w:r w:rsidRPr="00522E03">
        <w:rPr>
          <w:b/>
          <w:i/>
          <w:iCs/>
          <w:sz w:val="28"/>
          <w:lang w:val="de-AT"/>
        </w:rPr>
        <w:t>Objašnjenje:</w:t>
      </w:r>
    </w:p>
    <w:p w14:paraId="04B089EF" w14:textId="77777777" w:rsidR="00522E03" w:rsidRPr="00522E03" w:rsidRDefault="00522E03" w:rsidP="00522E03">
      <w:pPr>
        <w:jc w:val="both"/>
        <w:rPr>
          <w:bCs/>
          <w:iCs/>
          <w:sz w:val="28"/>
          <w:lang w:val="de-AT"/>
        </w:rPr>
      </w:pPr>
      <w:r w:rsidRPr="00522E03">
        <w:rPr>
          <w:bCs/>
          <w:iCs/>
          <w:sz w:val="28"/>
          <w:lang w:val="de-AT"/>
        </w:rPr>
        <w:t>Detritojedi organsku materiju razgrađuju u neorgansku. Hrane se detritusom odnosno uginulim materijama. Detritojedima pripadaju gljive i bakterije. Detritojedi su različiti sitni stanovnici zemljišta koji se hrane raspadnutim delovima biljaka i životinja.</w:t>
      </w:r>
    </w:p>
    <w:p w14:paraId="03A8391F" w14:textId="77777777" w:rsidR="00522E03" w:rsidRPr="00522E03" w:rsidRDefault="00522E03" w:rsidP="00522E03">
      <w:pPr>
        <w:jc w:val="both"/>
        <w:rPr>
          <w:iCs/>
          <w:sz w:val="28"/>
        </w:rPr>
      </w:pPr>
    </w:p>
    <w:p w14:paraId="67A3FC94" w14:textId="0AEC5898" w:rsidR="00522E03" w:rsidRPr="00522E03" w:rsidRDefault="00522E03" w:rsidP="00522E03">
      <w:pPr>
        <w:jc w:val="both"/>
        <w:rPr>
          <w:iCs/>
          <w:sz w:val="28"/>
        </w:rPr>
      </w:pPr>
      <w:r w:rsidRPr="00522E03">
        <w:rPr>
          <w:b/>
          <w:bCs/>
          <w:iCs/>
          <w:sz w:val="28"/>
        </w:rPr>
        <w:t>509.</w:t>
      </w:r>
      <w:r w:rsidRPr="00522E03">
        <w:rPr>
          <w:iCs/>
          <w:sz w:val="28"/>
        </w:rPr>
        <w:t xml:space="preserve"> </w:t>
      </w:r>
      <w:r w:rsidRPr="00522E03">
        <w:rPr>
          <w:iCs/>
          <w:sz w:val="28"/>
          <w:lang w:val="de-AT"/>
        </w:rPr>
        <w:t xml:space="preserve">Odgovor je pod C: </w:t>
      </w:r>
      <w:r w:rsidR="00E06CAF">
        <w:rPr>
          <w:iCs/>
          <w:sz w:val="28"/>
          <w:u w:val="single"/>
        </w:rPr>
        <w:t>T</w:t>
      </w:r>
      <w:r w:rsidRPr="00522E03">
        <w:rPr>
          <w:iCs/>
          <w:sz w:val="28"/>
          <w:u w:val="single"/>
        </w:rPr>
        <w:t>ropska kišna šuma</w:t>
      </w:r>
    </w:p>
    <w:p w14:paraId="191D9AF3" w14:textId="77777777" w:rsidR="00522E03" w:rsidRPr="00522E03" w:rsidRDefault="00522E03" w:rsidP="00522E03">
      <w:pPr>
        <w:jc w:val="both"/>
        <w:rPr>
          <w:iCs/>
          <w:sz w:val="28"/>
          <w:lang w:val="de-AT"/>
        </w:rPr>
      </w:pPr>
    </w:p>
    <w:p w14:paraId="1FCE264F" w14:textId="77777777" w:rsidR="00522E03" w:rsidRPr="00522E03" w:rsidRDefault="00522E03" w:rsidP="00522E03">
      <w:pPr>
        <w:jc w:val="both"/>
        <w:rPr>
          <w:b/>
          <w:i/>
          <w:iCs/>
          <w:sz w:val="28"/>
          <w:lang w:val="de-AT"/>
        </w:rPr>
      </w:pPr>
      <w:r w:rsidRPr="00522E03">
        <w:rPr>
          <w:b/>
          <w:i/>
          <w:iCs/>
          <w:sz w:val="28"/>
          <w:lang w:val="de-AT"/>
        </w:rPr>
        <w:t>Objašnjenje:</w:t>
      </w:r>
    </w:p>
    <w:p w14:paraId="42A069DC" w14:textId="77777777" w:rsidR="00522E03" w:rsidRPr="00522E03" w:rsidRDefault="00522E03" w:rsidP="00522E03">
      <w:pPr>
        <w:jc w:val="both"/>
        <w:rPr>
          <w:bCs/>
          <w:iCs/>
          <w:sz w:val="28"/>
          <w:lang w:val="de-AT"/>
        </w:rPr>
      </w:pPr>
      <w:r w:rsidRPr="00522E03">
        <w:rPr>
          <w:bCs/>
          <w:iCs/>
          <w:sz w:val="28"/>
          <w:lang w:val="de-AT"/>
        </w:rPr>
        <w:t>U prirodnim ekosistemima najveća produkivnost je u tropskim kišnim šumama i toplim, plitkim delovima okeana. Visoke temperature i povoljna vlažnosr u tropskim šumama veoma pogoduju rastenju biljaka. U okeanima temperatura nije tako povoljna, ali stalne vertikalne morske struje obogaćuju vodu mineralnim materijama, što veoma pogoduje rastenju biljaka.</w:t>
      </w:r>
    </w:p>
    <w:p w14:paraId="5A4F9F67" w14:textId="2940D892" w:rsidR="00522E03" w:rsidRPr="00522E03" w:rsidRDefault="00522E03" w:rsidP="00522E03">
      <w:pPr>
        <w:jc w:val="both"/>
        <w:rPr>
          <w:iCs/>
          <w:sz w:val="28"/>
          <w:u w:val="single"/>
        </w:rPr>
      </w:pPr>
      <w:r w:rsidRPr="00522E03">
        <w:rPr>
          <w:b/>
          <w:bCs/>
          <w:iCs/>
          <w:sz w:val="28"/>
        </w:rPr>
        <w:t>510.</w:t>
      </w:r>
      <w:r w:rsidRPr="00522E03">
        <w:rPr>
          <w:iCs/>
          <w:sz w:val="28"/>
        </w:rPr>
        <w:t xml:space="preserve"> </w:t>
      </w:r>
      <w:r w:rsidRPr="00522E03">
        <w:rPr>
          <w:iCs/>
          <w:sz w:val="28"/>
          <w:lang w:val="de-AT"/>
        </w:rPr>
        <w:t xml:space="preserve">Odgovor je pod A: </w:t>
      </w:r>
      <w:r w:rsidR="00E06CAF">
        <w:rPr>
          <w:iCs/>
          <w:sz w:val="28"/>
          <w:u w:val="single"/>
        </w:rPr>
        <w:t>L</w:t>
      </w:r>
      <w:r w:rsidRPr="00522E03">
        <w:rPr>
          <w:iCs/>
          <w:sz w:val="28"/>
          <w:u w:val="single"/>
        </w:rPr>
        <w:t>ag faza</w:t>
      </w:r>
    </w:p>
    <w:p w14:paraId="3BA30C55" w14:textId="77777777" w:rsidR="00522E03" w:rsidRPr="00522E03" w:rsidRDefault="00522E03" w:rsidP="00522E03">
      <w:pPr>
        <w:jc w:val="both"/>
        <w:rPr>
          <w:iCs/>
          <w:sz w:val="28"/>
          <w:lang w:val="de-AT"/>
        </w:rPr>
      </w:pPr>
    </w:p>
    <w:p w14:paraId="791CF184" w14:textId="77777777" w:rsidR="00522E03" w:rsidRPr="00522E03" w:rsidRDefault="00522E03" w:rsidP="00522E03">
      <w:pPr>
        <w:jc w:val="both"/>
        <w:rPr>
          <w:b/>
          <w:i/>
          <w:iCs/>
          <w:sz w:val="28"/>
          <w:lang w:val="de-AT"/>
        </w:rPr>
      </w:pPr>
      <w:r w:rsidRPr="00522E03">
        <w:rPr>
          <w:b/>
          <w:i/>
          <w:iCs/>
          <w:sz w:val="28"/>
          <w:lang w:val="de-AT"/>
        </w:rPr>
        <w:t>Objašnjenje:</w:t>
      </w:r>
    </w:p>
    <w:p w14:paraId="666A5095" w14:textId="76FEFD45" w:rsidR="00522E03" w:rsidRPr="00522E03" w:rsidRDefault="00522E03" w:rsidP="00522E03">
      <w:pPr>
        <w:jc w:val="both"/>
        <w:rPr>
          <w:bCs/>
          <w:iCs/>
          <w:sz w:val="28"/>
          <w:lang w:val="de-AT"/>
        </w:rPr>
      </w:pPr>
      <w:r w:rsidRPr="00522E03">
        <w:rPr>
          <w:bCs/>
          <w:iCs/>
          <w:sz w:val="28"/>
          <w:lang w:val="de-AT"/>
        </w:rPr>
        <w:t>Dinamika rasta populacije može da se prati u mikrobiološkoj laboratoriji. Zasejavaju se bakterije na podlogu u kontrolisanim uslovima i prati se rast populacije bakterija. Prva faza je lag faza kada se bakterije prilagođavaju podlozi. Druga faza je log faza kada dolazi do eksponencijalnog rasta bakterija. Zatim sledi treća - lin</w:t>
      </w:r>
      <w:r w:rsidR="00097187">
        <w:rPr>
          <w:bCs/>
          <w:iCs/>
          <w:sz w:val="28"/>
          <w:lang w:val="de-AT"/>
        </w:rPr>
        <w:t>earna faza što predstavlja peri</w:t>
      </w:r>
      <w:r w:rsidRPr="00522E03">
        <w:rPr>
          <w:bCs/>
          <w:iCs/>
          <w:sz w:val="28"/>
          <w:lang w:val="de-AT"/>
        </w:rPr>
        <w:t>od  ravnomernog rasta. Zatim sledi poslednja, četvrta faza  kada dolazi do usporavanja rasta zbog smanjene količine hranljivih materija i nagomilavanja loših produkata metabolizma.</w:t>
      </w:r>
    </w:p>
    <w:p w14:paraId="17A2593F" w14:textId="77777777" w:rsidR="00522E03" w:rsidRPr="00522E03" w:rsidRDefault="00522E03" w:rsidP="00522E03">
      <w:pPr>
        <w:jc w:val="both"/>
        <w:rPr>
          <w:bCs/>
          <w:iCs/>
          <w:sz w:val="28"/>
          <w:lang w:val="de-AT"/>
        </w:rPr>
      </w:pPr>
    </w:p>
    <w:p w14:paraId="4A4675B1" w14:textId="62DD295B" w:rsidR="00522E03" w:rsidRPr="00522E03" w:rsidRDefault="00522E03" w:rsidP="00522E03">
      <w:pPr>
        <w:jc w:val="both"/>
        <w:rPr>
          <w:iCs/>
          <w:sz w:val="28"/>
        </w:rPr>
      </w:pPr>
      <w:r w:rsidRPr="00522E03">
        <w:rPr>
          <w:b/>
          <w:bCs/>
          <w:iCs/>
          <w:sz w:val="28"/>
        </w:rPr>
        <w:t>511.</w:t>
      </w:r>
      <w:r w:rsidRPr="00522E03">
        <w:rPr>
          <w:iCs/>
          <w:sz w:val="28"/>
        </w:rPr>
        <w:t xml:space="preserve"> </w:t>
      </w:r>
      <w:r w:rsidRPr="00522E03">
        <w:rPr>
          <w:iCs/>
          <w:sz w:val="28"/>
          <w:lang w:val="de-AT"/>
        </w:rPr>
        <w:t xml:space="preserve">Odgovor je pod A: </w:t>
      </w:r>
      <w:r w:rsidR="00E06CAF">
        <w:rPr>
          <w:iCs/>
          <w:sz w:val="28"/>
        </w:rPr>
        <w:t>K</w:t>
      </w:r>
      <w:r w:rsidRPr="00522E03">
        <w:rPr>
          <w:iCs/>
          <w:sz w:val="28"/>
        </w:rPr>
        <w:t>lasičan smog</w:t>
      </w:r>
    </w:p>
    <w:p w14:paraId="0C1DDCCC" w14:textId="77777777" w:rsidR="00522E03" w:rsidRPr="00522E03" w:rsidRDefault="00522E03" w:rsidP="00522E03">
      <w:pPr>
        <w:jc w:val="both"/>
        <w:rPr>
          <w:iCs/>
          <w:sz w:val="28"/>
          <w:lang w:val="de-AT"/>
        </w:rPr>
      </w:pPr>
    </w:p>
    <w:p w14:paraId="70AC3B40" w14:textId="77777777" w:rsidR="00522E03" w:rsidRPr="00522E03" w:rsidRDefault="00522E03" w:rsidP="00522E03">
      <w:pPr>
        <w:jc w:val="both"/>
        <w:rPr>
          <w:b/>
          <w:i/>
          <w:iCs/>
          <w:sz w:val="28"/>
          <w:lang w:val="de-AT"/>
        </w:rPr>
      </w:pPr>
      <w:r w:rsidRPr="00522E03">
        <w:rPr>
          <w:b/>
          <w:i/>
          <w:iCs/>
          <w:sz w:val="28"/>
          <w:lang w:val="de-AT"/>
        </w:rPr>
        <w:t>Objašnjenje:</w:t>
      </w:r>
    </w:p>
    <w:p w14:paraId="1A69E87C" w14:textId="77777777" w:rsidR="00522E03" w:rsidRPr="00522E03" w:rsidRDefault="00522E03" w:rsidP="00522E03">
      <w:pPr>
        <w:jc w:val="both"/>
        <w:rPr>
          <w:iCs/>
          <w:sz w:val="28"/>
        </w:rPr>
      </w:pPr>
      <w:r w:rsidRPr="00522E03">
        <w:rPr>
          <w:bCs/>
          <w:iCs/>
          <w:sz w:val="28"/>
          <w:lang w:val="de-AT"/>
        </w:rPr>
        <w:t>U Beogradu se tokom jeseni i zime često formira klasičan smog, dok se tokom sunčanih, vedrih letnjih dana, bez vetra, formira fotosmog. Klasičan smog čine čestice čađi i prašine, sumpor-dioksida i azotnih oksida u kombinaciji sa maglom. Fotosmog nastaje kada je mala relativna vlažnost vazduha a intezivna Sunčeva radijacija.</w:t>
      </w:r>
    </w:p>
    <w:p w14:paraId="6C08959E" w14:textId="77777777" w:rsidR="00522E03" w:rsidRPr="00522E03" w:rsidRDefault="00522E03" w:rsidP="00522E03">
      <w:pPr>
        <w:jc w:val="both"/>
        <w:rPr>
          <w:iCs/>
          <w:sz w:val="28"/>
        </w:rPr>
      </w:pPr>
    </w:p>
    <w:p w14:paraId="2060AD8F" w14:textId="39655430" w:rsidR="00522E03" w:rsidRPr="00522E03" w:rsidRDefault="00522E03" w:rsidP="00522E03">
      <w:pPr>
        <w:jc w:val="both"/>
        <w:rPr>
          <w:iCs/>
          <w:sz w:val="28"/>
          <w:u w:val="single"/>
        </w:rPr>
      </w:pPr>
      <w:r w:rsidRPr="00522E03">
        <w:rPr>
          <w:b/>
          <w:bCs/>
          <w:iCs/>
          <w:sz w:val="28"/>
        </w:rPr>
        <w:t>512.</w:t>
      </w:r>
      <w:r w:rsidRPr="00522E03">
        <w:rPr>
          <w:iCs/>
          <w:sz w:val="28"/>
        </w:rPr>
        <w:t xml:space="preserve"> </w:t>
      </w:r>
      <w:r w:rsidRPr="00522E03">
        <w:rPr>
          <w:iCs/>
          <w:sz w:val="28"/>
          <w:lang w:val="de-AT"/>
        </w:rPr>
        <w:t xml:space="preserve">Odgovor je pod B: </w:t>
      </w:r>
      <w:r w:rsidR="00E06CAF">
        <w:rPr>
          <w:iCs/>
          <w:sz w:val="28"/>
          <w:u w:val="single"/>
        </w:rPr>
        <w:t>I</w:t>
      </w:r>
      <w:r w:rsidRPr="00522E03">
        <w:rPr>
          <w:iCs/>
          <w:sz w:val="28"/>
          <w:u w:val="single"/>
        </w:rPr>
        <w:t>storijski razvoj nije vezan za teritoriju na kojoj su unete</w:t>
      </w:r>
    </w:p>
    <w:p w14:paraId="37EF14CD" w14:textId="77777777" w:rsidR="00522E03" w:rsidRPr="00522E03" w:rsidRDefault="00522E03" w:rsidP="00522E03">
      <w:pPr>
        <w:jc w:val="both"/>
        <w:rPr>
          <w:iCs/>
          <w:sz w:val="28"/>
          <w:lang w:val="de-AT"/>
        </w:rPr>
      </w:pPr>
    </w:p>
    <w:p w14:paraId="69FDCBBF" w14:textId="77777777" w:rsidR="00522E03" w:rsidRPr="00522E03" w:rsidRDefault="00522E03" w:rsidP="00522E03">
      <w:pPr>
        <w:jc w:val="both"/>
        <w:rPr>
          <w:b/>
          <w:i/>
          <w:iCs/>
          <w:sz w:val="28"/>
          <w:lang w:val="de-AT"/>
        </w:rPr>
      </w:pPr>
      <w:r w:rsidRPr="00522E03">
        <w:rPr>
          <w:b/>
          <w:i/>
          <w:iCs/>
          <w:sz w:val="28"/>
          <w:lang w:val="de-AT"/>
        </w:rPr>
        <w:t>Objašnjenje:</w:t>
      </w:r>
    </w:p>
    <w:p w14:paraId="487E3EF8" w14:textId="77777777" w:rsidR="00522E03" w:rsidRPr="00522E03" w:rsidRDefault="00522E03" w:rsidP="00522E03">
      <w:pPr>
        <w:jc w:val="both"/>
        <w:rPr>
          <w:bCs/>
          <w:iCs/>
          <w:sz w:val="28"/>
          <w:lang w:val="de-AT"/>
        </w:rPr>
      </w:pPr>
      <w:r w:rsidRPr="00522E03">
        <w:rPr>
          <w:bCs/>
          <w:iCs/>
          <w:sz w:val="28"/>
          <w:lang w:val="de-AT"/>
        </w:rPr>
        <w:t>Alohtone biljne i životinjske vrste su namerno ili nenamerno-slučajno unete (introdukovane) vrste čiji istorijski razvoj nije vezan za teritoriju na koju su unete. Dalja sudbina tih biljaka i životinja i njihov uticaj na ekološke odnose umnogome zavise od toga da li su one unete voljno ili nevoljno (slučajno). Voljne i kontrolisane introdukcije čovek smatra korisnim dok  je nenamerno unošenje u većini slučajeva neželjeno i nepovoljno.</w:t>
      </w:r>
    </w:p>
    <w:p w14:paraId="2E428F1B" w14:textId="77777777" w:rsidR="00522E03" w:rsidRPr="00522E03" w:rsidRDefault="00522E03" w:rsidP="00522E03">
      <w:pPr>
        <w:jc w:val="both"/>
        <w:rPr>
          <w:bCs/>
          <w:iCs/>
          <w:sz w:val="28"/>
          <w:lang w:val="de-AT"/>
        </w:rPr>
      </w:pPr>
    </w:p>
    <w:p w14:paraId="4A78BE92" w14:textId="20DCFA86" w:rsidR="00522E03" w:rsidRPr="00522E03" w:rsidRDefault="00522E03" w:rsidP="00522E03">
      <w:pPr>
        <w:jc w:val="both"/>
        <w:rPr>
          <w:bCs/>
          <w:iCs/>
          <w:sz w:val="28"/>
        </w:rPr>
      </w:pPr>
      <w:r w:rsidRPr="00522E03">
        <w:rPr>
          <w:b/>
          <w:iCs/>
          <w:sz w:val="28"/>
          <w:lang w:val="de-AT"/>
        </w:rPr>
        <w:t>513.</w:t>
      </w:r>
      <w:r w:rsidRPr="00522E03">
        <w:rPr>
          <w:bCs/>
          <w:iCs/>
          <w:sz w:val="28"/>
          <w:lang w:val="de-AT"/>
        </w:rPr>
        <w:t xml:space="preserve"> Odgovor je pod A: </w:t>
      </w:r>
      <w:r w:rsidR="00E06CAF">
        <w:rPr>
          <w:bCs/>
          <w:i/>
          <w:iCs/>
          <w:sz w:val="28"/>
          <w:u w:val="single"/>
        </w:rPr>
        <w:t>I</w:t>
      </w:r>
      <w:r w:rsidRPr="00522E03">
        <w:rPr>
          <w:bCs/>
          <w:i/>
          <w:iCs/>
          <w:sz w:val="28"/>
          <w:u w:val="single"/>
        </w:rPr>
        <w:t>n situ</w:t>
      </w:r>
      <w:r w:rsidRPr="00522E03">
        <w:rPr>
          <w:bCs/>
          <w:iCs/>
          <w:sz w:val="28"/>
          <w:u w:val="single"/>
        </w:rPr>
        <w:t xml:space="preserve"> zaštita</w:t>
      </w:r>
    </w:p>
    <w:p w14:paraId="1533D6FC" w14:textId="77777777" w:rsidR="00522E03" w:rsidRPr="00522E03" w:rsidRDefault="00522E03" w:rsidP="00522E03">
      <w:pPr>
        <w:jc w:val="both"/>
        <w:rPr>
          <w:bCs/>
          <w:iCs/>
          <w:sz w:val="28"/>
          <w:lang w:val="de-AT"/>
        </w:rPr>
      </w:pPr>
    </w:p>
    <w:p w14:paraId="00CB4343" w14:textId="77777777" w:rsidR="00522E03" w:rsidRPr="00522E03" w:rsidRDefault="00522E03" w:rsidP="00522E03">
      <w:pPr>
        <w:jc w:val="both"/>
        <w:rPr>
          <w:b/>
          <w:bCs/>
          <w:i/>
          <w:iCs/>
          <w:sz w:val="28"/>
          <w:lang w:val="de-AT"/>
        </w:rPr>
      </w:pPr>
      <w:r w:rsidRPr="00522E03">
        <w:rPr>
          <w:b/>
          <w:bCs/>
          <w:i/>
          <w:iCs/>
          <w:sz w:val="28"/>
          <w:lang w:val="de-AT"/>
        </w:rPr>
        <w:t>Objašnjenje:</w:t>
      </w:r>
    </w:p>
    <w:p w14:paraId="10E02048" w14:textId="77777777" w:rsidR="00522E03" w:rsidRPr="00522E03" w:rsidRDefault="00522E03" w:rsidP="00522E03">
      <w:pPr>
        <w:jc w:val="both"/>
        <w:rPr>
          <w:bCs/>
          <w:iCs/>
          <w:sz w:val="28"/>
        </w:rPr>
      </w:pPr>
      <w:r w:rsidRPr="00522E03">
        <w:rPr>
          <w:bCs/>
          <w:iCs/>
          <w:sz w:val="28"/>
          <w:lang w:val="de-AT"/>
        </w:rPr>
        <w:t>IN situ zaštita je oblik zaštite vrsta koji se praktično primenjuje. Ovaj vid zaštite podrazumeva očuvanje izvornih ekosistema, odnosno očuvanje, održavanje i oporavak populacije pojedinih vrsta na njihovim prirodnim staništima.</w:t>
      </w:r>
    </w:p>
    <w:p w14:paraId="014333D1" w14:textId="77777777" w:rsidR="00522E03" w:rsidRPr="00522E03" w:rsidRDefault="00522E03" w:rsidP="00522E03">
      <w:pPr>
        <w:jc w:val="both"/>
        <w:rPr>
          <w:iCs/>
          <w:sz w:val="28"/>
        </w:rPr>
      </w:pPr>
    </w:p>
    <w:p w14:paraId="0A2786C0" w14:textId="77777777" w:rsidR="00522E03" w:rsidRPr="00522E03" w:rsidRDefault="00522E03" w:rsidP="00522E03">
      <w:pPr>
        <w:jc w:val="both"/>
        <w:rPr>
          <w:iCs/>
          <w:sz w:val="28"/>
        </w:rPr>
      </w:pPr>
      <w:r w:rsidRPr="00522E03">
        <w:rPr>
          <w:b/>
          <w:bCs/>
          <w:iCs/>
          <w:sz w:val="28"/>
        </w:rPr>
        <w:t>514.</w:t>
      </w:r>
      <w:r w:rsidRPr="00522E03">
        <w:rPr>
          <w:iCs/>
          <w:sz w:val="28"/>
        </w:rPr>
        <w:t xml:space="preserve"> </w:t>
      </w:r>
      <w:r w:rsidRPr="00522E03">
        <w:rPr>
          <w:iCs/>
          <w:sz w:val="28"/>
          <w:lang w:val="de-AT"/>
        </w:rPr>
        <w:t xml:space="preserve">Odgovor je pod A: </w:t>
      </w:r>
      <w:r w:rsidRPr="00522E03">
        <w:rPr>
          <w:iCs/>
          <w:sz w:val="28"/>
          <w:u w:val="single"/>
        </w:rPr>
        <w:t>Nacionalni park</w:t>
      </w:r>
    </w:p>
    <w:p w14:paraId="296916DB" w14:textId="77777777" w:rsidR="00522E03" w:rsidRPr="00522E03" w:rsidRDefault="00522E03" w:rsidP="00522E03">
      <w:pPr>
        <w:jc w:val="both"/>
        <w:rPr>
          <w:iCs/>
          <w:sz w:val="28"/>
          <w:lang w:val="de-AT"/>
        </w:rPr>
      </w:pPr>
    </w:p>
    <w:p w14:paraId="3F9EA580" w14:textId="77777777" w:rsidR="00522E03" w:rsidRPr="00522E03" w:rsidRDefault="00522E03" w:rsidP="00522E03">
      <w:pPr>
        <w:jc w:val="both"/>
        <w:rPr>
          <w:b/>
          <w:i/>
          <w:iCs/>
          <w:sz w:val="28"/>
          <w:lang w:val="de-AT"/>
        </w:rPr>
      </w:pPr>
      <w:r w:rsidRPr="00522E03">
        <w:rPr>
          <w:b/>
          <w:i/>
          <w:iCs/>
          <w:sz w:val="28"/>
          <w:lang w:val="de-AT"/>
        </w:rPr>
        <w:t>Objašnjenje:</w:t>
      </w:r>
    </w:p>
    <w:p w14:paraId="44400674" w14:textId="3FFFE50F" w:rsidR="00522E03" w:rsidRPr="00522E03" w:rsidRDefault="00522E03" w:rsidP="00522E03">
      <w:pPr>
        <w:jc w:val="both"/>
        <w:rPr>
          <w:iCs/>
          <w:sz w:val="28"/>
        </w:rPr>
      </w:pPr>
      <w:r w:rsidRPr="00522E03">
        <w:rPr>
          <w:bCs/>
          <w:iCs/>
          <w:sz w:val="28"/>
          <w:lang w:val="de-AT"/>
        </w:rPr>
        <w:t>Najveći zaštićeni prostori su nacionalni parkovoi. To su veća područja sa prirodnim ekosistemima visoke vrednosti u pogledu očuvanosti, složenosti građe i biogeogafskih obeležja sa raznovrsnim oblicima izvorne flore i faune, reprezentativnim fizičko–geografskim objektima i pojavama i kulturno-istorijskim vrednostima. Nacionalni parkovi predstavljaju izuzetne prirodne ce</w:t>
      </w:r>
      <w:r w:rsidR="00097187">
        <w:rPr>
          <w:bCs/>
          <w:iCs/>
          <w:sz w:val="28"/>
          <w:lang w:val="de-AT"/>
        </w:rPr>
        <w:t>line od nacionalnog značaja. U S</w:t>
      </w:r>
      <w:r w:rsidRPr="00522E03">
        <w:rPr>
          <w:bCs/>
          <w:iCs/>
          <w:sz w:val="28"/>
          <w:lang w:val="de-AT"/>
        </w:rPr>
        <w:t>rbiji su to: (Fruška gora, Đerdap, Kopaonik, Tara, Šar-planina, Stara planina, Kučaj-Beljanica)</w:t>
      </w:r>
    </w:p>
    <w:p w14:paraId="674459A5" w14:textId="77777777" w:rsidR="00522E03" w:rsidRPr="00522E03" w:rsidRDefault="00522E03" w:rsidP="00522E03">
      <w:pPr>
        <w:jc w:val="both"/>
        <w:rPr>
          <w:b/>
          <w:bCs/>
          <w:iCs/>
          <w:sz w:val="28"/>
        </w:rPr>
      </w:pPr>
    </w:p>
    <w:p w14:paraId="442FF00C" w14:textId="2D3CBC2B" w:rsidR="00522E03" w:rsidRPr="00522E03" w:rsidRDefault="00522E03" w:rsidP="00522E03">
      <w:pPr>
        <w:jc w:val="both"/>
        <w:rPr>
          <w:iCs/>
          <w:sz w:val="28"/>
        </w:rPr>
      </w:pPr>
      <w:r w:rsidRPr="00522E03">
        <w:rPr>
          <w:b/>
          <w:bCs/>
          <w:iCs/>
          <w:sz w:val="28"/>
        </w:rPr>
        <w:t>515.</w:t>
      </w:r>
      <w:r w:rsidRPr="00522E03">
        <w:rPr>
          <w:sz w:val="28"/>
          <w:szCs w:val="28"/>
          <w:lang w:val="de-AT"/>
        </w:rPr>
        <w:t xml:space="preserve"> </w:t>
      </w:r>
      <w:r w:rsidRPr="00522E03">
        <w:rPr>
          <w:iCs/>
          <w:sz w:val="28"/>
          <w:lang w:val="de-AT"/>
        </w:rPr>
        <w:t xml:space="preserve">Odgovor je pod C: </w:t>
      </w:r>
      <w:r w:rsidR="00E06CAF">
        <w:rPr>
          <w:iCs/>
          <w:sz w:val="28"/>
          <w:u w:val="single"/>
        </w:rPr>
        <w:t>V</w:t>
      </w:r>
      <w:r w:rsidRPr="00522E03">
        <w:rPr>
          <w:iCs/>
          <w:sz w:val="28"/>
          <w:u w:val="single"/>
        </w:rPr>
        <w:t>rše fiksaciju azota</w:t>
      </w:r>
    </w:p>
    <w:p w14:paraId="7E18E5C8" w14:textId="77777777" w:rsidR="00522E03" w:rsidRPr="00522E03" w:rsidRDefault="00522E03" w:rsidP="00522E03">
      <w:pPr>
        <w:jc w:val="both"/>
        <w:rPr>
          <w:iCs/>
          <w:sz w:val="28"/>
          <w:lang w:val="de-AT"/>
        </w:rPr>
      </w:pPr>
    </w:p>
    <w:p w14:paraId="1C34194D" w14:textId="77777777" w:rsidR="00522E03" w:rsidRPr="00522E03" w:rsidRDefault="00522E03" w:rsidP="00522E03">
      <w:pPr>
        <w:jc w:val="both"/>
        <w:rPr>
          <w:b/>
          <w:i/>
          <w:iCs/>
          <w:sz w:val="28"/>
          <w:lang w:val="de-AT"/>
        </w:rPr>
      </w:pPr>
      <w:r w:rsidRPr="00522E03">
        <w:rPr>
          <w:b/>
          <w:i/>
          <w:iCs/>
          <w:sz w:val="28"/>
          <w:lang w:val="de-AT"/>
        </w:rPr>
        <w:t>Objašnjenje:</w:t>
      </w:r>
    </w:p>
    <w:p w14:paraId="15BB6B54" w14:textId="77777777" w:rsidR="00522E03" w:rsidRPr="00522E03" w:rsidRDefault="00522E03" w:rsidP="00522E03">
      <w:pPr>
        <w:jc w:val="both"/>
        <w:rPr>
          <w:iCs/>
          <w:sz w:val="28"/>
        </w:rPr>
      </w:pPr>
      <w:r w:rsidRPr="00522E03">
        <w:rPr>
          <w:bCs/>
          <w:iCs/>
          <w:sz w:val="28"/>
          <w:lang w:val="de-AT"/>
        </w:rPr>
        <w:t xml:space="preserve">Bakterija </w:t>
      </w:r>
      <w:r w:rsidRPr="00522E03">
        <w:rPr>
          <w:bCs/>
          <w:i/>
          <w:iCs/>
          <w:sz w:val="28"/>
          <w:lang w:val="de-AT"/>
        </w:rPr>
        <w:t>Rhizobium</w:t>
      </w:r>
      <w:r w:rsidRPr="00522E03">
        <w:rPr>
          <w:bCs/>
          <w:iCs/>
          <w:sz w:val="28"/>
          <w:lang w:val="de-AT"/>
        </w:rPr>
        <w:t xml:space="preserve">, živi u zemljištu, hrani se saprofitski, može stupiti u vezu sa ćelijama korena leguminoznih biljaka (familija </w:t>
      </w:r>
      <w:r w:rsidRPr="00522E03">
        <w:rPr>
          <w:bCs/>
          <w:i/>
          <w:iCs/>
          <w:sz w:val="28"/>
          <w:lang w:val="de-AT"/>
        </w:rPr>
        <w:t>Fabaceae</w:t>
      </w:r>
      <w:r w:rsidRPr="00522E03">
        <w:rPr>
          <w:bCs/>
          <w:iCs/>
          <w:sz w:val="28"/>
          <w:lang w:val="de-AT"/>
        </w:rPr>
        <w:t>). Bakterija u korenu prouzrokuje specifičan rast tkiva i formiranje manjih kvržica oko „inficiranih“ ćelija. U kvržicama su uslovi za rast bakterija veoma povoljni. One u tim uslovima sintetišu enzim nitrogenazu, koja je u stanju da redukuje gasoviti azot u amonijak. Energiju za ovu redukciju bakterije dobijaju iz šećera koji proizvodi biljka domaćin. Bakterija u svojim metaboličkim procesima od amonijaka grade različite amino kiseline, koje za svoje potrebe koristi biljka domaćin. Ovaj odnos biljke i bakterije je mutualizam jer oba organizma imaju korist.</w:t>
      </w:r>
    </w:p>
    <w:p w14:paraId="52112C83" w14:textId="77777777" w:rsidR="00522E03" w:rsidRPr="00522E03" w:rsidRDefault="00522E03" w:rsidP="00522E03">
      <w:pPr>
        <w:rPr>
          <w:iCs/>
          <w:sz w:val="28"/>
        </w:rPr>
      </w:pPr>
    </w:p>
    <w:p w14:paraId="77E583DD" w14:textId="669F6A56" w:rsidR="00522E03" w:rsidRPr="00522E03" w:rsidRDefault="00522E03" w:rsidP="00522E03">
      <w:pPr>
        <w:jc w:val="both"/>
        <w:rPr>
          <w:iCs/>
          <w:sz w:val="28"/>
        </w:rPr>
      </w:pPr>
      <w:r w:rsidRPr="00522E03">
        <w:rPr>
          <w:b/>
          <w:bCs/>
          <w:iCs/>
          <w:sz w:val="28"/>
        </w:rPr>
        <w:t xml:space="preserve">516. </w:t>
      </w:r>
      <w:r w:rsidRPr="00522E03">
        <w:rPr>
          <w:iCs/>
          <w:sz w:val="28"/>
        </w:rPr>
        <w:t xml:space="preserve">Odgovor je pod A: </w:t>
      </w:r>
      <w:r w:rsidR="00E06CAF">
        <w:rPr>
          <w:iCs/>
          <w:sz w:val="28"/>
          <w:u w:val="single"/>
        </w:rPr>
        <w:t>R</w:t>
      </w:r>
      <w:r w:rsidRPr="00522E03">
        <w:rPr>
          <w:iCs/>
          <w:sz w:val="28"/>
          <w:u w:val="single"/>
        </w:rPr>
        <w:t>ezervat prirode</w:t>
      </w:r>
    </w:p>
    <w:p w14:paraId="3B00B32A" w14:textId="77777777" w:rsidR="00522E03" w:rsidRPr="00522E03" w:rsidRDefault="00522E03" w:rsidP="00522E03">
      <w:pPr>
        <w:jc w:val="both"/>
        <w:rPr>
          <w:iCs/>
          <w:sz w:val="28"/>
        </w:rPr>
      </w:pPr>
    </w:p>
    <w:p w14:paraId="24E63218" w14:textId="77777777" w:rsidR="00522E03" w:rsidRPr="00522E03" w:rsidRDefault="00522E03" w:rsidP="00522E03">
      <w:pPr>
        <w:jc w:val="both"/>
        <w:rPr>
          <w:b/>
          <w:bCs/>
          <w:i/>
          <w:sz w:val="28"/>
        </w:rPr>
      </w:pPr>
      <w:r w:rsidRPr="00522E03">
        <w:rPr>
          <w:b/>
          <w:bCs/>
          <w:i/>
          <w:sz w:val="28"/>
        </w:rPr>
        <w:t>Objašnjenje:</w:t>
      </w:r>
    </w:p>
    <w:p w14:paraId="2E1C8269" w14:textId="2552A3E7" w:rsidR="00522E03" w:rsidRPr="00522E03" w:rsidRDefault="00522E03" w:rsidP="00522E03">
      <w:pPr>
        <w:jc w:val="both"/>
        <w:rPr>
          <w:iCs/>
          <w:sz w:val="28"/>
        </w:rPr>
      </w:pPr>
      <w:r w:rsidRPr="00522E03">
        <w:rPr>
          <w:iCs/>
          <w:sz w:val="28"/>
        </w:rPr>
        <w:t xml:space="preserve">Rezervat prirode je izvorni ili neznatno izmenjen deo prirode osobitog sastava i odlika biljnih i životinjskih zajednica kao delova ekosistema, namenjenih prvenstveno održavanju genskog fonda. Na teritoriji Srbije postoji četrdeset sedam opštih i strogih </w:t>
      </w:r>
      <w:r w:rsidR="00097187">
        <w:rPr>
          <w:iCs/>
          <w:sz w:val="28"/>
        </w:rPr>
        <w:t>r</w:t>
      </w:r>
      <w:r w:rsidRPr="00522E03">
        <w:rPr>
          <w:iCs/>
          <w:sz w:val="28"/>
        </w:rPr>
        <w:t>ezervata prirode kao što su: Kukavica, Kalenić, Ravnište,Rtanj, Crna reka...</w:t>
      </w:r>
    </w:p>
    <w:p w14:paraId="16C3B8C2" w14:textId="77777777" w:rsidR="00522E03" w:rsidRPr="00522E03" w:rsidRDefault="00522E03" w:rsidP="00522E03">
      <w:pPr>
        <w:rPr>
          <w:iCs/>
          <w:sz w:val="28"/>
        </w:rPr>
      </w:pPr>
    </w:p>
    <w:p w14:paraId="6D93B04F" w14:textId="77777777" w:rsidR="00522E03" w:rsidRPr="00522E03" w:rsidRDefault="00522E03" w:rsidP="00522E03">
      <w:pPr>
        <w:rPr>
          <w:iCs/>
          <w:sz w:val="28"/>
        </w:rPr>
      </w:pPr>
      <w:r w:rsidRPr="00522E03">
        <w:rPr>
          <w:b/>
          <w:bCs/>
          <w:iCs/>
          <w:sz w:val="28"/>
        </w:rPr>
        <w:t>517.</w:t>
      </w:r>
      <w:r w:rsidRPr="00522E03">
        <w:rPr>
          <w:iCs/>
          <w:sz w:val="28"/>
        </w:rPr>
        <w:t xml:space="preserve"> Odgovor je pod A: </w:t>
      </w:r>
      <w:r w:rsidRPr="00522E03">
        <w:rPr>
          <w:i/>
          <w:sz w:val="28"/>
          <w:u w:val="single"/>
        </w:rPr>
        <w:t>Nitrosomonas</w:t>
      </w:r>
    </w:p>
    <w:p w14:paraId="55DFABA0" w14:textId="77777777" w:rsidR="00522E03" w:rsidRPr="00522E03" w:rsidRDefault="00522E03" w:rsidP="00522E03">
      <w:pPr>
        <w:rPr>
          <w:iCs/>
          <w:sz w:val="28"/>
        </w:rPr>
      </w:pPr>
    </w:p>
    <w:p w14:paraId="00C80CBE" w14:textId="77777777" w:rsidR="00522E03" w:rsidRPr="00522E03" w:rsidRDefault="00522E03" w:rsidP="00522E03">
      <w:pPr>
        <w:rPr>
          <w:b/>
          <w:bCs/>
          <w:i/>
          <w:sz w:val="28"/>
        </w:rPr>
      </w:pPr>
      <w:r w:rsidRPr="00522E03">
        <w:rPr>
          <w:b/>
          <w:bCs/>
          <w:i/>
          <w:sz w:val="28"/>
        </w:rPr>
        <w:t>Objašnjenje:</w:t>
      </w:r>
    </w:p>
    <w:p w14:paraId="159D92EB" w14:textId="031BACD6" w:rsidR="00522E03" w:rsidRPr="00522E03" w:rsidRDefault="00522E03" w:rsidP="00522E03">
      <w:pPr>
        <w:jc w:val="both"/>
        <w:rPr>
          <w:iCs/>
          <w:sz w:val="28"/>
        </w:rPr>
      </w:pPr>
      <w:r w:rsidRPr="00522E03">
        <w:rPr>
          <w:iCs/>
          <w:sz w:val="28"/>
        </w:rPr>
        <w:t>U zemljištu žive hemosintetske bakterije sposobne da na račun energije različitih hemijskih jedinjenja u procesu hemosinteze sintetišu šećere. U njihove hemosintetsk</w:t>
      </w:r>
      <w:r w:rsidR="00BB6434">
        <w:rPr>
          <w:iCs/>
          <w:sz w:val="28"/>
        </w:rPr>
        <w:t>e procese uključena su i azotna</w:t>
      </w:r>
      <w:r w:rsidRPr="00522E03">
        <w:rPr>
          <w:iCs/>
          <w:sz w:val="28"/>
        </w:rPr>
        <w:t xml:space="preserve"> jedinjenja koja se nalaze u zemljištu. Pri tom dolazi do konverzije amonijumovih soli u nitrite, pa se čitav proces naziva nitrifikacija, a bakterije koje ga ostvaruju nitrifikujuće bakterije. Jedna grupa ovih bakterija </w:t>
      </w:r>
      <w:r w:rsidRPr="00522E03">
        <w:rPr>
          <w:i/>
          <w:sz w:val="28"/>
        </w:rPr>
        <w:t xml:space="preserve">Nitrosomonas </w:t>
      </w:r>
      <w:r w:rsidRPr="00522E03">
        <w:rPr>
          <w:iCs/>
          <w:sz w:val="28"/>
        </w:rPr>
        <w:t xml:space="preserve">konvertuje amonijumove soli u nitrite. Druga grupa bakterija </w:t>
      </w:r>
      <w:r w:rsidRPr="00522E03">
        <w:rPr>
          <w:i/>
          <w:sz w:val="28"/>
        </w:rPr>
        <w:t>Nitrobacter</w:t>
      </w:r>
      <w:r w:rsidRPr="00522E03">
        <w:rPr>
          <w:iCs/>
          <w:sz w:val="28"/>
        </w:rPr>
        <w:t xml:space="preserve"> konvertuje nitrite u nitrate.</w:t>
      </w:r>
    </w:p>
    <w:p w14:paraId="5919F632" w14:textId="77777777" w:rsidR="00522E03" w:rsidRPr="00522E03" w:rsidRDefault="00522E03" w:rsidP="00522E03">
      <w:pPr>
        <w:jc w:val="both"/>
        <w:rPr>
          <w:iCs/>
          <w:sz w:val="28"/>
        </w:rPr>
      </w:pPr>
    </w:p>
    <w:p w14:paraId="5406C3AD" w14:textId="0D5BE6FB" w:rsidR="00522E03" w:rsidRPr="00522E03" w:rsidRDefault="00522E03" w:rsidP="00522E03">
      <w:pPr>
        <w:jc w:val="both"/>
        <w:rPr>
          <w:iCs/>
          <w:sz w:val="28"/>
        </w:rPr>
      </w:pPr>
      <w:r w:rsidRPr="00522E03">
        <w:rPr>
          <w:b/>
          <w:bCs/>
          <w:iCs/>
          <w:sz w:val="28"/>
        </w:rPr>
        <w:t>518.</w:t>
      </w:r>
      <w:r w:rsidRPr="00522E03">
        <w:rPr>
          <w:iCs/>
          <w:sz w:val="28"/>
        </w:rPr>
        <w:t xml:space="preserve"> Odgovor je pod A: </w:t>
      </w:r>
      <w:r w:rsidR="00E06CAF">
        <w:rPr>
          <w:iCs/>
          <w:sz w:val="28"/>
          <w:u w:val="single"/>
        </w:rPr>
        <w:t>S</w:t>
      </w:r>
      <w:r w:rsidRPr="00522E03">
        <w:rPr>
          <w:iCs/>
          <w:sz w:val="28"/>
          <w:u w:val="single"/>
        </w:rPr>
        <w:t>mrtnost koja se ostvaruje u realnim uslovima životne sredine</w:t>
      </w:r>
    </w:p>
    <w:p w14:paraId="228DAE66" w14:textId="77777777" w:rsidR="00522E03" w:rsidRPr="00522E03" w:rsidRDefault="00522E03" w:rsidP="00522E03">
      <w:pPr>
        <w:jc w:val="both"/>
        <w:rPr>
          <w:iCs/>
          <w:sz w:val="28"/>
        </w:rPr>
      </w:pPr>
    </w:p>
    <w:p w14:paraId="30683DC5" w14:textId="77777777" w:rsidR="00522E03" w:rsidRPr="00522E03" w:rsidRDefault="00522E03" w:rsidP="00522E03">
      <w:pPr>
        <w:jc w:val="both"/>
        <w:rPr>
          <w:b/>
          <w:bCs/>
          <w:i/>
          <w:sz w:val="28"/>
        </w:rPr>
      </w:pPr>
      <w:r w:rsidRPr="00522E03">
        <w:rPr>
          <w:b/>
          <w:bCs/>
          <w:i/>
          <w:sz w:val="28"/>
        </w:rPr>
        <w:t>Objašnjenje:</w:t>
      </w:r>
    </w:p>
    <w:p w14:paraId="2A1689AE" w14:textId="25AC3CDD" w:rsidR="00522E03" w:rsidRDefault="00522E03" w:rsidP="00522E03">
      <w:pPr>
        <w:jc w:val="both"/>
        <w:rPr>
          <w:iCs/>
          <w:sz w:val="28"/>
        </w:rPr>
      </w:pPr>
      <w:r w:rsidRPr="00522E03">
        <w:rPr>
          <w:iCs/>
          <w:sz w:val="28"/>
        </w:rPr>
        <w:t xml:space="preserve">Jedinke u populaciji mogu umreti zbog starosti, bolesti, ili ih mogu pojesti drugi članovi životne zajednice. Proces umiranja jedinki u populaciji naziva </w:t>
      </w:r>
      <w:r w:rsidR="00BB6434">
        <w:rPr>
          <w:iCs/>
          <w:sz w:val="28"/>
        </w:rPr>
        <w:t>se mortalitet. Mortalitet je fak</w:t>
      </w:r>
      <w:r w:rsidRPr="00522E03">
        <w:rPr>
          <w:iCs/>
          <w:sz w:val="28"/>
        </w:rPr>
        <w:t>tor smanjenja brojnosti populacije.</w:t>
      </w:r>
    </w:p>
    <w:p w14:paraId="3DACAD41" w14:textId="4ADF3391" w:rsidR="00522E03" w:rsidRPr="00522E03" w:rsidRDefault="00522E03" w:rsidP="00522E03">
      <w:pPr>
        <w:jc w:val="both"/>
        <w:rPr>
          <w:iCs/>
          <w:sz w:val="28"/>
        </w:rPr>
      </w:pPr>
    </w:p>
    <w:p w14:paraId="247F76AC" w14:textId="3D5F70E9" w:rsidR="00522E03" w:rsidRPr="00522E03" w:rsidRDefault="00522E03" w:rsidP="00522E03">
      <w:pPr>
        <w:jc w:val="both"/>
        <w:rPr>
          <w:iCs/>
          <w:sz w:val="28"/>
        </w:rPr>
      </w:pPr>
      <w:r w:rsidRPr="00522E03">
        <w:rPr>
          <w:b/>
          <w:bCs/>
          <w:iCs/>
          <w:sz w:val="28"/>
        </w:rPr>
        <w:t>519.</w:t>
      </w:r>
      <w:r w:rsidRPr="00522E03">
        <w:rPr>
          <w:iCs/>
          <w:sz w:val="28"/>
        </w:rPr>
        <w:t xml:space="preserve"> Odgovor je pod B: </w:t>
      </w:r>
      <w:r w:rsidR="00E06CAF">
        <w:rPr>
          <w:iCs/>
          <w:sz w:val="28"/>
          <w:u w:val="single"/>
        </w:rPr>
        <w:t>S</w:t>
      </w:r>
      <w:r w:rsidRPr="00522E03">
        <w:rPr>
          <w:iCs/>
          <w:sz w:val="28"/>
          <w:u w:val="single"/>
        </w:rPr>
        <w:t>tenovalentni</w:t>
      </w:r>
    </w:p>
    <w:p w14:paraId="48F87914" w14:textId="77777777" w:rsidR="00522E03" w:rsidRPr="00522E03" w:rsidRDefault="00522E03" w:rsidP="00522E03">
      <w:pPr>
        <w:jc w:val="both"/>
        <w:rPr>
          <w:iCs/>
          <w:sz w:val="28"/>
        </w:rPr>
      </w:pPr>
    </w:p>
    <w:p w14:paraId="7F49D0E0" w14:textId="77777777" w:rsidR="00522E03" w:rsidRPr="00522E03" w:rsidRDefault="00522E03" w:rsidP="00522E03">
      <w:pPr>
        <w:jc w:val="both"/>
        <w:rPr>
          <w:b/>
          <w:bCs/>
          <w:i/>
          <w:sz w:val="28"/>
        </w:rPr>
      </w:pPr>
      <w:r w:rsidRPr="00522E03">
        <w:rPr>
          <w:b/>
          <w:bCs/>
          <w:i/>
          <w:sz w:val="28"/>
        </w:rPr>
        <w:t>Objašnjenje:</w:t>
      </w:r>
    </w:p>
    <w:p w14:paraId="4DDF0EB2" w14:textId="77777777" w:rsidR="00522E03" w:rsidRPr="00522E03" w:rsidRDefault="00522E03" w:rsidP="00522E03">
      <w:pPr>
        <w:jc w:val="both"/>
        <w:rPr>
          <w:iCs/>
          <w:sz w:val="28"/>
        </w:rPr>
      </w:pPr>
      <w:r w:rsidRPr="00522E03">
        <w:rPr>
          <w:iCs/>
          <w:sz w:val="28"/>
        </w:rPr>
        <w:t>Ekološka valenca je raspon promena pojedinih ekoloških faktora u okviru kojih je moguć opstanak pojedinih organskih vrsta. Različiti organizmi imaju različitu širinu ekološke valence. Stenovalentni organizmi ne podnose široko variranje ekoloških faktora odnosno imaju usku ekološku valencu.</w:t>
      </w:r>
    </w:p>
    <w:p w14:paraId="01439D1B" w14:textId="77777777" w:rsidR="00522E03" w:rsidRPr="00522E03" w:rsidRDefault="00522E03" w:rsidP="00522E03">
      <w:pPr>
        <w:jc w:val="both"/>
        <w:rPr>
          <w:iCs/>
          <w:sz w:val="28"/>
        </w:rPr>
      </w:pPr>
    </w:p>
    <w:p w14:paraId="19EED181" w14:textId="37AEF404" w:rsidR="00522E03" w:rsidRPr="00522E03" w:rsidRDefault="00522E03" w:rsidP="00522E03">
      <w:pPr>
        <w:jc w:val="both"/>
        <w:rPr>
          <w:iCs/>
          <w:sz w:val="28"/>
        </w:rPr>
      </w:pPr>
      <w:r w:rsidRPr="00522E03">
        <w:rPr>
          <w:b/>
          <w:bCs/>
          <w:iCs/>
          <w:sz w:val="28"/>
        </w:rPr>
        <w:t>520.</w:t>
      </w:r>
      <w:r w:rsidRPr="00522E03">
        <w:rPr>
          <w:iCs/>
          <w:sz w:val="28"/>
        </w:rPr>
        <w:t xml:space="preserve"> Odgovor je pod B: </w:t>
      </w:r>
      <w:r w:rsidR="00E06CAF">
        <w:rPr>
          <w:iCs/>
          <w:sz w:val="28"/>
          <w:u w:val="single"/>
        </w:rPr>
        <w:t>K</w:t>
      </w:r>
      <w:r w:rsidRPr="00522E03">
        <w:rPr>
          <w:iCs/>
          <w:sz w:val="28"/>
          <w:u w:val="single"/>
        </w:rPr>
        <w:t>valitativni sastav biocenoze</w:t>
      </w:r>
    </w:p>
    <w:p w14:paraId="79E7FA48" w14:textId="77777777" w:rsidR="00522E03" w:rsidRPr="00522E03" w:rsidRDefault="00522E03" w:rsidP="00522E03">
      <w:pPr>
        <w:jc w:val="both"/>
        <w:rPr>
          <w:iCs/>
          <w:sz w:val="28"/>
        </w:rPr>
      </w:pPr>
    </w:p>
    <w:p w14:paraId="53799F3E" w14:textId="77777777" w:rsidR="00522E03" w:rsidRPr="00522E03" w:rsidRDefault="00522E03" w:rsidP="00522E03">
      <w:pPr>
        <w:jc w:val="both"/>
        <w:rPr>
          <w:b/>
          <w:bCs/>
          <w:iCs/>
          <w:sz w:val="28"/>
        </w:rPr>
      </w:pPr>
      <w:r w:rsidRPr="00522E03">
        <w:rPr>
          <w:b/>
          <w:bCs/>
          <w:iCs/>
          <w:sz w:val="28"/>
        </w:rPr>
        <w:t>Objašnjenje:</w:t>
      </w:r>
    </w:p>
    <w:p w14:paraId="7BDEF226" w14:textId="5138E588" w:rsidR="00522E03" w:rsidRPr="00522E03" w:rsidRDefault="00522E03" w:rsidP="00522E03">
      <w:pPr>
        <w:jc w:val="both"/>
        <w:rPr>
          <w:iCs/>
          <w:sz w:val="28"/>
        </w:rPr>
      </w:pPr>
      <w:r w:rsidRPr="00522E03">
        <w:rPr>
          <w:iCs/>
          <w:sz w:val="28"/>
        </w:rPr>
        <w:t>Skup svih vrsta prilagođenosti konkretnim uslovima staništa pr</w:t>
      </w:r>
      <w:r w:rsidR="00BB6434">
        <w:rPr>
          <w:iCs/>
          <w:sz w:val="28"/>
        </w:rPr>
        <w:t>e</w:t>
      </w:r>
      <w:r w:rsidRPr="00522E03">
        <w:rPr>
          <w:iCs/>
          <w:sz w:val="28"/>
        </w:rPr>
        <w:t>dstavlja kvalitativni sastav biocenoze. Uslovi života u istoj biocenozi u različitoj meri odgovaraju različitim vrstama. Pa su zbog toga različite prilagođenosti i brojnosti vrsta u istoj biocenozi.</w:t>
      </w:r>
    </w:p>
    <w:p w14:paraId="32FC99D6" w14:textId="77777777" w:rsidR="00522E03" w:rsidRPr="00522E03" w:rsidRDefault="00522E03" w:rsidP="00522E03">
      <w:pPr>
        <w:jc w:val="both"/>
        <w:rPr>
          <w:iCs/>
          <w:sz w:val="28"/>
        </w:rPr>
      </w:pPr>
    </w:p>
    <w:p w14:paraId="1FA66E4D" w14:textId="1EF3A0C3" w:rsidR="00522E03" w:rsidRPr="00522E03" w:rsidRDefault="00522E03" w:rsidP="00522E03">
      <w:pPr>
        <w:jc w:val="both"/>
        <w:rPr>
          <w:iCs/>
          <w:sz w:val="28"/>
        </w:rPr>
      </w:pPr>
      <w:r w:rsidRPr="00522E03">
        <w:rPr>
          <w:b/>
          <w:bCs/>
          <w:iCs/>
          <w:sz w:val="28"/>
        </w:rPr>
        <w:t>521</w:t>
      </w:r>
      <w:r w:rsidRPr="00522E03">
        <w:rPr>
          <w:iCs/>
          <w:sz w:val="28"/>
        </w:rPr>
        <w:t xml:space="preserve">. Odgovor je pod B: </w:t>
      </w:r>
      <w:r w:rsidR="00E06CAF">
        <w:rPr>
          <w:iCs/>
          <w:sz w:val="28"/>
          <w:u w:val="single"/>
        </w:rPr>
        <w:t>D</w:t>
      </w:r>
      <w:r w:rsidRPr="00522E03">
        <w:rPr>
          <w:iCs/>
          <w:sz w:val="28"/>
          <w:u w:val="single"/>
        </w:rPr>
        <w:t>ejstva abiotičkih faktora na živa bića</w:t>
      </w:r>
    </w:p>
    <w:p w14:paraId="4EE2455B" w14:textId="77777777" w:rsidR="00522E03" w:rsidRPr="00522E03" w:rsidRDefault="00522E03" w:rsidP="00522E03">
      <w:pPr>
        <w:jc w:val="both"/>
        <w:rPr>
          <w:b/>
          <w:bCs/>
          <w:i/>
          <w:sz w:val="28"/>
        </w:rPr>
      </w:pPr>
    </w:p>
    <w:p w14:paraId="598B958A" w14:textId="77777777" w:rsidR="00522E03" w:rsidRPr="00522E03" w:rsidRDefault="00522E03" w:rsidP="00522E03">
      <w:pPr>
        <w:jc w:val="both"/>
        <w:rPr>
          <w:b/>
          <w:bCs/>
          <w:i/>
          <w:sz w:val="28"/>
        </w:rPr>
      </w:pPr>
      <w:r w:rsidRPr="00522E03">
        <w:rPr>
          <w:b/>
          <w:bCs/>
          <w:i/>
          <w:sz w:val="28"/>
        </w:rPr>
        <w:t>Objašnjenje:</w:t>
      </w:r>
    </w:p>
    <w:p w14:paraId="5AF4B509" w14:textId="77777777" w:rsidR="00522E03" w:rsidRPr="00522E03" w:rsidRDefault="00522E03" w:rsidP="00522E03">
      <w:pPr>
        <w:jc w:val="both"/>
        <w:rPr>
          <w:iCs/>
          <w:sz w:val="28"/>
        </w:rPr>
      </w:pPr>
      <w:r w:rsidRPr="00522E03">
        <w:rPr>
          <w:iCs/>
          <w:sz w:val="28"/>
        </w:rPr>
        <w:t>Akcije predstavljaju uticaje biotopa (nežive prirode) na živa bića koja ga naseljavaju.</w:t>
      </w:r>
    </w:p>
    <w:p w14:paraId="78D1F54E" w14:textId="77777777" w:rsidR="00522E03" w:rsidRPr="00522E03" w:rsidRDefault="00522E03" w:rsidP="00522E03">
      <w:pPr>
        <w:jc w:val="both"/>
        <w:rPr>
          <w:iCs/>
          <w:sz w:val="28"/>
        </w:rPr>
      </w:pPr>
    </w:p>
    <w:p w14:paraId="29BCA5C7" w14:textId="5C840353" w:rsidR="00522E03" w:rsidRPr="00522E03" w:rsidRDefault="00522E03" w:rsidP="00522E03">
      <w:pPr>
        <w:jc w:val="both"/>
        <w:rPr>
          <w:iCs/>
          <w:sz w:val="28"/>
        </w:rPr>
      </w:pPr>
      <w:r w:rsidRPr="00522E03">
        <w:rPr>
          <w:b/>
          <w:bCs/>
          <w:iCs/>
          <w:sz w:val="28"/>
        </w:rPr>
        <w:t>522.</w:t>
      </w:r>
      <w:r w:rsidRPr="00522E03">
        <w:rPr>
          <w:iCs/>
          <w:sz w:val="28"/>
        </w:rPr>
        <w:t xml:space="preserve"> Odgovor je pod D: </w:t>
      </w:r>
      <w:r w:rsidR="00E06CAF">
        <w:rPr>
          <w:iCs/>
          <w:sz w:val="28"/>
          <w:u w:val="single"/>
        </w:rPr>
        <w:t>Sv</w:t>
      </w:r>
      <w:r w:rsidRPr="00522E03">
        <w:rPr>
          <w:iCs/>
          <w:sz w:val="28"/>
          <w:u w:val="single"/>
        </w:rPr>
        <w:t>ega navedenog</w:t>
      </w:r>
    </w:p>
    <w:p w14:paraId="45308142" w14:textId="77777777" w:rsidR="00522E03" w:rsidRPr="00522E03" w:rsidRDefault="00522E03" w:rsidP="00522E03">
      <w:pPr>
        <w:jc w:val="both"/>
        <w:rPr>
          <w:i/>
          <w:sz w:val="28"/>
        </w:rPr>
      </w:pPr>
    </w:p>
    <w:p w14:paraId="70DBA321" w14:textId="77777777" w:rsidR="00522E03" w:rsidRPr="00522E03" w:rsidRDefault="00522E03" w:rsidP="00522E03">
      <w:pPr>
        <w:jc w:val="both"/>
        <w:rPr>
          <w:b/>
          <w:bCs/>
          <w:i/>
          <w:sz w:val="28"/>
        </w:rPr>
      </w:pPr>
      <w:r w:rsidRPr="00522E03">
        <w:rPr>
          <w:b/>
          <w:bCs/>
          <w:i/>
          <w:sz w:val="28"/>
        </w:rPr>
        <w:t>Objašnjenje:</w:t>
      </w:r>
    </w:p>
    <w:p w14:paraId="350E273E" w14:textId="0D3F5A28" w:rsidR="00522E03" w:rsidRDefault="00522E03" w:rsidP="00522E03">
      <w:pPr>
        <w:jc w:val="both"/>
        <w:rPr>
          <w:iCs/>
          <w:sz w:val="28"/>
        </w:rPr>
      </w:pPr>
      <w:r w:rsidRPr="00522E03">
        <w:rPr>
          <w:iCs/>
          <w:sz w:val="28"/>
        </w:rPr>
        <w:t xml:space="preserve">Zagađivanje vazduha nastaje kada se različiti prirodni </w:t>
      </w:r>
      <w:r w:rsidR="00BB6434">
        <w:rPr>
          <w:iCs/>
          <w:sz w:val="28"/>
        </w:rPr>
        <w:t>gasovi, kao i sitne čestice praš</w:t>
      </w:r>
      <w:r w:rsidRPr="00522E03">
        <w:rPr>
          <w:iCs/>
          <w:sz w:val="28"/>
        </w:rPr>
        <w:t>ine i čađi oslobode u atmosferu. Tada dolazi do promene prirodnog odnosa i koncentracije osnovnih komponenti vazduha.</w:t>
      </w:r>
    </w:p>
    <w:p w14:paraId="52726880" w14:textId="5A815CAD" w:rsidR="00902E0F" w:rsidRDefault="00902E0F" w:rsidP="00522E03">
      <w:pPr>
        <w:jc w:val="both"/>
        <w:rPr>
          <w:iCs/>
          <w:sz w:val="28"/>
        </w:rPr>
      </w:pPr>
    </w:p>
    <w:p w14:paraId="2FCD4A4A" w14:textId="4F49D982" w:rsidR="00902E0F" w:rsidRDefault="00902E0F" w:rsidP="00522E03">
      <w:pPr>
        <w:jc w:val="both"/>
        <w:rPr>
          <w:iCs/>
          <w:sz w:val="28"/>
        </w:rPr>
      </w:pPr>
    </w:p>
    <w:p w14:paraId="5F2A3621" w14:textId="6C4563EB" w:rsidR="00902E0F" w:rsidRDefault="00902E0F" w:rsidP="00522E03">
      <w:pPr>
        <w:jc w:val="both"/>
        <w:rPr>
          <w:iCs/>
          <w:sz w:val="28"/>
        </w:rPr>
      </w:pPr>
    </w:p>
    <w:p w14:paraId="3D170EF4" w14:textId="6E39F726" w:rsidR="00902E0F" w:rsidRDefault="00902E0F" w:rsidP="00522E03">
      <w:pPr>
        <w:jc w:val="both"/>
        <w:rPr>
          <w:iCs/>
          <w:sz w:val="28"/>
        </w:rPr>
      </w:pPr>
    </w:p>
    <w:p w14:paraId="40CB5BA0" w14:textId="77777777" w:rsidR="00902E0F" w:rsidRPr="00522E03" w:rsidRDefault="00902E0F" w:rsidP="00522E03">
      <w:pPr>
        <w:jc w:val="both"/>
        <w:rPr>
          <w:iCs/>
          <w:sz w:val="28"/>
        </w:rPr>
      </w:pPr>
    </w:p>
    <w:p w14:paraId="7B0451E8" w14:textId="77777777" w:rsidR="00522E03" w:rsidRPr="00522E03" w:rsidRDefault="00522E03" w:rsidP="00522E03">
      <w:pPr>
        <w:jc w:val="both"/>
        <w:rPr>
          <w:iCs/>
          <w:sz w:val="28"/>
        </w:rPr>
      </w:pPr>
    </w:p>
    <w:p w14:paraId="6FC7300F" w14:textId="435856C8" w:rsidR="00522E03" w:rsidRPr="00522E03" w:rsidRDefault="00522E03" w:rsidP="00522E03">
      <w:pPr>
        <w:jc w:val="both"/>
        <w:rPr>
          <w:iCs/>
          <w:sz w:val="28"/>
        </w:rPr>
      </w:pPr>
      <w:r w:rsidRPr="00522E03">
        <w:rPr>
          <w:b/>
          <w:bCs/>
          <w:iCs/>
          <w:sz w:val="28"/>
        </w:rPr>
        <w:t>523.</w:t>
      </w:r>
      <w:r w:rsidRPr="00522E03">
        <w:rPr>
          <w:iCs/>
          <w:sz w:val="28"/>
        </w:rPr>
        <w:t xml:space="preserve"> Odgovor je pod C: </w:t>
      </w:r>
      <w:r w:rsidR="00E06CAF">
        <w:rPr>
          <w:iCs/>
          <w:sz w:val="28"/>
          <w:u w:val="single"/>
        </w:rPr>
        <w:t>E</w:t>
      </w:r>
      <w:r w:rsidRPr="00522E03">
        <w:rPr>
          <w:iCs/>
          <w:sz w:val="28"/>
          <w:u w:val="single"/>
        </w:rPr>
        <w:t>lektrane na nuklearni pogon</w:t>
      </w:r>
    </w:p>
    <w:p w14:paraId="478B962D" w14:textId="77777777" w:rsidR="00522E03" w:rsidRPr="00522E03" w:rsidRDefault="00522E03" w:rsidP="00522E03">
      <w:pPr>
        <w:jc w:val="both"/>
        <w:rPr>
          <w:iCs/>
          <w:sz w:val="28"/>
        </w:rPr>
      </w:pPr>
    </w:p>
    <w:p w14:paraId="510D1763" w14:textId="77777777" w:rsidR="00522E03" w:rsidRPr="00522E03" w:rsidRDefault="00522E03" w:rsidP="00522E03">
      <w:pPr>
        <w:jc w:val="both"/>
        <w:rPr>
          <w:b/>
          <w:bCs/>
          <w:i/>
          <w:sz w:val="28"/>
        </w:rPr>
      </w:pPr>
      <w:r w:rsidRPr="00522E03">
        <w:rPr>
          <w:b/>
          <w:bCs/>
          <w:i/>
          <w:sz w:val="28"/>
        </w:rPr>
        <w:t>Objašnjenje:</w:t>
      </w:r>
    </w:p>
    <w:p w14:paraId="7E46FF09" w14:textId="77777777" w:rsidR="00522E03" w:rsidRPr="00522E03" w:rsidRDefault="00522E03" w:rsidP="00522E03">
      <w:pPr>
        <w:jc w:val="both"/>
        <w:rPr>
          <w:iCs/>
          <w:sz w:val="28"/>
        </w:rPr>
      </w:pPr>
      <w:r w:rsidRPr="00522E03">
        <w:rPr>
          <w:iCs/>
          <w:sz w:val="28"/>
        </w:rPr>
        <w:t>Prirodna radioaktivnost potiče iz kosmičkog zračenja. Veštačka radioaktivnost potiče iz mirnodopskih i vojnih objekata. Najveći mirnodopski izvori radioaktivnosti su nuklearne elektrane.</w:t>
      </w:r>
    </w:p>
    <w:p w14:paraId="04B306D1" w14:textId="77777777" w:rsidR="00522E03" w:rsidRPr="00522E03" w:rsidRDefault="00522E03" w:rsidP="00522E03">
      <w:pPr>
        <w:jc w:val="both"/>
        <w:rPr>
          <w:iCs/>
          <w:sz w:val="28"/>
        </w:rPr>
      </w:pPr>
    </w:p>
    <w:p w14:paraId="63192DDB" w14:textId="51201F78" w:rsidR="00522E03" w:rsidRPr="00522E03" w:rsidRDefault="00522E03" w:rsidP="00522E03">
      <w:pPr>
        <w:jc w:val="both"/>
        <w:rPr>
          <w:iCs/>
          <w:sz w:val="28"/>
        </w:rPr>
      </w:pPr>
      <w:r w:rsidRPr="00522E03">
        <w:rPr>
          <w:b/>
          <w:bCs/>
          <w:iCs/>
          <w:sz w:val="28"/>
        </w:rPr>
        <w:t>524.</w:t>
      </w:r>
      <w:r w:rsidRPr="00522E03">
        <w:rPr>
          <w:iCs/>
          <w:sz w:val="28"/>
        </w:rPr>
        <w:t xml:space="preserve"> Odgovor je pod C: </w:t>
      </w:r>
      <w:r w:rsidR="00E06CAF">
        <w:rPr>
          <w:iCs/>
          <w:sz w:val="28"/>
          <w:u w:val="single"/>
        </w:rPr>
        <w:t>R</w:t>
      </w:r>
      <w:r w:rsidRPr="00522E03">
        <w:rPr>
          <w:iCs/>
          <w:sz w:val="28"/>
          <w:u w:val="single"/>
        </w:rPr>
        <w:t>eintrodukcija</w:t>
      </w:r>
    </w:p>
    <w:p w14:paraId="580111A9" w14:textId="77777777" w:rsidR="00522E03" w:rsidRPr="00522E03" w:rsidRDefault="00522E03" w:rsidP="00522E03">
      <w:pPr>
        <w:jc w:val="both"/>
        <w:rPr>
          <w:iCs/>
          <w:sz w:val="28"/>
        </w:rPr>
      </w:pPr>
    </w:p>
    <w:p w14:paraId="3C0F57D6" w14:textId="77777777" w:rsidR="00522E03" w:rsidRPr="00522E03" w:rsidRDefault="00522E03" w:rsidP="00522E03">
      <w:pPr>
        <w:jc w:val="both"/>
        <w:rPr>
          <w:b/>
          <w:bCs/>
          <w:i/>
          <w:sz w:val="28"/>
        </w:rPr>
      </w:pPr>
      <w:r w:rsidRPr="00522E03">
        <w:rPr>
          <w:b/>
          <w:bCs/>
          <w:i/>
          <w:sz w:val="28"/>
        </w:rPr>
        <w:t>Objašnjenje:</w:t>
      </w:r>
    </w:p>
    <w:p w14:paraId="33A9859C" w14:textId="2A9DE5C7" w:rsidR="00522E03" w:rsidRDefault="00522E03" w:rsidP="00522E03">
      <w:pPr>
        <w:jc w:val="both"/>
        <w:rPr>
          <w:iCs/>
          <w:sz w:val="28"/>
        </w:rPr>
      </w:pPr>
      <w:r w:rsidRPr="00522E03">
        <w:rPr>
          <w:iCs/>
          <w:sz w:val="28"/>
        </w:rPr>
        <w:t>Reintrodukcija predstavlja namerno uvođenje vrste u prirodu, odnosno na  područje na kojem je ta vrsta pre izumrla, ali danas još postoje povoljni uslovi za njen opstanak, koji su slični uslovima kakvi su bili pre njenog izumiranja.</w:t>
      </w:r>
    </w:p>
    <w:p w14:paraId="0977757C" w14:textId="177D5D0A" w:rsidR="00522E03" w:rsidRPr="00522E03" w:rsidRDefault="00522E03" w:rsidP="00522E03">
      <w:pPr>
        <w:jc w:val="both"/>
        <w:rPr>
          <w:iCs/>
          <w:sz w:val="28"/>
        </w:rPr>
      </w:pPr>
    </w:p>
    <w:p w14:paraId="46E2D849" w14:textId="7D9F53F4" w:rsidR="00522E03" w:rsidRPr="00522E03" w:rsidRDefault="00522E03" w:rsidP="00522E03">
      <w:pPr>
        <w:jc w:val="both"/>
        <w:rPr>
          <w:iCs/>
          <w:sz w:val="28"/>
        </w:rPr>
      </w:pPr>
      <w:r w:rsidRPr="00522E03">
        <w:rPr>
          <w:b/>
          <w:bCs/>
          <w:iCs/>
          <w:sz w:val="28"/>
        </w:rPr>
        <w:t>525.</w:t>
      </w:r>
      <w:r w:rsidRPr="00522E03">
        <w:rPr>
          <w:iCs/>
          <w:sz w:val="28"/>
        </w:rPr>
        <w:t xml:space="preserve"> Odgovor je pod C: </w:t>
      </w:r>
      <w:r w:rsidR="00E06CAF">
        <w:rPr>
          <w:iCs/>
          <w:sz w:val="28"/>
          <w:u w:val="single"/>
        </w:rPr>
        <w:t>N</w:t>
      </w:r>
      <w:r w:rsidRPr="00522E03">
        <w:rPr>
          <w:iCs/>
          <w:sz w:val="28"/>
          <w:u w:val="single"/>
        </w:rPr>
        <w:t>eobavezne i nestalne</w:t>
      </w:r>
    </w:p>
    <w:p w14:paraId="079031E1" w14:textId="77777777" w:rsidR="00522E03" w:rsidRPr="00522E03" w:rsidRDefault="00522E03" w:rsidP="00522E03">
      <w:pPr>
        <w:jc w:val="both"/>
        <w:rPr>
          <w:iCs/>
          <w:sz w:val="28"/>
        </w:rPr>
      </w:pPr>
    </w:p>
    <w:p w14:paraId="41D6318C" w14:textId="77777777" w:rsidR="00522E03" w:rsidRPr="00522E03" w:rsidRDefault="00522E03" w:rsidP="00522E03">
      <w:pPr>
        <w:jc w:val="both"/>
        <w:rPr>
          <w:b/>
          <w:bCs/>
          <w:i/>
          <w:sz w:val="28"/>
        </w:rPr>
      </w:pPr>
      <w:r w:rsidRPr="00522E03">
        <w:rPr>
          <w:b/>
          <w:bCs/>
          <w:i/>
          <w:sz w:val="28"/>
        </w:rPr>
        <w:t>Objašnjenje:</w:t>
      </w:r>
    </w:p>
    <w:p w14:paraId="51379329" w14:textId="0C356EAD" w:rsidR="00522E03" w:rsidRPr="00522E03" w:rsidRDefault="00522E03" w:rsidP="00522E03">
      <w:pPr>
        <w:jc w:val="both"/>
        <w:rPr>
          <w:iCs/>
          <w:sz w:val="28"/>
        </w:rPr>
      </w:pPr>
      <w:r w:rsidRPr="00522E03">
        <w:rPr>
          <w:iCs/>
          <w:sz w:val="28"/>
        </w:rPr>
        <w:t>Svako živo biće je adaptirano uslovima životne sredine. Međutim često se u prirodi može videti da jedna ista jedinka može da menja svoj izgled ako prelazi u različita staništa. To su kratkotrajne morfološke promene i nazivaju se modifikacije. Za razliku od adaptacija, one su neobavezne</w:t>
      </w:r>
      <w:r w:rsidR="00BB6434">
        <w:rPr>
          <w:iCs/>
          <w:sz w:val="28"/>
        </w:rPr>
        <w:t xml:space="preserve"> i nestalne i traju onoliko dug</w:t>
      </w:r>
      <w:r w:rsidRPr="00522E03">
        <w:rPr>
          <w:iCs/>
          <w:sz w:val="28"/>
        </w:rPr>
        <w:t>o koliko su organizmi izloženi uticaju spoljašnjeg faktora.</w:t>
      </w:r>
    </w:p>
    <w:p w14:paraId="5C157AC9" w14:textId="77777777" w:rsidR="00522E03" w:rsidRPr="00522E03" w:rsidRDefault="00522E03" w:rsidP="00522E03">
      <w:pPr>
        <w:jc w:val="both"/>
        <w:rPr>
          <w:iCs/>
          <w:sz w:val="28"/>
        </w:rPr>
      </w:pPr>
    </w:p>
    <w:p w14:paraId="3F146AA1" w14:textId="799B96E1" w:rsidR="00522E03" w:rsidRPr="00522E03" w:rsidRDefault="00522E03" w:rsidP="00522E03">
      <w:pPr>
        <w:jc w:val="both"/>
        <w:rPr>
          <w:iCs/>
          <w:sz w:val="28"/>
        </w:rPr>
      </w:pPr>
      <w:r w:rsidRPr="00522E03">
        <w:rPr>
          <w:b/>
          <w:bCs/>
          <w:iCs/>
          <w:sz w:val="28"/>
        </w:rPr>
        <w:t>526.</w:t>
      </w:r>
      <w:r w:rsidRPr="00522E03">
        <w:rPr>
          <w:iCs/>
          <w:sz w:val="28"/>
        </w:rPr>
        <w:t xml:space="preserve"> Odgovor je pod C: </w:t>
      </w:r>
      <w:r w:rsidR="00E06CAF">
        <w:rPr>
          <w:iCs/>
          <w:sz w:val="28"/>
          <w:u w:val="single"/>
        </w:rPr>
        <w:t>B</w:t>
      </w:r>
      <w:r w:rsidRPr="00522E03">
        <w:rPr>
          <w:iCs/>
          <w:sz w:val="28"/>
          <w:u w:val="single"/>
        </w:rPr>
        <w:t>iljojeda</w:t>
      </w:r>
    </w:p>
    <w:p w14:paraId="0D4B74C3" w14:textId="77777777" w:rsidR="00522E03" w:rsidRPr="00522E03" w:rsidRDefault="00522E03" w:rsidP="00522E03">
      <w:pPr>
        <w:jc w:val="both"/>
        <w:rPr>
          <w:iCs/>
          <w:sz w:val="28"/>
        </w:rPr>
      </w:pPr>
    </w:p>
    <w:p w14:paraId="22CB2140" w14:textId="77777777" w:rsidR="00522E03" w:rsidRPr="00522E03" w:rsidRDefault="00522E03" w:rsidP="00522E03">
      <w:pPr>
        <w:jc w:val="both"/>
        <w:rPr>
          <w:b/>
          <w:bCs/>
          <w:i/>
          <w:sz w:val="28"/>
        </w:rPr>
      </w:pPr>
      <w:r w:rsidRPr="00522E03">
        <w:rPr>
          <w:b/>
          <w:bCs/>
          <w:i/>
          <w:sz w:val="28"/>
        </w:rPr>
        <w:t>Objašnjenje:</w:t>
      </w:r>
    </w:p>
    <w:p w14:paraId="65C767DE" w14:textId="77777777" w:rsidR="00522E03" w:rsidRPr="00522E03" w:rsidRDefault="00522E03" w:rsidP="00522E03">
      <w:pPr>
        <w:jc w:val="both"/>
        <w:rPr>
          <w:iCs/>
          <w:sz w:val="28"/>
        </w:rPr>
      </w:pPr>
      <w:r w:rsidRPr="00522E03">
        <w:rPr>
          <w:iCs/>
          <w:sz w:val="28"/>
        </w:rPr>
        <w:t>Goveda su veoma krupne životinje sa vrlo složenom građom i funkcijom organa za varenje. U buragu se odvija mikrobiološko, a u pravom želucu i crevima hemijsko varenje unete hrane. Mikrobiološko varenje se odvija pod uticajem velikog broja različitih bakterija, koje dovode do stvaranja metana, vrlo štetnog za životnu sredinu.</w:t>
      </w:r>
    </w:p>
    <w:p w14:paraId="2DE8A4C3" w14:textId="77777777" w:rsidR="00522E03" w:rsidRPr="00522E03" w:rsidRDefault="00522E03" w:rsidP="00522E03">
      <w:pPr>
        <w:jc w:val="both"/>
        <w:rPr>
          <w:iCs/>
          <w:sz w:val="28"/>
        </w:rPr>
      </w:pPr>
    </w:p>
    <w:p w14:paraId="5105A302" w14:textId="45502937" w:rsidR="00522E03" w:rsidRPr="00522E03" w:rsidRDefault="00522E03" w:rsidP="00522E03">
      <w:pPr>
        <w:jc w:val="both"/>
        <w:rPr>
          <w:iCs/>
          <w:sz w:val="28"/>
          <w:u w:val="single"/>
        </w:rPr>
      </w:pPr>
      <w:r w:rsidRPr="00522E03">
        <w:rPr>
          <w:b/>
          <w:bCs/>
          <w:iCs/>
          <w:sz w:val="28"/>
        </w:rPr>
        <w:t>527.</w:t>
      </w:r>
      <w:r w:rsidRPr="00522E03">
        <w:rPr>
          <w:iCs/>
          <w:sz w:val="28"/>
        </w:rPr>
        <w:t xml:space="preserve"> Odgovor je pod A: </w:t>
      </w:r>
      <w:r w:rsidR="00E06CAF">
        <w:rPr>
          <w:iCs/>
          <w:sz w:val="28"/>
          <w:u w:val="single"/>
        </w:rPr>
        <w:t>P</w:t>
      </w:r>
      <w:r w:rsidRPr="00522E03">
        <w:rPr>
          <w:iCs/>
          <w:sz w:val="28"/>
          <w:u w:val="single"/>
        </w:rPr>
        <w:t>rogresivnoj sukcesiji ekosistema</w:t>
      </w:r>
    </w:p>
    <w:p w14:paraId="604B5938" w14:textId="77777777" w:rsidR="00522E03" w:rsidRPr="00522E03" w:rsidRDefault="00522E03" w:rsidP="00522E03">
      <w:pPr>
        <w:jc w:val="both"/>
        <w:rPr>
          <w:iCs/>
          <w:sz w:val="28"/>
        </w:rPr>
      </w:pPr>
    </w:p>
    <w:p w14:paraId="45AA9CD9" w14:textId="77777777" w:rsidR="00522E03" w:rsidRPr="00522E03" w:rsidRDefault="00522E03" w:rsidP="00522E03">
      <w:pPr>
        <w:jc w:val="both"/>
        <w:rPr>
          <w:b/>
          <w:bCs/>
          <w:i/>
          <w:sz w:val="28"/>
        </w:rPr>
      </w:pPr>
      <w:r w:rsidRPr="00522E03">
        <w:rPr>
          <w:b/>
          <w:bCs/>
          <w:i/>
          <w:sz w:val="28"/>
        </w:rPr>
        <w:t>Objašnjenje:</w:t>
      </w:r>
    </w:p>
    <w:p w14:paraId="3D501310" w14:textId="77AA1F6D" w:rsidR="00522E03" w:rsidRDefault="00522E03" w:rsidP="00522E03">
      <w:pPr>
        <w:jc w:val="both"/>
        <w:rPr>
          <w:iCs/>
          <w:sz w:val="28"/>
        </w:rPr>
      </w:pPr>
      <w:r w:rsidRPr="00522E03">
        <w:rPr>
          <w:iCs/>
          <w:sz w:val="28"/>
        </w:rPr>
        <w:t>Proces smenjivanja biocenoza na jednom istom staništu tokom vremena naziva se sukcesija. U prirodi se tokom sukcesija po pravilu postepeno povećava broj vrsta u biocenozi i usložnjavaju odnosi koji između njih vladaju. Takve promene predstavljaju naprednu ili progresivnu sukcesiju.</w:t>
      </w:r>
    </w:p>
    <w:p w14:paraId="548490A2" w14:textId="6A513784" w:rsidR="00902E0F" w:rsidRDefault="00902E0F" w:rsidP="00522E03">
      <w:pPr>
        <w:jc w:val="both"/>
        <w:rPr>
          <w:iCs/>
          <w:sz w:val="28"/>
        </w:rPr>
      </w:pPr>
    </w:p>
    <w:p w14:paraId="48CBA87B" w14:textId="64154624" w:rsidR="00902E0F" w:rsidRDefault="00902E0F" w:rsidP="00522E03">
      <w:pPr>
        <w:jc w:val="both"/>
        <w:rPr>
          <w:iCs/>
          <w:sz w:val="28"/>
        </w:rPr>
      </w:pPr>
    </w:p>
    <w:p w14:paraId="1F30B0AA" w14:textId="454944C4" w:rsidR="00902E0F" w:rsidRDefault="00902E0F" w:rsidP="00522E03">
      <w:pPr>
        <w:jc w:val="both"/>
        <w:rPr>
          <w:iCs/>
          <w:sz w:val="28"/>
        </w:rPr>
      </w:pPr>
    </w:p>
    <w:p w14:paraId="26DFDFDB" w14:textId="10CAC450" w:rsidR="00902E0F" w:rsidRDefault="00902E0F" w:rsidP="00522E03">
      <w:pPr>
        <w:jc w:val="both"/>
        <w:rPr>
          <w:iCs/>
          <w:sz w:val="28"/>
        </w:rPr>
      </w:pPr>
    </w:p>
    <w:p w14:paraId="4DD9F46C" w14:textId="77777777" w:rsidR="00902E0F" w:rsidRPr="00522E03" w:rsidRDefault="00902E0F" w:rsidP="00522E03">
      <w:pPr>
        <w:jc w:val="both"/>
        <w:rPr>
          <w:iCs/>
          <w:sz w:val="28"/>
        </w:rPr>
      </w:pPr>
    </w:p>
    <w:p w14:paraId="43F82BAC" w14:textId="77777777" w:rsidR="00522E03" w:rsidRPr="00522E03" w:rsidRDefault="00522E03" w:rsidP="00522E03">
      <w:pPr>
        <w:jc w:val="both"/>
        <w:rPr>
          <w:iCs/>
          <w:sz w:val="28"/>
        </w:rPr>
      </w:pPr>
    </w:p>
    <w:p w14:paraId="22B03DAD" w14:textId="77777777" w:rsidR="00522E03" w:rsidRPr="00522E03" w:rsidRDefault="00522E03" w:rsidP="00522E03">
      <w:pPr>
        <w:jc w:val="both"/>
        <w:rPr>
          <w:iCs/>
          <w:sz w:val="28"/>
        </w:rPr>
      </w:pPr>
      <w:r w:rsidRPr="00522E03">
        <w:rPr>
          <w:b/>
          <w:bCs/>
          <w:iCs/>
          <w:sz w:val="28"/>
        </w:rPr>
        <w:t>528.</w:t>
      </w:r>
      <w:r w:rsidRPr="00522E03">
        <w:rPr>
          <w:iCs/>
          <w:sz w:val="28"/>
        </w:rPr>
        <w:t xml:space="preserve"> Odgovor je pod D: </w:t>
      </w:r>
      <w:r w:rsidRPr="00522E03">
        <w:rPr>
          <w:iCs/>
          <w:sz w:val="28"/>
          <w:u w:val="single"/>
        </w:rPr>
        <w:t>0,5–1,0%</w:t>
      </w:r>
    </w:p>
    <w:p w14:paraId="5E3AE7AB" w14:textId="77777777" w:rsidR="00522E03" w:rsidRPr="00522E03" w:rsidRDefault="00522E03" w:rsidP="00522E03">
      <w:pPr>
        <w:jc w:val="both"/>
        <w:rPr>
          <w:iCs/>
          <w:sz w:val="28"/>
        </w:rPr>
      </w:pPr>
    </w:p>
    <w:p w14:paraId="14D67273" w14:textId="77777777" w:rsidR="00522E03" w:rsidRPr="00522E03" w:rsidRDefault="00522E03" w:rsidP="00522E03">
      <w:pPr>
        <w:jc w:val="both"/>
        <w:rPr>
          <w:b/>
          <w:bCs/>
          <w:i/>
          <w:sz w:val="28"/>
        </w:rPr>
      </w:pPr>
      <w:r w:rsidRPr="00522E03">
        <w:rPr>
          <w:b/>
          <w:bCs/>
          <w:i/>
          <w:sz w:val="28"/>
        </w:rPr>
        <w:t>Objašnjenje:</w:t>
      </w:r>
    </w:p>
    <w:p w14:paraId="01F16BC4" w14:textId="7AAC705E" w:rsidR="00522E03" w:rsidRPr="00522E03" w:rsidRDefault="00522E03" w:rsidP="00522E03">
      <w:pPr>
        <w:jc w:val="both"/>
        <w:rPr>
          <w:iCs/>
          <w:sz w:val="28"/>
        </w:rPr>
      </w:pPr>
      <w:r w:rsidRPr="00522E03">
        <w:rPr>
          <w:iCs/>
          <w:sz w:val="28"/>
        </w:rPr>
        <w:t>Voda je osnovni preduslov postojanja i funkcionisanja života na zemlji. Voda je ograničeni prirodni resurs. Sve kopnene vode, površinske i podzemne čine samo 0,5–1,0% ukupne svetske vode, na koju je uglavnom or</w:t>
      </w:r>
      <w:r w:rsidR="00BB6434">
        <w:rPr>
          <w:iCs/>
          <w:sz w:val="28"/>
        </w:rPr>
        <w:t>i</w:t>
      </w:r>
      <w:r w:rsidRPr="00522E03">
        <w:rPr>
          <w:iCs/>
          <w:sz w:val="28"/>
        </w:rPr>
        <w:t>jentisano čitavo čovečanstvo.</w:t>
      </w:r>
    </w:p>
    <w:p w14:paraId="25BFE458" w14:textId="77777777" w:rsidR="00522E03" w:rsidRPr="00522E03" w:rsidRDefault="00522E03" w:rsidP="00522E03">
      <w:pPr>
        <w:jc w:val="both"/>
        <w:rPr>
          <w:iCs/>
          <w:sz w:val="28"/>
        </w:rPr>
      </w:pPr>
    </w:p>
    <w:p w14:paraId="4DA7C8E8" w14:textId="5F71C6F6" w:rsidR="00522E03" w:rsidRPr="00522E03" w:rsidRDefault="00522E03" w:rsidP="00522E03">
      <w:pPr>
        <w:jc w:val="both"/>
        <w:rPr>
          <w:iCs/>
          <w:sz w:val="28"/>
        </w:rPr>
      </w:pPr>
      <w:r w:rsidRPr="00522E03">
        <w:rPr>
          <w:b/>
          <w:bCs/>
          <w:iCs/>
          <w:sz w:val="28"/>
        </w:rPr>
        <w:t>529</w:t>
      </w:r>
      <w:r w:rsidRPr="00522E03">
        <w:rPr>
          <w:iCs/>
          <w:sz w:val="28"/>
        </w:rPr>
        <w:t xml:space="preserve">. Odgovor je pod A: </w:t>
      </w:r>
      <w:r w:rsidR="00E06CAF">
        <w:rPr>
          <w:iCs/>
          <w:sz w:val="28"/>
          <w:u w:val="single"/>
        </w:rPr>
        <w:t>A</w:t>
      </w:r>
      <w:r w:rsidRPr="00522E03">
        <w:rPr>
          <w:iCs/>
          <w:sz w:val="28"/>
          <w:u w:val="single"/>
        </w:rPr>
        <w:t>daptacije</w:t>
      </w:r>
    </w:p>
    <w:p w14:paraId="38D33AF5" w14:textId="77777777" w:rsidR="00522E03" w:rsidRPr="00522E03" w:rsidRDefault="00522E03" w:rsidP="00522E03">
      <w:pPr>
        <w:jc w:val="both"/>
        <w:rPr>
          <w:iCs/>
          <w:sz w:val="28"/>
        </w:rPr>
      </w:pPr>
    </w:p>
    <w:p w14:paraId="1A899835" w14:textId="77777777" w:rsidR="00522E03" w:rsidRPr="00522E03" w:rsidRDefault="00522E03" w:rsidP="00522E03">
      <w:pPr>
        <w:jc w:val="both"/>
        <w:rPr>
          <w:b/>
          <w:bCs/>
          <w:i/>
          <w:sz w:val="28"/>
        </w:rPr>
      </w:pPr>
      <w:r w:rsidRPr="00522E03">
        <w:rPr>
          <w:b/>
          <w:bCs/>
          <w:i/>
          <w:sz w:val="28"/>
        </w:rPr>
        <w:t>Objašnjenje:</w:t>
      </w:r>
    </w:p>
    <w:p w14:paraId="58903BB8" w14:textId="439C0FE6" w:rsidR="00E06CAF" w:rsidRDefault="00522E03" w:rsidP="00522E03">
      <w:pPr>
        <w:jc w:val="both"/>
        <w:rPr>
          <w:iCs/>
          <w:sz w:val="28"/>
        </w:rPr>
      </w:pPr>
      <w:r w:rsidRPr="00522E03">
        <w:rPr>
          <w:iCs/>
          <w:sz w:val="28"/>
        </w:rPr>
        <w:t>Adaptacije ili adaptivne karakteristike  su osobine koje živim bićima omogućavaju opstanak u određenim uslovima sredine. One predstavljaju rezultat dugotrajnog procesa ekološkog prilagođavanja organizama specifičnim uslovima sredine. Adaptacije su zapisane u genetičkoj osnovi svakog organizma.</w:t>
      </w:r>
    </w:p>
    <w:p w14:paraId="551ABF86" w14:textId="77777777" w:rsidR="00902E0F" w:rsidRPr="00522E03" w:rsidRDefault="00902E0F" w:rsidP="00522E03">
      <w:pPr>
        <w:jc w:val="both"/>
        <w:rPr>
          <w:iCs/>
          <w:sz w:val="28"/>
        </w:rPr>
      </w:pPr>
    </w:p>
    <w:p w14:paraId="553823FE" w14:textId="77777777" w:rsidR="00522E03" w:rsidRPr="00522E03" w:rsidRDefault="00522E03" w:rsidP="00522E03">
      <w:pPr>
        <w:jc w:val="both"/>
        <w:rPr>
          <w:iCs/>
          <w:sz w:val="28"/>
        </w:rPr>
      </w:pPr>
    </w:p>
    <w:p w14:paraId="65C9AD06" w14:textId="33E9D070" w:rsidR="00522E03" w:rsidRPr="00522E03" w:rsidRDefault="00522E03" w:rsidP="00522E03">
      <w:pPr>
        <w:jc w:val="both"/>
        <w:rPr>
          <w:iCs/>
          <w:sz w:val="28"/>
        </w:rPr>
      </w:pPr>
      <w:r w:rsidRPr="00522E03">
        <w:rPr>
          <w:b/>
          <w:bCs/>
          <w:iCs/>
          <w:sz w:val="28"/>
        </w:rPr>
        <w:t>530.</w:t>
      </w:r>
      <w:r w:rsidRPr="00522E03">
        <w:rPr>
          <w:iCs/>
          <w:sz w:val="28"/>
        </w:rPr>
        <w:t xml:space="preserve"> Odgovor je pod A: </w:t>
      </w:r>
      <w:r w:rsidR="00E06CAF">
        <w:rPr>
          <w:iCs/>
          <w:sz w:val="28"/>
          <w:u w:val="single"/>
        </w:rPr>
        <w:t>F</w:t>
      </w:r>
      <w:r w:rsidRPr="00522E03">
        <w:rPr>
          <w:iCs/>
          <w:sz w:val="28"/>
          <w:u w:val="single"/>
        </w:rPr>
        <w:t>izički, hemijski, biološki i radioaktivno</w:t>
      </w:r>
    </w:p>
    <w:p w14:paraId="04FFB2A6" w14:textId="77777777" w:rsidR="00522E03" w:rsidRPr="00522E03" w:rsidRDefault="00522E03" w:rsidP="00522E03">
      <w:pPr>
        <w:jc w:val="both"/>
        <w:rPr>
          <w:iCs/>
          <w:sz w:val="28"/>
        </w:rPr>
      </w:pPr>
    </w:p>
    <w:p w14:paraId="60753A42" w14:textId="77777777" w:rsidR="00522E03" w:rsidRPr="00522E03" w:rsidRDefault="00522E03" w:rsidP="00522E03">
      <w:pPr>
        <w:jc w:val="both"/>
        <w:rPr>
          <w:b/>
          <w:bCs/>
          <w:i/>
          <w:sz w:val="28"/>
        </w:rPr>
      </w:pPr>
      <w:r w:rsidRPr="00522E03">
        <w:rPr>
          <w:b/>
          <w:bCs/>
          <w:i/>
          <w:sz w:val="28"/>
        </w:rPr>
        <w:t>Objašnjenje:</w:t>
      </w:r>
    </w:p>
    <w:p w14:paraId="0C48D969" w14:textId="13CB81F4" w:rsidR="00522E03" w:rsidRPr="00522E03" w:rsidRDefault="00522E03" w:rsidP="00522E03">
      <w:pPr>
        <w:jc w:val="both"/>
        <w:rPr>
          <w:iCs/>
          <w:sz w:val="28"/>
        </w:rPr>
      </w:pPr>
      <w:r w:rsidRPr="00522E03">
        <w:rPr>
          <w:iCs/>
          <w:sz w:val="28"/>
        </w:rPr>
        <w:t>Kopnene vode i svetsko more zagađuju</w:t>
      </w:r>
      <w:r w:rsidR="00BB6434">
        <w:rPr>
          <w:iCs/>
          <w:sz w:val="28"/>
        </w:rPr>
        <w:t xml:space="preserve"> se fizički (čvrst otpad, </w:t>
      </w:r>
      <w:r w:rsidRPr="00522E03">
        <w:rPr>
          <w:iCs/>
          <w:sz w:val="28"/>
        </w:rPr>
        <w:t>temperature, buka, vibracije), hemijski (organske i neorganske materije, nafta, teški metali, pesticidi), biološki (alohtone-strane vrste, patogeni mikroorganizmi, virusi) i radioaktivno (nuklearne probe, havarije podmornica, nuklearni otpad).</w:t>
      </w:r>
    </w:p>
    <w:p w14:paraId="61C9460B" w14:textId="77777777" w:rsidR="00522E03" w:rsidRPr="00522E03" w:rsidRDefault="00522E03" w:rsidP="00522E03">
      <w:pPr>
        <w:jc w:val="both"/>
        <w:rPr>
          <w:iCs/>
          <w:sz w:val="28"/>
        </w:rPr>
      </w:pPr>
    </w:p>
    <w:p w14:paraId="0190F6FB" w14:textId="31D4C5B8" w:rsidR="00522E03" w:rsidRPr="00522E03" w:rsidRDefault="00522E03" w:rsidP="00522E03">
      <w:pPr>
        <w:jc w:val="both"/>
        <w:rPr>
          <w:iCs/>
          <w:sz w:val="28"/>
        </w:rPr>
      </w:pPr>
      <w:r w:rsidRPr="00522E03">
        <w:rPr>
          <w:b/>
          <w:bCs/>
          <w:iCs/>
          <w:sz w:val="28"/>
        </w:rPr>
        <w:t>531.</w:t>
      </w:r>
      <w:r w:rsidRPr="00522E03">
        <w:rPr>
          <w:iCs/>
          <w:sz w:val="28"/>
        </w:rPr>
        <w:t xml:space="preserve"> Odgovor je pod C: </w:t>
      </w:r>
      <w:r w:rsidR="00E06CAF">
        <w:rPr>
          <w:iCs/>
          <w:sz w:val="28"/>
          <w:u w:val="single"/>
        </w:rPr>
        <w:t>A</w:t>
      </w:r>
      <w:r w:rsidRPr="00522E03">
        <w:rPr>
          <w:iCs/>
          <w:sz w:val="28"/>
          <w:u w:val="single"/>
        </w:rPr>
        <w:t>lopatričku specijaciju</w:t>
      </w:r>
    </w:p>
    <w:p w14:paraId="315FACA3" w14:textId="77777777" w:rsidR="00522E03" w:rsidRPr="00522E03" w:rsidRDefault="00522E03" w:rsidP="00522E03">
      <w:pPr>
        <w:jc w:val="both"/>
        <w:rPr>
          <w:iCs/>
          <w:sz w:val="28"/>
        </w:rPr>
      </w:pPr>
    </w:p>
    <w:p w14:paraId="3E6EBE8F" w14:textId="77777777" w:rsidR="00522E03" w:rsidRPr="00522E03" w:rsidRDefault="00522E03" w:rsidP="00522E03">
      <w:pPr>
        <w:jc w:val="both"/>
        <w:rPr>
          <w:b/>
          <w:bCs/>
          <w:i/>
          <w:sz w:val="28"/>
        </w:rPr>
      </w:pPr>
      <w:r w:rsidRPr="00522E03">
        <w:rPr>
          <w:b/>
          <w:bCs/>
          <w:i/>
          <w:sz w:val="28"/>
        </w:rPr>
        <w:t>Objašnjenje:</w:t>
      </w:r>
    </w:p>
    <w:p w14:paraId="39915505" w14:textId="77777777" w:rsidR="00522E03" w:rsidRPr="00522E03" w:rsidRDefault="00522E03" w:rsidP="00522E03">
      <w:pPr>
        <w:jc w:val="both"/>
        <w:rPr>
          <w:iCs/>
          <w:sz w:val="28"/>
        </w:rPr>
      </w:pPr>
      <w:r w:rsidRPr="00522E03">
        <w:rPr>
          <w:iCs/>
          <w:sz w:val="28"/>
        </w:rPr>
        <w:t>Alopatrička specijacija ili geografska specijacija se zasniva na ulozi geografskih barijera u podeli populacije i sprečavanju protoka gena. To je najčešći način da se vrsta podeli na dve grupe koje su razdvojene u prostoru. Geografske prepreke mogu da budu okeani, mora, planine, pustinje, reke…</w:t>
      </w:r>
    </w:p>
    <w:p w14:paraId="1777738A" w14:textId="77777777" w:rsidR="00522E03" w:rsidRPr="00522E03" w:rsidRDefault="00522E03" w:rsidP="00522E03">
      <w:pPr>
        <w:jc w:val="both"/>
        <w:rPr>
          <w:iCs/>
          <w:sz w:val="28"/>
        </w:rPr>
      </w:pPr>
    </w:p>
    <w:p w14:paraId="5C983CFD" w14:textId="6E32AA0B" w:rsidR="00522E03" w:rsidRPr="00522E03" w:rsidRDefault="00522E03" w:rsidP="00522E03">
      <w:pPr>
        <w:jc w:val="both"/>
        <w:rPr>
          <w:iCs/>
          <w:sz w:val="28"/>
          <w:u w:val="single"/>
        </w:rPr>
      </w:pPr>
      <w:r w:rsidRPr="00522E03">
        <w:rPr>
          <w:b/>
          <w:bCs/>
          <w:iCs/>
          <w:sz w:val="28"/>
        </w:rPr>
        <w:t>532.</w:t>
      </w:r>
      <w:r w:rsidRPr="00522E03">
        <w:rPr>
          <w:iCs/>
          <w:sz w:val="28"/>
        </w:rPr>
        <w:t xml:space="preserve"> Odgovor je pod B: </w:t>
      </w:r>
      <w:r w:rsidR="00E06CAF">
        <w:rPr>
          <w:iCs/>
          <w:sz w:val="28"/>
          <w:u w:val="single"/>
        </w:rPr>
        <w:t>O</w:t>
      </w:r>
      <w:r w:rsidRPr="00522E03">
        <w:rPr>
          <w:iCs/>
          <w:sz w:val="28"/>
          <w:u w:val="single"/>
        </w:rPr>
        <w:t>sobine različitih grupa organizama koji vode poreklo od zajedničke predačke osobine</w:t>
      </w:r>
    </w:p>
    <w:p w14:paraId="5768972A" w14:textId="77777777" w:rsidR="00522E03" w:rsidRPr="00522E03" w:rsidRDefault="00522E03" w:rsidP="00522E03">
      <w:pPr>
        <w:jc w:val="both"/>
        <w:rPr>
          <w:iCs/>
          <w:sz w:val="28"/>
        </w:rPr>
      </w:pPr>
    </w:p>
    <w:p w14:paraId="627C1D9E" w14:textId="77777777" w:rsidR="00522E03" w:rsidRPr="00522E03" w:rsidRDefault="00522E03" w:rsidP="00522E03">
      <w:pPr>
        <w:jc w:val="both"/>
        <w:rPr>
          <w:b/>
          <w:bCs/>
          <w:i/>
          <w:sz w:val="28"/>
        </w:rPr>
      </w:pPr>
      <w:r w:rsidRPr="00522E03">
        <w:rPr>
          <w:b/>
          <w:bCs/>
          <w:i/>
          <w:sz w:val="28"/>
        </w:rPr>
        <w:t>Objašnjenje:</w:t>
      </w:r>
    </w:p>
    <w:p w14:paraId="4E891DCD" w14:textId="77777777" w:rsidR="00522E03" w:rsidRPr="00522E03" w:rsidRDefault="00522E03" w:rsidP="00522E03">
      <w:pPr>
        <w:jc w:val="both"/>
        <w:rPr>
          <w:iCs/>
          <w:sz w:val="28"/>
        </w:rPr>
      </w:pPr>
      <w:r w:rsidRPr="00522E03">
        <w:rPr>
          <w:iCs/>
          <w:sz w:val="28"/>
        </w:rPr>
        <w:t>Osobine koje vode poreklo od iste strukture zajedničkog pretka nazivaju se homologije. Ljudska ruka, peraje kita i krilo slepog miša različito izgledaju, ali su istog porekla. Nastali su od iste strukture zajedničkog pretka koja je vremenom kod potomačkih grupa modifikovana u različite funkcije.</w:t>
      </w:r>
    </w:p>
    <w:p w14:paraId="7D490E6C" w14:textId="600387B6" w:rsidR="00522E03" w:rsidRDefault="00522E03" w:rsidP="00522E03">
      <w:pPr>
        <w:jc w:val="both"/>
        <w:rPr>
          <w:iCs/>
          <w:sz w:val="28"/>
        </w:rPr>
      </w:pPr>
    </w:p>
    <w:p w14:paraId="027A3560" w14:textId="2D6AED9A" w:rsidR="00902E0F" w:rsidRDefault="00902E0F" w:rsidP="00522E03">
      <w:pPr>
        <w:jc w:val="both"/>
        <w:rPr>
          <w:iCs/>
          <w:sz w:val="28"/>
        </w:rPr>
      </w:pPr>
    </w:p>
    <w:p w14:paraId="7A29F3F9" w14:textId="78EA7C50" w:rsidR="00902E0F" w:rsidRDefault="00902E0F" w:rsidP="00522E03">
      <w:pPr>
        <w:jc w:val="both"/>
        <w:rPr>
          <w:iCs/>
          <w:sz w:val="28"/>
        </w:rPr>
      </w:pPr>
    </w:p>
    <w:p w14:paraId="56B00930" w14:textId="77777777" w:rsidR="00902E0F" w:rsidRPr="00522E03" w:rsidRDefault="00902E0F" w:rsidP="00522E03">
      <w:pPr>
        <w:jc w:val="both"/>
        <w:rPr>
          <w:iCs/>
          <w:sz w:val="28"/>
        </w:rPr>
      </w:pPr>
    </w:p>
    <w:p w14:paraId="76BB33FA" w14:textId="41300626" w:rsidR="00522E03" w:rsidRPr="00522E03" w:rsidRDefault="00522E03" w:rsidP="00522E03">
      <w:pPr>
        <w:jc w:val="both"/>
        <w:rPr>
          <w:iCs/>
          <w:sz w:val="28"/>
        </w:rPr>
      </w:pPr>
      <w:r w:rsidRPr="00522E03">
        <w:rPr>
          <w:b/>
          <w:bCs/>
          <w:iCs/>
          <w:sz w:val="28"/>
        </w:rPr>
        <w:t>533.</w:t>
      </w:r>
      <w:r w:rsidRPr="00522E03">
        <w:rPr>
          <w:iCs/>
          <w:sz w:val="28"/>
        </w:rPr>
        <w:t xml:space="preserve"> Odgovor je pod C: </w:t>
      </w:r>
      <w:r w:rsidR="00E06CAF">
        <w:rPr>
          <w:iCs/>
          <w:sz w:val="28"/>
          <w:u w:val="single"/>
        </w:rPr>
        <w:t>D</w:t>
      </w:r>
      <w:r w:rsidRPr="00522E03">
        <w:rPr>
          <w:iCs/>
          <w:sz w:val="28"/>
          <w:u w:val="single"/>
        </w:rPr>
        <w:t>irekcionu selekciju</w:t>
      </w:r>
    </w:p>
    <w:p w14:paraId="06C5E9A5" w14:textId="77777777" w:rsidR="00522E03" w:rsidRPr="00522E03" w:rsidRDefault="00522E03" w:rsidP="00522E03">
      <w:pPr>
        <w:jc w:val="both"/>
        <w:rPr>
          <w:iCs/>
          <w:sz w:val="28"/>
        </w:rPr>
      </w:pPr>
    </w:p>
    <w:p w14:paraId="71A1211A" w14:textId="77777777" w:rsidR="00522E03" w:rsidRPr="00522E03" w:rsidRDefault="00522E03" w:rsidP="00522E03">
      <w:pPr>
        <w:jc w:val="both"/>
        <w:rPr>
          <w:b/>
          <w:bCs/>
          <w:i/>
          <w:sz w:val="28"/>
        </w:rPr>
      </w:pPr>
      <w:r w:rsidRPr="00522E03">
        <w:rPr>
          <w:b/>
          <w:bCs/>
          <w:i/>
          <w:sz w:val="28"/>
        </w:rPr>
        <w:t>Objašnjenje:</w:t>
      </w:r>
    </w:p>
    <w:p w14:paraId="4D7FCB32" w14:textId="77777777" w:rsidR="00522E03" w:rsidRPr="00522E03" w:rsidRDefault="00522E03" w:rsidP="00522E03">
      <w:pPr>
        <w:jc w:val="both"/>
        <w:rPr>
          <w:iCs/>
          <w:sz w:val="28"/>
        </w:rPr>
      </w:pPr>
      <w:r w:rsidRPr="00522E03">
        <w:rPr>
          <w:iCs/>
          <w:sz w:val="28"/>
        </w:rPr>
        <w:t>Direkciona selekcija favorizuje jedinke koje su na jednom kraju (ekstremu) raspodele. Do toga dolazi kada se sredina menja u određenom smeru tokom vremena. Veštačka selekcija ima oblik direkcione selekcije, kada čovek odabira jedinke za roditelje naredne generacije (npr. krave koje daju više mleka, najkrupnije kokoške)</w:t>
      </w:r>
    </w:p>
    <w:p w14:paraId="3AA3149B" w14:textId="77777777" w:rsidR="00522E03" w:rsidRPr="00522E03" w:rsidRDefault="00522E03" w:rsidP="00522E03">
      <w:pPr>
        <w:jc w:val="both"/>
        <w:rPr>
          <w:iCs/>
          <w:sz w:val="28"/>
        </w:rPr>
      </w:pPr>
    </w:p>
    <w:p w14:paraId="1D5A572D" w14:textId="20D14768" w:rsidR="00522E03" w:rsidRPr="00522E03" w:rsidRDefault="00522E03" w:rsidP="00522E03">
      <w:pPr>
        <w:jc w:val="both"/>
        <w:rPr>
          <w:iCs/>
          <w:sz w:val="28"/>
        </w:rPr>
      </w:pPr>
      <w:r w:rsidRPr="00522E03">
        <w:rPr>
          <w:b/>
          <w:bCs/>
          <w:iCs/>
          <w:sz w:val="28"/>
        </w:rPr>
        <w:t>534</w:t>
      </w:r>
      <w:r w:rsidRPr="00522E03">
        <w:rPr>
          <w:iCs/>
          <w:sz w:val="28"/>
        </w:rPr>
        <w:t xml:space="preserve">. Odgovor je pod C: </w:t>
      </w:r>
      <w:r w:rsidR="00E06CAF">
        <w:rPr>
          <w:iCs/>
          <w:sz w:val="28"/>
          <w:u w:val="single"/>
        </w:rPr>
        <w:t>K</w:t>
      </w:r>
      <w:r w:rsidRPr="00522E03">
        <w:rPr>
          <w:iCs/>
          <w:sz w:val="28"/>
          <w:u w:val="single"/>
        </w:rPr>
        <w:t>onvergentne evolucije</w:t>
      </w:r>
    </w:p>
    <w:p w14:paraId="2DCF1D29" w14:textId="77777777" w:rsidR="00522E03" w:rsidRPr="00522E03" w:rsidRDefault="00522E03" w:rsidP="00522E03">
      <w:pPr>
        <w:jc w:val="both"/>
        <w:rPr>
          <w:iCs/>
          <w:sz w:val="28"/>
        </w:rPr>
      </w:pPr>
    </w:p>
    <w:p w14:paraId="7D9E7021" w14:textId="77777777" w:rsidR="00522E03" w:rsidRPr="00522E03" w:rsidRDefault="00522E03" w:rsidP="00522E03">
      <w:pPr>
        <w:jc w:val="both"/>
        <w:rPr>
          <w:b/>
          <w:bCs/>
          <w:i/>
          <w:sz w:val="28"/>
        </w:rPr>
      </w:pPr>
      <w:r w:rsidRPr="00522E03">
        <w:rPr>
          <w:b/>
          <w:bCs/>
          <w:i/>
          <w:sz w:val="28"/>
        </w:rPr>
        <w:t>Objašnjenje:</w:t>
      </w:r>
    </w:p>
    <w:p w14:paraId="424091B5" w14:textId="00FEE94F" w:rsidR="00522E03" w:rsidRDefault="00522E03" w:rsidP="00522E03">
      <w:pPr>
        <w:jc w:val="both"/>
        <w:rPr>
          <w:iCs/>
          <w:sz w:val="28"/>
        </w:rPr>
      </w:pPr>
      <w:r w:rsidRPr="00522E03">
        <w:rPr>
          <w:iCs/>
          <w:sz w:val="28"/>
        </w:rPr>
        <w:t>Konvergentna evolucija je pojava da manje srodni organizmi mogu na sličan način da se prilagode uslovima sredine. Kaktusi i mlečike su nesrodni organizmi koji slično izgledaju jer imaju slične prilagođenosti uslovima u kojima žive.</w:t>
      </w:r>
    </w:p>
    <w:p w14:paraId="4222A000" w14:textId="32A37F62" w:rsidR="00522E03" w:rsidRDefault="00522E03" w:rsidP="00522E03">
      <w:pPr>
        <w:jc w:val="both"/>
        <w:rPr>
          <w:iCs/>
          <w:sz w:val="28"/>
        </w:rPr>
      </w:pPr>
    </w:p>
    <w:p w14:paraId="455AA878" w14:textId="77777777" w:rsidR="00902E0F" w:rsidRPr="00522E03" w:rsidRDefault="00902E0F" w:rsidP="00522E03">
      <w:pPr>
        <w:jc w:val="both"/>
        <w:rPr>
          <w:iCs/>
          <w:sz w:val="28"/>
        </w:rPr>
      </w:pPr>
    </w:p>
    <w:p w14:paraId="4560F245" w14:textId="6D0FE35E" w:rsidR="00522E03" w:rsidRPr="00522E03" w:rsidRDefault="00522E03" w:rsidP="00522E03">
      <w:pPr>
        <w:jc w:val="both"/>
        <w:rPr>
          <w:iCs/>
          <w:sz w:val="28"/>
        </w:rPr>
      </w:pPr>
      <w:r w:rsidRPr="00522E03">
        <w:rPr>
          <w:b/>
          <w:bCs/>
          <w:iCs/>
          <w:sz w:val="28"/>
        </w:rPr>
        <w:t>535.</w:t>
      </w:r>
      <w:r w:rsidRPr="00522E03">
        <w:rPr>
          <w:iCs/>
          <w:sz w:val="28"/>
        </w:rPr>
        <w:t xml:space="preserve"> Odgovor je pod C: </w:t>
      </w:r>
      <w:r w:rsidR="00E06CAF">
        <w:rPr>
          <w:iCs/>
          <w:sz w:val="28"/>
          <w:u w:val="single"/>
        </w:rPr>
        <w:t>D</w:t>
      </w:r>
      <w:r w:rsidRPr="00522E03">
        <w:rPr>
          <w:iCs/>
          <w:sz w:val="28"/>
          <w:u w:val="single"/>
        </w:rPr>
        <w:t>esile su se hromozomske promene</w:t>
      </w:r>
    </w:p>
    <w:p w14:paraId="333B2BD7" w14:textId="77777777" w:rsidR="00522E03" w:rsidRPr="00522E03" w:rsidRDefault="00522E03" w:rsidP="00522E03">
      <w:pPr>
        <w:jc w:val="both"/>
        <w:rPr>
          <w:iCs/>
          <w:sz w:val="28"/>
        </w:rPr>
      </w:pPr>
    </w:p>
    <w:p w14:paraId="000DAABB" w14:textId="77777777" w:rsidR="00522E03" w:rsidRPr="00522E03" w:rsidRDefault="00522E03" w:rsidP="00522E03">
      <w:pPr>
        <w:jc w:val="both"/>
        <w:rPr>
          <w:b/>
          <w:bCs/>
          <w:i/>
          <w:sz w:val="28"/>
        </w:rPr>
      </w:pPr>
      <w:r w:rsidRPr="00522E03">
        <w:rPr>
          <w:b/>
          <w:bCs/>
          <w:i/>
          <w:sz w:val="28"/>
        </w:rPr>
        <w:t>Objašnjenje:</w:t>
      </w:r>
    </w:p>
    <w:p w14:paraId="275B7052" w14:textId="2C9B4AD9" w:rsidR="00522E03" w:rsidRPr="00522E03" w:rsidRDefault="00522E03" w:rsidP="00522E03">
      <w:pPr>
        <w:jc w:val="both"/>
        <w:rPr>
          <w:iCs/>
          <w:sz w:val="28"/>
        </w:rPr>
      </w:pPr>
      <w:r w:rsidRPr="00522E03">
        <w:rPr>
          <w:iCs/>
          <w:sz w:val="28"/>
        </w:rPr>
        <w:t>Simpatrička specijacija je nastanak novih vrsta na istoj teritoriji kao i roditeljska, što znači da ne postoji geografska izolovanost. Vrsta se odvaja od roditeljske reproduktivno ali ne i prostorno. Dolazi do prestanka protoka gena  između grupa jedinki koje žive na istom prostoru. Najčešće se to dešava zbo</w:t>
      </w:r>
      <w:r w:rsidR="00BB6434">
        <w:rPr>
          <w:iCs/>
          <w:sz w:val="28"/>
        </w:rPr>
        <w:t>g hromozomskih promena, a najčeš</w:t>
      </w:r>
      <w:r w:rsidRPr="00522E03">
        <w:rPr>
          <w:iCs/>
          <w:sz w:val="28"/>
        </w:rPr>
        <w:t>će su poliploidije-povećanje setova hromozoma.</w:t>
      </w:r>
    </w:p>
    <w:p w14:paraId="79F0CFF4" w14:textId="77777777" w:rsidR="00522E03" w:rsidRPr="00522E03" w:rsidRDefault="00522E03" w:rsidP="00522E03">
      <w:pPr>
        <w:jc w:val="both"/>
        <w:rPr>
          <w:iCs/>
          <w:sz w:val="28"/>
        </w:rPr>
      </w:pPr>
    </w:p>
    <w:p w14:paraId="2666CD23" w14:textId="3C7CEA9A" w:rsidR="00522E03" w:rsidRPr="00522E03" w:rsidRDefault="00522E03" w:rsidP="00522E03">
      <w:pPr>
        <w:jc w:val="both"/>
        <w:rPr>
          <w:iCs/>
          <w:sz w:val="28"/>
        </w:rPr>
      </w:pPr>
      <w:r w:rsidRPr="00522E03">
        <w:rPr>
          <w:b/>
          <w:bCs/>
          <w:iCs/>
          <w:sz w:val="28"/>
        </w:rPr>
        <w:t>536.</w:t>
      </w:r>
      <w:r w:rsidRPr="00522E03">
        <w:rPr>
          <w:iCs/>
          <w:sz w:val="28"/>
        </w:rPr>
        <w:t xml:space="preserve"> Odgovor je pod A:</w:t>
      </w:r>
      <w:r w:rsidR="00E06CAF">
        <w:rPr>
          <w:iCs/>
          <w:sz w:val="28"/>
          <w:u w:val="single"/>
        </w:rPr>
        <w:t xml:space="preserve"> P</w:t>
      </w:r>
      <w:r w:rsidRPr="00522E03">
        <w:rPr>
          <w:iCs/>
          <w:sz w:val="28"/>
          <w:u w:val="single"/>
        </w:rPr>
        <w:t>opulacija</w:t>
      </w:r>
    </w:p>
    <w:p w14:paraId="50D8772E" w14:textId="77777777" w:rsidR="00522E03" w:rsidRPr="00522E03" w:rsidRDefault="00522E03" w:rsidP="00522E03">
      <w:pPr>
        <w:jc w:val="both"/>
        <w:rPr>
          <w:iCs/>
          <w:sz w:val="28"/>
        </w:rPr>
      </w:pPr>
    </w:p>
    <w:p w14:paraId="1B60F3C8" w14:textId="77777777" w:rsidR="00522E03" w:rsidRPr="00522E03" w:rsidRDefault="00522E03" w:rsidP="00522E03">
      <w:pPr>
        <w:jc w:val="both"/>
        <w:rPr>
          <w:b/>
          <w:bCs/>
          <w:i/>
          <w:sz w:val="28"/>
        </w:rPr>
      </w:pPr>
      <w:r w:rsidRPr="00522E03">
        <w:rPr>
          <w:b/>
          <w:bCs/>
          <w:i/>
          <w:sz w:val="28"/>
        </w:rPr>
        <w:t>Objašnjenje:</w:t>
      </w:r>
    </w:p>
    <w:p w14:paraId="717511DA" w14:textId="5005B168" w:rsidR="00522E03" w:rsidRPr="00522E03" w:rsidRDefault="00522E03" w:rsidP="00522E03">
      <w:pPr>
        <w:jc w:val="both"/>
        <w:rPr>
          <w:iCs/>
          <w:sz w:val="28"/>
        </w:rPr>
      </w:pPr>
      <w:r w:rsidRPr="00522E03">
        <w:rPr>
          <w:iCs/>
          <w:sz w:val="28"/>
        </w:rPr>
        <w:t>U populaciono-genetičkom smislu, evoluciju možemo opisati kao promenu genetičke strukture populacije. Populacija je osnovna jedinica evolucije. Oblas</w:t>
      </w:r>
      <w:r w:rsidR="00F213CF">
        <w:rPr>
          <w:iCs/>
          <w:sz w:val="28"/>
        </w:rPr>
        <w:t>t genetike koja je najvažnija</w:t>
      </w:r>
      <w:r w:rsidRPr="00522E03">
        <w:rPr>
          <w:iCs/>
          <w:sz w:val="28"/>
        </w:rPr>
        <w:t xml:space="preserve"> za razumevanje evolucije je populaciona genetika.</w:t>
      </w:r>
    </w:p>
    <w:p w14:paraId="333ABC00" w14:textId="77777777" w:rsidR="00522E03" w:rsidRPr="00522E03" w:rsidRDefault="00522E03" w:rsidP="00522E03">
      <w:pPr>
        <w:jc w:val="both"/>
        <w:rPr>
          <w:iCs/>
          <w:sz w:val="28"/>
        </w:rPr>
      </w:pPr>
    </w:p>
    <w:p w14:paraId="6F4B23BD" w14:textId="6E003C82" w:rsidR="00522E03" w:rsidRPr="00522E03" w:rsidRDefault="00522E03" w:rsidP="00522E03">
      <w:pPr>
        <w:jc w:val="both"/>
        <w:rPr>
          <w:iCs/>
          <w:sz w:val="28"/>
          <w:u w:val="single"/>
        </w:rPr>
      </w:pPr>
      <w:r w:rsidRPr="00522E03">
        <w:rPr>
          <w:b/>
          <w:bCs/>
          <w:iCs/>
          <w:sz w:val="28"/>
        </w:rPr>
        <w:t>537.</w:t>
      </w:r>
      <w:r w:rsidRPr="00522E03">
        <w:rPr>
          <w:iCs/>
          <w:sz w:val="28"/>
        </w:rPr>
        <w:t xml:space="preserve"> Odgovor je pod B: </w:t>
      </w:r>
      <w:r w:rsidR="00E06CAF">
        <w:rPr>
          <w:iCs/>
          <w:sz w:val="28"/>
          <w:u w:val="single"/>
        </w:rPr>
        <w:t>P</w:t>
      </w:r>
      <w:r w:rsidRPr="00522E03">
        <w:rPr>
          <w:iCs/>
          <w:sz w:val="28"/>
          <w:u w:val="single"/>
        </w:rPr>
        <w:t>eraje kita, krilo slepog miša i ljudska ruka</w:t>
      </w:r>
    </w:p>
    <w:p w14:paraId="30A6FE66" w14:textId="77777777" w:rsidR="00522E03" w:rsidRPr="00522E03" w:rsidRDefault="00522E03" w:rsidP="00522E03">
      <w:pPr>
        <w:jc w:val="both"/>
        <w:rPr>
          <w:iCs/>
          <w:sz w:val="28"/>
          <w:u w:val="single"/>
        </w:rPr>
      </w:pPr>
    </w:p>
    <w:p w14:paraId="117A68E6" w14:textId="77777777" w:rsidR="00522E03" w:rsidRPr="00522E03" w:rsidRDefault="00522E03" w:rsidP="00522E03">
      <w:pPr>
        <w:jc w:val="both"/>
        <w:rPr>
          <w:b/>
          <w:bCs/>
          <w:i/>
          <w:sz w:val="28"/>
        </w:rPr>
      </w:pPr>
      <w:r w:rsidRPr="00522E03">
        <w:rPr>
          <w:b/>
          <w:bCs/>
          <w:i/>
          <w:sz w:val="28"/>
        </w:rPr>
        <w:t>Objašnjenje:</w:t>
      </w:r>
    </w:p>
    <w:p w14:paraId="2016EADE" w14:textId="1F4AEF47" w:rsidR="00522E03" w:rsidRDefault="00522E03" w:rsidP="00522E03">
      <w:pPr>
        <w:jc w:val="both"/>
        <w:rPr>
          <w:iCs/>
          <w:sz w:val="28"/>
        </w:rPr>
      </w:pPr>
      <w:r w:rsidRPr="00522E03">
        <w:rPr>
          <w:iCs/>
          <w:sz w:val="28"/>
        </w:rPr>
        <w:t>Peraje kita, krilo slepog miša i ljudska ruka su primeri za homologije. Homologije su osobine koje vode poreklo od iste strukture zajedničkog pretka, ali različito izgledaju jer su vremenom modifikovane za različite funkcije kod potomačkih grupa, zbog prilagođavanja različitim zahtevima sredine.</w:t>
      </w:r>
    </w:p>
    <w:p w14:paraId="18CA42FF" w14:textId="4F467745" w:rsidR="00902E0F" w:rsidRDefault="00902E0F" w:rsidP="00522E03">
      <w:pPr>
        <w:jc w:val="both"/>
        <w:rPr>
          <w:iCs/>
          <w:sz w:val="28"/>
        </w:rPr>
      </w:pPr>
    </w:p>
    <w:p w14:paraId="5D5A6084" w14:textId="4ECA88E9" w:rsidR="00902E0F" w:rsidRDefault="00902E0F" w:rsidP="00522E03">
      <w:pPr>
        <w:jc w:val="both"/>
        <w:rPr>
          <w:iCs/>
          <w:sz w:val="28"/>
        </w:rPr>
      </w:pPr>
    </w:p>
    <w:p w14:paraId="4AF340DD" w14:textId="77777777" w:rsidR="00902E0F" w:rsidRPr="00522E03" w:rsidRDefault="00902E0F" w:rsidP="00522E03">
      <w:pPr>
        <w:jc w:val="both"/>
        <w:rPr>
          <w:iCs/>
          <w:sz w:val="28"/>
        </w:rPr>
      </w:pPr>
    </w:p>
    <w:p w14:paraId="2A3CF9AD" w14:textId="77777777" w:rsidR="00522E03" w:rsidRPr="00522E03" w:rsidRDefault="00522E03" w:rsidP="00522E03">
      <w:pPr>
        <w:jc w:val="both"/>
        <w:rPr>
          <w:iCs/>
          <w:sz w:val="28"/>
        </w:rPr>
      </w:pPr>
    </w:p>
    <w:p w14:paraId="00433014" w14:textId="5CC6FFFB" w:rsidR="00522E03" w:rsidRPr="00522E03" w:rsidRDefault="00522E03" w:rsidP="00522E03">
      <w:pPr>
        <w:jc w:val="both"/>
        <w:rPr>
          <w:iCs/>
          <w:sz w:val="28"/>
          <w:u w:val="single"/>
        </w:rPr>
      </w:pPr>
      <w:r w:rsidRPr="00522E03">
        <w:rPr>
          <w:b/>
          <w:bCs/>
          <w:iCs/>
          <w:sz w:val="28"/>
        </w:rPr>
        <w:t>538.</w:t>
      </w:r>
      <w:r w:rsidRPr="00522E03">
        <w:rPr>
          <w:iCs/>
          <w:sz w:val="28"/>
        </w:rPr>
        <w:t xml:space="preserve"> Odgovor je pod A: </w:t>
      </w:r>
      <w:r w:rsidRPr="00522E03">
        <w:rPr>
          <w:iCs/>
          <w:sz w:val="28"/>
          <w:u w:val="single"/>
        </w:rPr>
        <w:t>se i manje srodni organizmi na sličan način prilagođavaju zahtevima sredine</w:t>
      </w:r>
      <w:r w:rsidR="00E06CAF">
        <w:rPr>
          <w:iCs/>
          <w:sz w:val="28"/>
          <w:u w:val="single"/>
        </w:rPr>
        <w:t>.</w:t>
      </w:r>
    </w:p>
    <w:p w14:paraId="2C9814A8" w14:textId="77777777" w:rsidR="00522E03" w:rsidRPr="00522E03" w:rsidRDefault="00522E03" w:rsidP="00522E03">
      <w:pPr>
        <w:jc w:val="both"/>
        <w:rPr>
          <w:iCs/>
          <w:sz w:val="28"/>
        </w:rPr>
      </w:pPr>
    </w:p>
    <w:p w14:paraId="615D3D02" w14:textId="77777777" w:rsidR="00522E03" w:rsidRPr="00522E03" w:rsidRDefault="00522E03" w:rsidP="00522E03">
      <w:pPr>
        <w:jc w:val="both"/>
        <w:rPr>
          <w:b/>
          <w:bCs/>
          <w:i/>
          <w:sz w:val="28"/>
        </w:rPr>
      </w:pPr>
      <w:r w:rsidRPr="00522E03">
        <w:rPr>
          <w:b/>
          <w:bCs/>
          <w:i/>
          <w:sz w:val="28"/>
        </w:rPr>
        <w:t>Objašnjenje:</w:t>
      </w:r>
    </w:p>
    <w:p w14:paraId="50FA64FF" w14:textId="2A0516FC" w:rsidR="00522E03" w:rsidRPr="00522E03" w:rsidRDefault="00522E03" w:rsidP="00522E03">
      <w:pPr>
        <w:jc w:val="both"/>
        <w:rPr>
          <w:iCs/>
          <w:sz w:val="28"/>
        </w:rPr>
      </w:pPr>
      <w:r w:rsidRPr="00522E03">
        <w:rPr>
          <w:iCs/>
          <w:sz w:val="28"/>
        </w:rPr>
        <w:t>Konvergentna evolucija objašnjava da se manje srodni organizmi mogu na isti način prilagoditi uslovima sredine i imati slične ili iste mehanizme za preživljavanje</w:t>
      </w:r>
      <w:r w:rsidR="00A05CD5">
        <w:rPr>
          <w:iCs/>
          <w:sz w:val="28"/>
        </w:rPr>
        <w:t>. Najpoznatiji primer konvergen</w:t>
      </w:r>
      <w:r w:rsidRPr="00522E03">
        <w:rPr>
          <w:iCs/>
          <w:sz w:val="28"/>
        </w:rPr>
        <w:t>tne evolucije su kaktusi i mlečike.</w:t>
      </w:r>
    </w:p>
    <w:p w14:paraId="31015A5D" w14:textId="77777777" w:rsidR="00522E03" w:rsidRPr="00522E03" w:rsidRDefault="00522E03" w:rsidP="00522E03">
      <w:pPr>
        <w:jc w:val="both"/>
        <w:rPr>
          <w:iCs/>
          <w:sz w:val="28"/>
        </w:rPr>
      </w:pPr>
    </w:p>
    <w:p w14:paraId="1BF45F74" w14:textId="524BCECF" w:rsidR="00522E03" w:rsidRPr="00522E03" w:rsidRDefault="00522E03" w:rsidP="00522E03">
      <w:pPr>
        <w:jc w:val="both"/>
        <w:rPr>
          <w:iCs/>
          <w:sz w:val="28"/>
          <w:u w:val="single"/>
        </w:rPr>
      </w:pPr>
      <w:r w:rsidRPr="00522E03">
        <w:rPr>
          <w:b/>
          <w:bCs/>
          <w:iCs/>
          <w:sz w:val="28"/>
        </w:rPr>
        <w:t>539.</w:t>
      </w:r>
      <w:r w:rsidRPr="00522E03">
        <w:rPr>
          <w:iCs/>
          <w:sz w:val="28"/>
        </w:rPr>
        <w:t xml:space="preserve"> Odgovor je pod C: </w:t>
      </w:r>
      <w:r w:rsidR="00E06CAF">
        <w:rPr>
          <w:iCs/>
          <w:sz w:val="28"/>
          <w:u w:val="single"/>
        </w:rPr>
        <w:t>O</w:t>
      </w:r>
      <w:r w:rsidRPr="00522E03">
        <w:rPr>
          <w:iCs/>
          <w:sz w:val="28"/>
          <w:u w:val="single"/>
        </w:rPr>
        <w:t>strva su izolovana i na njima intenzivno deluje prirodna selekcija</w:t>
      </w:r>
    </w:p>
    <w:p w14:paraId="08FEAB6D" w14:textId="77777777" w:rsidR="00522E03" w:rsidRPr="00522E03" w:rsidRDefault="00522E03" w:rsidP="00522E03">
      <w:pPr>
        <w:jc w:val="both"/>
        <w:rPr>
          <w:b/>
          <w:bCs/>
          <w:i/>
          <w:sz w:val="28"/>
        </w:rPr>
      </w:pPr>
    </w:p>
    <w:p w14:paraId="2D03369C" w14:textId="77777777" w:rsidR="00522E03" w:rsidRPr="00522E03" w:rsidRDefault="00522E03" w:rsidP="00522E03">
      <w:pPr>
        <w:jc w:val="both"/>
        <w:rPr>
          <w:b/>
          <w:bCs/>
          <w:i/>
          <w:sz w:val="28"/>
        </w:rPr>
      </w:pPr>
      <w:r w:rsidRPr="00522E03">
        <w:rPr>
          <w:b/>
          <w:bCs/>
          <w:i/>
          <w:sz w:val="28"/>
        </w:rPr>
        <w:t>Objašnjenje:</w:t>
      </w:r>
    </w:p>
    <w:p w14:paraId="3FA2C9DA" w14:textId="5DF52E81" w:rsidR="00E06CAF" w:rsidRPr="00522E03" w:rsidRDefault="00522E03" w:rsidP="00522E03">
      <w:pPr>
        <w:jc w:val="both"/>
        <w:rPr>
          <w:iCs/>
          <w:sz w:val="28"/>
        </w:rPr>
      </w:pPr>
      <w:r w:rsidRPr="00522E03">
        <w:rPr>
          <w:iCs/>
          <w:sz w:val="28"/>
        </w:rPr>
        <w:t>Izolovane populacije mogu da se prilagode uslovima u različitim sredinama. Glavnu ulogu u tome ima prirodna selekcija. Različiti selekcioni pritisci, mutacije, slučajne promene i odsustvo protoka gena dovode do toga da populacije vremenom postaju sve različitije po svojoj genetičkoj strukturi. Kada ponovo dođu u dodir ne mogu više da se razmnožavaju, odnosno reproduktivno su izolovane.</w:t>
      </w:r>
    </w:p>
    <w:p w14:paraId="586E4994" w14:textId="77777777" w:rsidR="00522E03" w:rsidRPr="00522E03" w:rsidRDefault="00522E03" w:rsidP="00522E03">
      <w:pPr>
        <w:jc w:val="both"/>
        <w:rPr>
          <w:iCs/>
          <w:sz w:val="28"/>
        </w:rPr>
      </w:pPr>
    </w:p>
    <w:p w14:paraId="1A09A363" w14:textId="17070DC9" w:rsidR="00522E03" w:rsidRPr="00522E03" w:rsidRDefault="00522E03" w:rsidP="00522E03">
      <w:pPr>
        <w:jc w:val="both"/>
        <w:rPr>
          <w:iCs/>
          <w:sz w:val="28"/>
        </w:rPr>
      </w:pPr>
      <w:r w:rsidRPr="00522E03">
        <w:rPr>
          <w:b/>
          <w:bCs/>
          <w:iCs/>
          <w:sz w:val="28"/>
        </w:rPr>
        <w:t>540.</w:t>
      </w:r>
      <w:r w:rsidRPr="00522E03">
        <w:rPr>
          <w:iCs/>
          <w:sz w:val="28"/>
        </w:rPr>
        <w:t xml:space="preserve"> Odgovor je pod C: </w:t>
      </w:r>
      <w:r w:rsidR="00A05CD5">
        <w:rPr>
          <w:iCs/>
          <w:sz w:val="28"/>
          <w:u w:val="single"/>
        </w:rPr>
        <w:t>Buka je vid fizi</w:t>
      </w:r>
      <w:r w:rsidRPr="00522E03">
        <w:rPr>
          <w:iCs/>
          <w:sz w:val="28"/>
          <w:u w:val="single"/>
        </w:rPr>
        <w:t>čkog zagađenja</w:t>
      </w:r>
      <w:r w:rsidR="00E06CAF">
        <w:rPr>
          <w:iCs/>
          <w:sz w:val="28"/>
          <w:u w:val="single"/>
        </w:rPr>
        <w:t>.</w:t>
      </w:r>
    </w:p>
    <w:p w14:paraId="7ECDC0A9" w14:textId="77777777" w:rsidR="00522E03" w:rsidRPr="00522E03" w:rsidRDefault="00522E03" w:rsidP="00522E03">
      <w:pPr>
        <w:jc w:val="both"/>
        <w:rPr>
          <w:iCs/>
          <w:sz w:val="28"/>
        </w:rPr>
      </w:pPr>
    </w:p>
    <w:p w14:paraId="36652056" w14:textId="77777777" w:rsidR="00522E03" w:rsidRPr="00522E03" w:rsidRDefault="00522E03" w:rsidP="00522E03">
      <w:pPr>
        <w:jc w:val="both"/>
        <w:rPr>
          <w:b/>
          <w:bCs/>
          <w:i/>
          <w:sz w:val="28"/>
        </w:rPr>
      </w:pPr>
      <w:r w:rsidRPr="00522E03">
        <w:rPr>
          <w:b/>
          <w:bCs/>
          <w:i/>
          <w:sz w:val="28"/>
        </w:rPr>
        <w:t>Objašnjenje:</w:t>
      </w:r>
    </w:p>
    <w:p w14:paraId="60965057" w14:textId="43A30438" w:rsidR="00522E03" w:rsidRPr="00522E03" w:rsidRDefault="00522E03" w:rsidP="00522E03">
      <w:pPr>
        <w:jc w:val="both"/>
        <w:rPr>
          <w:iCs/>
          <w:sz w:val="28"/>
        </w:rPr>
      </w:pPr>
      <w:r w:rsidRPr="00522E03">
        <w:rPr>
          <w:iCs/>
          <w:sz w:val="28"/>
        </w:rPr>
        <w:t>Buk</w:t>
      </w:r>
      <w:r w:rsidR="00A05CD5">
        <w:rPr>
          <w:iCs/>
          <w:sz w:val="28"/>
        </w:rPr>
        <w:t>a je specifičan vid fizičkog zag</w:t>
      </w:r>
      <w:r w:rsidRPr="00522E03">
        <w:rPr>
          <w:iCs/>
          <w:sz w:val="28"/>
        </w:rPr>
        <w:t>ađenja. Kao zvučno i talasno kretanje, ostavlja štetne posledice po zdravlje ljudi. To se pre svega odnosi na veštačke izvore buke, koji su karakteristični za grad i industrijska naselja. U gradskoj sredini postoje mnogobrojni izvori buke: saobraćaj, tehnički uređaji u industri</w:t>
      </w:r>
      <w:r w:rsidR="00A05CD5">
        <w:rPr>
          <w:iCs/>
          <w:sz w:val="28"/>
        </w:rPr>
        <w:t>j</w:t>
      </w:r>
      <w:r w:rsidRPr="00522E03">
        <w:rPr>
          <w:iCs/>
          <w:sz w:val="28"/>
        </w:rPr>
        <w:t>i, ventilacioni, gasnoturbinski, kompresorski uređaji i slično. Buka sa razlikuje prema intezitetu, poreklu i trajanju. Prirodni izvori buke su grmljavina, morski talasi, tok reka, šum lišća, oglašavanje ptica i drugih životinja.</w:t>
      </w:r>
    </w:p>
    <w:p w14:paraId="0195164A" w14:textId="77777777" w:rsidR="00522E03" w:rsidRPr="00522E03" w:rsidRDefault="00522E03" w:rsidP="00522E03">
      <w:pPr>
        <w:jc w:val="both"/>
        <w:rPr>
          <w:iCs/>
          <w:sz w:val="28"/>
        </w:rPr>
      </w:pPr>
    </w:p>
    <w:p w14:paraId="4F84D1F3" w14:textId="18CD4186" w:rsidR="00522E03" w:rsidRPr="00522E03" w:rsidRDefault="00522E03" w:rsidP="00522E03">
      <w:pPr>
        <w:jc w:val="both"/>
        <w:rPr>
          <w:iCs/>
          <w:sz w:val="28"/>
        </w:rPr>
      </w:pPr>
      <w:r w:rsidRPr="00522E03">
        <w:rPr>
          <w:b/>
          <w:bCs/>
          <w:iCs/>
          <w:sz w:val="28"/>
        </w:rPr>
        <w:t>541.</w:t>
      </w:r>
      <w:r w:rsidRPr="00522E03">
        <w:rPr>
          <w:iCs/>
          <w:sz w:val="28"/>
        </w:rPr>
        <w:t xml:space="preserve"> Odgovor je pod D: </w:t>
      </w:r>
      <w:r w:rsidR="00E06CAF">
        <w:rPr>
          <w:iCs/>
          <w:sz w:val="28"/>
          <w:u w:val="single"/>
        </w:rPr>
        <w:t>V</w:t>
      </w:r>
      <w:r w:rsidRPr="00522E03">
        <w:rPr>
          <w:iCs/>
          <w:sz w:val="28"/>
          <w:u w:val="single"/>
        </w:rPr>
        <w:t>isina padavina</w:t>
      </w:r>
    </w:p>
    <w:p w14:paraId="3577328B" w14:textId="77777777" w:rsidR="00522E03" w:rsidRPr="00522E03" w:rsidRDefault="00522E03" w:rsidP="00522E03">
      <w:pPr>
        <w:jc w:val="both"/>
        <w:rPr>
          <w:iCs/>
          <w:sz w:val="28"/>
        </w:rPr>
      </w:pPr>
    </w:p>
    <w:p w14:paraId="38DAC694" w14:textId="77777777" w:rsidR="00522E03" w:rsidRPr="00522E03" w:rsidRDefault="00522E03" w:rsidP="00522E03">
      <w:pPr>
        <w:jc w:val="both"/>
        <w:rPr>
          <w:b/>
          <w:bCs/>
          <w:i/>
          <w:sz w:val="28"/>
        </w:rPr>
      </w:pPr>
      <w:r w:rsidRPr="00522E03">
        <w:rPr>
          <w:b/>
          <w:bCs/>
          <w:i/>
          <w:sz w:val="28"/>
        </w:rPr>
        <w:t>Objašnjenje:</w:t>
      </w:r>
    </w:p>
    <w:p w14:paraId="0A59DE50" w14:textId="0FB8B8CF" w:rsidR="00522E03" w:rsidRDefault="00522E03" w:rsidP="00522E03">
      <w:pPr>
        <w:jc w:val="both"/>
        <w:rPr>
          <w:iCs/>
          <w:sz w:val="28"/>
        </w:rPr>
      </w:pPr>
      <w:r w:rsidRPr="00522E03">
        <w:rPr>
          <w:iCs/>
          <w:sz w:val="28"/>
        </w:rPr>
        <w:t>Veliki broj različitih klimatskih elemenata učestvuje u formiranju klime nekog područja. Prema neposrednom uticaju na život živih bića u konkretnim ekosistemima kao najznačajniji klimatski fa</w:t>
      </w:r>
      <w:r w:rsidR="00A05CD5">
        <w:rPr>
          <w:iCs/>
          <w:sz w:val="28"/>
        </w:rPr>
        <w:t>ktori izdvajaju se: sunčevo zrač</w:t>
      </w:r>
      <w:r w:rsidRPr="00522E03">
        <w:rPr>
          <w:iCs/>
          <w:sz w:val="28"/>
        </w:rPr>
        <w:t>enje i svetlost, temperatura, vlažnost i vetar.</w:t>
      </w:r>
    </w:p>
    <w:p w14:paraId="3C9697CB" w14:textId="77777777" w:rsidR="00C9127B" w:rsidRPr="00522E03" w:rsidRDefault="00C9127B" w:rsidP="00522E03">
      <w:pPr>
        <w:jc w:val="both"/>
        <w:rPr>
          <w:iCs/>
          <w:sz w:val="28"/>
        </w:rPr>
      </w:pPr>
    </w:p>
    <w:p w14:paraId="34B2653A" w14:textId="77777777" w:rsidR="00522E03" w:rsidRPr="00522E03" w:rsidRDefault="00522E03" w:rsidP="00522E03">
      <w:pPr>
        <w:jc w:val="both"/>
        <w:rPr>
          <w:iCs/>
          <w:sz w:val="28"/>
        </w:rPr>
      </w:pPr>
      <w:r w:rsidRPr="00522E03">
        <w:rPr>
          <w:b/>
          <w:bCs/>
          <w:iCs/>
          <w:sz w:val="28"/>
        </w:rPr>
        <w:t>542.</w:t>
      </w:r>
      <w:r w:rsidRPr="00522E03">
        <w:rPr>
          <w:iCs/>
          <w:sz w:val="28"/>
        </w:rPr>
        <w:t xml:space="preserve"> Odgovor je pod B: </w:t>
      </w:r>
      <w:r w:rsidRPr="00522E03">
        <w:rPr>
          <w:iCs/>
          <w:sz w:val="28"/>
          <w:u w:val="single"/>
        </w:rPr>
        <w:t>Sunčevo zračenje</w:t>
      </w:r>
    </w:p>
    <w:p w14:paraId="649DA639" w14:textId="77777777" w:rsidR="00C9127B" w:rsidRDefault="00C9127B" w:rsidP="00522E03">
      <w:pPr>
        <w:jc w:val="both"/>
        <w:rPr>
          <w:b/>
          <w:bCs/>
          <w:i/>
          <w:sz w:val="28"/>
        </w:rPr>
      </w:pPr>
    </w:p>
    <w:p w14:paraId="109D73CC" w14:textId="0F0F9A43" w:rsidR="00522E03" w:rsidRPr="00522E03" w:rsidRDefault="00522E03" w:rsidP="00522E03">
      <w:pPr>
        <w:jc w:val="both"/>
        <w:rPr>
          <w:b/>
          <w:bCs/>
          <w:i/>
          <w:sz w:val="28"/>
        </w:rPr>
      </w:pPr>
      <w:r w:rsidRPr="00522E03">
        <w:rPr>
          <w:b/>
          <w:bCs/>
          <w:i/>
          <w:sz w:val="28"/>
        </w:rPr>
        <w:t>Objašnjenje:</w:t>
      </w:r>
    </w:p>
    <w:p w14:paraId="0370240B" w14:textId="77777777" w:rsidR="00522E03" w:rsidRPr="00522E03" w:rsidRDefault="00522E03" w:rsidP="00522E03">
      <w:pPr>
        <w:jc w:val="both"/>
        <w:rPr>
          <w:iCs/>
          <w:sz w:val="28"/>
        </w:rPr>
      </w:pPr>
      <w:r w:rsidRPr="00522E03">
        <w:rPr>
          <w:iCs/>
          <w:sz w:val="28"/>
        </w:rPr>
        <w:t>Sunčevo zračenje je osnovni izvor energije, od koje zavise gotovo svi životni procesi na planeti Zemlji. Sunčeva energija se u kontaktu sa različitim telima transformiše u toplotnu energiju koja zagreva atmosferu i površinske delove vode i zemljišta. Zelene biljke su razvile sposobnost da energiju vidljivog dela spektra Sunčevog zračenja transformišu i akumuliraju u vidu energije hemijskih veza u hrani koju proizvode u procesu fotosinteze.</w:t>
      </w:r>
    </w:p>
    <w:p w14:paraId="00235FB0" w14:textId="77777777" w:rsidR="00522E03" w:rsidRPr="00522E03" w:rsidRDefault="00522E03" w:rsidP="00522E03">
      <w:pPr>
        <w:jc w:val="both"/>
        <w:rPr>
          <w:iCs/>
          <w:sz w:val="28"/>
        </w:rPr>
      </w:pPr>
    </w:p>
    <w:p w14:paraId="681AA46C" w14:textId="77777777" w:rsidR="00522E03" w:rsidRPr="00522E03" w:rsidRDefault="00522E03" w:rsidP="00522E03">
      <w:pPr>
        <w:jc w:val="both"/>
        <w:rPr>
          <w:iCs/>
          <w:sz w:val="28"/>
          <w:u w:val="single"/>
        </w:rPr>
      </w:pPr>
      <w:r w:rsidRPr="00522E03">
        <w:rPr>
          <w:b/>
          <w:bCs/>
          <w:iCs/>
          <w:sz w:val="28"/>
        </w:rPr>
        <w:t>543.</w:t>
      </w:r>
      <w:r w:rsidRPr="00522E03">
        <w:rPr>
          <w:iCs/>
          <w:sz w:val="28"/>
        </w:rPr>
        <w:t xml:space="preserve"> Odgovor je pod D: </w:t>
      </w:r>
      <w:r w:rsidRPr="00522E03">
        <w:rPr>
          <w:iCs/>
          <w:sz w:val="28"/>
          <w:u w:val="single"/>
        </w:rPr>
        <w:t>Da istovremeno treba da se očuvaju ekosustemi i zadovolje ljudske potrebe</w:t>
      </w:r>
    </w:p>
    <w:p w14:paraId="6122B9FF" w14:textId="77777777" w:rsidR="00522E03" w:rsidRPr="00522E03" w:rsidRDefault="00522E03" w:rsidP="00522E03">
      <w:pPr>
        <w:jc w:val="both"/>
        <w:rPr>
          <w:iCs/>
          <w:sz w:val="28"/>
        </w:rPr>
      </w:pPr>
    </w:p>
    <w:p w14:paraId="0C46500B" w14:textId="77777777" w:rsidR="00522E03" w:rsidRPr="00522E03" w:rsidRDefault="00522E03" w:rsidP="00522E03">
      <w:pPr>
        <w:jc w:val="both"/>
        <w:rPr>
          <w:b/>
          <w:bCs/>
          <w:i/>
          <w:sz w:val="28"/>
        </w:rPr>
      </w:pPr>
      <w:r w:rsidRPr="00522E03">
        <w:rPr>
          <w:b/>
          <w:bCs/>
          <w:i/>
          <w:sz w:val="28"/>
        </w:rPr>
        <w:t>Objašnjenje:</w:t>
      </w:r>
    </w:p>
    <w:p w14:paraId="007978C3" w14:textId="34B3EE28" w:rsidR="00522E03" w:rsidRPr="00522E03" w:rsidRDefault="00A05CD5" w:rsidP="00522E03">
      <w:pPr>
        <w:jc w:val="both"/>
        <w:rPr>
          <w:iCs/>
          <w:sz w:val="28"/>
        </w:rPr>
      </w:pPr>
      <w:r>
        <w:rPr>
          <w:iCs/>
          <w:sz w:val="28"/>
        </w:rPr>
        <w:t>Održivi razvo</w:t>
      </w:r>
      <w:r w:rsidR="00522E03" w:rsidRPr="00522E03">
        <w:rPr>
          <w:iCs/>
          <w:sz w:val="28"/>
        </w:rPr>
        <w:t>j odnosi se na takav način razvoja ljudskog društva koji je usklađen sa prirodom i podrazumeva korišćenje prirode s ciljem razvoja ljudskog društva u sadašnjosti, uz obezbeđivanje mogućnosti njenog obnavljanja i korišćenja u budućnosti.</w:t>
      </w:r>
    </w:p>
    <w:p w14:paraId="4F1A7E3F" w14:textId="77777777" w:rsidR="00522E03" w:rsidRPr="00522E03" w:rsidRDefault="00522E03" w:rsidP="00522E03">
      <w:pPr>
        <w:jc w:val="both"/>
        <w:rPr>
          <w:iCs/>
          <w:sz w:val="28"/>
        </w:rPr>
      </w:pPr>
    </w:p>
    <w:p w14:paraId="466A1393" w14:textId="77777777" w:rsidR="00522E03" w:rsidRPr="00522E03" w:rsidRDefault="00522E03" w:rsidP="00522E03">
      <w:pPr>
        <w:jc w:val="both"/>
        <w:rPr>
          <w:iCs/>
          <w:sz w:val="28"/>
        </w:rPr>
      </w:pPr>
      <w:r w:rsidRPr="00522E03">
        <w:rPr>
          <w:b/>
          <w:bCs/>
          <w:iCs/>
          <w:sz w:val="28"/>
        </w:rPr>
        <w:t>544.</w:t>
      </w:r>
      <w:r w:rsidRPr="00522E03">
        <w:rPr>
          <w:iCs/>
          <w:sz w:val="28"/>
        </w:rPr>
        <w:t xml:space="preserve"> Odgovor je pod A: </w:t>
      </w:r>
      <w:r w:rsidRPr="00522E03">
        <w:rPr>
          <w:iCs/>
          <w:sz w:val="28"/>
          <w:u w:val="single"/>
        </w:rPr>
        <w:t xml:space="preserve">Estuar </w:t>
      </w:r>
    </w:p>
    <w:p w14:paraId="6E7DC7CA" w14:textId="77777777" w:rsidR="00522E03" w:rsidRPr="00522E03" w:rsidRDefault="00522E03" w:rsidP="00522E03">
      <w:pPr>
        <w:jc w:val="both"/>
        <w:rPr>
          <w:iCs/>
          <w:sz w:val="28"/>
        </w:rPr>
      </w:pPr>
    </w:p>
    <w:p w14:paraId="6A6684F8" w14:textId="77777777" w:rsidR="00522E03" w:rsidRPr="00522E03" w:rsidRDefault="00522E03" w:rsidP="00522E03">
      <w:pPr>
        <w:jc w:val="both"/>
        <w:rPr>
          <w:b/>
          <w:bCs/>
          <w:i/>
          <w:sz w:val="28"/>
        </w:rPr>
      </w:pPr>
      <w:r w:rsidRPr="00522E03">
        <w:rPr>
          <w:b/>
          <w:bCs/>
          <w:i/>
          <w:sz w:val="28"/>
        </w:rPr>
        <w:t>Objašnjenje:</w:t>
      </w:r>
    </w:p>
    <w:p w14:paraId="7A081035" w14:textId="699026E2" w:rsidR="00522E03" w:rsidRPr="00522E03" w:rsidRDefault="00522E03" w:rsidP="00522E03">
      <w:pPr>
        <w:jc w:val="both"/>
        <w:rPr>
          <w:iCs/>
          <w:sz w:val="28"/>
        </w:rPr>
      </w:pPr>
      <w:r w:rsidRPr="00522E03">
        <w:rPr>
          <w:iCs/>
          <w:sz w:val="28"/>
        </w:rPr>
        <w:t>Na mestima ušća reka u mora, prisutni su estuari, kontaktne zone u kojima se meša slana i slatka voda. Morska voda ulazi u estuar tokom plime, a vraća se nazad tokom oseke. U estuarima se stvara složena mreža kanala, ostr</w:t>
      </w:r>
      <w:r w:rsidR="00A05CD5">
        <w:rPr>
          <w:iCs/>
          <w:sz w:val="28"/>
        </w:rPr>
        <w:t>va i prirodnih nasipa, koji su č</w:t>
      </w:r>
      <w:r w:rsidRPr="00522E03">
        <w:rPr>
          <w:iCs/>
          <w:sz w:val="28"/>
        </w:rPr>
        <w:t>esto okruženi prostranim slanim močvarama. Estuari i slane moč</w:t>
      </w:r>
      <w:r w:rsidR="00A05CD5">
        <w:rPr>
          <w:iCs/>
          <w:sz w:val="28"/>
        </w:rPr>
        <w:t>vare, ubrajaju se u jedne od na</w:t>
      </w:r>
      <w:r w:rsidRPr="00522E03">
        <w:rPr>
          <w:iCs/>
          <w:sz w:val="28"/>
        </w:rPr>
        <w:t>jproduktivnijih bioma na zemlji.</w:t>
      </w:r>
    </w:p>
    <w:p w14:paraId="2262B399" w14:textId="77777777" w:rsidR="00522E03" w:rsidRPr="00522E03" w:rsidRDefault="00522E03" w:rsidP="00522E03">
      <w:pPr>
        <w:jc w:val="both"/>
        <w:rPr>
          <w:iCs/>
          <w:sz w:val="28"/>
        </w:rPr>
      </w:pPr>
    </w:p>
    <w:p w14:paraId="3F90AF40" w14:textId="77777777" w:rsidR="00522E03" w:rsidRPr="00522E03" w:rsidRDefault="00522E03" w:rsidP="00522E03">
      <w:pPr>
        <w:jc w:val="both"/>
        <w:rPr>
          <w:iCs/>
          <w:sz w:val="28"/>
        </w:rPr>
      </w:pPr>
      <w:r w:rsidRPr="00522E03">
        <w:rPr>
          <w:b/>
          <w:bCs/>
          <w:iCs/>
          <w:sz w:val="28"/>
        </w:rPr>
        <w:t>545.</w:t>
      </w:r>
      <w:r w:rsidRPr="00522E03">
        <w:rPr>
          <w:iCs/>
          <w:sz w:val="28"/>
        </w:rPr>
        <w:t xml:space="preserve"> Odgovor je pod D: </w:t>
      </w:r>
      <w:r w:rsidRPr="00522E03">
        <w:rPr>
          <w:iCs/>
          <w:sz w:val="28"/>
          <w:u w:val="single"/>
        </w:rPr>
        <w:t>Vidljivi deo spektra</w:t>
      </w:r>
    </w:p>
    <w:p w14:paraId="2CA00CB5" w14:textId="77777777" w:rsidR="00522E03" w:rsidRPr="00522E03" w:rsidRDefault="00522E03" w:rsidP="00522E03">
      <w:pPr>
        <w:jc w:val="both"/>
        <w:rPr>
          <w:iCs/>
          <w:sz w:val="28"/>
        </w:rPr>
      </w:pPr>
    </w:p>
    <w:p w14:paraId="13144928" w14:textId="77777777" w:rsidR="00522E03" w:rsidRPr="00522E03" w:rsidRDefault="00522E03" w:rsidP="00522E03">
      <w:pPr>
        <w:jc w:val="both"/>
        <w:rPr>
          <w:b/>
          <w:bCs/>
          <w:i/>
          <w:sz w:val="28"/>
        </w:rPr>
      </w:pPr>
      <w:r w:rsidRPr="00522E03">
        <w:rPr>
          <w:b/>
          <w:bCs/>
          <w:i/>
          <w:sz w:val="28"/>
        </w:rPr>
        <w:t>Objašnjenje:</w:t>
      </w:r>
    </w:p>
    <w:p w14:paraId="0C474F5D" w14:textId="77777777" w:rsidR="00522E03" w:rsidRPr="00522E03" w:rsidRDefault="00522E03" w:rsidP="00522E03">
      <w:pPr>
        <w:jc w:val="both"/>
        <w:rPr>
          <w:iCs/>
          <w:sz w:val="28"/>
        </w:rPr>
      </w:pPr>
      <w:r w:rsidRPr="00522E03">
        <w:rPr>
          <w:iCs/>
          <w:sz w:val="28"/>
        </w:rPr>
        <w:t>Zelene biljke imaju sposobnost da energiju vidljivog dela spektra Sunčevog zračenja transformišu i akumuliraju u vidu energije hemijskih veza  u hrani koju proizvode u procesu fotosinteze.</w:t>
      </w:r>
    </w:p>
    <w:p w14:paraId="26BC4F5F" w14:textId="77777777" w:rsidR="00522E03" w:rsidRPr="00522E03" w:rsidRDefault="00522E03" w:rsidP="00522E03">
      <w:pPr>
        <w:jc w:val="both"/>
        <w:rPr>
          <w:iCs/>
          <w:sz w:val="28"/>
        </w:rPr>
      </w:pPr>
    </w:p>
    <w:p w14:paraId="213DA5E9" w14:textId="77777777" w:rsidR="00522E03" w:rsidRPr="00522E03" w:rsidRDefault="00522E03" w:rsidP="00522E03">
      <w:pPr>
        <w:jc w:val="both"/>
        <w:rPr>
          <w:iCs/>
          <w:sz w:val="28"/>
          <w:u w:val="single"/>
        </w:rPr>
      </w:pPr>
      <w:r w:rsidRPr="00522E03">
        <w:rPr>
          <w:b/>
          <w:bCs/>
          <w:iCs/>
          <w:sz w:val="28"/>
        </w:rPr>
        <w:t>546.</w:t>
      </w:r>
      <w:r w:rsidRPr="00522E03">
        <w:rPr>
          <w:iCs/>
          <w:sz w:val="28"/>
        </w:rPr>
        <w:t xml:space="preserve"> Odgovor je pod D: </w:t>
      </w:r>
      <w:r w:rsidRPr="00522E03">
        <w:rPr>
          <w:iCs/>
          <w:sz w:val="28"/>
          <w:u w:val="single"/>
        </w:rPr>
        <w:t>Stabilna je sve dok se ne promene uslovi</w:t>
      </w:r>
    </w:p>
    <w:p w14:paraId="5512B08A" w14:textId="77777777" w:rsidR="00522E03" w:rsidRPr="00522E03" w:rsidRDefault="00522E03" w:rsidP="00522E03">
      <w:pPr>
        <w:jc w:val="both"/>
        <w:rPr>
          <w:iCs/>
          <w:sz w:val="28"/>
        </w:rPr>
      </w:pPr>
    </w:p>
    <w:p w14:paraId="490B7041" w14:textId="77777777" w:rsidR="00522E03" w:rsidRPr="00522E03" w:rsidRDefault="00522E03" w:rsidP="00522E03">
      <w:pPr>
        <w:jc w:val="both"/>
        <w:rPr>
          <w:b/>
          <w:bCs/>
          <w:i/>
          <w:sz w:val="28"/>
        </w:rPr>
      </w:pPr>
      <w:r w:rsidRPr="00522E03">
        <w:rPr>
          <w:b/>
          <w:bCs/>
          <w:i/>
          <w:sz w:val="28"/>
        </w:rPr>
        <w:t>Objašnjenje:</w:t>
      </w:r>
    </w:p>
    <w:p w14:paraId="56DE4A73" w14:textId="77777777" w:rsidR="00522E03" w:rsidRPr="00522E03" w:rsidRDefault="00522E03" w:rsidP="00522E03">
      <w:pPr>
        <w:jc w:val="both"/>
        <w:rPr>
          <w:iCs/>
          <w:sz w:val="28"/>
        </w:rPr>
      </w:pPr>
      <w:r w:rsidRPr="00522E03">
        <w:rPr>
          <w:iCs/>
          <w:sz w:val="28"/>
        </w:rPr>
        <w:t>Klimaks zajednicu čine vrste koje su maksimalno prilagođene uslovima sredine. Klimaks zajednice su završni stupanj primarne sukcesije i čine je populacije vrste koje su najbolje prilagođene ekološkim faktorima karakterističnim za stanište na kome se biocenoza razvija.</w:t>
      </w:r>
    </w:p>
    <w:p w14:paraId="28DAF9A4" w14:textId="77777777" w:rsidR="00522E03" w:rsidRPr="00522E03" w:rsidRDefault="00522E03" w:rsidP="00522E03">
      <w:pPr>
        <w:jc w:val="both"/>
        <w:rPr>
          <w:iCs/>
          <w:sz w:val="28"/>
        </w:rPr>
      </w:pPr>
    </w:p>
    <w:p w14:paraId="73A7D693" w14:textId="77777777" w:rsidR="00522E03" w:rsidRPr="00522E03" w:rsidRDefault="00522E03" w:rsidP="00522E03">
      <w:pPr>
        <w:jc w:val="both"/>
        <w:rPr>
          <w:iCs/>
          <w:sz w:val="28"/>
        </w:rPr>
      </w:pPr>
      <w:r w:rsidRPr="00522E03">
        <w:rPr>
          <w:b/>
          <w:bCs/>
          <w:iCs/>
          <w:sz w:val="28"/>
        </w:rPr>
        <w:t>547.</w:t>
      </w:r>
      <w:r w:rsidRPr="00522E03">
        <w:rPr>
          <w:iCs/>
          <w:sz w:val="28"/>
        </w:rPr>
        <w:t xml:space="preserve"> Odgovor je pod B: </w:t>
      </w:r>
      <w:r w:rsidRPr="00522E03">
        <w:rPr>
          <w:iCs/>
          <w:sz w:val="28"/>
          <w:u w:val="single"/>
        </w:rPr>
        <w:t>Tačkasti izvori</w:t>
      </w:r>
    </w:p>
    <w:p w14:paraId="08DFC8FB" w14:textId="77777777" w:rsidR="00522E03" w:rsidRPr="00522E03" w:rsidRDefault="00522E03" w:rsidP="00522E03">
      <w:pPr>
        <w:jc w:val="both"/>
        <w:rPr>
          <w:iCs/>
          <w:sz w:val="28"/>
        </w:rPr>
      </w:pPr>
    </w:p>
    <w:p w14:paraId="0C2DF72A" w14:textId="77777777" w:rsidR="00522E03" w:rsidRPr="00522E03" w:rsidRDefault="00522E03" w:rsidP="00522E03">
      <w:pPr>
        <w:jc w:val="both"/>
        <w:rPr>
          <w:b/>
          <w:bCs/>
          <w:i/>
          <w:sz w:val="28"/>
        </w:rPr>
      </w:pPr>
      <w:r w:rsidRPr="00522E03">
        <w:rPr>
          <w:b/>
          <w:bCs/>
          <w:i/>
          <w:sz w:val="28"/>
        </w:rPr>
        <w:t>Objašnjenje:</w:t>
      </w:r>
    </w:p>
    <w:p w14:paraId="5A6FBFA7" w14:textId="2BAAA64B" w:rsidR="00522E03" w:rsidRDefault="00522E03" w:rsidP="00522E03">
      <w:pPr>
        <w:jc w:val="both"/>
        <w:rPr>
          <w:iCs/>
          <w:sz w:val="28"/>
        </w:rPr>
      </w:pPr>
      <w:r w:rsidRPr="00522E03">
        <w:rPr>
          <w:iCs/>
          <w:sz w:val="28"/>
        </w:rPr>
        <w:t>Tačkasti izvori ispušt</w:t>
      </w:r>
      <w:r w:rsidR="00A05CD5">
        <w:rPr>
          <w:iCs/>
          <w:sz w:val="28"/>
        </w:rPr>
        <w:t>aju zagađujuće materije u vodu n</w:t>
      </w:r>
      <w:r w:rsidRPr="00522E03">
        <w:rPr>
          <w:iCs/>
          <w:sz w:val="28"/>
        </w:rPr>
        <w:t>a specifičnim lokacijama preko cevovoda ili kanala (ljudska naselja, industrijska postrojenja, poljoprivredni objekti). Nalaze se na tačno određenom mestu, lako se prepoznaju, prate i kontrolišu.</w:t>
      </w:r>
    </w:p>
    <w:p w14:paraId="4CBA4EE8" w14:textId="77777777" w:rsidR="00C9127B" w:rsidRDefault="00C9127B" w:rsidP="00522E03">
      <w:pPr>
        <w:jc w:val="both"/>
        <w:rPr>
          <w:iCs/>
          <w:sz w:val="28"/>
        </w:rPr>
      </w:pPr>
    </w:p>
    <w:p w14:paraId="1CC5D82A" w14:textId="77777777" w:rsidR="00902E0F" w:rsidRPr="00522E03" w:rsidRDefault="00902E0F" w:rsidP="00522E03">
      <w:pPr>
        <w:jc w:val="both"/>
        <w:rPr>
          <w:iCs/>
          <w:sz w:val="28"/>
        </w:rPr>
      </w:pPr>
    </w:p>
    <w:p w14:paraId="0C1848C1" w14:textId="77777777" w:rsidR="00522E03" w:rsidRPr="00522E03" w:rsidRDefault="00522E03" w:rsidP="00522E03">
      <w:pPr>
        <w:jc w:val="both"/>
        <w:rPr>
          <w:iCs/>
          <w:sz w:val="28"/>
        </w:rPr>
      </w:pPr>
    </w:p>
    <w:p w14:paraId="1AABDAD9" w14:textId="77777777" w:rsidR="00522E03" w:rsidRPr="00522E03" w:rsidRDefault="00522E03" w:rsidP="00522E03">
      <w:pPr>
        <w:jc w:val="both"/>
        <w:rPr>
          <w:iCs/>
          <w:sz w:val="28"/>
        </w:rPr>
      </w:pPr>
      <w:r w:rsidRPr="00522E03">
        <w:rPr>
          <w:b/>
          <w:bCs/>
          <w:iCs/>
          <w:sz w:val="28"/>
        </w:rPr>
        <w:t>548.</w:t>
      </w:r>
      <w:r w:rsidRPr="00522E03">
        <w:rPr>
          <w:iCs/>
          <w:sz w:val="28"/>
        </w:rPr>
        <w:t xml:space="preserve"> Odgovor je pod D: </w:t>
      </w:r>
      <w:r w:rsidRPr="00522E03">
        <w:rPr>
          <w:iCs/>
          <w:sz w:val="28"/>
          <w:u w:val="single"/>
        </w:rPr>
        <w:t>Sinergizam</w:t>
      </w:r>
    </w:p>
    <w:p w14:paraId="4DF77C4A" w14:textId="77777777" w:rsidR="00522E03" w:rsidRPr="00522E03" w:rsidRDefault="00522E03" w:rsidP="00522E03">
      <w:pPr>
        <w:jc w:val="both"/>
        <w:rPr>
          <w:iCs/>
          <w:sz w:val="28"/>
        </w:rPr>
      </w:pPr>
    </w:p>
    <w:p w14:paraId="2A680B56" w14:textId="77777777" w:rsidR="00522E03" w:rsidRPr="00522E03" w:rsidRDefault="00522E03" w:rsidP="00522E03">
      <w:pPr>
        <w:jc w:val="both"/>
        <w:rPr>
          <w:b/>
          <w:bCs/>
          <w:i/>
          <w:sz w:val="28"/>
        </w:rPr>
      </w:pPr>
      <w:r w:rsidRPr="00522E03">
        <w:rPr>
          <w:b/>
          <w:bCs/>
          <w:i/>
          <w:sz w:val="28"/>
        </w:rPr>
        <w:t>Objašnjenje:</w:t>
      </w:r>
    </w:p>
    <w:p w14:paraId="74879DA8" w14:textId="77777777" w:rsidR="00522E03" w:rsidRPr="00522E03" w:rsidRDefault="00522E03" w:rsidP="00522E03">
      <w:pPr>
        <w:jc w:val="both"/>
        <w:rPr>
          <w:iCs/>
          <w:sz w:val="28"/>
        </w:rPr>
      </w:pPr>
      <w:r w:rsidRPr="00522E03">
        <w:rPr>
          <w:iCs/>
          <w:sz w:val="28"/>
        </w:rPr>
        <w:t>Sinergizam je pojava da je negativan efekat supstenci koje zajedno deluju veći nego njihovi pojedinačni efekti. Primer za to je sumpor-dioksidi i čađ, zagađivači vazduha koji ispoljavaju negativno pojedinačno dejstvo na respiratorni system. Kada su istovremeno prisutni u vazduhu, prilikom udisaja prodiru dublje u pluća i izazivaju veći stepen njihovog oštećenja.</w:t>
      </w:r>
    </w:p>
    <w:p w14:paraId="11B837CF" w14:textId="77777777" w:rsidR="00522E03" w:rsidRPr="00522E03" w:rsidRDefault="00522E03" w:rsidP="00522E03">
      <w:pPr>
        <w:jc w:val="both"/>
        <w:rPr>
          <w:iCs/>
          <w:sz w:val="28"/>
        </w:rPr>
      </w:pPr>
    </w:p>
    <w:p w14:paraId="6341CAC0" w14:textId="77777777" w:rsidR="00522E03" w:rsidRPr="00522E03" w:rsidRDefault="00522E03" w:rsidP="00522E03">
      <w:pPr>
        <w:jc w:val="both"/>
        <w:rPr>
          <w:iCs/>
          <w:sz w:val="28"/>
          <w:u w:val="single"/>
        </w:rPr>
      </w:pPr>
      <w:r w:rsidRPr="00522E03">
        <w:rPr>
          <w:b/>
          <w:bCs/>
          <w:iCs/>
          <w:sz w:val="28"/>
        </w:rPr>
        <w:t>549.</w:t>
      </w:r>
      <w:r w:rsidRPr="00522E03">
        <w:rPr>
          <w:iCs/>
          <w:sz w:val="28"/>
        </w:rPr>
        <w:t xml:space="preserve"> Odgovor je pod A: </w:t>
      </w:r>
      <w:r w:rsidRPr="00522E03">
        <w:rPr>
          <w:iCs/>
          <w:sz w:val="28"/>
          <w:u w:val="single"/>
        </w:rPr>
        <w:t>Imaju usku ekološku valencu</w:t>
      </w:r>
    </w:p>
    <w:p w14:paraId="6E0C1DAF" w14:textId="77777777" w:rsidR="00522E03" w:rsidRPr="00522E03" w:rsidRDefault="00522E03" w:rsidP="00522E03">
      <w:pPr>
        <w:jc w:val="both"/>
        <w:rPr>
          <w:iCs/>
          <w:sz w:val="28"/>
        </w:rPr>
      </w:pPr>
    </w:p>
    <w:p w14:paraId="61DBBF07" w14:textId="77777777" w:rsidR="00522E03" w:rsidRPr="00522E03" w:rsidRDefault="00522E03" w:rsidP="00522E03">
      <w:pPr>
        <w:jc w:val="both"/>
        <w:rPr>
          <w:b/>
          <w:bCs/>
          <w:i/>
          <w:sz w:val="28"/>
        </w:rPr>
      </w:pPr>
      <w:r w:rsidRPr="00522E03">
        <w:rPr>
          <w:b/>
          <w:bCs/>
          <w:i/>
          <w:sz w:val="28"/>
        </w:rPr>
        <w:t>Objašnjenje:</w:t>
      </w:r>
    </w:p>
    <w:p w14:paraId="463C6482" w14:textId="28B04945" w:rsidR="00522E03" w:rsidRDefault="00522E03" w:rsidP="00522E03">
      <w:pPr>
        <w:jc w:val="both"/>
        <w:rPr>
          <w:iCs/>
          <w:sz w:val="28"/>
        </w:rPr>
      </w:pPr>
      <w:r w:rsidRPr="00522E03">
        <w:rPr>
          <w:iCs/>
          <w:sz w:val="28"/>
        </w:rPr>
        <w:t>Bioindikatori su organizmi koji zbog uskih granica tolerancije, odnosno uske ekološke valence predstavljaju korisne indikatore specifičnih uslova sredine. Zbog toga se zbog prisustva ili odsustva ovih vrsta u životnim zajednicama i ekosistemima, može pouzdano utvrditi stanje zagađenosti životne sredine.</w:t>
      </w:r>
    </w:p>
    <w:p w14:paraId="15E89776" w14:textId="4A3898A3" w:rsidR="00522E03" w:rsidRPr="00522E03" w:rsidRDefault="00522E03" w:rsidP="00522E03">
      <w:pPr>
        <w:jc w:val="both"/>
        <w:rPr>
          <w:iCs/>
          <w:sz w:val="28"/>
        </w:rPr>
      </w:pPr>
    </w:p>
    <w:p w14:paraId="1707413E" w14:textId="77777777" w:rsidR="00522E03" w:rsidRPr="00522E03" w:rsidRDefault="00522E03" w:rsidP="00522E03">
      <w:pPr>
        <w:jc w:val="both"/>
        <w:rPr>
          <w:iCs/>
          <w:sz w:val="28"/>
        </w:rPr>
      </w:pPr>
      <w:r w:rsidRPr="00522E03">
        <w:rPr>
          <w:b/>
          <w:bCs/>
          <w:iCs/>
          <w:sz w:val="28"/>
        </w:rPr>
        <w:t>550.</w:t>
      </w:r>
      <w:r w:rsidRPr="00522E03">
        <w:rPr>
          <w:iCs/>
          <w:sz w:val="28"/>
        </w:rPr>
        <w:t xml:space="preserve"> Odgovor je pod B: </w:t>
      </w:r>
      <w:r w:rsidRPr="00522E03">
        <w:rPr>
          <w:iCs/>
          <w:sz w:val="28"/>
          <w:u w:val="single"/>
        </w:rPr>
        <w:t>Fitovolatilizacija</w:t>
      </w:r>
    </w:p>
    <w:p w14:paraId="0C5EA3EB" w14:textId="77777777" w:rsidR="00522E03" w:rsidRPr="00522E03" w:rsidRDefault="00522E03" w:rsidP="00522E03">
      <w:pPr>
        <w:jc w:val="both"/>
        <w:rPr>
          <w:iCs/>
          <w:sz w:val="28"/>
        </w:rPr>
      </w:pPr>
    </w:p>
    <w:p w14:paraId="25C33149" w14:textId="77777777" w:rsidR="00522E03" w:rsidRPr="00522E03" w:rsidRDefault="00522E03" w:rsidP="00522E03">
      <w:pPr>
        <w:jc w:val="both"/>
        <w:rPr>
          <w:b/>
          <w:bCs/>
          <w:i/>
          <w:sz w:val="28"/>
        </w:rPr>
      </w:pPr>
      <w:r w:rsidRPr="00522E03">
        <w:rPr>
          <w:b/>
          <w:bCs/>
          <w:i/>
          <w:sz w:val="28"/>
        </w:rPr>
        <w:t>Objašnjenje:</w:t>
      </w:r>
    </w:p>
    <w:p w14:paraId="61AAE3EC" w14:textId="7C9FE808" w:rsidR="00946469" w:rsidRDefault="00A05CD5" w:rsidP="00522E03">
      <w:pPr>
        <w:jc w:val="both"/>
        <w:rPr>
          <w:iCs/>
          <w:sz w:val="28"/>
        </w:rPr>
      </w:pPr>
      <w:r>
        <w:rPr>
          <w:iCs/>
          <w:sz w:val="28"/>
        </w:rPr>
        <w:t xml:space="preserve">Fitovolatilizacija </w:t>
      </w:r>
      <w:r w:rsidR="00522E03" w:rsidRPr="00522E03">
        <w:rPr>
          <w:iCs/>
          <w:sz w:val="28"/>
        </w:rPr>
        <w:t>je pojava da neke biljke usvajaju isparljive zagađujuće materije i oslobađaju ih putem transpiracije. Biljke transformišu ili razgrađuju zagađujuće materije stvarajući manje toksične supstance koje ispuštaju u vazduh.</w:t>
      </w:r>
    </w:p>
    <w:p w14:paraId="4E1B8EF4" w14:textId="50AAD581" w:rsidR="00B15C14" w:rsidRDefault="00B15C14" w:rsidP="00522E03">
      <w:pPr>
        <w:jc w:val="both"/>
        <w:rPr>
          <w:iCs/>
          <w:sz w:val="28"/>
        </w:rPr>
      </w:pPr>
    </w:p>
    <w:p w14:paraId="44CD90FA" w14:textId="5FE2FD90" w:rsidR="00B15C14" w:rsidRDefault="00B15C14" w:rsidP="00522E03">
      <w:pPr>
        <w:jc w:val="both"/>
        <w:rPr>
          <w:iCs/>
          <w:sz w:val="28"/>
        </w:rPr>
      </w:pPr>
    </w:p>
    <w:p w14:paraId="222659ED" w14:textId="27BE5AC3" w:rsidR="00B15C14" w:rsidRDefault="00B15C14" w:rsidP="00522E03">
      <w:pPr>
        <w:jc w:val="both"/>
        <w:rPr>
          <w:iCs/>
          <w:sz w:val="28"/>
        </w:rPr>
      </w:pPr>
    </w:p>
    <w:p w14:paraId="4CACB279" w14:textId="69ECDD5D" w:rsidR="00B15C14" w:rsidRDefault="00B15C14" w:rsidP="00522E03">
      <w:pPr>
        <w:jc w:val="both"/>
        <w:rPr>
          <w:iCs/>
          <w:sz w:val="28"/>
        </w:rPr>
      </w:pPr>
    </w:p>
    <w:p w14:paraId="3EF524FB" w14:textId="6CBEC7E2" w:rsidR="00B15C14" w:rsidRDefault="00B15C14" w:rsidP="00522E03">
      <w:pPr>
        <w:jc w:val="both"/>
        <w:rPr>
          <w:iCs/>
          <w:sz w:val="28"/>
        </w:rPr>
      </w:pPr>
    </w:p>
    <w:p w14:paraId="6E071AFD" w14:textId="02F9E167" w:rsidR="00B15C14" w:rsidRDefault="00B15C14" w:rsidP="00522E03">
      <w:pPr>
        <w:jc w:val="both"/>
        <w:rPr>
          <w:iCs/>
          <w:sz w:val="28"/>
        </w:rPr>
      </w:pPr>
    </w:p>
    <w:p w14:paraId="4748DB3F" w14:textId="77A4E170" w:rsidR="00B15C14" w:rsidRDefault="00B15C14" w:rsidP="00522E03">
      <w:pPr>
        <w:jc w:val="both"/>
        <w:rPr>
          <w:iCs/>
          <w:sz w:val="28"/>
        </w:rPr>
      </w:pPr>
    </w:p>
    <w:p w14:paraId="0B696AC5" w14:textId="4FC55BB4" w:rsidR="00B15C14" w:rsidRDefault="00B15C14" w:rsidP="00522E03">
      <w:pPr>
        <w:jc w:val="both"/>
        <w:rPr>
          <w:iCs/>
          <w:sz w:val="28"/>
        </w:rPr>
      </w:pPr>
    </w:p>
    <w:p w14:paraId="615BE00E" w14:textId="3E348992" w:rsidR="00E06CAF" w:rsidRDefault="00E06CAF" w:rsidP="00522E03">
      <w:pPr>
        <w:jc w:val="both"/>
        <w:rPr>
          <w:iCs/>
          <w:sz w:val="28"/>
        </w:rPr>
      </w:pPr>
    </w:p>
    <w:p w14:paraId="008E6AC1" w14:textId="157C776B" w:rsidR="00E06CAF" w:rsidRDefault="00E06CAF" w:rsidP="00522E03">
      <w:pPr>
        <w:jc w:val="both"/>
        <w:rPr>
          <w:iCs/>
          <w:sz w:val="28"/>
        </w:rPr>
      </w:pPr>
    </w:p>
    <w:p w14:paraId="62FDF878" w14:textId="4F03A85B" w:rsidR="00E06CAF" w:rsidRDefault="00E06CAF" w:rsidP="00522E03">
      <w:pPr>
        <w:jc w:val="both"/>
        <w:rPr>
          <w:iCs/>
          <w:sz w:val="28"/>
        </w:rPr>
      </w:pPr>
    </w:p>
    <w:p w14:paraId="5A5E9801" w14:textId="7C514DA9" w:rsidR="00E06CAF" w:rsidRDefault="00E06CAF" w:rsidP="00522E03">
      <w:pPr>
        <w:jc w:val="both"/>
        <w:rPr>
          <w:iCs/>
          <w:sz w:val="28"/>
        </w:rPr>
      </w:pPr>
    </w:p>
    <w:p w14:paraId="561D4F85" w14:textId="2DEB76D4" w:rsidR="00E06CAF" w:rsidRDefault="00E06CAF" w:rsidP="00522E03">
      <w:pPr>
        <w:jc w:val="both"/>
        <w:rPr>
          <w:iCs/>
          <w:sz w:val="28"/>
        </w:rPr>
      </w:pPr>
    </w:p>
    <w:p w14:paraId="3D3A60FB" w14:textId="28B4460E" w:rsidR="00E06CAF" w:rsidRDefault="00E06CAF" w:rsidP="00522E03">
      <w:pPr>
        <w:jc w:val="both"/>
        <w:rPr>
          <w:iCs/>
          <w:sz w:val="28"/>
        </w:rPr>
      </w:pPr>
    </w:p>
    <w:p w14:paraId="26F05B4F" w14:textId="61758F8C" w:rsidR="00E06CAF" w:rsidRDefault="00E06CAF" w:rsidP="00522E03">
      <w:pPr>
        <w:jc w:val="both"/>
        <w:rPr>
          <w:iCs/>
          <w:sz w:val="28"/>
        </w:rPr>
      </w:pPr>
    </w:p>
    <w:p w14:paraId="7610CCCA" w14:textId="430AF7EA" w:rsidR="00E06CAF" w:rsidRDefault="00E06CAF" w:rsidP="00522E03">
      <w:pPr>
        <w:jc w:val="both"/>
        <w:rPr>
          <w:iCs/>
          <w:sz w:val="28"/>
        </w:rPr>
      </w:pPr>
    </w:p>
    <w:p w14:paraId="532B4EA5" w14:textId="46EDEA6A" w:rsidR="00B15C14" w:rsidRDefault="00B15C14" w:rsidP="00522E03">
      <w:pPr>
        <w:jc w:val="both"/>
        <w:rPr>
          <w:iCs/>
          <w:sz w:val="28"/>
        </w:rPr>
      </w:pPr>
    </w:p>
    <w:p w14:paraId="02BB9AD3" w14:textId="410592D9" w:rsidR="00B15C14" w:rsidRDefault="00B15C14" w:rsidP="00522E03">
      <w:pPr>
        <w:jc w:val="both"/>
        <w:rPr>
          <w:iCs/>
          <w:sz w:val="28"/>
        </w:rPr>
      </w:pPr>
    </w:p>
    <w:p w14:paraId="0DDF54E5" w14:textId="65933A99" w:rsidR="00B15C14" w:rsidRDefault="00B15C14" w:rsidP="00522E03">
      <w:pPr>
        <w:jc w:val="both"/>
        <w:rPr>
          <w:iCs/>
          <w:sz w:val="28"/>
        </w:rPr>
      </w:pPr>
    </w:p>
    <w:p w14:paraId="5C3BF06C" w14:textId="77777777" w:rsidR="00B15C14" w:rsidRPr="00522E03" w:rsidRDefault="00B15C14" w:rsidP="00522E03">
      <w:pPr>
        <w:jc w:val="both"/>
        <w:rPr>
          <w:iCs/>
          <w:sz w:val="28"/>
        </w:rPr>
      </w:pPr>
    </w:p>
    <w:tbl>
      <w:tblPr>
        <w:tblW w:w="5158" w:type="pct"/>
        <w:tblLayout w:type="fixed"/>
        <w:tblCellMar>
          <w:left w:w="115" w:type="dxa"/>
          <w:right w:w="115" w:type="dxa"/>
        </w:tblCellMar>
        <w:tblLook w:val="04A0" w:firstRow="1" w:lastRow="0" w:firstColumn="1" w:lastColumn="0" w:noHBand="0" w:noVBand="1"/>
      </w:tblPr>
      <w:tblGrid>
        <w:gridCol w:w="4129"/>
        <w:gridCol w:w="462"/>
        <w:gridCol w:w="6344"/>
        <w:gridCol w:w="206"/>
      </w:tblGrid>
      <w:tr w:rsidR="00DC20D6" w14:paraId="10ACD01A" w14:textId="77777777" w:rsidTr="00DC20D6">
        <w:trPr>
          <w:trHeight w:val="1001"/>
        </w:trPr>
        <w:tc>
          <w:tcPr>
            <w:tcW w:w="4129" w:type="dxa"/>
            <w:vMerge w:val="restart"/>
            <w:tcMar>
              <w:left w:w="360" w:type="dxa"/>
            </w:tcMar>
            <w:vAlign w:val="bottom"/>
          </w:tcPr>
          <w:p w14:paraId="525A59CA" w14:textId="1BC6F3B5" w:rsidR="00DC20D6" w:rsidRPr="00317FEB" w:rsidRDefault="00B15C14" w:rsidP="00522E03">
            <w:pPr>
              <w:tabs>
                <w:tab w:val="left" w:pos="990"/>
              </w:tabs>
              <w:rPr>
                <w:sz w:val="28"/>
                <w:szCs w:val="28"/>
              </w:rPr>
            </w:pPr>
            <w:r>
              <w:rPr>
                <w:noProof/>
              </w:rPr>
              <w:drawing>
                <wp:anchor distT="0" distB="0" distL="114300" distR="114300" simplePos="0" relativeHeight="251671552" behindDoc="1" locked="0" layoutInCell="1" allowOverlap="1" wp14:anchorId="634F5883" wp14:editId="0F7A34F6">
                  <wp:simplePos x="0" y="0"/>
                  <wp:positionH relativeFrom="margin">
                    <wp:posOffset>-229235</wp:posOffset>
                  </wp:positionH>
                  <wp:positionV relativeFrom="paragraph">
                    <wp:posOffset>-4912360</wp:posOffset>
                  </wp:positionV>
                  <wp:extent cx="2639060" cy="3284220"/>
                  <wp:effectExtent l="0" t="0" r="8890" b="0"/>
                  <wp:wrapNone/>
                  <wp:docPr id="34" name="Picture 34" descr="IMG_20180603_1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603_1335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906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 w:type="dxa"/>
            <w:shd w:val="clear" w:color="auto" w:fill="445C19" w:themeFill="accent2" w:themeFillShade="80"/>
          </w:tcPr>
          <w:p w14:paraId="6F338680" w14:textId="77777777" w:rsidR="00DC20D6" w:rsidRPr="00317FEB" w:rsidRDefault="00DC20D6" w:rsidP="00317FEB">
            <w:pPr>
              <w:tabs>
                <w:tab w:val="left" w:pos="990"/>
              </w:tabs>
              <w:jc w:val="center"/>
              <w:rPr>
                <w:sz w:val="52"/>
                <w:szCs w:val="28"/>
              </w:rPr>
            </w:pPr>
          </w:p>
        </w:tc>
        <w:tc>
          <w:tcPr>
            <w:tcW w:w="6550" w:type="dxa"/>
            <w:gridSpan w:val="2"/>
            <w:shd w:val="clear" w:color="auto" w:fill="445C19" w:themeFill="accent2" w:themeFillShade="80"/>
            <w:vAlign w:val="center"/>
          </w:tcPr>
          <w:p w14:paraId="26BBE0D3" w14:textId="77777777" w:rsidR="00DC20D6" w:rsidRPr="00317FEB" w:rsidRDefault="00DC20D6" w:rsidP="00317FEB">
            <w:pPr>
              <w:pStyle w:val="Heading1"/>
              <w:spacing w:before="0"/>
              <w:jc w:val="center"/>
              <w:rPr>
                <w:rFonts w:asciiTheme="minorHAnsi" w:hAnsiTheme="minorHAnsi"/>
                <w:sz w:val="52"/>
                <w:szCs w:val="28"/>
              </w:rPr>
            </w:pPr>
            <w:r w:rsidRPr="00317FEB">
              <w:rPr>
                <w:rFonts w:asciiTheme="minorHAnsi" w:hAnsiTheme="minorHAnsi"/>
                <w:sz w:val="52"/>
                <w:szCs w:val="28"/>
              </w:rPr>
              <w:t>Obrazovanje</w:t>
            </w:r>
          </w:p>
        </w:tc>
      </w:tr>
      <w:tr w:rsidR="00DC20D6" w14:paraId="5C8383A8" w14:textId="77777777" w:rsidTr="00DC20D6">
        <w:trPr>
          <w:trHeight w:val="2803"/>
        </w:trPr>
        <w:tc>
          <w:tcPr>
            <w:tcW w:w="4129" w:type="dxa"/>
            <w:vMerge/>
            <w:tcMar>
              <w:left w:w="360" w:type="dxa"/>
            </w:tcMar>
            <w:vAlign w:val="bottom"/>
          </w:tcPr>
          <w:p w14:paraId="50B839EE" w14:textId="77777777" w:rsidR="00DC20D6" w:rsidRPr="00317FEB" w:rsidRDefault="00DC20D6" w:rsidP="00DC20D6">
            <w:pPr>
              <w:tabs>
                <w:tab w:val="left" w:pos="990"/>
              </w:tabs>
              <w:jc w:val="center"/>
              <w:rPr>
                <w:noProof/>
                <w:sz w:val="28"/>
                <w:szCs w:val="28"/>
              </w:rPr>
            </w:pPr>
          </w:p>
        </w:tc>
        <w:tc>
          <w:tcPr>
            <w:tcW w:w="462" w:type="dxa"/>
            <w:tcMar>
              <w:left w:w="0" w:type="dxa"/>
              <w:right w:w="0" w:type="dxa"/>
            </w:tcMar>
          </w:tcPr>
          <w:p w14:paraId="46933A0D" w14:textId="77777777" w:rsidR="00DC20D6" w:rsidRPr="00317FEB" w:rsidRDefault="00DC20D6" w:rsidP="00DC20D6">
            <w:pPr>
              <w:tabs>
                <w:tab w:val="left" w:pos="990"/>
              </w:tabs>
              <w:rPr>
                <w:sz w:val="28"/>
                <w:szCs w:val="28"/>
              </w:rPr>
            </w:pPr>
          </w:p>
        </w:tc>
        <w:tc>
          <w:tcPr>
            <w:tcW w:w="6550" w:type="dxa"/>
            <w:gridSpan w:val="2"/>
          </w:tcPr>
          <w:p w14:paraId="251135DC" w14:textId="77777777" w:rsidR="00DC20D6" w:rsidRPr="00317FEB" w:rsidRDefault="00DC20D6" w:rsidP="00DC20D6">
            <w:pPr>
              <w:tabs>
                <w:tab w:val="left" w:pos="990"/>
              </w:tabs>
              <w:rPr>
                <w:sz w:val="28"/>
                <w:szCs w:val="28"/>
              </w:rPr>
            </w:pPr>
          </w:p>
          <w:p w14:paraId="204BEE6C" w14:textId="5DA4BEA8" w:rsidR="00DC20D6" w:rsidRPr="00317FEB" w:rsidRDefault="00DC20D6" w:rsidP="00B15C14">
            <w:pPr>
              <w:tabs>
                <w:tab w:val="left" w:pos="990"/>
              </w:tabs>
              <w:jc w:val="both"/>
              <w:rPr>
                <w:sz w:val="28"/>
                <w:szCs w:val="28"/>
              </w:rPr>
            </w:pPr>
            <w:r w:rsidRPr="00317FEB">
              <w:rPr>
                <w:b/>
                <w:sz w:val="28"/>
                <w:szCs w:val="28"/>
              </w:rPr>
              <w:t>Naziv škole</w:t>
            </w:r>
            <w:r w:rsidRPr="00317FEB">
              <w:rPr>
                <w:sz w:val="28"/>
                <w:szCs w:val="28"/>
              </w:rPr>
              <w:t xml:space="preserve">: Geografski </w:t>
            </w:r>
            <w:r w:rsidR="00B15C14">
              <w:rPr>
                <w:sz w:val="28"/>
                <w:szCs w:val="28"/>
              </w:rPr>
              <w:t xml:space="preserve">fakultet, Beograd </w:t>
            </w:r>
            <w:r w:rsidRPr="00317FEB">
              <w:rPr>
                <w:sz w:val="28"/>
                <w:szCs w:val="28"/>
              </w:rPr>
              <w:t xml:space="preserve"> </w:t>
            </w:r>
            <w:r w:rsidR="00B15C14">
              <w:rPr>
                <w:sz w:val="28"/>
                <w:szCs w:val="28"/>
              </w:rPr>
              <w:t xml:space="preserve">   </w:t>
            </w:r>
            <w:r w:rsidRPr="00317FEB">
              <w:rPr>
                <w:i/>
                <w:sz w:val="28"/>
                <w:szCs w:val="28"/>
              </w:rPr>
              <w:t>Master akademske studije</w:t>
            </w:r>
          </w:p>
          <w:p w14:paraId="1C06733D" w14:textId="77777777" w:rsidR="00DC20D6" w:rsidRPr="00317FEB" w:rsidRDefault="00DC20D6" w:rsidP="00B15C14">
            <w:pPr>
              <w:tabs>
                <w:tab w:val="left" w:pos="990"/>
              </w:tabs>
              <w:jc w:val="both"/>
              <w:rPr>
                <w:sz w:val="28"/>
                <w:szCs w:val="28"/>
              </w:rPr>
            </w:pPr>
            <w:r w:rsidRPr="00317FEB">
              <w:rPr>
                <w:b/>
                <w:sz w:val="28"/>
                <w:szCs w:val="28"/>
              </w:rPr>
              <w:t>Smer</w:t>
            </w:r>
            <w:r w:rsidRPr="00317FEB">
              <w:rPr>
                <w:sz w:val="28"/>
                <w:szCs w:val="28"/>
              </w:rPr>
              <w:t xml:space="preserve">: Geoprostorne osnove životne sredine </w:t>
            </w:r>
          </w:p>
          <w:p w14:paraId="3E7FA202" w14:textId="77777777" w:rsidR="00DC20D6" w:rsidRPr="00317FEB" w:rsidRDefault="00DC20D6" w:rsidP="00B15C14">
            <w:pPr>
              <w:tabs>
                <w:tab w:val="left" w:pos="990"/>
              </w:tabs>
              <w:jc w:val="both"/>
              <w:rPr>
                <w:sz w:val="28"/>
                <w:szCs w:val="28"/>
              </w:rPr>
            </w:pPr>
            <w:r w:rsidRPr="00317FEB">
              <w:rPr>
                <w:b/>
                <w:sz w:val="28"/>
                <w:szCs w:val="28"/>
              </w:rPr>
              <w:t>Zvanje</w:t>
            </w:r>
            <w:r w:rsidRPr="00317FEB">
              <w:rPr>
                <w:sz w:val="28"/>
                <w:szCs w:val="28"/>
              </w:rPr>
              <w:t xml:space="preserve">: Master geograf za oblast životne sredine </w:t>
            </w:r>
          </w:p>
          <w:p w14:paraId="4176FF11" w14:textId="77777777" w:rsidR="00DC20D6" w:rsidRPr="00317FEB" w:rsidRDefault="00DC20D6" w:rsidP="00B15C14">
            <w:pPr>
              <w:tabs>
                <w:tab w:val="left" w:pos="990"/>
              </w:tabs>
              <w:jc w:val="both"/>
              <w:rPr>
                <w:sz w:val="28"/>
                <w:szCs w:val="28"/>
              </w:rPr>
            </w:pPr>
          </w:p>
          <w:p w14:paraId="0D240EF0" w14:textId="3FBDAD4A" w:rsidR="00DC20D6" w:rsidRPr="00317FEB" w:rsidRDefault="00DC20D6" w:rsidP="00B15C14">
            <w:pPr>
              <w:tabs>
                <w:tab w:val="left" w:pos="990"/>
              </w:tabs>
              <w:jc w:val="both"/>
              <w:rPr>
                <w:sz w:val="28"/>
                <w:szCs w:val="28"/>
              </w:rPr>
            </w:pPr>
            <w:r w:rsidRPr="00317FEB">
              <w:rPr>
                <w:b/>
                <w:sz w:val="28"/>
                <w:szCs w:val="28"/>
              </w:rPr>
              <w:t>Naziv škole</w:t>
            </w:r>
            <w:r w:rsidRPr="00317FEB">
              <w:rPr>
                <w:sz w:val="28"/>
                <w:szCs w:val="28"/>
              </w:rPr>
              <w:t>: Geografski fakulte</w:t>
            </w:r>
            <w:r w:rsidR="00B15C14">
              <w:rPr>
                <w:sz w:val="28"/>
                <w:szCs w:val="28"/>
              </w:rPr>
              <w:t xml:space="preserve">t, </w:t>
            </w:r>
            <w:r w:rsidRPr="00317FEB">
              <w:rPr>
                <w:sz w:val="28"/>
                <w:szCs w:val="28"/>
              </w:rPr>
              <w:t>Beograd</w:t>
            </w:r>
          </w:p>
          <w:p w14:paraId="3B5DC5E9" w14:textId="77777777" w:rsidR="00DC20D6" w:rsidRPr="00317FEB" w:rsidRDefault="00DC20D6" w:rsidP="00B15C14">
            <w:pPr>
              <w:tabs>
                <w:tab w:val="left" w:pos="990"/>
              </w:tabs>
              <w:jc w:val="both"/>
              <w:rPr>
                <w:sz w:val="28"/>
                <w:szCs w:val="28"/>
              </w:rPr>
            </w:pPr>
            <w:r w:rsidRPr="00317FEB">
              <w:rPr>
                <w:b/>
                <w:sz w:val="28"/>
                <w:szCs w:val="28"/>
              </w:rPr>
              <w:t>Smer</w:t>
            </w:r>
            <w:r w:rsidRPr="00317FEB">
              <w:rPr>
                <w:sz w:val="28"/>
                <w:szCs w:val="28"/>
              </w:rPr>
              <w:t xml:space="preserve">: Geoprostorne osnove životne sredine </w:t>
            </w:r>
          </w:p>
          <w:p w14:paraId="177E4261" w14:textId="77777777" w:rsidR="00DC20D6" w:rsidRPr="00317FEB" w:rsidRDefault="00DC20D6" w:rsidP="00B15C14">
            <w:pPr>
              <w:tabs>
                <w:tab w:val="left" w:pos="990"/>
              </w:tabs>
              <w:jc w:val="both"/>
              <w:rPr>
                <w:sz w:val="28"/>
                <w:szCs w:val="28"/>
              </w:rPr>
            </w:pPr>
            <w:r w:rsidRPr="00317FEB">
              <w:rPr>
                <w:b/>
                <w:sz w:val="28"/>
                <w:szCs w:val="28"/>
              </w:rPr>
              <w:t>Zvanje</w:t>
            </w:r>
            <w:r w:rsidRPr="00317FEB">
              <w:rPr>
                <w:sz w:val="28"/>
                <w:szCs w:val="28"/>
              </w:rPr>
              <w:t xml:space="preserve">: Diplomirani geograf za oblast životne sredine </w:t>
            </w:r>
          </w:p>
          <w:p w14:paraId="61C548B2" w14:textId="77777777" w:rsidR="00DC20D6" w:rsidRPr="00317FEB" w:rsidRDefault="00DC20D6" w:rsidP="00DC20D6">
            <w:pPr>
              <w:tabs>
                <w:tab w:val="left" w:pos="990"/>
              </w:tabs>
              <w:rPr>
                <w:sz w:val="28"/>
                <w:szCs w:val="28"/>
              </w:rPr>
            </w:pPr>
          </w:p>
          <w:p w14:paraId="6882BD1D" w14:textId="5FAD8483" w:rsidR="00DC20D6" w:rsidRPr="00317FEB" w:rsidRDefault="00DC20D6" w:rsidP="00DC20D6">
            <w:pPr>
              <w:tabs>
                <w:tab w:val="left" w:pos="990"/>
              </w:tabs>
              <w:rPr>
                <w:sz w:val="28"/>
                <w:szCs w:val="28"/>
              </w:rPr>
            </w:pPr>
            <w:r w:rsidRPr="00317FEB">
              <w:rPr>
                <w:b/>
                <w:sz w:val="28"/>
                <w:szCs w:val="28"/>
              </w:rPr>
              <w:t>Naziv škole</w:t>
            </w:r>
            <w:r w:rsidRPr="00317FEB">
              <w:rPr>
                <w:sz w:val="28"/>
                <w:szCs w:val="28"/>
              </w:rPr>
              <w:t xml:space="preserve">: XV </w:t>
            </w:r>
            <w:r w:rsidR="00B15C14">
              <w:rPr>
                <w:sz w:val="28"/>
                <w:szCs w:val="28"/>
              </w:rPr>
              <w:t>beogradska gimnazija,</w:t>
            </w:r>
            <w:r w:rsidRPr="00317FEB">
              <w:rPr>
                <w:sz w:val="28"/>
                <w:szCs w:val="28"/>
              </w:rPr>
              <w:t xml:space="preserve"> Beograd </w:t>
            </w:r>
          </w:p>
          <w:p w14:paraId="7A9DE350" w14:textId="77777777" w:rsidR="00DC20D6" w:rsidRPr="00317FEB" w:rsidRDefault="00DC20D6" w:rsidP="00DC20D6">
            <w:pPr>
              <w:tabs>
                <w:tab w:val="left" w:pos="990"/>
              </w:tabs>
              <w:rPr>
                <w:sz w:val="28"/>
                <w:szCs w:val="28"/>
              </w:rPr>
            </w:pPr>
            <w:r w:rsidRPr="00317FEB">
              <w:rPr>
                <w:b/>
                <w:sz w:val="28"/>
                <w:szCs w:val="28"/>
              </w:rPr>
              <w:t>Smer</w:t>
            </w:r>
            <w:r w:rsidRPr="00317FEB">
              <w:rPr>
                <w:sz w:val="28"/>
                <w:szCs w:val="28"/>
              </w:rPr>
              <w:t>: Društveno-jezički</w:t>
            </w:r>
          </w:p>
          <w:p w14:paraId="162675D7" w14:textId="77777777" w:rsidR="00DC20D6" w:rsidRPr="00317FEB" w:rsidRDefault="00DC20D6" w:rsidP="00DC20D6">
            <w:pPr>
              <w:rPr>
                <w:sz w:val="28"/>
                <w:szCs w:val="28"/>
              </w:rPr>
            </w:pPr>
          </w:p>
        </w:tc>
      </w:tr>
      <w:tr w:rsidR="00DC20D6" w14:paraId="6F32837E" w14:textId="77777777" w:rsidTr="00DC20D6">
        <w:trPr>
          <w:gridAfter w:val="1"/>
          <w:wAfter w:w="206" w:type="dxa"/>
          <w:trHeight w:val="3027"/>
        </w:trPr>
        <w:tc>
          <w:tcPr>
            <w:tcW w:w="4129" w:type="dxa"/>
            <w:vMerge/>
            <w:vAlign w:val="bottom"/>
          </w:tcPr>
          <w:p w14:paraId="3C5EB9F8" w14:textId="77777777" w:rsidR="00DC20D6" w:rsidRPr="00317FEB" w:rsidRDefault="00DC20D6" w:rsidP="00DC20D6">
            <w:pPr>
              <w:rPr>
                <w:noProof/>
                <w:sz w:val="28"/>
                <w:szCs w:val="28"/>
              </w:rPr>
            </w:pPr>
          </w:p>
        </w:tc>
        <w:tc>
          <w:tcPr>
            <w:tcW w:w="462" w:type="dxa"/>
            <w:tcMar>
              <w:left w:w="0" w:type="dxa"/>
              <w:right w:w="0" w:type="dxa"/>
            </w:tcMar>
          </w:tcPr>
          <w:p w14:paraId="19113530" w14:textId="77777777" w:rsidR="00DC20D6" w:rsidRPr="00317FEB" w:rsidRDefault="00DC20D6" w:rsidP="00DC20D6">
            <w:pPr>
              <w:tabs>
                <w:tab w:val="left" w:pos="990"/>
              </w:tabs>
              <w:rPr>
                <w:sz w:val="28"/>
                <w:szCs w:val="28"/>
              </w:rPr>
            </w:pPr>
          </w:p>
        </w:tc>
        <w:tc>
          <w:tcPr>
            <w:tcW w:w="6344" w:type="dxa"/>
          </w:tcPr>
          <w:p w14:paraId="443240F6" w14:textId="77777777" w:rsidR="00DC20D6" w:rsidRPr="00317FEB" w:rsidRDefault="00DC20D6" w:rsidP="00DC20D6">
            <w:pPr>
              <w:jc w:val="both"/>
              <w:rPr>
                <w:b/>
                <w:sz w:val="28"/>
                <w:szCs w:val="28"/>
              </w:rPr>
            </w:pPr>
            <w:r w:rsidRPr="00317FEB">
              <w:rPr>
                <w:b/>
                <w:sz w:val="28"/>
                <w:szCs w:val="28"/>
              </w:rPr>
              <w:t xml:space="preserve">Oblast istraživanja: </w:t>
            </w:r>
            <w:r w:rsidR="000713FF">
              <w:rPr>
                <w:sz w:val="28"/>
                <w:szCs w:val="28"/>
              </w:rPr>
              <w:t>Zaštita životne sredine  i  održivi razvoj</w:t>
            </w:r>
            <w:r w:rsidRPr="00317FEB">
              <w:rPr>
                <w:sz w:val="28"/>
                <w:szCs w:val="28"/>
              </w:rPr>
              <w:t>.</w:t>
            </w:r>
          </w:p>
          <w:p w14:paraId="56F304FE" w14:textId="77777777" w:rsidR="00DC20D6" w:rsidRPr="00317FEB" w:rsidRDefault="00DC20D6" w:rsidP="00DC20D6">
            <w:pPr>
              <w:jc w:val="both"/>
              <w:rPr>
                <w:b/>
                <w:sz w:val="28"/>
                <w:szCs w:val="28"/>
              </w:rPr>
            </w:pPr>
          </w:p>
          <w:p w14:paraId="3741E25F" w14:textId="754F4BC0" w:rsidR="00317FEB" w:rsidRDefault="00B15C14" w:rsidP="00DC20D6">
            <w:pPr>
              <w:jc w:val="both"/>
              <w:rPr>
                <w:sz w:val="28"/>
                <w:szCs w:val="28"/>
              </w:rPr>
            </w:pPr>
            <w:r>
              <w:rPr>
                <w:sz w:val="28"/>
                <w:szCs w:val="28"/>
              </w:rPr>
              <w:t>Deo tima na projektu Šume i</w:t>
            </w:r>
            <w:r w:rsidR="00DC20D6" w:rsidRPr="00317FEB">
              <w:rPr>
                <w:sz w:val="28"/>
                <w:szCs w:val="28"/>
              </w:rPr>
              <w:t xml:space="preserve"> klima, koji je napravio platformu sa mestima pogodnim za sadnju tri vrste drveća na teritoriji Srbije (</w:t>
            </w:r>
            <w:hyperlink r:id="rId31" w:history="1">
              <w:r w:rsidR="00DC20D6" w:rsidRPr="00317FEB">
                <w:rPr>
                  <w:rStyle w:val="Hyperlink"/>
                  <w:sz w:val="28"/>
                  <w:szCs w:val="28"/>
                </w:rPr>
                <w:t>https://sumeiklima.org/</w:t>
              </w:r>
            </w:hyperlink>
            <w:r w:rsidR="00DC20D6" w:rsidRPr="00317FEB">
              <w:rPr>
                <w:sz w:val="28"/>
                <w:szCs w:val="28"/>
              </w:rPr>
              <w:t>). Ovaj projekat je dobitnik kako</w:t>
            </w:r>
            <w:r>
              <w:rPr>
                <w:sz w:val="28"/>
                <w:szCs w:val="28"/>
              </w:rPr>
              <w:t xml:space="preserve"> evropske tako i</w:t>
            </w:r>
            <w:r w:rsidR="00DC20D6" w:rsidRPr="00317FEB">
              <w:rPr>
                <w:sz w:val="28"/>
                <w:szCs w:val="28"/>
              </w:rPr>
              <w:t xml:space="preserve"> svetske nagrade za ino</w:t>
            </w:r>
            <w:r>
              <w:rPr>
                <w:sz w:val="28"/>
                <w:szCs w:val="28"/>
              </w:rPr>
              <w:t>vacije mladih u digitalizaciji i</w:t>
            </w:r>
            <w:r w:rsidR="00DC20D6" w:rsidRPr="00317FEB">
              <w:rPr>
                <w:sz w:val="28"/>
                <w:szCs w:val="28"/>
              </w:rPr>
              <w:t xml:space="preserve"> </w:t>
            </w:r>
            <w:r w:rsidR="000713FF">
              <w:rPr>
                <w:sz w:val="28"/>
                <w:szCs w:val="28"/>
              </w:rPr>
              <w:t xml:space="preserve">korišćenju otvorenih podataka.  </w:t>
            </w:r>
          </w:p>
          <w:p w14:paraId="1AE13FDD" w14:textId="1CB3C211" w:rsidR="00317FEB" w:rsidRPr="00317FEB" w:rsidRDefault="00317FEB" w:rsidP="00DC20D6">
            <w:pPr>
              <w:jc w:val="both"/>
              <w:rPr>
                <w:sz w:val="28"/>
                <w:szCs w:val="28"/>
              </w:rPr>
            </w:pPr>
          </w:p>
          <w:sdt>
            <w:sdtPr>
              <w:rPr>
                <w:sz w:val="28"/>
                <w:szCs w:val="28"/>
              </w:rPr>
              <w:id w:val="-514299121"/>
              <w:placeholder>
                <w:docPart w:val="A86044AD567C4341B3FEECBE386F45B2"/>
              </w:placeholder>
              <w:temporary/>
              <w:showingPlcHdr/>
              <w15:appearance w15:val="hidden"/>
            </w:sdtPr>
            <w:sdtEndPr/>
            <w:sdtContent>
              <w:p w14:paraId="4E5BD3EE" w14:textId="77777777" w:rsidR="00317FEB" w:rsidRPr="00317FEB" w:rsidRDefault="00317FEB" w:rsidP="00317FEB">
                <w:pPr>
                  <w:pStyle w:val="ContactDetails"/>
                  <w:rPr>
                    <w:sz w:val="28"/>
                    <w:szCs w:val="28"/>
                  </w:rPr>
                </w:pPr>
                <w:r w:rsidRPr="00317FEB">
                  <w:rPr>
                    <w:sz w:val="28"/>
                    <w:szCs w:val="28"/>
                  </w:rPr>
                  <w:t>EMAIL:</w:t>
                </w:r>
              </w:p>
            </w:sdtContent>
          </w:sdt>
          <w:p w14:paraId="33DE38B7" w14:textId="77777777" w:rsidR="00DC20D6" w:rsidRPr="00317FEB" w:rsidRDefault="0076790C" w:rsidP="00317FEB">
            <w:pPr>
              <w:tabs>
                <w:tab w:val="left" w:pos="2196"/>
              </w:tabs>
              <w:rPr>
                <w:sz w:val="28"/>
                <w:szCs w:val="28"/>
              </w:rPr>
            </w:pPr>
            <w:hyperlink r:id="rId32" w:history="1">
              <w:r w:rsidR="00317FEB" w:rsidRPr="00317FEB">
                <w:rPr>
                  <w:rStyle w:val="Hyperlink"/>
                  <w:sz w:val="28"/>
                  <w:szCs w:val="28"/>
                </w:rPr>
                <w:t>nekicn.gf@gmail.com</w:t>
              </w:r>
            </w:hyperlink>
          </w:p>
        </w:tc>
      </w:tr>
    </w:tbl>
    <w:p w14:paraId="7FEB6FC2" w14:textId="193B876C" w:rsidR="00317FEB" w:rsidRDefault="00317FEB" w:rsidP="00DC20D6"/>
    <w:p w14:paraId="062B5067" w14:textId="77777777" w:rsidR="00DC20D6" w:rsidRPr="00B15C14" w:rsidRDefault="00DC20D6" w:rsidP="00DC20D6">
      <w:pPr>
        <w:pStyle w:val="Heading1"/>
        <w:jc w:val="center"/>
        <w:rPr>
          <w:rFonts w:asciiTheme="minorHAnsi" w:eastAsia="Times New Roman" w:hAnsiTheme="minorHAnsi" w:cs="Times New Roman"/>
          <w:color w:val="668926" w:themeColor="accent2" w:themeShade="BF"/>
          <w:sz w:val="28"/>
          <w:szCs w:val="24"/>
        </w:rPr>
      </w:pPr>
      <w:r w:rsidRPr="00B15C14">
        <w:rPr>
          <w:rFonts w:asciiTheme="minorHAnsi" w:hAnsiTheme="minorHAnsi"/>
          <w:color w:val="668926" w:themeColor="accent2" w:themeShade="BF"/>
          <w:sz w:val="28"/>
          <w:szCs w:val="24"/>
        </w:rPr>
        <w:t>DODATNE AKTIVNOSTI I RADOVI</w:t>
      </w:r>
    </w:p>
    <w:p w14:paraId="46B83AB0" w14:textId="77777777" w:rsidR="00DC20D6" w:rsidRPr="00B15C14" w:rsidRDefault="00DC20D6" w:rsidP="00DC20D6">
      <w:pPr>
        <w:rPr>
          <w:sz w:val="28"/>
        </w:rPr>
      </w:pPr>
    </w:p>
    <w:p w14:paraId="24B03F6A" w14:textId="46A066E6" w:rsidR="00DC20D6" w:rsidRPr="00B15C14" w:rsidRDefault="00DC20D6" w:rsidP="00DC20D6">
      <w:pPr>
        <w:pStyle w:val="ListParagraph"/>
        <w:numPr>
          <w:ilvl w:val="0"/>
          <w:numId w:val="2"/>
        </w:numPr>
        <w:ind w:right="360"/>
        <w:jc w:val="both"/>
        <w:rPr>
          <w:sz w:val="28"/>
        </w:rPr>
      </w:pPr>
      <w:r w:rsidRPr="00B15C14">
        <w:rPr>
          <w:sz w:val="28"/>
        </w:rPr>
        <w:t>Predavač na seminaru „Put do uspeha na geografskoj olimpijadi“, u Blaževu u organizaciji Regionalnog Cent</w:t>
      </w:r>
      <w:r w:rsidR="00CF7738">
        <w:rPr>
          <w:sz w:val="28"/>
        </w:rPr>
        <w:t>ra za talente Beograd II 2019. i</w:t>
      </w:r>
      <w:r w:rsidRPr="00B15C14">
        <w:rPr>
          <w:sz w:val="28"/>
        </w:rPr>
        <w:t xml:space="preserve"> 2021. godine i u Vranju, februara 2020. godine. </w:t>
      </w:r>
    </w:p>
    <w:p w14:paraId="187D984E" w14:textId="4406CA84" w:rsidR="00DC20D6" w:rsidRPr="00B15C14" w:rsidRDefault="00DC20D6" w:rsidP="00DC20D6">
      <w:pPr>
        <w:pStyle w:val="ListParagraph"/>
        <w:numPr>
          <w:ilvl w:val="0"/>
          <w:numId w:val="2"/>
        </w:numPr>
        <w:ind w:right="360"/>
        <w:jc w:val="both"/>
        <w:rPr>
          <w:sz w:val="28"/>
        </w:rPr>
      </w:pPr>
      <w:r w:rsidRPr="00B15C14">
        <w:rPr>
          <w:sz w:val="28"/>
        </w:rPr>
        <w:t>Mentor deci talentovanoj za geografiju u organizaciji Regionalnog Centr</w:t>
      </w:r>
      <w:r w:rsidR="00CF7738">
        <w:rPr>
          <w:sz w:val="28"/>
        </w:rPr>
        <w:t>a za talente Beograd II, 2019.-2022.</w:t>
      </w:r>
      <w:r w:rsidRPr="00B15C14">
        <w:rPr>
          <w:sz w:val="28"/>
        </w:rPr>
        <w:t xml:space="preserve"> godine. </w:t>
      </w:r>
    </w:p>
    <w:p w14:paraId="2548B72A" w14:textId="77777777" w:rsidR="00DC20D6" w:rsidRPr="00B15C14" w:rsidRDefault="00DC20D6" w:rsidP="00DC20D6">
      <w:pPr>
        <w:pStyle w:val="ListParagraph"/>
        <w:numPr>
          <w:ilvl w:val="0"/>
          <w:numId w:val="2"/>
        </w:numPr>
        <w:ind w:right="360"/>
        <w:jc w:val="both"/>
        <w:rPr>
          <w:sz w:val="28"/>
        </w:rPr>
      </w:pPr>
      <w:r w:rsidRPr="00B15C14">
        <w:rPr>
          <w:sz w:val="28"/>
        </w:rPr>
        <w:t xml:space="preserve"> Član žirija na internacionalnom takmičenju mladih istraživača društvenih nauka, juna 2019. godine. </w:t>
      </w:r>
    </w:p>
    <w:p w14:paraId="71A77D07" w14:textId="77777777" w:rsidR="00DC20D6" w:rsidRPr="00B15C14" w:rsidRDefault="00DC20D6" w:rsidP="00DC20D6">
      <w:pPr>
        <w:pStyle w:val="ListParagraph"/>
        <w:numPr>
          <w:ilvl w:val="0"/>
          <w:numId w:val="2"/>
        </w:numPr>
        <w:ind w:right="360"/>
        <w:jc w:val="both"/>
        <w:rPr>
          <w:sz w:val="28"/>
        </w:rPr>
      </w:pPr>
      <w:r w:rsidRPr="00B15C14">
        <w:rPr>
          <w:sz w:val="28"/>
        </w:rPr>
        <w:t>Član organizacionog odbora EGEO 2020 u organizaciji Regionalnog Centra za talente Beograd II.</w:t>
      </w:r>
    </w:p>
    <w:p w14:paraId="41746D47" w14:textId="322CCA18" w:rsidR="00DC20D6" w:rsidRPr="00B15C14" w:rsidRDefault="00DC20D6" w:rsidP="00DC20D6">
      <w:pPr>
        <w:pStyle w:val="ListParagraph"/>
        <w:numPr>
          <w:ilvl w:val="0"/>
          <w:numId w:val="2"/>
        </w:numPr>
        <w:ind w:right="360"/>
        <w:jc w:val="both"/>
        <w:rPr>
          <w:sz w:val="28"/>
        </w:rPr>
      </w:pPr>
      <w:r w:rsidRPr="00B15C14">
        <w:rPr>
          <w:sz w:val="28"/>
        </w:rPr>
        <w:t xml:space="preserve"> Predavač po pozivu na jesenjem ekološkom kampu na Velikom Ratnom ostrvu u organizaciji Gradskog Zelenila i Zavoda za zaš</w:t>
      </w:r>
      <w:r w:rsidR="00960389">
        <w:rPr>
          <w:sz w:val="28"/>
        </w:rPr>
        <w:t>titu prirode 2018, 2019, 2020,</w:t>
      </w:r>
      <w:r w:rsidRPr="00B15C14">
        <w:rPr>
          <w:sz w:val="28"/>
        </w:rPr>
        <w:t xml:space="preserve"> 2021.</w:t>
      </w:r>
      <w:r w:rsidR="00960389">
        <w:rPr>
          <w:sz w:val="28"/>
        </w:rPr>
        <w:t xml:space="preserve"> i 2022.</w:t>
      </w:r>
      <w:r w:rsidRPr="00B15C14">
        <w:rPr>
          <w:sz w:val="28"/>
        </w:rPr>
        <w:t xml:space="preserve"> godine. </w:t>
      </w:r>
    </w:p>
    <w:p w14:paraId="2A9120D3" w14:textId="77777777" w:rsidR="00DC20D6" w:rsidRPr="00B15C14" w:rsidRDefault="00DC20D6" w:rsidP="00DC20D6">
      <w:pPr>
        <w:pStyle w:val="ListParagraph"/>
        <w:numPr>
          <w:ilvl w:val="0"/>
          <w:numId w:val="2"/>
        </w:numPr>
        <w:ind w:right="360"/>
        <w:jc w:val="both"/>
        <w:rPr>
          <w:sz w:val="28"/>
        </w:rPr>
      </w:pPr>
      <w:r w:rsidRPr="00B15C14">
        <w:rPr>
          <w:sz w:val="28"/>
        </w:rPr>
        <w:t>Član uredništva studentskog lista studenata Geoprostornih osnova životne sredine Ekogea, 2019. i 2020. godine.</w:t>
      </w:r>
    </w:p>
    <w:p w14:paraId="1CA504F0" w14:textId="77777777" w:rsidR="00DC20D6" w:rsidRPr="00B15C14" w:rsidRDefault="00DC20D6" w:rsidP="00DC20D6">
      <w:pPr>
        <w:pStyle w:val="ListParagraph"/>
        <w:numPr>
          <w:ilvl w:val="0"/>
          <w:numId w:val="2"/>
        </w:numPr>
        <w:ind w:right="360"/>
        <w:jc w:val="both"/>
        <w:rPr>
          <w:sz w:val="28"/>
        </w:rPr>
      </w:pPr>
      <w:r w:rsidRPr="00B15C14">
        <w:rPr>
          <w:sz w:val="28"/>
        </w:rPr>
        <w:t xml:space="preserve"> Član organizacionog odbora „Smederevo ekološki grad“- Ekološka konferencija sa međunarodnim učešćem-2018. i 2020. godine.</w:t>
      </w:r>
    </w:p>
    <w:p w14:paraId="01BB2D34" w14:textId="77777777" w:rsidR="00DC20D6" w:rsidRPr="00B15C14" w:rsidRDefault="00DC20D6" w:rsidP="00DC20D6">
      <w:pPr>
        <w:pStyle w:val="ListParagraph"/>
        <w:ind w:left="780" w:right="360"/>
        <w:jc w:val="both"/>
        <w:rPr>
          <w:sz w:val="28"/>
        </w:rPr>
      </w:pPr>
    </w:p>
    <w:p w14:paraId="04C1D858" w14:textId="77777777" w:rsidR="00DC20D6" w:rsidRPr="00B15C14" w:rsidRDefault="00DC20D6" w:rsidP="00DC20D6">
      <w:pPr>
        <w:pStyle w:val="ListParagraph"/>
        <w:numPr>
          <w:ilvl w:val="0"/>
          <w:numId w:val="1"/>
        </w:numPr>
        <w:ind w:right="360"/>
        <w:jc w:val="both"/>
        <w:rPr>
          <w:sz w:val="28"/>
          <w:lang w:val="sr-Latn-RS"/>
        </w:rPr>
      </w:pPr>
      <w:r w:rsidRPr="00B15C14">
        <w:rPr>
          <w:sz w:val="28"/>
        </w:rPr>
        <w:t>Tanja M</w:t>
      </w:r>
      <w:r w:rsidRPr="00B15C14">
        <w:rPr>
          <w:sz w:val="28"/>
          <w:lang w:val="sr-Latn-RS"/>
        </w:rPr>
        <w:t xml:space="preserve">icić Ponjiger, Tin Lukić, Đorđije A. Vasiljević, Thomas A. Hose, Biljana Basarin, Slobodan B. Marković, Miško M. Milanović, Aleksandar Valjarević, Miroslav D. Vujičić, Uglješa Stankov, Dragana Blagojević, </w:t>
      </w:r>
      <w:r w:rsidRPr="00B15C14">
        <w:rPr>
          <w:b/>
          <w:i/>
          <w:sz w:val="28"/>
          <w:lang w:val="sr-Latn-RS"/>
        </w:rPr>
        <w:t>Nevena Nekić</w:t>
      </w:r>
      <w:r w:rsidRPr="00B15C14">
        <w:rPr>
          <w:sz w:val="28"/>
          <w:lang w:val="sr-Latn-RS"/>
        </w:rPr>
        <w:t xml:space="preserve">, Ivana Blešić - </w:t>
      </w:r>
      <w:r w:rsidRPr="00B15C14">
        <w:rPr>
          <w:i/>
          <w:sz w:val="28"/>
          <w:lang w:val="sr-Latn-RS"/>
        </w:rPr>
        <w:t>Quantitative Geodiversity Assessment of the Fruška Gora Mt. (North Serbia) by Using the Geodiversity Index</w:t>
      </w:r>
      <w:r w:rsidRPr="00B15C14">
        <w:rPr>
          <w:sz w:val="28"/>
          <w:lang w:val="sr-Latn-RS"/>
        </w:rPr>
        <w:t>- The European Association for Conservation of the Geological Heritage, Springer Nature, 2021.</w:t>
      </w:r>
    </w:p>
    <w:p w14:paraId="1B956125" w14:textId="77777777" w:rsidR="00DC20D6" w:rsidRPr="00B15C14" w:rsidRDefault="00DC20D6" w:rsidP="00DC20D6">
      <w:pPr>
        <w:jc w:val="both"/>
        <w:rPr>
          <w:sz w:val="28"/>
          <w:lang w:val="sr-Latn-RS"/>
        </w:rPr>
      </w:pPr>
    </w:p>
    <w:p w14:paraId="4CBC8340" w14:textId="77777777" w:rsidR="00DC20D6" w:rsidRPr="00B15C14" w:rsidRDefault="00DC20D6" w:rsidP="00DC20D6">
      <w:pPr>
        <w:pStyle w:val="ListParagraph"/>
        <w:numPr>
          <w:ilvl w:val="0"/>
          <w:numId w:val="1"/>
        </w:numPr>
        <w:ind w:right="360"/>
        <w:jc w:val="both"/>
        <w:rPr>
          <w:sz w:val="28"/>
        </w:rPr>
      </w:pPr>
      <w:r w:rsidRPr="00B15C14">
        <w:rPr>
          <w:sz w:val="28"/>
        </w:rPr>
        <w:t xml:space="preserve">Tin Lukić, Dajana Bjelajac, Tanja Micić Ponjiger, Biljana Basarin, Miško Milanović, Aleksandar Valjarević, </w:t>
      </w:r>
      <w:r w:rsidRPr="00B15C14">
        <w:rPr>
          <w:b/>
          <w:i/>
          <w:sz w:val="28"/>
        </w:rPr>
        <w:t>Nevena Nekić</w:t>
      </w:r>
      <w:r w:rsidRPr="00B15C14">
        <w:rPr>
          <w:sz w:val="28"/>
        </w:rPr>
        <w:t xml:space="preserve"> -</w:t>
      </w:r>
      <w:r w:rsidRPr="00B15C14">
        <w:rPr>
          <w:i/>
          <w:sz w:val="28"/>
        </w:rPr>
        <w:t>PRIMENA PLUVIJALNIH EROZIVNIH INDEKSA U PROCENI ERODIBILNOSTI ZEMLJIŠTA U VOJVODINI (SEVERNA SRBIJA)</w:t>
      </w:r>
      <w:r w:rsidRPr="00B15C14">
        <w:rPr>
          <w:sz w:val="28"/>
        </w:rPr>
        <w:t>-</w:t>
      </w:r>
      <w:r w:rsidRPr="00B15C14">
        <w:rPr>
          <w:i/>
          <w:sz w:val="28"/>
        </w:rPr>
        <w:t xml:space="preserve"> Plenarno izlaganje; </w:t>
      </w:r>
      <w:r w:rsidRPr="00B15C14">
        <w:rPr>
          <w:sz w:val="28"/>
        </w:rPr>
        <w:t>Ekološka konferencija sa međunarodnim učešćem-Smederevo ekološki grad, Smederevo 2020.</w:t>
      </w:r>
    </w:p>
    <w:p w14:paraId="77040F64" w14:textId="77777777" w:rsidR="00DC20D6" w:rsidRPr="00B15C14" w:rsidRDefault="00DC20D6" w:rsidP="00DC20D6">
      <w:pPr>
        <w:jc w:val="both"/>
        <w:rPr>
          <w:sz w:val="28"/>
        </w:rPr>
      </w:pPr>
    </w:p>
    <w:p w14:paraId="71CF6F74" w14:textId="77777777" w:rsidR="00DC20D6" w:rsidRPr="00B15C14" w:rsidRDefault="00DC20D6" w:rsidP="00DC20D6">
      <w:pPr>
        <w:pStyle w:val="ListParagraph"/>
        <w:numPr>
          <w:ilvl w:val="0"/>
          <w:numId w:val="1"/>
        </w:numPr>
        <w:ind w:right="360"/>
        <w:jc w:val="both"/>
        <w:rPr>
          <w:sz w:val="28"/>
        </w:rPr>
      </w:pPr>
      <w:r w:rsidRPr="00B15C14">
        <w:rPr>
          <w:sz w:val="28"/>
        </w:rPr>
        <w:t xml:space="preserve">Ljiljana Mihajlović, Miroljub Milinčić, </w:t>
      </w:r>
      <w:r w:rsidRPr="00B15C14">
        <w:rPr>
          <w:b/>
          <w:i/>
          <w:sz w:val="28"/>
        </w:rPr>
        <w:t xml:space="preserve">Nevena Nekić </w:t>
      </w:r>
      <w:r w:rsidRPr="00B15C14">
        <w:rPr>
          <w:sz w:val="28"/>
        </w:rPr>
        <w:t>-</w:t>
      </w:r>
      <w:r w:rsidRPr="00B15C14">
        <w:rPr>
          <w:i/>
          <w:sz w:val="28"/>
        </w:rPr>
        <w:t>GEOEKOLOŠKE DETERMINANTE ZDRAVSTVENOG STANjA STANOVNIŠTVA MAČVE, ŠABAČKE POSAVINE I POCERINE</w:t>
      </w:r>
      <w:r w:rsidRPr="00B15C14">
        <w:rPr>
          <w:sz w:val="28"/>
        </w:rPr>
        <w:t>; Ekološka konferencija sa međunarodnim učešćem-Smederevo ekološki grad, Smederevo 2020.</w:t>
      </w:r>
    </w:p>
    <w:p w14:paraId="3DF3A65C" w14:textId="77777777" w:rsidR="00DC20D6" w:rsidRPr="00B15C14" w:rsidRDefault="00DC20D6" w:rsidP="00DC20D6">
      <w:pPr>
        <w:jc w:val="both"/>
        <w:rPr>
          <w:sz w:val="28"/>
        </w:rPr>
      </w:pPr>
    </w:p>
    <w:p w14:paraId="4741DC95" w14:textId="77777777" w:rsidR="00DC20D6" w:rsidRPr="00B15C14" w:rsidRDefault="00DC20D6" w:rsidP="00DC20D6">
      <w:pPr>
        <w:pStyle w:val="ListParagraph"/>
        <w:numPr>
          <w:ilvl w:val="0"/>
          <w:numId w:val="1"/>
        </w:numPr>
        <w:ind w:right="360"/>
        <w:jc w:val="both"/>
        <w:rPr>
          <w:sz w:val="28"/>
        </w:rPr>
      </w:pPr>
      <w:r w:rsidRPr="00B15C14">
        <w:rPr>
          <w:sz w:val="28"/>
        </w:rPr>
        <w:t xml:space="preserve">Milanović M.,Filipović D.,Lukić T., </w:t>
      </w:r>
      <w:r w:rsidRPr="00B15C14">
        <w:rPr>
          <w:b/>
          <w:i/>
          <w:sz w:val="28"/>
        </w:rPr>
        <w:t>Nekić N.</w:t>
      </w:r>
      <w:r w:rsidRPr="00B15C14">
        <w:rPr>
          <w:sz w:val="28"/>
        </w:rPr>
        <w:t xml:space="preserve">,Micić Ponjiger T., Mučibabić B. </w:t>
      </w:r>
      <w:r w:rsidRPr="00B15C14">
        <w:rPr>
          <w:i/>
          <w:sz w:val="28"/>
        </w:rPr>
        <w:t xml:space="preserve">- Possibilities of the supervised satellite images classification in the determination of land use- </w:t>
      </w:r>
      <w:r w:rsidRPr="00B15C14">
        <w:rPr>
          <w:sz w:val="28"/>
        </w:rPr>
        <w:t>International Conference dedicated to the life and work of Prof. Branislav Bukurov, Novi Sad 2019.</w:t>
      </w:r>
    </w:p>
    <w:p w14:paraId="44B80CB5" w14:textId="77777777" w:rsidR="00DC20D6" w:rsidRPr="00B15C14" w:rsidRDefault="00DC20D6" w:rsidP="00DC20D6">
      <w:pPr>
        <w:jc w:val="both"/>
        <w:rPr>
          <w:sz w:val="28"/>
        </w:rPr>
      </w:pPr>
    </w:p>
    <w:p w14:paraId="63CC47A8" w14:textId="77777777" w:rsidR="00DC20D6" w:rsidRPr="00B15C14" w:rsidRDefault="00DC20D6" w:rsidP="00DC20D6">
      <w:pPr>
        <w:pStyle w:val="ListParagraph"/>
        <w:numPr>
          <w:ilvl w:val="0"/>
          <w:numId w:val="1"/>
        </w:numPr>
        <w:ind w:right="360"/>
        <w:jc w:val="both"/>
        <w:rPr>
          <w:sz w:val="28"/>
        </w:rPr>
      </w:pPr>
      <w:r w:rsidRPr="00B15C14">
        <w:rPr>
          <w:sz w:val="28"/>
        </w:rPr>
        <w:t>Samardžić I.,Filipović D.,Anđelković G.,Novković I.,Milanović M.,</w:t>
      </w:r>
      <w:r w:rsidRPr="00B15C14">
        <w:rPr>
          <w:b/>
          <w:i/>
          <w:sz w:val="28"/>
        </w:rPr>
        <w:t xml:space="preserve">Nekić N. </w:t>
      </w:r>
      <w:r w:rsidRPr="00B15C14">
        <w:rPr>
          <w:i/>
          <w:sz w:val="28"/>
        </w:rPr>
        <w:t xml:space="preserve">Problemi upravljanja zaštićenim prirodnim dobrima na teritoriji gradskog naselja Beograd; </w:t>
      </w:r>
      <w:r w:rsidRPr="00B15C14">
        <w:rPr>
          <w:sz w:val="28"/>
        </w:rPr>
        <w:t>Naučno-stručni skup sa međunarodnim učešćem- Planska i notrmativna zaštita prostora i životne sredine, Palić-Subotica 2019.</w:t>
      </w:r>
    </w:p>
    <w:p w14:paraId="2EE5D1F2" w14:textId="77777777" w:rsidR="00DC20D6" w:rsidRPr="00B15C14" w:rsidRDefault="00DC20D6" w:rsidP="00DC20D6">
      <w:pPr>
        <w:jc w:val="both"/>
        <w:rPr>
          <w:sz w:val="28"/>
        </w:rPr>
      </w:pPr>
    </w:p>
    <w:p w14:paraId="337D005C" w14:textId="1C0F1C63" w:rsidR="00165198" w:rsidRPr="001B3719" w:rsidRDefault="00DC20D6" w:rsidP="001B3719">
      <w:pPr>
        <w:pStyle w:val="ListParagraph"/>
        <w:numPr>
          <w:ilvl w:val="0"/>
          <w:numId w:val="1"/>
        </w:numPr>
        <w:ind w:right="360"/>
        <w:jc w:val="both"/>
        <w:rPr>
          <w:sz w:val="28"/>
        </w:rPr>
      </w:pPr>
      <w:r w:rsidRPr="00B15C14">
        <w:rPr>
          <w:b/>
          <w:i/>
          <w:sz w:val="28"/>
        </w:rPr>
        <w:t>Nekić N.</w:t>
      </w:r>
      <w:r w:rsidRPr="00B15C14">
        <w:rPr>
          <w:sz w:val="28"/>
        </w:rPr>
        <w:t xml:space="preserve">, Ilić M.,Jović V.,Milanović M. </w:t>
      </w:r>
      <w:r w:rsidRPr="00B15C14">
        <w:rPr>
          <w:i/>
          <w:sz w:val="28"/>
        </w:rPr>
        <w:t xml:space="preserve">Daljinski monitoring u analizi vegetacionog pokrivača-Vegetacioni indexi- Plenarno izlaganje; </w:t>
      </w:r>
      <w:r w:rsidRPr="00B15C14">
        <w:rPr>
          <w:sz w:val="28"/>
        </w:rPr>
        <w:t>Ekološka konferencija sa međunarodnim učešćem-Smederevo ekološki grad, Smederevo 2018.</w:t>
      </w:r>
    </w:p>
    <w:p w14:paraId="238FAC9E" w14:textId="2059AC00" w:rsidR="00165198" w:rsidRDefault="00B06011">
      <w:pPr>
        <w:rPr>
          <w:sz w:val="28"/>
          <w:lang w:val="de-AT"/>
        </w:rPr>
      </w:pPr>
      <w:r>
        <w:rPr>
          <w:b/>
          <w:noProof/>
          <w:sz w:val="28"/>
        </w:rPr>
        <w:drawing>
          <wp:anchor distT="0" distB="0" distL="114300" distR="114300" simplePos="0" relativeHeight="251675648" behindDoc="1" locked="0" layoutInCell="1" allowOverlap="1" wp14:anchorId="16C5C6B2" wp14:editId="30A1AF19">
            <wp:simplePos x="0" y="0"/>
            <wp:positionH relativeFrom="margin">
              <wp:align>left</wp:align>
            </wp:positionH>
            <wp:positionV relativeFrom="paragraph">
              <wp:posOffset>205740</wp:posOffset>
            </wp:positionV>
            <wp:extent cx="2628900" cy="25450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kolasrzentic.jpg"/>
                    <pic:cNvPicPr/>
                  </pic:nvPicPr>
                  <pic:blipFill>
                    <a:blip r:embed="rId33">
                      <a:extLst>
                        <a:ext uri="{28A0092B-C50C-407E-A947-70E740481C1C}">
                          <a14:useLocalDpi xmlns:a14="http://schemas.microsoft.com/office/drawing/2010/main" val="0"/>
                        </a:ext>
                      </a:extLst>
                    </a:blip>
                    <a:stretch>
                      <a:fillRect/>
                    </a:stretch>
                  </pic:blipFill>
                  <pic:spPr>
                    <a:xfrm>
                      <a:off x="0" y="0"/>
                      <a:ext cx="2628900" cy="2545080"/>
                    </a:xfrm>
                    <a:prstGeom prst="rect">
                      <a:avLst/>
                    </a:prstGeom>
                  </pic:spPr>
                </pic:pic>
              </a:graphicData>
            </a:graphic>
            <wp14:sizeRelH relativeFrom="margin">
              <wp14:pctWidth>0</wp14:pctWidth>
            </wp14:sizeRelH>
          </wp:anchor>
        </w:drawing>
      </w:r>
    </w:p>
    <w:p w14:paraId="1874E429" w14:textId="059E2E0F" w:rsidR="00165198" w:rsidRDefault="00165198" w:rsidP="00165198">
      <w:pPr>
        <w:jc w:val="both"/>
        <w:rPr>
          <w:sz w:val="28"/>
          <w:lang w:val="de-AT"/>
        </w:rPr>
      </w:pPr>
      <w:r w:rsidRPr="00165198">
        <w:rPr>
          <w:b/>
          <w:sz w:val="28"/>
          <w:lang w:val="de-AT"/>
        </w:rPr>
        <w:t>Nikola Srzentić,</w:t>
      </w:r>
      <w:r w:rsidRPr="00165198">
        <w:rPr>
          <w:sz w:val="28"/>
          <w:lang w:val="de-AT"/>
        </w:rPr>
        <w:t xml:space="preserve"> 1961., na poziciji direktora Regionalnog centra za talente Beograd 2</w:t>
      </w:r>
      <w:r>
        <w:rPr>
          <w:sz w:val="28"/>
          <w:lang w:val="de-AT"/>
        </w:rPr>
        <w:t xml:space="preserve">, od 2005. godine. </w:t>
      </w:r>
      <w:r w:rsidRPr="00165198">
        <w:rPr>
          <w:sz w:val="28"/>
          <w:lang w:val="de-AT"/>
        </w:rPr>
        <w:t>Autor velikog broja seminara i savetovanja o nadaranoj i talentovanoj popul</w:t>
      </w:r>
      <w:r>
        <w:rPr>
          <w:sz w:val="28"/>
          <w:lang w:val="de-AT"/>
        </w:rPr>
        <w:t>aciji.</w:t>
      </w:r>
    </w:p>
    <w:p w14:paraId="477F453A" w14:textId="5DEA7E87" w:rsidR="003C7105" w:rsidRDefault="00165198" w:rsidP="00165198">
      <w:pPr>
        <w:jc w:val="both"/>
        <w:rPr>
          <w:sz w:val="28"/>
          <w:lang w:val="de-AT"/>
        </w:rPr>
      </w:pPr>
      <w:r w:rsidRPr="00165198">
        <w:rPr>
          <w:sz w:val="28"/>
          <w:lang w:val="de-AT"/>
        </w:rPr>
        <w:t>Autor izdanja “Smernice za rad sa talentovanim i nadarenim učenicima osnovnih i srednjih škola, sa metodološkim upustvom za izradu i pisanje istraživačkog rada i smernicama, ciljevima i zad</w:t>
      </w:r>
      <w:r w:rsidR="00B06011">
        <w:rPr>
          <w:sz w:val="28"/>
          <w:lang w:val="de-AT"/>
        </w:rPr>
        <w:t>a</w:t>
      </w:r>
      <w:r w:rsidRPr="00165198">
        <w:rPr>
          <w:sz w:val="28"/>
          <w:lang w:val="de-AT"/>
        </w:rPr>
        <w:t>cima državnog takmičenja istraživačkih radova”.                                                                          Koautor izdanja Geografskog fakulteta “Put do uspeha na geografskoj olimpijadi”.                                                                                                                          Osnivač i Predsednik UO svetskog takmičenja mladih naučnika – dr</w:t>
      </w:r>
      <w:r>
        <w:rPr>
          <w:sz w:val="28"/>
          <w:lang w:val="de-AT"/>
        </w:rPr>
        <w:t xml:space="preserve">uštveno- humanističkih nauka. </w:t>
      </w:r>
    </w:p>
    <w:p w14:paraId="1EDA7205" w14:textId="1638BB85" w:rsidR="003C7105" w:rsidRDefault="00165198" w:rsidP="00165198">
      <w:pPr>
        <w:jc w:val="both"/>
        <w:rPr>
          <w:sz w:val="28"/>
          <w:lang w:val="de-AT"/>
        </w:rPr>
      </w:pPr>
      <w:r>
        <w:rPr>
          <w:sz w:val="28"/>
          <w:lang w:val="de-AT"/>
        </w:rPr>
        <w:t>Član UO S</w:t>
      </w:r>
      <w:r w:rsidRPr="00165198">
        <w:rPr>
          <w:sz w:val="28"/>
          <w:lang w:val="de-AT"/>
        </w:rPr>
        <w:t xml:space="preserve">vetske </w:t>
      </w:r>
      <w:r w:rsidR="003C7105">
        <w:rPr>
          <w:sz w:val="28"/>
          <w:lang w:val="de-AT"/>
        </w:rPr>
        <w:t>geografske olimpijade.</w:t>
      </w:r>
      <w:r w:rsidRPr="00165198">
        <w:rPr>
          <w:sz w:val="28"/>
          <w:lang w:val="de-AT"/>
        </w:rPr>
        <w:t xml:space="preserve">                                                                       </w:t>
      </w:r>
    </w:p>
    <w:p w14:paraId="579F8C96" w14:textId="0A10A3A9" w:rsidR="00165198" w:rsidRDefault="003C7105" w:rsidP="00165198">
      <w:pPr>
        <w:jc w:val="both"/>
        <w:rPr>
          <w:sz w:val="28"/>
          <w:lang w:val="de-AT"/>
        </w:rPr>
      </w:pPr>
      <w:r>
        <w:rPr>
          <w:sz w:val="28"/>
          <w:lang w:val="de-AT"/>
        </w:rPr>
        <w:t>Č</w:t>
      </w:r>
      <w:r w:rsidR="00165198" w:rsidRPr="00165198">
        <w:rPr>
          <w:sz w:val="28"/>
          <w:lang w:val="de-AT"/>
        </w:rPr>
        <w:t>lan UO internacionaln</w:t>
      </w:r>
      <w:r w:rsidR="00165198">
        <w:rPr>
          <w:sz w:val="28"/>
          <w:lang w:val="de-AT"/>
        </w:rPr>
        <w:t xml:space="preserve">e konferncije mladih naučnika prirodne nauke. </w:t>
      </w:r>
    </w:p>
    <w:p w14:paraId="19291D01" w14:textId="1FB82A57" w:rsidR="00FD377F" w:rsidRDefault="00165198" w:rsidP="00165198">
      <w:pPr>
        <w:jc w:val="both"/>
        <w:rPr>
          <w:sz w:val="28"/>
          <w:lang w:val="de-AT"/>
        </w:rPr>
      </w:pPr>
      <w:r w:rsidRPr="00165198">
        <w:rPr>
          <w:sz w:val="28"/>
          <w:lang w:val="de-AT"/>
        </w:rPr>
        <w:t>Osnivač i predsednik UO Evropske geografke olimpijade.</w:t>
      </w:r>
    </w:p>
    <w:p w14:paraId="6BCA64F3" w14:textId="34EA3C9E" w:rsidR="00165198" w:rsidRDefault="00165198" w:rsidP="00165198">
      <w:pPr>
        <w:jc w:val="both"/>
        <w:rPr>
          <w:sz w:val="28"/>
          <w:lang w:val="de-AT"/>
        </w:rPr>
      </w:pPr>
    </w:p>
    <w:p w14:paraId="19244514" w14:textId="27B330B6" w:rsidR="00165198" w:rsidRDefault="00165198">
      <w:pPr>
        <w:rPr>
          <w:sz w:val="28"/>
          <w:lang w:val="de-AT"/>
        </w:rPr>
      </w:pPr>
    </w:p>
    <w:p w14:paraId="2060876B" w14:textId="359E94CE" w:rsidR="00FD377F" w:rsidRDefault="00FD377F">
      <w:pPr>
        <w:rPr>
          <w:sz w:val="28"/>
          <w:lang w:val="de-AT"/>
        </w:rPr>
      </w:pPr>
    </w:p>
    <w:p w14:paraId="1FBF7363" w14:textId="77777777" w:rsidR="00FD377F" w:rsidRDefault="00FD377F">
      <w:pPr>
        <w:rPr>
          <w:sz w:val="28"/>
          <w:lang w:val="de-AT"/>
        </w:rPr>
      </w:pPr>
    </w:p>
    <w:p w14:paraId="65062343" w14:textId="77777777" w:rsidR="00FD377F" w:rsidRPr="00FD377F" w:rsidRDefault="00FD377F" w:rsidP="00FD377F">
      <w:pPr>
        <w:jc w:val="center"/>
        <w:rPr>
          <w:b/>
          <w:sz w:val="28"/>
          <w:lang w:val="de-AT"/>
        </w:rPr>
      </w:pPr>
      <w:r>
        <w:rPr>
          <w:b/>
          <w:sz w:val="28"/>
          <w:lang w:val="de-AT"/>
        </w:rPr>
        <w:t>LITERATURA</w:t>
      </w:r>
    </w:p>
    <w:p w14:paraId="3783A67E" w14:textId="77777777" w:rsidR="00FD377F" w:rsidRDefault="00FD377F" w:rsidP="00FD377F">
      <w:pPr>
        <w:rPr>
          <w:sz w:val="28"/>
          <w:lang w:val="de-AT"/>
        </w:rPr>
      </w:pPr>
    </w:p>
    <w:p w14:paraId="509711DB" w14:textId="77777777" w:rsidR="00FD377F" w:rsidRDefault="00FD377F" w:rsidP="00FD377F">
      <w:pPr>
        <w:rPr>
          <w:sz w:val="28"/>
          <w:lang w:val="de-AT"/>
        </w:rPr>
      </w:pPr>
      <w:r>
        <w:rPr>
          <w:sz w:val="28"/>
          <w:lang w:val="de-AT"/>
        </w:rPr>
        <w:t>Referentna literatura</w:t>
      </w:r>
    </w:p>
    <w:p w14:paraId="4E94CF7B" w14:textId="77777777" w:rsidR="00FD377F" w:rsidRDefault="00FD377F" w:rsidP="00FD377F">
      <w:pPr>
        <w:rPr>
          <w:sz w:val="28"/>
          <w:lang w:val="de-AT"/>
        </w:rPr>
      </w:pPr>
    </w:p>
    <w:p w14:paraId="3DE8821E" w14:textId="77777777" w:rsidR="00FD377F" w:rsidRPr="00B06011" w:rsidRDefault="00FD377F" w:rsidP="00FD377F">
      <w:pPr>
        <w:pStyle w:val="ListParagraph"/>
        <w:numPr>
          <w:ilvl w:val="0"/>
          <w:numId w:val="59"/>
        </w:numPr>
        <w:ind w:left="714" w:hanging="357"/>
        <w:rPr>
          <w:sz w:val="28"/>
          <w:lang w:val="de-AT"/>
        </w:rPr>
      </w:pPr>
      <w:r>
        <w:rPr>
          <w:sz w:val="28"/>
          <w:lang w:val="de-AT"/>
        </w:rPr>
        <w:t>M. Lje</w:t>
      </w:r>
      <w:r>
        <w:rPr>
          <w:sz w:val="28"/>
          <w:lang w:val="sr-Latn-RS"/>
        </w:rPr>
        <w:t>šević i S. Dragićević (2008):</w:t>
      </w:r>
      <w:r>
        <w:rPr>
          <w:i/>
          <w:sz w:val="28"/>
          <w:lang w:val="sr-Latn-RS"/>
        </w:rPr>
        <w:t>Osnove izučavanja životne sredine</w:t>
      </w:r>
      <w:r>
        <w:rPr>
          <w:sz w:val="28"/>
          <w:lang w:val="sr-Latn-RS"/>
        </w:rPr>
        <w:t>, Regionalni Centar za Talente Beograd 2, Beograd</w:t>
      </w:r>
    </w:p>
    <w:p w14:paraId="1BD489F9" w14:textId="77777777" w:rsidR="00FD377F" w:rsidRPr="00B06011" w:rsidRDefault="00FD377F" w:rsidP="00FD377F">
      <w:pPr>
        <w:pStyle w:val="ListParagraph"/>
        <w:numPr>
          <w:ilvl w:val="0"/>
          <w:numId w:val="59"/>
        </w:numPr>
        <w:ind w:left="714" w:hanging="357"/>
        <w:rPr>
          <w:sz w:val="28"/>
          <w:lang w:val="de-AT"/>
        </w:rPr>
      </w:pPr>
      <w:r>
        <w:rPr>
          <w:sz w:val="28"/>
          <w:lang w:val="sr-Latn-RS"/>
        </w:rPr>
        <w:t xml:space="preserve">D. Filipović i N. Srzentić (2017): </w:t>
      </w:r>
      <w:r>
        <w:rPr>
          <w:i/>
          <w:sz w:val="28"/>
          <w:lang w:val="sr-Latn-RS"/>
        </w:rPr>
        <w:t>Put do uspeha na Geografskoj olimpijadi</w:t>
      </w:r>
      <w:r>
        <w:rPr>
          <w:sz w:val="28"/>
          <w:lang w:val="sr-Latn-RS"/>
        </w:rPr>
        <w:t>, Geografski fakultet, Beograd</w:t>
      </w:r>
    </w:p>
    <w:p w14:paraId="43BDDD77" w14:textId="77777777" w:rsidR="00FD377F" w:rsidRPr="00B06011" w:rsidRDefault="00FD377F" w:rsidP="00FD377F">
      <w:pPr>
        <w:pStyle w:val="ListParagraph"/>
        <w:numPr>
          <w:ilvl w:val="0"/>
          <w:numId w:val="59"/>
        </w:numPr>
        <w:ind w:left="714" w:hanging="357"/>
        <w:rPr>
          <w:sz w:val="28"/>
          <w:lang w:val="de-AT"/>
        </w:rPr>
      </w:pPr>
      <w:r>
        <w:rPr>
          <w:sz w:val="28"/>
          <w:lang w:val="sr-Latn-RS"/>
        </w:rPr>
        <w:t xml:space="preserve">F. Bošković, M. Gajić i N. Božić (2016): </w:t>
      </w:r>
      <w:r>
        <w:rPr>
          <w:i/>
          <w:sz w:val="28"/>
          <w:lang w:val="sr-Latn-RS"/>
        </w:rPr>
        <w:t>Sve(t) je u našim rukama</w:t>
      </w:r>
      <w:r>
        <w:rPr>
          <w:sz w:val="28"/>
          <w:lang w:val="sr-Latn-RS"/>
        </w:rPr>
        <w:t>, Regionalni Centar za Talete Beograd 2, Beograd</w:t>
      </w:r>
    </w:p>
    <w:p w14:paraId="65E5E70F" w14:textId="77777777" w:rsidR="00FD377F" w:rsidRDefault="00FD377F" w:rsidP="00FD377F">
      <w:pPr>
        <w:rPr>
          <w:i/>
          <w:sz w:val="28"/>
          <w:lang w:val="sr-Latn-RS"/>
        </w:rPr>
      </w:pPr>
    </w:p>
    <w:p w14:paraId="3FDE1991" w14:textId="77777777" w:rsidR="00FD377F" w:rsidRDefault="00FD377F" w:rsidP="00FD377F">
      <w:pPr>
        <w:rPr>
          <w:i/>
          <w:sz w:val="28"/>
          <w:lang w:val="sr-Latn-RS"/>
        </w:rPr>
      </w:pPr>
    </w:p>
    <w:p w14:paraId="4687B7D3" w14:textId="77777777" w:rsidR="00FD377F" w:rsidRDefault="00FD377F" w:rsidP="00FD377F">
      <w:pPr>
        <w:rPr>
          <w:sz w:val="28"/>
          <w:lang w:val="sr-Latn-RS"/>
        </w:rPr>
      </w:pPr>
      <w:r>
        <w:rPr>
          <w:sz w:val="28"/>
          <w:lang w:val="sr-Latn-RS"/>
        </w:rPr>
        <w:t>Internet stranice</w:t>
      </w:r>
    </w:p>
    <w:p w14:paraId="5FA405EC" w14:textId="77777777" w:rsidR="00FD377F" w:rsidRPr="00FD377F" w:rsidRDefault="0076790C" w:rsidP="00FD377F">
      <w:pPr>
        <w:pStyle w:val="ListParagraph"/>
        <w:numPr>
          <w:ilvl w:val="0"/>
          <w:numId w:val="60"/>
        </w:numPr>
        <w:rPr>
          <w:sz w:val="28"/>
          <w:szCs w:val="28"/>
          <w:lang w:val="de-AT"/>
        </w:rPr>
      </w:pPr>
      <w:hyperlink r:id="rId34" w:tgtFrame="_blank" w:history="1">
        <w:r w:rsidR="00FD377F" w:rsidRPr="00FD377F">
          <w:rPr>
            <w:rStyle w:val="Hyperlink"/>
            <w:rFonts w:ascii="Calibri" w:hAnsi="Calibri" w:cs="Calibri"/>
            <w:color w:val="1155CC"/>
            <w:sz w:val="28"/>
            <w:szCs w:val="28"/>
            <w:shd w:val="clear" w:color="auto" w:fill="FFFFFF"/>
          </w:rPr>
          <w:t>https://www.varsitytutors.com/</w:t>
        </w:r>
      </w:hyperlink>
    </w:p>
    <w:p w14:paraId="1EC514F2" w14:textId="77777777" w:rsidR="00B06011" w:rsidRDefault="00B06011" w:rsidP="00B06011">
      <w:pPr>
        <w:rPr>
          <w:i/>
          <w:sz w:val="28"/>
          <w:lang w:val="sr-Latn-RS"/>
        </w:rPr>
      </w:pPr>
    </w:p>
    <w:p w14:paraId="1BADCFAA" w14:textId="095F0EBD" w:rsidR="00B06011" w:rsidRPr="00B06011" w:rsidRDefault="00B06011" w:rsidP="00B06011">
      <w:pPr>
        <w:rPr>
          <w:sz w:val="28"/>
          <w:lang w:val="de-AT"/>
        </w:rPr>
      </w:pPr>
      <w:r w:rsidRPr="00B06011">
        <w:rPr>
          <w:i/>
          <w:sz w:val="28"/>
          <w:lang w:val="sr-Latn-RS"/>
        </w:rPr>
        <w:t xml:space="preserve"> </w:t>
      </w:r>
    </w:p>
    <w:p w14:paraId="3ABDEE00" w14:textId="5FE9DA89" w:rsidR="00165198" w:rsidRDefault="00165198">
      <w:pPr>
        <w:rPr>
          <w:sz w:val="28"/>
          <w:lang w:val="de-AT"/>
        </w:rPr>
      </w:pPr>
    </w:p>
    <w:p w14:paraId="2971B1CE" w14:textId="67840EE7" w:rsidR="00165198" w:rsidRDefault="00165198">
      <w:pPr>
        <w:rPr>
          <w:sz w:val="28"/>
          <w:lang w:val="de-AT"/>
        </w:rPr>
      </w:pPr>
    </w:p>
    <w:p w14:paraId="503C9925" w14:textId="22F558A2" w:rsidR="00165198" w:rsidRDefault="00165198">
      <w:pPr>
        <w:rPr>
          <w:sz w:val="28"/>
          <w:lang w:val="de-AT"/>
        </w:rPr>
      </w:pPr>
    </w:p>
    <w:p w14:paraId="39560CB4" w14:textId="67587EF8" w:rsidR="00165198" w:rsidRDefault="00165198">
      <w:pPr>
        <w:rPr>
          <w:sz w:val="28"/>
          <w:lang w:val="de-AT"/>
        </w:rPr>
      </w:pPr>
    </w:p>
    <w:p w14:paraId="490BD7DF" w14:textId="46917AE0" w:rsidR="00165198" w:rsidRDefault="00165198">
      <w:pPr>
        <w:rPr>
          <w:sz w:val="28"/>
          <w:lang w:val="de-AT"/>
        </w:rPr>
      </w:pPr>
    </w:p>
    <w:p w14:paraId="127B6060" w14:textId="2F217556" w:rsidR="00165198" w:rsidRDefault="00165198">
      <w:pPr>
        <w:rPr>
          <w:sz w:val="28"/>
          <w:lang w:val="de-AT"/>
        </w:rPr>
      </w:pPr>
    </w:p>
    <w:p w14:paraId="792EB8A2" w14:textId="722BFC84" w:rsidR="00165198" w:rsidRDefault="00165198">
      <w:pPr>
        <w:rPr>
          <w:sz w:val="28"/>
          <w:lang w:val="de-AT"/>
        </w:rPr>
      </w:pPr>
    </w:p>
    <w:p w14:paraId="1C8347DF" w14:textId="25FA1431" w:rsidR="00165198" w:rsidRDefault="00165198">
      <w:pPr>
        <w:rPr>
          <w:sz w:val="28"/>
          <w:lang w:val="de-AT"/>
        </w:rPr>
      </w:pPr>
    </w:p>
    <w:p w14:paraId="05E56D7A" w14:textId="21F0A306" w:rsidR="00165198" w:rsidRDefault="00165198">
      <w:pPr>
        <w:rPr>
          <w:sz w:val="28"/>
          <w:lang w:val="de-AT"/>
        </w:rPr>
      </w:pPr>
    </w:p>
    <w:p w14:paraId="27AAE902" w14:textId="583DAB58" w:rsidR="00165198" w:rsidRDefault="00165198">
      <w:pPr>
        <w:rPr>
          <w:sz w:val="28"/>
          <w:lang w:val="de-AT"/>
        </w:rPr>
      </w:pPr>
    </w:p>
    <w:p w14:paraId="50E33A1E" w14:textId="5FD2507E" w:rsidR="00165198" w:rsidRDefault="00165198">
      <w:pPr>
        <w:rPr>
          <w:sz w:val="28"/>
          <w:lang w:val="de-AT"/>
        </w:rPr>
      </w:pPr>
    </w:p>
    <w:p w14:paraId="2266DBCD" w14:textId="2DEE3BAD" w:rsidR="00165198" w:rsidRDefault="00165198">
      <w:pPr>
        <w:rPr>
          <w:sz w:val="28"/>
          <w:lang w:val="de-AT"/>
        </w:rPr>
      </w:pPr>
    </w:p>
    <w:p w14:paraId="27742E7F" w14:textId="55290C39" w:rsidR="00165198" w:rsidRDefault="00165198">
      <w:pPr>
        <w:rPr>
          <w:sz w:val="28"/>
          <w:lang w:val="de-AT"/>
        </w:rPr>
      </w:pPr>
    </w:p>
    <w:p w14:paraId="22C6DB86" w14:textId="49B45935" w:rsidR="00165198" w:rsidRDefault="00165198">
      <w:pPr>
        <w:rPr>
          <w:sz w:val="28"/>
          <w:lang w:val="de-AT"/>
        </w:rPr>
      </w:pPr>
    </w:p>
    <w:p w14:paraId="26CF23B1" w14:textId="77777777" w:rsidR="00165198" w:rsidRDefault="00165198">
      <w:pPr>
        <w:rPr>
          <w:sz w:val="28"/>
          <w:lang w:val="de-AT"/>
        </w:rPr>
      </w:pPr>
    </w:p>
    <w:p w14:paraId="2B3ACCEF" w14:textId="77777777" w:rsidR="00165198" w:rsidRPr="00B15C14" w:rsidRDefault="00165198">
      <w:pPr>
        <w:rPr>
          <w:sz w:val="28"/>
          <w:lang w:val="de-AT"/>
        </w:rPr>
      </w:pPr>
    </w:p>
    <w:tbl>
      <w:tblPr>
        <w:tblW w:w="10773" w:type="dxa"/>
        <w:shd w:val="clear" w:color="auto" w:fill="8AB833" w:themeFill="accent2"/>
        <w:tblLayout w:type="fixed"/>
        <w:tblLook w:val="0600" w:firstRow="0" w:lastRow="0" w:firstColumn="0" w:lastColumn="0" w:noHBand="1" w:noVBand="1"/>
      </w:tblPr>
      <w:tblGrid>
        <w:gridCol w:w="993"/>
        <w:gridCol w:w="8788"/>
        <w:gridCol w:w="992"/>
      </w:tblGrid>
      <w:tr w:rsidR="0031055C" w:rsidRPr="003A798E" w14:paraId="53D2395C" w14:textId="77777777" w:rsidTr="00A24793">
        <w:trPr>
          <w:trHeight w:val="5966"/>
        </w:trPr>
        <w:tc>
          <w:tcPr>
            <w:tcW w:w="993" w:type="dxa"/>
            <w:vMerge w:val="restart"/>
            <w:shd w:val="clear" w:color="auto" w:fill="8AB833" w:themeFill="accent2"/>
          </w:tcPr>
          <w:p w14:paraId="3EB9DD29" w14:textId="77777777" w:rsidR="0031055C" w:rsidRPr="005D37F4" w:rsidRDefault="0031055C" w:rsidP="00997116">
            <w:pPr>
              <w:rPr>
                <w:lang w:val="de-AT"/>
              </w:rPr>
            </w:pPr>
          </w:p>
        </w:tc>
        <w:tc>
          <w:tcPr>
            <w:tcW w:w="8788" w:type="dxa"/>
            <w:tcBorders>
              <w:top w:val="single" w:sz="36" w:space="0" w:color="549E39" w:themeColor="accent1"/>
              <w:bottom w:val="single" w:sz="36" w:space="0" w:color="549E39" w:themeColor="accent1"/>
            </w:tcBorders>
            <w:shd w:val="clear" w:color="auto" w:fill="FFFFFF" w:themeFill="background1"/>
            <w:vAlign w:val="center"/>
          </w:tcPr>
          <w:p w14:paraId="7B66361F" w14:textId="77777777" w:rsidR="0031055C" w:rsidRPr="00184D52" w:rsidRDefault="005A1C39" w:rsidP="00184D52">
            <w:pPr>
              <w:pStyle w:val="Heading3"/>
              <w:jc w:val="center"/>
              <w:rPr>
                <w:sz w:val="40"/>
                <w:lang w:val="sr-Latn-RS"/>
              </w:rPr>
            </w:pPr>
            <w:r w:rsidRPr="005D37F4">
              <w:rPr>
                <w:sz w:val="40"/>
                <w:lang w:val="de-AT"/>
              </w:rPr>
              <w:t>Nikad</w:t>
            </w:r>
            <w:r w:rsidR="00EB7C3D" w:rsidRPr="005D37F4">
              <w:rPr>
                <w:sz w:val="40"/>
                <w:lang w:val="de-AT"/>
              </w:rPr>
              <w:t>a</w:t>
            </w:r>
            <w:r w:rsidRPr="005D37F4">
              <w:rPr>
                <w:sz w:val="40"/>
                <w:lang w:val="de-AT"/>
              </w:rPr>
              <w:t xml:space="preserve"> priroda nije rekla jednu stvar, a da mudrost ka</w:t>
            </w:r>
            <w:r w:rsidRPr="00184D52">
              <w:rPr>
                <w:sz w:val="40"/>
                <w:lang w:val="sr-Latn-RS"/>
              </w:rPr>
              <w:t>že drugačije.</w:t>
            </w:r>
          </w:p>
          <w:p w14:paraId="1B37475D" w14:textId="77777777" w:rsidR="005A1C39" w:rsidRDefault="005A1C39" w:rsidP="005A1C39">
            <w:pPr>
              <w:rPr>
                <w:lang w:val="sr-Latn-RS"/>
              </w:rPr>
            </w:pPr>
          </w:p>
          <w:p w14:paraId="32B97741" w14:textId="77777777" w:rsidR="005A1C39" w:rsidRPr="005A1C39" w:rsidRDefault="005A1C39" w:rsidP="005A1C39">
            <w:pPr>
              <w:jc w:val="center"/>
              <w:rPr>
                <w:sz w:val="40"/>
                <w:szCs w:val="40"/>
                <w:lang w:val="sr-Latn-RS"/>
              </w:rPr>
            </w:pPr>
            <w:r w:rsidRPr="005A1C39">
              <w:rPr>
                <w:sz w:val="40"/>
                <w:szCs w:val="40"/>
                <w:lang w:val="sr-Latn-RS"/>
              </w:rPr>
              <w:t>Edmund B</w:t>
            </w:r>
            <w:r>
              <w:rPr>
                <w:sz w:val="40"/>
                <w:szCs w:val="40"/>
                <w:lang w:val="sr-Latn-RS"/>
              </w:rPr>
              <w:t>urke</w:t>
            </w:r>
          </w:p>
        </w:tc>
        <w:tc>
          <w:tcPr>
            <w:tcW w:w="992" w:type="dxa"/>
            <w:vMerge w:val="restart"/>
            <w:shd w:val="clear" w:color="auto" w:fill="8AB833" w:themeFill="accent2"/>
          </w:tcPr>
          <w:p w14:paraId="1020C27F" w14:textId="77777777" w:rsidR="0031055C" w:rsidRPr="003A798E" w:rsidRDefault="0031055C" w:rsidP="00997116"/>
        </w:tc>
      </w:tr>
      <w:tr w:rsidR="0031055C" w:rsidRPr="003A798E" w14:paraId="280E4F7A" w14:textId="77777777" w:rsidTr="00A24793">
        <w:trPr>
          <w:trHeight w:val="4074"/>
        </w:trPr>
        <w:tc>
          <w:tcPr>
            <w:tcW w:w="993" w:type="dxa"/>
            <w:vMerge/>
            <w:shd w:val="clear" w:color="auto" w:fill="8AB833" w:themeFill="accent2"/>
          </w:tcPr>
          <w:p w14:paraId="42EF533E" w14:textId="77777777" w:rsidR="0031055C" w:rsidRPr="003A798E" w:rsidRDefault="0031055C" w:rsidP="00997116"/>
        </w:tc>
        <w:tc>
          <w:tcPr>
            <w:tcW w:w="8788" w:type="dxa"/>
            <w:tcBorders>
              <w:top w:val="single" w:sz="36" w:space="0" w:color="549E39" w:themeColor="accent1"/>
            </w:tcBorders>
            <w:shd w:val="clear" w:color="auto" w:fill="8AB833" w:themeFill="accent2"/>
          </w:tcPr>
          <w:p w14:paraId="72593CAC" w14:textId="77777777" w:rsidR="0031055C" w:rsidRPr="003A798E" w:rsidRDefault="0031055C" w:rsidP="0031055C"/>
        </w:tc>
        <w:tc>
          <w:tcPr>
            <w:tcW w:w="992" w:type="dxa"/>
            <w:vMerge/>
            <w:shd w:val="clear" w:color="auto" w:fill="8AB833" w:themeFill="accent2"/>
          </w:tcPr>
          <w:p w14:paraId="647999CE" w14:textId="77777777" w:rsidR="0031055C" w:rsidRPr="003A798E" w:rsidRDefault="0031055C" w:rsidP="00997116"/>
        </w:tc>
      </w:tr>
    </w:tbl>
    <w:p w14:paraId="480BB46A" w14:textId="77777777" w:rsidR="00A81248" w:rsidRPr="003A798E" w:rsidRDefault="00C66528">
      <w:r w:rsidRPr="003A798E">
        <w:rPr>
          <w:noProof/>
        </w:rPr>
        <mc:AlternateContent>
          <mc:Choice Requires="wps">
            <w:drawing>
              <wp:anchor distT="0" distB="0" distL="114300" distR="114300" simplePos="0" relativeHeight="251661312" behindDoc="1" locked="0" layoutInCell="1" allowOverlap="1" wp14:anchorId="02C86E15" wp14:editId="1E7AA9DE">
                <wp:simplePos x="0" y="0"/>
                <wp:positionH relativeFrom="column">
                  <wp:posOffset>-433705</wp:posOffset>
                </wp:positionH>
                <wp:positionV relativeFrom="paragraph">
                  <wp:posOffset>-8985744</wp:posOffset>
                </wp:positionV>
                <wp:extent cx="7771130" cy="9039860"/>
                <wp:effectExtent l="0" t="0" r="1270" b="8890"/>
                <wp:wrapNone/>
                <wp:docPr id="23" name="Shap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anchor>
            </w:drawing>
          </mc:Choice>
          <mc:Fallback xmlns:cx1="http://schemas.microsoft.com/office/drawing/2015/9/8/chartex">
            <w:pict>
              <v:shape w14:anchorId="3607D2AD" id="Shape" o:spid="_x0000_s1026" style="position:absolute;margin-left:-34.15pt;margin-top:-707.55pt;width:611.9pt;height:711.8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" path="m,14678r,6922l21600,3032,21600,,17075,,,14678xe" fillcolor="#549e39 [3204]" stroked="f" strokeweight="1pt">
                <v:stroke miterlimit="4" joinstyle="miter"/>
                <v:path arrowok="t" o:extrusionok="f" o:connecttype="custom" o:connectlocs="3885565,4519930;3885565,4519930;3885565,4519930;3885565,4519930" o:connectangles="0,90,180,270"/>
              </v:shape>
            </w:pict>
          </mc:Fallback>
        </mc:AlternateContent>
      </w:r>
    </w:p>
    <w:sectPr w:rsidR="00A81248" w:rsidRPr="003A798E" w:rsidSect="00E93F3E">
      <w:footerReference w:type="even" r:id="rId35"/>
      <w:footerReference w:type="default" r:id="rId36"/>
      <w:pgSz w:w="12240" w:h="15840" w:code="1"/>
      <w:pgMar w:top="720" w:right="720" w:bottom="1077" w:left="720"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0A010" w14:textId="77777777" w:rsidR="0076790C" w:rsidRDefault="0076790C" w:rsidP="001205A1">
      <w:r>
        <w:separator/>
      </w:r>
    </w:p>
  </w:endnote>
  <w:endnote w:type="continuationSeparator" w:id="0">
    <w:p w14:paraId="66CC2879" w14:textId="77777777" w:rsidR="0076790C" w:rsidRDefault="0076790C"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7884697"/>
      <w:docPartObj>
        <w:docPartGallery w:val="Page Numbers (Bottom of Page)"/>
        <w:docPartUnique/>
      </w:docPartObj>
    </w:sdtPr>
    <w:sdtEndPr>
      <w:rPr>
        <w:rStyle w:val="PageNumber"/>
      </w:rPr>
    </w:sdtEndPr>
    <w:sdtContent>
      <w:p w14:paraId="584D41E9" w14:textId="77777777" w:rsidR="009A4920" w:rsidRDefault="009A4920" w:rsidP="00997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6E67651" w14:textId="77777777" w:rsidR="009A4920" w:rsidRDefault="009A4920" w:rsidP="001205A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1358343"/>
      <w:docPartObj>
        <w:docPartGallery w:val="Page Numbers (Bottom of Page)"/>
        <w:docPartUnique/>
      </w:docPartObj>
    </w:sdtPr>
    <w:sdtEndPr>
      <w:rPr>
        <w:rStyle w:val="PageNumber"/>
      </w:rPr>
    </w:sdtEndPr>
    <w:sdtContent>
      <w:p w14:paraId="5EAAA0D6" w14:textId="5BA7BDB1" w:rsidR="009A4920" w:rsidRDefault="009A4920" w:rsidP="00997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03B6">
          <w:rPr>
            <w:rStyle w:val="PageNumber"/>
            <w:noProof/>
          </w:rPr>
          <w:t>2</w:t>
        </w:r>
        <w:r>
          <w:rPr>
            <w:rStyle w:val="PageNumber"/>
          </w:rPr>
          <w:fldChar w:fldCharType="end"/>
        </w:r>
      </w:p>
    </w:sdtContent>
  </w:sdt>
  <w:tbl>
    <w:tblPr>
      <w:tblW w:w="0" w:type="auto"/>
      <w:tblLayout w:type="fixed"/>
      <w:tblCellMar>
        <w:left w:w="0" w:type="dxa"/>
        <w:right w:w="0" w:type="dxa"/>
      </w:tblCellMar>
      <w:tblLook w:val="0600" w:firstRow="0" w:lastRow="0" w:firstColumn="0" w:lastColumn="0" w:noHBand="1" w:noVBand="1"/>
    </w:tblPr>
    <w:tblGrid>
      <w:gridCol w:w="5395"/>
      <w:gridCol w:w="5395"/>
    </w:tblGrid>
    <w:tr w:rsidR="009A4920" w14:paraId="5BD656AE" w14:textId="77777777" w:rsidTr="005F4F46">
      <w:tc>
        <w:tcPr>
          <w:tcW w:w="5395" w:type="dxa"/>
        </w:tcPr>
        <w:p w14:paraId="52E91B77" w14:textId="77777777" w:rsidR="009A4920" w:rsidRPr="001205A1" w:rsidRDefault="009A4920" w:rsidP="005A1C39">
          <w:pPr>
            <w:pStyle w:val="Footer"/>
          </w:pPr>
        </w:p>
      </w:tc>
      <w:tc>
        <w:tcPr>
          <w:tcW w:w="5395" w:type="dxa"/>
        </w:tcPr>
        <w:p w14:paraId="53CF8962" w14:textId="77777777" w:rsidR="009A4920" w:rsidRPr="001205A1" w:rsidRDefault="009A4920" w:rsidP="001205A1">
          <w:pPr>
            <w:pStyle w:val="Footer"/>
          </w:pPr>
          <w:r w:rsidRPr="001205A1">
            <w:t xml:space="preserve">   </w:t>
          </w:r>
        </w:p>
      </w:tc>
    </w:tr>
  </w:tbl>
  <w:p w14:paraId="48C8487F" w14:textId="77777777" w:rsidR="009A4920" w:rsidRDefault="009A49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578DF" w14:textId="77777777" w:rsidR="0076790C" w:rsidRDefault="0076790C" w:rsidP="001205A1">
      <w:r>
        <w:separator/>
      </w:r>
    </w:p>
  </w:footnote>
  <w:footnote w:type="continuationSeparator" w:id="0">
    <w:p w14:paraId="328FED86" w14:textId="77777777" w:rsidR="0076790C" w:rsidRDefault="0076790C" w:rsidP="001205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D15"/>
    <w:multiLevelType w:val="hybridMultilevel"/>
    <w:tmpl w:val="006A3594"/>
    <w:lvl w:ilvl="0" w:tplc="B9242EC2">
      <w:start w:val="1"/>
      <w:numFmt w:val="upperLetter"/>
      <w:lvlText w:val="%1."/>
      <w:lvlJc w:val="left"/>
      <w:pPr>
        <w:ind w:left="1080" w:hanging="360"/>
      </w:pPr>
      <w:rPr>
        <w:rFonts w:asciiTheme="minorHAnsi" w:eastAsiaTheme="minorHAnsi" w:hAnsi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2F79FD"/>
    <w:multiLevelType w:val="hybridMultilevel"/>
    <w:tmpl w:val="02C6BAEC"/>
    <w:lvl w:ilvl="0" w:tplc="B9242EC2">
      <w:start w:val="1"/>
      <w:numFmt w:val="upperLetter"/>
      <w:lvlText w:val="%1."/>
      <w:lvlJc w:val="left"/>
      <w:pPr>
        <w:ind w:left="1440" w:hanging="360"/>
      </w:pPr>
      <w:rPr>
        <w:rFonts w:asciiTheme="minorHAnsi" w:eastAsiaTheme="minorHAnsi" w:hAnsiTheme="minorHAnsi" w:cstheme="minorBid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0163EC"/>
    <w:multiLevelType w:val="hybridMultilevel"/>
    <w:tmpl w:val="1F148F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B380F12"/>
    <w:multiLevelType w:val="hybridMultilevel"/>
    <w:tmpl w:val="68421FC4"/>
    <w:lvl w:ilvl="0" w:tplc="17427DB8">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F8659F"/>
    <w:multiLevelType w:val="hybridMultilevel"/>
    <w:tmpl w:val="1EBED7F4"/>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 w15:restartNumberingAfterBreak="0">
    <w:nsid w:val="0C816D35"/>
    <w:multiLevelType w:val="hybridMultilevel"/>
    <w:tmpl w:val="1564E22E"/>
    <w:lvl w:ilvl="0" w:tplc="8E9EAC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25640"/>
    <w:multiLevelType w:val="hybridMultilevel"/>
    <w:tmpl w:val="FF388BE8"/>
    <w:lvl w:ilvl="0" w:tplc="C4FEECC6">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7F671F"/>
    <w:multiLevelType w:val="hybridMultilevel"/>
    <w:tmpl w:val="00541432"/>
    <w:lvl w:ilvl="0" w:tplc="20F0F3EE">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0D4BBF"/>
    <w:multiLevelType w:val="hybridMultilevel"/>
    <w:tmpl w:val="2E96BF8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0D31717"/>
    <w:multiLevelType w:val="hybridMultilevel"/>
    <w:tmpl w:val="53DCA53C"/>
    <w:lvl w:ilvl="0" w:tplc="04090015">
      <w:start w:val="1"/>
      <w:numFmt w:val="upp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0" w15:restartNumberingAfterBreak="0">
    <w:nsid w:val="1766508D"/>
    <w:multiLevelType w:val="multilevel"/>
    <w:tmpl w:val="32A65D02"/>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9354691"/>
    <w:multiLevelType w:val="hybridMultilevel"/>
    <w:tmpl w:val="35BCFFBC"/>
    <w:lvl w:ilvl="0" w:tplc="04090015">
      <w:start w:val="1"/>
      <w:numFmt w:val="upp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2" w15:restartNumberingAfterBreak="0">
    <w:nsid w:val="195D2BDA"/>
    <w:multiLevelType w:val="hybridMultilevel"/>
    <w:tmpl w:val="4492E2DA"/>
    <w:lvl w:ilvl="0" w:tplc="8752E656">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32229A"/>
    <w:multiLevelType w:val="hybridMultilevel"/>
    <w:tmpl w:val="FD36C17C"/>
    <w:lvl w:ilvl="0" w:tplc="4B12750C">
      <w:start w:val="29"/>
      <w:numFmt w:val="decimal"/>
      <w:lvlText w:val="%1."/>
      <w:lvlJc w:val="left"/>
      <w:pPr>
        <w:ind w:left="780" w:hanging="42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E72A9C"/>
    <w:multiLevelType w:val="multilevel"/>
    <w:tmpl w:val="AA529504"/>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C80160"/>
    <w:multiLevelType w:val="hybridMultilevel"/>
    <w:tmpl w:val="5024C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B5BC2"/>
    <w:multiLevelType w:val="hybridMultilevel"/>
    <w:tmpl w:val="80FE3436"/>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 w15:restartNumberingAfterBreak="0">
    <w:nsid w:val="23954A1A"/>
    <w:multiLevelType w:val="hybridMultilevel"/>
    <w:tmpl w:val="19A2A156"/>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8" w15:restartNumberingAfterBreak="0">
    <w:nsid w:val="259336C8"/>
    <w:multiLevelType w:val="hybridMultilevel"/>
    <w:tmpl w:val="4D5E9DB0"/>
    <w:lvl w:ilvl="0" w:tplc="B9242EC2">
      <w:start w:val="1"/>
      <w:numFmt w:val="upperLetter"/>
      <w:lvlText w:val="%1."/>
      <w:lvlJc w:val="left"/>
      <w:pPr>
        <w:ind w:left="1800" w:hanging="360"/>
      </w:pPr>
      <w:rPr>
        <w:rFonts w:asciiTheme="minorHAnsi" w:eastAsiaTheme="minorHAnsi" w:hAnsiTheme="minorHAnsi" w:cstheme="minorBidi"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303644ED"/>
    <w:multiLevelType w:val="hybridMultilevel"/>
    <w:tmpl w:val="40880A5C"/>
    <w:lvl w:ilvl="0" w:tplc="BE30F10E">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DD5518"/>
    <w:multiLevelType w:val="hybridMultilevel"/>
    <w:tmpl w:val="93A49920"/>
    <w:lvl w:ilvl="0" w:tplc="F8321FCC">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741A31"/>
    <w:multiLevelType w:val="hybridMultilevel"/>
    <w:tmpl w:val="BDDC4AD4"/>
    <w:lvl w:ilvl="0" w:tplc="15244360">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AE09FB"/>
    <w:multiLevelType w:val="hybridMultilevel"/>
    <w:tmpl w:val="64A81C8A"/>
    <w:lvl w:ilvl="0" w:tplc="46F0D1FC">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8D559F"/>
    <w:multiLevelType w:val="hybridMultilevel"/>
    <w:tmpl w:val="FB94051C"/>
    <w:lvl w:ilvl="0" w:tplc="CCB6E830">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4" w15:restartNumberingAfterBreak="0">
    <w:nsid w:val="38AB454F"/>
    <w:multiLevelType w:val="hybridMultilevel"/>
    <w:tmpl w:val="DD8261F6"/>
    <w:lvl w:ilvl="0" w:tplc="B9242EC2">
      <w:start w:val="1"/>
      <w:numFmt w:val="upperLetter"/>
      <w:lvlText w:val="%1."/>
      <w:lvlJc w:val="left"/>
      <w:pPr>
        <w:ind w:left="1080" w:hanging="360"/>
      </w:pPr>
      <w:rPr>
        <w:rFonts w:asciiTheme="minorHAnsi" w:eastAsiaTheme="minorHAnsi" w:hAnsiTheme="minorHAnsi"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C670737"/>
    <w:multiLevelType w:val="hybridMultilevel"/>
    <w:tmpl w:val="A95E2130"/>
    <w:lvl w:ilvl="0" w:tplc="04090015">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EE63709"/>
    <w:multiLevelType w:val="hybridMultilevel"/>
    <w:tmpl w:val="3574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307DAA"/>
    <w:multiLevelType w:val="hybridMultilevel"/>
    <w:tmpl w:val="0EB0DF4A"/>
    <w:lvl w:ilvl="0" w:tplc="977C1750">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C77C7D"/>
    <w:multiLevelType w:val="hybridMultilevel"/>
    <w:tmpl w:val="AA82BB60"/>
    <w:lvl w:ilvl="0" w:tplc="4D62F7D8">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9" w15:restartNumberingAfterBreak="0">
    <w:nsid w:val="47635639"/>
    <w:multiLevelType w:val="hybridMultilevel"/>
    <w:tmpl w:val="B06460E8"/>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0" w15:restartNumberingAfterBreak="0">
    <w:nsid w:val="4CB90E63"/>
    <w:multiLevelType w:val="hybridMultilevel"/>
    <w:tmpl w:val="48F69552"/>
    <w:lvl w:ilvl="0" w:tplc="04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4DCF3666"/>
    <w:multiLevelType w:val="hybridMultilevel"/>
    <w:tmpl w:val="BCFA6BC6"/>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2" w15:restartNumberingAfterBreak="0">
    <w:nsid w:val="511E3C99"/>
    <w:multiLevelType w:val="hybridMultilevel"/>
    <w:tmpl w:val="BB763DC8"/>
    <w:lvl w:ilvl="0" w:tplc="B9242EC2">
      <w:start w:val="1"/>
      <w:numFmt w:val="upperLetter"/>
      <w:lvlText w:val="%1."/>
      <w:lvlJc w:val="left"/>
      <w:pPr>
        <w:ind w:left="1440" w:hanging="360"/>
      </w:pPr>
      <w:rPr>
        <w:rFonts w:asciiTheme="minorHAnsi" w:eastAsiaTheme="minorHAnsi" w:hAnsiTheme="minorHAnsi" w:cstheme="minorBid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51990E90"/>
    <w:multiLevelType w:val="hybridMultilevel"/>
    <w:tmpl w:val="482E6D50"/>
    <w:lvl w:ilvl="0" w:tplc="B9242EC2">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3441133"/>
    <w:multiLevelType w:val="hybridMultilevel"/>
    <w:tmpl w:val="E4902A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8C373A0"/>
    <w:multiLevelType w:val="hybridMultilevel"/>
    <w:tmpl w:val="D804BAE0"/>
    <w:lvl w:ilvl="0" w:tplc="17461952">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6" w15:restartNumberingAfterBreak="0">
    <w:nsid w:val="5C003C2E"/>
    <w:multiLevelType w:val="hybridMultilevel"/>
    <w:tmpl w:val="BF50FFA8"/>
    <w:lvl w:ilvl="0" w:tplc="5ACA9490">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DB4E5E"/>
    <w:multiLevelType w:val="hybridMultilevel"/>
    <w:tmpl w:val="62C80962"/>
    <w:lvl w:ilvl="0" w:tplc="04090015">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604049F5"/>
    <w:multiLevelType w:val="hybridMultilevel"/>
    <w:tmpl w:val="E8EC51D8"/>
    <w:lvl w:ilvl="0" w:tplc="3210D826">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0501E42"/>
    <w:multiLevelType w:val="hybridMultilevel"/>
    <w:tmpl w:val="30CECE2C"/>
    <w:lvl w:ilvl="0" w:tplc="B9242EC2">
      <w:start w:val="1"/>
      <w:numFmt w:val="upperLetter"/>
      <w:lvlText w:val="%1."/>
      <w:lvlJc w:val="left"/>
      <w:pPr>
        <w:ind w:left="1080" w:hanging="360"/>
      </w:pPr>
      <w:rPr>
        <w:rFonts w:asciiTheme="minorHAnsi" w:eastAsiaTheme="minorHAnsi" w:hAnsi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0957706"/>
    <w:multiLevelType w:val="hybridMultilevel"/>
    <w:tmpl w:val="CF4C1FC0"/>
    <w:lvl w:ilvl="0" w:tplc="B9242EC2">
      <w:start w:val="1"/>
      <w:numFmt w:val="upperLetter"/>
      <w:lvlText w:val="%1."/>
      <w:lvlJc w:val="left"/>
      <w:pPr>
        <w:ind w:left="1440" w:hanging="360"/>
      </w:pPr>
      <w:rPr>
        <w:rFonts w:asciiTheme="minorHAnsi" w:eastAsiaTheme="minorHAnsi" w:hAnsiTheme="minorHAnsi" w:cstheme="minorBid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620B1D71"/>
    <w:multiLevelType w:val="hybridMultilevel"/>
    <w:tmpl w:val="523A03B8"/>
    <w:lvl w:ilvl="0" w:tplc="0A3C12E2">
      <w:start w:val="501"/>
      <w:numFmt w:val="decimal"/>
      <w:lvlText w:val="%1."/>
      <w:lvlJc w:val="left"/>
      <w:pPr>
        <w:ind w:left="585" w:hanging="585"/>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B450E9"/>
    <w:multiLevelType w:val="hybridMultilevel"/>
    <w:tmpl w:val="FD10EF10"/>
    <w:lvl w:ilvl="0" w:tplc="4884581E">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43" w15:restartNumberingAfterBreak="0">
    <w:nsid w:val="63545A2F"/>
    <w:multiLevelType w:val="hybridMultilevel"/>
    <w:tmpl w:val="B1EC5DBE"/>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4" w15:restartNumberingAfterBreak="0">
    <w:nsid w:val="6606360F"/>
    <w:multiLevelType w:val="hybridMultilevel"/>
    <w:tmpl w:val="18E2EB7E"/>
    <w:lvl w:ilvl="0" w:tplc="04090015">
      <w:start w:val="1"/>
      <w:numFmt w:val="upperLetter"/>
      <w:lvlText w:val="%1."/>
      <w:lvlJc w:val="left"/>
      <w:pPr>
        <w:ind w:left="945" w:hanging="58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EB0E8C"/>
    <w:multiLevelType w:val="hybridMultilevel"/>
    <w:tmpl w:val="BEAC41F0"/>
    <w:lvl w:ilvl="0" w:tplc="B9242EC2">
      <w:start w:val="1"/>
      <w:numFmt w:val="upperLetter"/>
      <w:lvlText w:val="%1."/>
      <w:lvlJc w:val="left"/>
      <w:pPr>
        <w:ind w:left="1080" w:hanging="360"/>
      </w:pPr>
      <w:rPr>
        <w:rFonts w:asciiTheme="minorHAnsi" w:eastAsiaTheme="minorHAnsi" w:hAnsiTheme="minorHAnsi"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AFE6AC6"/>
    <w:multiLevelType w:val="hybridMultilevel"/>
    <w:tmpl w:val="A95CE2EC"/>
    <w:lvl w:ilvl="0" w:tplc="30A80FE0">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B7B1A96"/>
    <w:multiLevelType w:val="hybridMultilevel"/>
    <w:tmpl w:val="62026D6A"/>
    <w:lvl w:ilvl="0" w:tplc="F5C88ADC">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F013FF8"/>
    <w:multiLevelType w:val="hybridMultilevel"/>
    <w:tmpl w:val="3E3C153A"/>
    <w:lvl w:ilvl="0" w:tplc="917A665C">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0357B82"/>
    <w:multiLevelType w:val="hybridMultilevel"/>
    <w:tmpl w:val="BB38D488"/>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EB322B"/>
    <w:multiLevelType w:val="hybridMultilevel"/>
    <w:tmpl w:val="912CC9B6"/>
    <w:lvl w:ilvl="0" w:tplc="AB126FB2">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51" w15:restartNumberingAfterBreak="0">
    <w:nsid w:val="76560119"/>
    <w:multiLevelType w:val="hybridMultilevel"/>
    <w:tmpl w:val="9F7826BC"/>
    <w:lvl w:ilvl="0" w:tplc="B9242EC2">
      <w:start w:val="1"/>
      <w:numFmt w:val="upperLetter"/>
      <w:lvlText w:val="%1."/>
      <w:lvlJc w:val="left"/>
      <w:pPr>
        <w:ind w:left="1080" w:hanging="360"/>
      </w:pPr>
      <w:rPr>
        <w:rFonts w:asciiTheme="minorHAnsi" w:eastAsiaTheme="minorHAnsi" w:hAnsi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77BC369E"/>
    <w:multiLevelType w:val="hybridMultilevel"/>
    <w:tmpl w:val="E69A28C4"/>
    <w:lvl w:ilvl="0" w:tplc="B9242EC2">
      <w:start w:val="1"/>
      <w:numFmt w:val="upperLetter"/>
      <w:lvlText w:val="%1."/>
      <w:lvlJc w:val="left"/>
      <w:pPr>
        <w:ind w:left="1080" w:hanging="360"/>
      </w:pPr>
      <w:rPr>
        <w:rFonts w:asciiTheme="minorHAnsi" w:eastAsiaTheme="minorHAnsi" w:hAnsi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8C60726"/>
    <w:multiLevelType w:val="hybridMultilevel"/>
    <w:tmpl w:val="470E3D46"/>
    <w:lvl w:ilvl="0" w:tplc="B9242EC2">
      <w:start w:val="1"/>
      <w:numFmt w:val="upperLetter"/>
      <w:lvlText w:val="%1."/>
      <w:lvlJc w:val="left"/>
      <w:pPr>
        <w:ind w:left="1440" w:hanging="360"/>
      </w:pPr>
      <w:rPr>
        <w:rFonts w:asciiTheme="minorHAnsi" w:eastAsiaTheme="minorHAnsi" w:hAnsiTheme="minorHAnsi" w:cstheme="minorBid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79DB27B2"/>
    <w:multiLevelType w:val="hybridMultilevel"/>
    <w:tmpl w:val="38383A6E"/>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5" w15:restartNumberingAfterBreak="0">
    <w:nsid w:val="7B942006"/>
    <w:multiLevelType w:val="hybridMultilevel"/>
    <w:tmpl w:val="17509996"/>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6" w15:restartNumberingAfterBreak="0">
    <w:nsid w:val="7DEC12EC"/>
    <w:multiLevelType w:val="hybridMultilevel"/>
    <w:tmpl w:val="CECE29A6"/>
    <w:lvl w:ilvl="0" w:tplc="B9242EC2">
      <w:start w:val="1"/>
      <w:numFmt w:val="upperLetter"/>
      <w:lvlText w:val="%1."/>
      <w:lvlJc w:val="left"/>
      <w:pPr>
        <w:ind w:left="1713" w:hanging="360"/>
      </w:pPr>
      <w:rPr>
        <w:rFonts w:asciiTheme="minorHAnsi" w:eastAsiaTheme="minorHAnsi" w:hAnsiTheme="minorHAnsi" w:cstheme="minorBidi"/>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7" w15:restartNumberingAfterBreak="0">
    <w:nsid w:val="7EFA0CFD"/>
    <w:multiLevelType w:val="hybridMultilevel"/>
    <w:tmpl w:val="E736B13A"/>
    <w:lvl w:ilvl="0" w:tplc="6A8AB5D4">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FBD44EC"/>
    <w:multiLevelType w:val="hybridMultilevel"/>
    <w:tmpl w:val="6642584E"/>
    <w:lvl w:ilvl="0" w:tplc="B9242EC2">
      <w:start w:val="1"/>
      <w:numFmt w:val="upperLetter"/>
      <w:lvlText w:val="%1."/>
      <w:lvlJc w:val="left"/>
      <w:pPr>
        <w:ind w:left="1080" w:hanging="360"/>
      </w:pPr>
      <w:rPr>
        <w:rFonts w:asciiTheme="minorHAnsi" w:eastAsiaTheme="minorHAnsi" w:hAnsi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7FE37F0A"/>
    <w:multiLevelType w:val="multilevel"/>
    <w:tmpl w:val="85A45134"/>
    <w:styleLink w:val="CurrentList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14"/>
  </w:num>
  <w:num w:numId="4">
    <w:abstractNumId w:val="20"/>
  </w:num>
  <w:num w:numId="5">
    <w:abstractNumId w:val="38"/>
  </w:num>
  <w:num w:numId="6">
    <w:abstractNumId w:val="48"/>
  </w:num>
  <w:num w:numId="7">
    <w:abstractNumId w:val="27"/>
  </w:num>
  <w:num w:numId="8">
    <w:abstractNumId w:val="22"/>
  </w:num>
  <w:num w:numId="9">
    <w:abstractNumId w:val="57"/>
  </w:num>
  <w:num w:numId="10">
    <w:abstractNumId w:val="6"/>
  </w:num>
  <w:num w:numId="11">
    <w:abstractNumId w:val="12"/>
  </w:num>
  <w:num w:numId="12">
    <w:abstractNumId w:val="7"/>
  </w:num>
  <w:num w:numId="13">
    <w:abstractNumId w:val="46"/>
  </w:num>
  <w:num w:numId="14">
    <w:abstractNumId w:val="36"/>
  </w:num>
  <w:num w:numId="15">
    <w:abstractNumId w:val="19"/>
  </w:num>
  <w:num w:numId="16">
    <w:abstractNumId w:val="21"/>
  </w:num>
  <w:num w:numId="17">
    <w:abstractNumId w:val="33"/>
  </w:num>
  <w:num w:numId="18">
    <w:abstractNumId w:val="3"/>
  </w:num>
  <w:num w:numId="19">
    <w:abstractNumId w:val="47"/>
  </w:num>
  <w:num w:numId="20">
    <w:abstractNumId w:val="10"/>
  </w:num>
  <w:num w:numId="21">
    <w:abstractNumId w:val="41"/>
  </w:num>
  <w:num w:numId="22">
    <w:abstractNumId w:val="49"/>
  </w:num>
  <w:num w:numId="23">
    <w:abstractNumId w:val="44"/>
  </w:num>
  <w:num w:numId="24">
    <w:abstractNumId w:val="30"/>
  </w:num>
  <w:num w:numId="25">
    <w:abstractNumId w:val="37"/>
  </w:num>
  <w:num w:numId="26">
    <w:abstractNumId w:val="40"/>
  </w:num>
  <w:num w:numId="27">
    <w:abstractNumId w:val="53"/>
  </w:num>
  <w:num w:numId="28">
    <w:abstractNumId w:val="1"/>
  </w:num>
  <w:num w:numId="29">
    <w:abstractNumId w:val="29"/>
  </w:num>
  <w:num w:numId="30">
    <w:abstractNumId w:val="4"/>
  </w:num>
  <w:num w:numId="31">
    <w:abstractNumId w:val="31"/>
  </w:num>
  <w:num w:numId="32">
    <w:abstractNumId w:val="17"/>
  </w:num>
  <w:num w:numId="33">
    <w:abstractNumId w:val="56"/>
  </w:num>
  <w:num w:numId="34">
    <w:abstractNumId w:val="16"/>
  </w:num>
  <w:num w:numId="35">
    <w:abstractNumId w:val="54"/>
  </w:num>
  <w:num w:numId="36">
    <w:abstractNumId w:val="24"/>
  </w:num>
  <w:num w:numId="37">
    <w:abstractNumId w:val="39"/>
  </w:num>
  <w:num w:numId="38">
    <w:abstractNumId w:val="58"/>
  </w:num>
  <w:num w:numId="39">
    <w:abstractNumId w:val="51"/>
  </w:num>
  <w:num w:numId="40">
    <w:abstractNumId w:val="52"/>
  </w:num>
  <w:num w:numId="41">
    <w:abstractNumId w:val="45"/>
  </w:num>
  <w:num w:numId="42">
    <w:abstractNumId w:val="0"/>
  </w:num>
  <w:num w:numId="43">
    <w:abstractNumId w:val="55"/>
  </w:num>
  <w:num w:numId="44">
    <w:abstractNumId w:val="43"/>
  </w:num>
  <w:num w:numId="45">
    <w:abstractNumId w:val="32"/>
  </w:num>
  <w:num w:numId="46">
    <w:abstractNumId w:val="18"/>
  </w:num>
  <w:num w:numId="47">
    <w:abstractNumId w:val="25"/>
  </w:num>
  <w:num w:numId="48">
    <w:abstractNumId w:val="11"/>
  </w:num>
  <w:num w:numId="49">
    <w:abstractNumId w:val="9"/>
  </w:num>
  <w:num w:numId="50">
    <w:abstractNumId w:val="28"/>
  </w:num>
  <w:num w:numId="51">
    <w:abstractNumId w:val="50"/>
  </w:num>
  <w:num w:numId="52">
    <w:abstractNumId w:val="42"/>
  </w:num>
  <w:num w:numId="53">
    <w:abstractNumId w:val="23"/>
  </w:num>
  <w:num w:numId="54">
    <w:abstractNumId w:val="35"/>
  </w:num>
  <w:num w:numId="55">
    <w:abstractNumId w:val="5"/>
  </w:num>
  <w:num w:numId="56">
    <w:abstractNumId w:val="59"/>
  </w:num>
  <w:num w:numId="57">
    <w:abstractNumId w:val="13"/>
  </w:num>
  <w:num w:numId="58">
    <w:abstractNumId w:val="15"/>
  </w:num>
  <w:num w:numId="59">
    <w:abstractNumId w:val="26"/>
  </w:num>
  <w:num w:numId="60">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39"/>
    <w:rsid w:val="00000C5D"/>
    <w:rsid w:val="0000744A"/>
    <w:rsid w:val="000109C9"/>
    <w:rsid w:val="00017A50"/>
    <w:rsid w:val="000306E2"/>
    <w:rsid w:val="00030F2A"/>
    <w:rsid w:val="000346B1"/>
    <w:rsid w:val="00047904"/>
    <w:rsid w:val="00055EC7"/>
    <w:rsid w:val="0005731C"/>
    <w:rsid w:val="00057A5D"/>
    <w:rsid w:val="000601C8"/>
    <w:rsid w:val="00061FC1"/>
    <w:rsid w:val="00062A40"/>
    <w:rsid w:val="000713FF"/>
    <w:rsid w:val="000728F0"/>
    <w:rsid w:val="000765E4"/>
    <w:rsid w:val="000871A2"/>
    <w:rsid w:val="00092C17"/>
    <w:rsid w:val="00096F9A"/>
    <w:rsid w:val="00097187"/>
    <w:rsid w:val="000A0559"/>
    <w:rsid w:val="000A1435"/>
    <w:rsid w:val="000B0B9C"/>
    <w:rsid w:val="000B3888"/>
    <w:rsid w:val="000C26C7"/>
    <w:rsid w:val="000C4ED1"/>
    <w:rsid w:val="000C5598"/>
    <w:rsid w:val="000C5A44"/>
    <w:rsid w:val="000D3526"/>
    <w:rsid w:val="000D6421"/>
    <w:rsid w:val="000E08EB"/>
    <w:rsid w:val="000E5230"/>
    <w:rsid w:val="000F57AB"/>
    <w:rsid w:val="001017E6"/>
    <w:rsid w:val="001200B6"/>
    <w:rsid w:val="001205A1"/>
    <w:rsid w:val="001221F3"/>
    <w:rsid w:val="00124F23"/>
    <w:rsid w:val="00162457"/>
    <w:rsid w:val="00165198"/>
    <w:rsid w:val="00165F81"/>
    <w:rsid w:val="00170949"/>
    <w:rsid w:val="00173F37"/>
    <w:rsid w:val="0017563D"/>
    <w:rsid w:val="00175C33"/>
    <w:rsid w:val="00176838"/>
    <w:rsid w:val="00184D52"/>
    <w:rsid w:val="001A1036"/>
    <w:rsid w:val="001A1773"/>
    <w:rsid w:val="001B3719"/>
    <w:rsid w:val="001D3D81"/>
    <w:rsid w:val="001D5F10"/>
    <w:rsid w:val="001E149B"/>
    <w:rsid w:val="001F6749"/>
    <w:rsid w:val="00210299"/>
    <w:rsid w:val="00224F2E"/>
    <w:rsid w:val="00226FB8"/>
    <w:rsid w:val="002404B7"/>
    <w:rsid w:val="002405A7"/>
    <w:rsid w:val="002418C5"/>
    <w:rsid w:val="002434EC"/>
    <w:rsid w:val="00243A73"/>
    <w:rsid w:val="00247065"/>
    <w:rsid w:val="00250D4C"/>
    <w:rsid w:val="0025410D"/>
    <w:rsid w:val="00263F48"/>
    <w:rsid w:val="0026507D"/>
    <w:rsid w:val="0028039C"/>
    <w:rsid w:val="00282B7D"/>
    <w:rsid w:val="002877E8"/>
    <w:rsid w:val="002970EC"/>
    <w:rsid w:val="002A5117"/>
    <w:rsid w:val="002C21FF"/>
    <w:rsid w:val="002C693E"/>
    <w:rsid w:val="002D710C"/>
    <w:rsid w:val="002E7C4E"/>
    <w:rsid w:val="002F51C0"/>
    <w:rsid w:val="002F7062"/>
    <w:rsid w:val="0030334A"/>
    <w:rsid w:val="0030558C"/>
    <w:rsid w:val="003060F0"/>
    <w:rsid w:val="0031055C"/>
    <w:rsid w:val="00312212"/>
    <w:rsid w:val="00314719"/>
    <w:rsid w:val="00316B32"/>
    <w:rsid w:val="00317FEB"/>
    <w:rsid w:val="00330FC6"/>
    <w:rsid w:val="0033566A"/>
    <w:rsid w:val="00336495"/>
    <w:rsid w:val="00351DFD"/>
    <w:rsid w:val="00353393"/>
    <w:rsid w:val="00356222"/>
    <w:rsid w:val="003669F8"/>
    <w:rsid w:val="00371EE1"/>
    <w:rsid w:val="003765B3"/>
    <w:rsid w:val="003928DD"/>
    <w:rsid w:val="003A2086"/>
    <w:rsid w:val="003A798E"/>
    <w:rsid w:val="003C7105"/>
    <w:rsid w:val="003E02BC"/>
    <w:rsid w:val="003E2901"/>
    <w:rsid w:val="003F0D5D"/>
    <w:rsid w:val="003F61E4"/>
    <w:rsid w:val="003F6B69"/>
    <w:rsid w:val="0040072F"/>
    <w:rsid w:val="00401461"/>
    <w:rsid w:val="00405374"/>
    <w:rsid w:val="00415FE6"/>
    <w:rsid w:val="004166C9"/>
    <w:rsid w:val="0042231E"/>
    <w:rsid w:val="0042289E"/>
    <w:rsid w:val="00425A99"/>
    <w:rsid w:val="0044410E"/>
    <w:rsid w:val="00450BB6"/>
    <w:rsid w:val="004524F4"/>
    <w:rsid w:val="00455DF4"/>
    <w:rsid w:val="004745DF"/>
    <w:rsid w:val="00474BE6"/>
    <w:rsid w:val="0047664D"/>
    <w:rsid w:val="004A70B9"/>
    <w:rsid w:val="004B2921"/>
    <w:rsid w:val="004C2BC9"/>
    <w:rsid w:val="004D3A98"/>
    <w:rsid w:val="004D6480"/>
    <w:rsid w:val="004E349D"/>
    <w:rsid w:val="004E44C8"/>
    <w:rsid w:val="004E44FE"/>
    <w:rsid w:val="004E45C7"/>
    <w:rsid w:val="004F04F2"/>
    <w:rsid w:val="004F1A7C"/>
    <w:rsid w:val="00500817"/>
    <w:rsid w:val="0050082C"/>
    <w:rsid w:val="00503FAC"/>
    <w:rsid w:val="005120FE"/>
    <w:rsid w:val="00522E03"/>
    <w:rsid w:val="005338E3"/>
    <w:rsid w:val="00534DE8"/>
    <w:rsid w:val="00541184"/>
    <w:rsid w:val="005570CB"/>
    <w:rsid w:val="00562FBC"/>
    <w:rsid w:val="00591524"/>
    <w:rsid w:val="00595793"/>
    <w:rsid w:val="005A1C39"/>
    <w:rsid w:val="005A1F47"/>
    <w:rsid w:val="005A24F5"/>
    <w:rsid w:val="005A7A8F"/>
    <w:rsid w:val="005B0CAE"/>
    <w:rsid w:val="005D2857"/>
    <w:rsid w:val="005D37F4"/>
    <w:rsid w:val="005E6B25"/>
    <w:rsid w:val="005F2288"/>
    <w:rsid w:val="005F4F46"/>
    <w:rsid w:val="00603862"/>
    <w:rsid w:val="0061254E"/>
    <w:rsid w:val="00617A04"/>
    <w:rsid w:val="00620B53"/>
    <w:rsid w:val="00630727"/>
    <w:rsid w:val="00633030"/>
    <w:rsid w:val="006507E8"/>
    <w:rsid w:val="00651841"/>
    <w:rsid w:val="00673552"/>
    <w:rsid w:val="006770C8"/>
    <w:rsid w:val="006818F2"/>
    <w:rsid w:val="00693C78"/>
    <w:rsid w:val="0069493E"/>
    <w:rsid w:val="006A02A6"/>
    <w:rsid w:val="006B2D22"/>
    <w:rsid w:val="006B36D1"/>
    <w:rsid w:val="006C14D8"/>
    <w:rsid w:val="006C60E6"/>
    <w:rsid w:val="006D5E50"/>
    <w:rsid w:val="006D6335"/>
    <w:rsid w:val="006E1548"/>
    <w:rsid w:val="006F7088"/>
    <w:rsid w:val="0070012B"/>
    <w:rsid w:val="007072A9"/>
    <w:rsid w:val="0071421A"/>
    <w:rsid w:val="00720B63"/>
    <w:rsid w:val="00737643"/>
    <w:rsid w:val="007460E5"/>
    <w:rsid w:val="00752A15"/>
    <w:rsid w:val="007606C0"/>
    <w:rsid w:val="00760C5D"/>
    <w:rsid w:val="0076790C"/>
    <w:rsid w:val="00773FF3"/>
    <w:rsid w:val="00775AA3"/>
    <w:rsid w:val="00776CCF"/>
    <w:rsid w:val="00794DDE"/>
    <w:rsid w:val="007A03BF"/>
    <w:rsid w:val="007A6409"/>
    <w:rsid w:val="007B0740"/>
    <w:rsid w:val="007C1BAB"/>
    <w:rsid w:val="007C53B7"/>
    <w:rsid w:val="007E1D00"/>
    <w:rsid w:val="007E2B59"/>
    <w:rsid w:val="007E3CF8"/>
    <w:rsid w:val="00810D0F"/>
    <w:rsid w:val="00814E2F"/>
    <w:rsid w:val="00816862"/>
    <w:rsid w:val="00820CF8"/>
    <w:rsid w:val="00822137"/>
    <w:rsid w:val="008329DA"/>
    <w:rsid w:val="00856B70"/>
    <w:rsid w:val="00856EEB"/>
    <w:rsid w:val="00861040"/>
    <w:rsid w:val="00861A3C"/>
    <w:rsid w:val="008624AC"/>
    <w:rsid w:val="00866515"/>
    <w:rsid w:val="00877535"/>
    <w:rsid w:val="008C626B"/>
    <w:rsid w:val="008D1300"/>
    <w:rsid w:val="008D77DC"/>
    <w:rsid w:val="008E01C3"/>
    <w:rsid w:val="008F24EF"/>
    <w:rsid w:val="009001D6"/>
    <w:rsid w:val="0090261B"/>
    <w:rsid w:val="00902E0F"/>
    <w:rsid w:val="00910417"/>
    <w:rsid w:val="00913FED"/>
    <w:rsid w:val="009140E7"/>
    <w:rsid w:val="009236CE"/>
    <w:rsid w:val="009269C7"/>
    <w:rsid w:val="00930C75"/>
    <w:rsid w:val="009328DD"/>
    <w:rsid w:val="00932E99"/>
    <w:rsid w:val="00935579"/>
    <w:rsid w:val="0094421B"/>
    <w:rsid w:val="00944DF0"/>
    <w:rsid w:val="00946469"/>
    <w:rsid w:val="00952258"/>
    <w:rsid w:val="00960389"/>
    <w:rsid w:val="009700E9"/>
    <w:rsid w:val="00975DCF"/>
    <w:rsid w:val="009874F4"/>
    <w:rsid w:val="00993D03"/>
    <w:rsid w:val="00997116"/>
    <w:rsid w:val="009A03B6"/>
    <w:rsid w:val="009A2FAF"/>
    <w:rsid w:val="009A417F"/>
    <w:rsid w:val="009A4920"/>
    <w:rsid w:val="009A6877"/>
    <w:rsid w:val="009B1283"/>
    <w:rsid w:val="009B4E02"/>
    <w:rsid w:val="009C1933"/>
    <w:rsid w:val="009D1383"/>
    <w:rsid w:val="009D469E"/>
    <w:rsid w:val="009E06C5"/>
    <w:rsid w:val="009F068D"/>
    <w:rsid w:val="00A02AF3"/>
    <w:rsid w:val="00A05CD5"/>
    <w:rsid w:val="00A0609C"/>
    <w:rsid w:val="00A15CF7"/>
    <w:rsid w:val="00A24793"/>
    <w:rsid w:val="00A25CCB"/>
    <w:rsid w:val="00A27362"/>
    <w:rsid w:val="00A35D79"/>
    <w:rsid w:val="00A56130"/>
    <w:rsid w:val="00A66F42"/>
    <w:rsid w:val="00A772A3"/>
    <w:rsid w:val="00A81248"/>
    <w:rsid w:val="00A90BD0"/>
    <w:rsid w:val="00A92336"/>
    <w:rsid w:val="00A94052"/>
    <w:rsid w:val="00A96C07"/>
    <w:rsid w:val="00AA27C2"/>
    <w:rsid w:val="00AA4FCD"/>
    <w:rsid w:val="00AA71E7"/>
    <w:rsid w:val="00AC2055"/>
    <w:rsid w:val="00AC31BB"/>
    <w:rsid w:val="00AC465D"/>
    <w:rsid w:val="00AD1F91"/>
    <w:rsid w:val="00AD765B"/>
    <w:rsid w:val="00B06011"/>
    <w:rsid w:val="00B15C14"/>
    <w:rsid w:val="00B24ED1"/>
    <w:rsid w:val="00B37BD1"/>
    <w:rsid w:val="00B47106"/>
    <w:rsid w:val="00B5264C"/>
    <w:rsid w:val="00B63B24"/>
    <w:rsid w:val="00B64380"/>
    <w:rsid w:val="00B7420A"/>
    <w:rsid w:val="00B83529"/>
    <w:rsid w:val="00B8607D"/>
    <w:rsid w:val="00B95FFE"/>
    <w:rsid w:val="00BA27DB"/>
    <w:rsid w:val="00BA3144"/>
    <w:rsid w:val="00BA4D73"/>
    <w:rsid w:val="00BB6434"/>
    <w:rsid w:val="00BC1390"/>
    <w:rsid w:val="00BC4043"/>
    <w:rsid w:val="00BD6DCC"/>
    <w:rsid w:val="00BE6C6B"/>
    <w:rsid w:val="00BE73EA"/>
    <w:rsid w:val="00BF1A9B"/>
    <w:rsid w:val="00C23E05"/>
    <w:rsid w:val="00C41B26"/>
    <w:rsid w:val="00C41BB9"/>
    <w:rsid w:val="00C47A64"/>
    <w:rsid w:val="00C66528"/>
    <w:rsid w:val="00C668A2"/>
    <w:rsid w:val="00C710B4"/>
    <w:rsid w:val="00C76D7C"/>
    <w:rsid w:val="00C9127B"/>
    <w:rsid w:val="00C915F0"/>
    <w:rsid w:val="00C917D6"/>
    <w:rsid w:val="00C95303"/>
    <w:rsid w:val="00CA2C95"/>
    <w:rsid w:val="00CB24F6"/>
    <w:rsid w:val="00CE6D3D"/>
    <w:rsid w:val="00CF5FFE"/>
    <w:rsid w:val="00CF7738"/>
    <w:rsid w:val="00D002AF"/>
    <w:rsid w:val="00D1048A"/>
    <w:rsid w:val="00D10DE2"/>
    <w:rsid w:val="00D13BFE"/>
    <w:rsid w:val="00D14574"/>
    <w:rsid w:val="00D14A30"/>
    <w:rsid w:val="00D26C92"/>
    <w:rsid w:val="00D57A2E"/>
    <w:rsid w:val="00D6285C"/>
    <w:rsid w:val="00D7508D"/>
    <w:rsid w:val="00D86E19"/>
    <w:rsid w:val="00D9218E"/>
    <w:rsid w:val="00D9545F"/>
    <w:rsid w:val="00D963C4"/>
    <w:rsid w:val="00D97E65"/>
    <w:rsid w:val="00DA30C3"/>
    <w:rsid w:val="00DB1006"/>
    <w:rsid w:val="00DB7627"/>
    <w:rsid w:val="00DB7A83"/>
    <w:rsid w:val="00DC1B1D"/>
    <w:rsid w:val="00DC20D6"/>
    <w:rsid w:val="00DC321E"/>
    <w:rsid w:val="00DC63A7"/>
    <w:rsid w:val="00DE40E8"/>
    <w:rsid w:val="00DF015D"/>
    <w:rsid w:val="00E06CAF"/>
    <w:rsid w:val="00E14360"/>
    <w:rsid w:val="00E16BD5"/>
    <w:rsid w:val="00E40D0E"/>
    <w:rsid w:val="00E515E7"/>
    <w:rsid w:val="00E63DDE"/>
    <w:rsid w:val="00E7177F"/>
    <w:rsid w:val="00E83282"/>
    <w:rsid w:val="00E93F3E"/>
    <w:rsid w:val="00EA32F4"/>
    <w:rsid w:val="00EA5F0A"/>
    <w:rsid w:val="00EB4263"/>
    <w:rsid w:val="00EB7C3D"/>
    <w:rsid w:val="00EC6849"/>
    <w:rsid w:val="00ED5133"/>
    <w:rsid w:val="00F13928"/>
    <w:rsid w:val="00F14DF6"/>
    <w:rsid w:val="00F213CF"/>
    <w:rsid w:val="00F25257"/>
    <w:rsid w:val="00F30E16"/>
    <w:rsid w:val="00F3129E"/>
    <w:rsid w:val="00F64512"/>
    <w:rsid w:val="00F66472"/>
    <w:rsid w:val="00F70B73"/>
    <w:rsid w:val="00F70D22"/>
    <w:rsid w:val="00F909A5"/>
    <w:rsid w:val="00FA67B8"/>
    <w:rsid w:val="00FB65B8"/>
    <w:rsid w:val="00FC49AE"/>
    <w:rsid w:val="00FD2FC3"/>
    <w:rsid w:val="00FD377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C4F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FC49AE"/>
  </w:style>
  <w:style w:type="paragraph" w:styleId="Heading1">
    <w:name w:val="heading 1"/>
    <w:basedOn w:val="Normal"/>
    <w:next w:val="Normal"/>
    <w:link w:val="Heading1Char"/>
    <w:qFormat/>
    <w:rsid w:val="00C66528"/>
    <w:pPr>
      <w:keepNext/>
      <w:keepLines/>
      <w:spacing w:before="240"/>
      <w:outlineLvl w:val="0"/>
    </w:pPr>
    <w:rPr>
      <w:rFonts w:asciiTheme="majorHAnsi" w:eastAsiaTheme="majorEastAsia" w:hAnsiTheme="majorHAnsi" w:cstheme="majorBidi"/>
      <w:b/>
      <w:color w:val="549E39" w:themeColor="accent1"/>
      <w:sz w:val="80"/>
      <w:szCs w:val="32"/>
    </w:rPr>
  </w:style>
  <w:style w:type="paragraph" w:styleId="Heading2">
    <w:name w:val="heading 2"/>
    <w:basedOn w:val="Normal"/>
    <w:next w:val="Normal"/>
    <w:link w:val="Heading2Char"/>
    <w:uiPriority w:val="1"/>
    <w:qFormat/>
    <w:rsid w:val="00C66528"/>
    <w:pPr>
      <w:keepNext/>
      <w:keepLines/>
      <w:outlineLvl w:val="1"/>
    </w:pPr>
    <w:rPr>
      <w:rFonts w:eastAsiaTheme="majorEastAsia" w:cstheme="majorBidi"/>
      <w:i/>
      <w:color w:val="8AB833" w:themeColor="accent2"/>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549E3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549E3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C66528"/>
    <w:rPr>
      <w:rFonts w:asciiTheme="majorHAnsi" w:eastAsiaTheme="majorEastAsia" w:hAnsiTheme="majorHAnsi" w:cstheme="majorBidi"/>
      <w:b/>
      <w:color w:val="549E39" w:themeColor="accent1"/>
      <w:sz w:val="80"/>
      <w:szCs w:val="32"/>
    </w:rPr>
  </w:style>
  <w:style w:type="character" w:customStyle="1" w:styleId="Heading2Char">
    <w:name w:val="Heading 2 Char"/>
    <w:basedOn w:val="DefaultParagraphFont"/>
    <w:link w:val="Heading2"/>
    <w:uiPriority w:val="9"/>
    <w:rsid w:val="00C66528"/>
    <w:rPr>
      <w:rFonts w:eastAsiaTheme="majorEastAsia" w:cstheme="majorBidi"/>
      <w:i/>
      <w:color w:val="8AB833" w:themeColor="accent2"/>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549E3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549E3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8AB833"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549E3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549E39" w:themeColor="accent1"/>
      <w:sz w:val="76"/>
    </w:rPr>
  </w:style>
  <w:style w:type="paragraph" w:styleId="ListParagraph">
    <w:name w:val="List Paragraph"/>
    <w:basedOn w:val="Normal"/>
    <w:uiPriority w:val="34"/>
    <w:qFormat/>
    <w:rsid w:val="00693C78"/>
    <w:pPr>
      <w:ind w:left="720"/>
      <w:contextualSpacing/>
    </w:pPr>
  </w:style>
  <w:style w:type="paragraph" w:styleId="Title">
    <w:name w:val="Title"/>
    <w:basedOn w:val="Normal"/>
    <w:next w:val="Normal"/>
    <w:link w:val="TitleChar"/>
    <w:uiPriority w:val="10"/>
    <w:qFormat/>
    <w:rsid w:val="00DC20D6"/>
    <w:pPr>
      <w:spacing w:after="300"/>
      <w:ind w:right="360"/>
      <w:contextualSpacing/>
      <w:jc w:val="center"/>
    </w:pPr>
    <w:rPr>
      <w:rFonts w:asciiTheme="majorHAnsi" w:eastAsiaTheme="majorEastAsia" w:hAnsiTheme="majorHAnsi" w:cstheme="majorBidi"/>
      <w:caps/>
      <w:spacing w:val="5"/>
      <w:kern w:val="28"/>
      <w:sz w:val="72"/>
      <w:szCs w:val="52"/>
      <w:lang w:eastAsia="ja-JP"/>
    </w:rPr>
  </w:style>
  <w:style w:type="character" w:customStyle="1" w:styleId="TitleChar">
    <w:name w:val="Title Char"/>
    <w:basedOn w:val="DefaultParagraphFont"/>
    <w:link w:val="Title"/>
    <w:uiPriority w:val="10"/>
    <w:rsid w:val="00DC20D6"/>
    <w:rPr>
      <w:rFonts w:asciiTheme="majorHAnsi" w:eastAsiaTheme="majorEastAsia" w:hAnsiTheme="majorHAnsi" w:cstheme="majorBidi"/>
      <w:caps/>
      <w:spacing w:val="5"/>
      <w:kern w:val="28"/>
      <w:sz w:val="72"/>
      <w:szCs w:val="52"/>
      <w:lang w:eastAsia="ja-JP"/>
    </w:rPr>
  </w:style>
  <w:style w:type="character" w:styleId="Hyperlink">
    <w:name w:val="Hyperlink"/>
    <w:basedOn w:val="DefaultParagraphFont"/>
    <w:uiPriority w:val="99"/>
    <w:unhideWhenUsed/>
    <w:rsid w:val="00DC20D6"/>
    <w:rPr>
      <w:color w:val="445C19" w:themeColor="accent2" w:themeShade="80"/>
      <w:u w:val="single"/>
    </w:rPr>
  </w:style>
  <w:style w:type="paragraph" w:customStyle="1" w:styleId="ContactDetails">
    <w:name w:val="Contact Details"/>
    <w:basedOn w:val="Normal"/>
    <w:qFormat/>
    <w:rsid w:val="00DC20D6"/>
    <w:pPr>
      <w:ind w:right="360"/>
    </w:pPr>
    <w:rPr>
      <w:rFonts w:eastAsiaTheme="minorEastAsia"/>
      <w:sz w:val="22"/>
      <w:lang w:eastAsia="ja-JP"/>
    </w:rPr>
  </w:style>
  <w:style w:type="numbering" w:customStyle="1" w:styleId="CurrentList1">
    <w:name w:val="Current List1"/>
    <w:uiPriority w:val="99"/>
    <w:rsid w:val="009874F4"/>
    <w:pPr>
      <w:numPr>
        <w:numId w:val="3"/>
      </w:numPr>
    </w:pPr>
  </w:style>
  <w:style w:type="numbering" w:customStyle="1" w:styleId="CurrentList2">
    <w:name w:val="Current List2"/>
    <w:uiPriority w:val="99"/>
    <w:rsid w:val="000109C9"/>
    <w:pPr>
      <w:numPr>
        <w:numId w:val="20"/>
      </w:numPr>
    </w:pPr>
  </w:style>
  <w:style w:type="character" w:styleId="Strong">
    <w:name w:val="Strong"/>
    <w:basedOn w:val="DefaultParagraphFont"/>
    <w:uiPriority w:val="22"/>
    <w:qFormat/>
    <w:rsid w:val="00737643"/>
    <w:rPr>
      <w:b/>
      <w:bCs/>
    </w:rPr>
  </w:style>
  <w:style w:type="character" w:customStyle="1" w:styleId="UnresolvedMention">
    <w:name w:val="Unresolved Mention"/>
    <w:basedOn w:val="DefaultParagraphFont"/>
    <w:uiPriority w:val="99"/>
    <w:semiHidden/>
    <w:unhideWhenUsed/>
    <w:rsid w:val="00737643"/>
    <w:rPr>
      <w:color w:val="605E5C"/>
      <w:shd w:val="clear" w:color="auto" w:fill="E1DFDD"/>
    </w:rPr>
  </w:style>
  <w:style w:type="numbering" w:customStyle="1" w:styleId="CurrentList11">
    <w:name w:val="Current List11"/>
    <w:uiPriority w:val="99"/>
    <w:rsid w:val="00522E03"/>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6.jp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https://www.varsitytutors.com/"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hyperlink" Target="mailto:nekicn.gf@gmail.com"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hyperlink" Target="https://sumeiklim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vena\AppData\Roaming\Microsoft\Templates\Jazzy%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6044AD567C4341B3FEECBE386F45B2"/>
        <w:category>
          <w:name w:val="General"/>
          <w:gallery w:val="placeholder"/>
        </w:category>
        <w:types>
          <w:type w:val="bbPlcHdr"/>
        </w:types>
        <w:behaviors>
          <w:behavior w:val="content"/>
        </w:behaviors>
        <w:guid w:val="{1EDE4099-310F-4399-B4EA-D8F381C82728}"/>
      </w:docPartPr>
      <w:docPartBody>
        <w:p w:rsidR="005B5B3A" w:rsidRDefault="002A7542" w:rsidP="002A7542">
          <w:pPr>
            <w:pStyle w:val="A86044AD567C4341B3FEECBE386F45B2"/>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42"/>
    <w:rsid w:val="0001144E"/>
    <w:rsid w:val="000C4455"/>
    <w:rsid w:val="0026196D"/>
    <w:rsid w:val="002A7542"/>
    <w:rsid w:val="00395941"/>
    <w:rsid w:val="004822D3"/>
    <w:rsid w:val="004A4A49"/>
    <w:rsid w:val="0056382F"/>
    <w:rsid w:val="00576822"/>
    <w:rsid w:val="005B5B3A"/>
    <w:rsid w:val="005E43F9"/>
    <w:rsid w:val="005F2C95"/>
    <w:rsid w:val="00673E1B"/>
    <w:rsid w:val="006B4CC7"/>
    <w:rsid w:val="006D560D"/>
    <w:rsid w:val="00862783"/>
    <w:rsid w:val="00870089"/>
    <w:rsid w:val="008C5419"/>
    <w:rsid w:val="008F38FC"/>
    <w:rsid w:val="009C4C3A"/>
    <w:rsid w:val="00A1108F"/>
    <w:rsid w:val="00B2407E"/>
    <w:rsid w:val="00B53974"/>
    <w:rsid w:val="00C4131D"/>
    <w:rsid w:val="00C710C1"/>
    <w:rsid w:val="00CC07ED"/>
    <w:rsid w:val="00CE135B"/>
    <w:rsid w:val="00CF5D71"/>
    <w:rsid w:val="00D01606"/>
    <w:rsid w:val="00D17ACE"/>
    <w:rsid w:val="00D26750"/>
    <w:rsid w:val="00D320A8"/>
    <w:rsid w:val="00DB47FA"/>
    <w:rsid w:val="00DF2F2B"/>
    <w:rsid w:val="00EF72AD"/>
    <w:rsid w:val="00F74A7B"/>
    <w:rsid w:val="00F8225C"/>
    <w:rsid w:val="00FA73EA"/>
    <w:rsid w:val="00FE3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rsid w:val="002A7542"/>
    <w:pPr>
      <w:keepNext/>
      <w:keepLines/>
      <w:pBdr>
        <w:bottom w:val="single" w:sz="8" w:space="1" w:color="5B9BD5" w:themeColor="accent1"/>
      </w:pBdr>
      <w:spacing w:before="200" w:after="0" w:line="276" w:lineRule="auto"/>
      <w:ind w:right="360"/>
      <w:outlineLvl w:val="1"/>
    </w:pPr>
    <w:rPr>
      <w:rFonts w:asciiTheme="majorHAnsi" w:eastAsiaTheme="majorEastAsia" w:hAnsiTheme="majorHAnsi" w:cstheme="majorBidi"/>
      <w:b/>
      <w:bCs/>
      <w:caps/>
      <w:color w:val="FFFFFF" w:themeColor="background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7542"/>
    <w:rPr>
      <w:rFonts w:asciiTheme="majorHAnsi" w:eastAsiaTheme="majorEastAsia" w:hAnsiTheme="majorHAnsi" w:cstheme="majorBidi"/>
      <w:b/>
      <w:bCs/>
      <w:caps/>
      <w:color w:val="FFFFFF" w:themeColor="background1"/>
      <w:sz w:val="26"/>
      <w:szCs w:val="26"/>
      <w:lang w:eastAsia="ja-JP"/>
    </w:rPr>
  </w:style>
  <w:style w:type="paragraph" w:customStyle="1" w:styleId="A86044AD567C4341B3FEECBE386F45B2">
    <w:name w:val="A86044AD567C4341B3FEECBE386F45B2"/>
    <w:rsid w:val="002A7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SR">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2.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Jazzy student report</Template>
  <TotalTime>0</TotalTime>
  <Pages>3</Pages>
  <Words>48285</Words>
  <Characters>275225</Characters>
  <Application>Microsoft Office Word</Application>
  <DocSecurity>0</DocSecurity>
  <Lines>2293</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2024-10-06T22:16:00Z</dcterms:created>
  <dcterms:modified xsi:type="dcterms:W3CDTF">2024-10-06T22:16:00Z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